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249E1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  <w:r w:rsidRPr="00C959F6">
        <w:rPr>
          <w:rFonts w:cs="Arial"/>
        </w:rPr>
        <w:t xml:space="preserve">MARPLE NEWTOWN SCHOOL DISTRICT </w:t>
      </w:r>
    </w:p>
    <w:p w14:paraId="2829099E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</w:p>
    <w:p w14:paraId="4962B3D0" w14:textId="2375303C" w:rsidR="007B77AB" w:rsidRPr="00C959F6" w:rsidRDefault="007B77AB" w:rsidP="007B77AB">
      <w:pPr>
        <w:tabs>
          <w:tab w:val="left" w:pos="720"/>
        </w:tabs>
        <w:rPr>
          <w:rFonts w:cs="Arial"/>
        </w:rPr>
      </w:pPr>
      <w:r w:rsidRPr="00C959F6">
        <w:rPr>
          <w:rFonts w:cs="Arial"/>
        </w:rPr>
        <w:t xml:space="preserve">Tuesday, </w:t>
      </w:r>
      <w:r>
        <w:rPr>
          <w:rFonts w:cs="Arial"/>
        </w:rPr>
        <w:t xml:space="preserve">March </w:t>
      </w:r>
      <w:r w:rsidR="00572E6F">
        <w:rPr>
          <w:rFonts w:cs="Arial"/>
        </w:rPr>
        <w:t>11, 2</w:t>
      </w:r>
      <w:r>
        <w:rPr>
          <w:rFonts w:cs="Arial"/>
        </w:rPr>
        <w:t>025</w:t>
      </w:r>
    </w:p>
    <w:p w14:paraId="6A98FBFD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  <w:r w:rsidRPr="00C959F6">
        <w:rPr>
          <w:rFonts w:cs="Arial"/>
        </w:rPr>
        <w:t>Budget and Finance Committee Meeting – 6:30 p.m.</w:t>
      </w:r>
    </w:p>
    <w:p w14:paraId="0A08196A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  <w:r w:rsidRPr="00C959F6">
        <w:rPr>
          <w:rFonts w:cs="Arial"/>
        </w:rPr>
        <w:t>Facilities and Transportation Committee Meeting – Immediately following Budget and Finance</w:t>
      </w:r>
    </w:p>
    <w:p w14:paraId="73C3BEB0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  <w:r w:rsidRPr="00C959F6">
        <w:rPr>
          <w:rFonts w:cs="Arial"/>
        </w:rPr>
        <w:t>Curriculum, Instruction and Technology Committee Meeting – Immediately following Facilities and Transportation</w:t>
      </w:r>
    </w:p>
    <w:p w14:paraId="37775535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  <w:r w:rsidRPr="00C959F6">
        <w:rPr>
          <w:rFonts w:cs="Arial"/>
        </w:rPr>
        <w:t>Administration Building – Board Room</w:t>
      </w:r>
    </w:p>
    <w:p w14:paraId="780CA20D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</w:p>
    <w:p w14:paraId="17B1B7B9" w14:textId="77777777" w:rsidR="007B77AB" w:rsidRPr="00C959F6" w:rsidRDefault="007B77AB" w:rsidP="007B77AB">
      <w:pPr>
        <w:tabs>
          <w:tab w:val="left" w:pos="720"/>
        </w:tabs>
        <w:jc w:val="center"/>
        <w:rPr>
          <w:rFonts w:cs="Arial"/>
          <w:b/>
          <w:bCs/>
        </w:rPr>
      </w:pPr>
      <w:r w:rsidRPr="00C959F6">
        <w:rPr>
          <w:rFonts w:cs="Arial"/>
          <w:b/>
          <w:bCs/>
        </w:rPr>
        <w:t>MINUTES</w:t>
      </w:r>
    </w:p>
    <w:p w14:paraId="17E1F65F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</w:p>
    <w:p w14:paraId="52B55CE6" w14:textId="77777777" w:rsidR="007B77AB" w:rsidRPr="00C959F6" w:rsidRDefault="007B77AB" w:rsidP="007B77AB">
      <w:pPr>
        <w:tabs>
          <w:tab w:val="left" w:pos="720"/>
        </w:tabs>
        <w:rPr>
          <w:rFonts w:cs="Arial"/>
          <w:b/>
          <w:bCs/>
        </w:rPr>
      </w:pPr>
      <w:r w:rsidRPr="00C959F6">
        <w:rPr>
          <w:rFonts w:cs="Arial"/>
        </w:rPr>
        <w:tab/>
      </w:r>
      <w:r w:rsidRPr="00C959F6">
        <w:rPr>
          <w:rFonts w:cs="Arial"/>
          <w:b/>
          <w:bCs/>
        </w:rPr>
        <w:t>Present:</w:t>
      </w:r>
    </w:p>
    <w:p w14:paraId="12B9BAD9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</w:p>
    <w:p w14:paraId="7A41E1C2" w14:textId="633C6D12" w:rsidR="007B77AB" w:rsidRDefault="007B77AB" w:rsidP="007B77AB">
      <w:pPr>
        <w:tabs>
          <w:tab w:val="left" w:pos="720"/>
        </w:tabs>
        <w:rPr>
          <w:rFonts w:cs="Arial"/>
        </w:rPr>
      </w:pPr>
      <w:r>
        <w:rPr>
          <w:rFonts w:cs="Arial"/>
        </w:rPr>
        <w:tab/>
      </w:r>
      <w:r w:rsidRPr="00C959F6">
        <w:rPr>
          <w:rFonts w:cs="Arial"/>
        </w:rPr>
        <w:t xml:space="preserve">Board:                   Mr. </w:t>
      </w:r>
      <w:proofErr w:type="spellStart"/>
      <w:r w:rsidRPr="00C959F6">
        <w:rPr>
          <w:rFonts w:cs="Arial"/>
        </w:rPr>
        <w:t>Dezzi</w:t>
      </w:r>
      <w:proofErr w:type="spellEnd"/>
      <w:r w:rsidRPr="00C959F6">
        <w:rPr>
          <w:rFonts w:cs="Arial"/>
        </w:rPr>
        <w:t xml:space="preserve">, </w:t>
      </w:r>
      <w:r>
        <w:rPr>
          <w:rFonts w:cs="Arial"/>
        </w:rPr>
        <w:t>Mrs. Harvey</w:t>
      </w:r>
      <w:r w:rsidR="008169F6">
        <w:rPr>
          <w:rFonts w:cs="Arial"/>
        </w:rPr>
        <w:t>, Mrs. A</w:t>
      </w:r>
      <w:r w:rsidR="00EF4105">
        <w:rPr>
          <w:rFonts w:cs="Arial"/>
        </w:rPr>
        <w:t xml:space="preserve">ltobelli, </w:t>
      </w:r>
      <w:proofErr w:type="spellStart"/>
      <w:proofErr w:type="gramStart"/>
      <w:r w:rsidR="00EF4105">
        <w:rPr>
          <w:rFonts w:cs="Arial"/>
        </w:rPr>
        <w:t>Mr.Siano</w:t>
      </w:r>
      <w:proofErr w:type="spellEnd"/>
      <w:proofErr w:type="gramEnd"/>
      <w:r>
        <w:rPr>
          <w:rFonts w:cs="Arial"/>
        </w:rPr>
        <w:t xml:space="preserve"> </w:t>
      </w:r>
      <w:r w:rsidRPr="00C959F6">
        <w:rPr>
          <w:rFonts w:cs="Arial"/>
        </w:rPr>
        <w:t xml:space="preserve"> </w:t>
      </w:r>
      <w:r>
        <w:rPr>
          <w:rFonts w:cs="Arial"/>
        </w:rPr>
        <w:t xml:space="preserve">               </w:t>
      </w:r>
    </w:p>
    <w:p w14:paraId="4C7EC1E4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Mr. Siano</w:t>
      </w:r>
    </w:p>
    <w:p w14:paraId="35E12FC1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  <w:r w:rsidRPr="00C959F6">
        <w:rPr>
          <w:rFonts w:cs="Arial"/>
        </w:rPr>
        <w:t xml:space="preserve">                         </w:t>
      </w:r>
    </w:p>
    <w:p w14:paraId="1AF1D67B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  <w:r w:rsidRPr="00C959F6">
        <w:rPr>
          <w:rFonts w:cs="Arial"/>
        </w:rPr>
        <w:t xml:space="preserve">            Administration:      Dr. Tina Kane, Dr. Kevin Fagan, Dr. Joel DiBartolomeo, Mr. Joseph Driscoll,                              </w:t>
      </w:r>
    </w:p>
    <w:p w14:paraId="4ABDFE94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  <w:r w:rsidRPr="00C959F6">
        <w:rPr>
          <w:rFonts w:cs="Arial"/>
        </w:rPr>
        <w:t xml:space="preserve">                                           Mr. Jake Gallagher</w:t>
      </w:r>
      <w:r>
        <w:rPr>
          <w:rFonts w:cs="Arial"/>
        </w:rPr>
        <w:t>, Dr. Kerry McGinley</w:t>
      </w:r>
    </w:p>
    <w:p w14:paraId="75DC620F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</w:p>
    <w:p w14:paraId="22AAC1AD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  <w:r w:rsidRPr="00C959F6">
        <w:rPr>
          <w:rFonts w:cs="Arial"/>
        </w:rPr>
        <w:tab/>
        <w:t xml:space="preserve">    Press:                 0</w:t>
      </w:r>
    </w:p>
    <w:p w14:paraId="0BD4D6CD" w14:textId="77777777" w:rsidR="007B77AB" w:rsidRPr="00C959F6" w:rsidRDefault="007B77AB" w:rsidP="007B77AB">
      <w:pPr>
        <w:tabs>
          <w:tab w:val="left" w:pos="720"/>
        </w:tabs>
        <w:rPr>
          <w:rFonts w:cs="Arial"/>
        </w:rPr>
      </w:pPr>
    </w:p>
    <w:p w14:paraId="7F413EDA" w14:textId="1A8793FD" w:rsidR="007B77AB" w:rsidRPr="00C959F6" w:rsidRDefault="007B77AB" w:rsidP="007B77AB">
      <w:pPr>
        <w:tabs>
          <w:tab w:val="left" w:pos="720"/>
        </w:tabs>
        <w:rPr>
          <w:rFonts w:cs="Arial"/>
        </w:rPr>
      </w:pPr>
      <w:r w:rsidRPr="00C959F6">
        <w:rPr>
          <w:rFonts w:cs="Arial"/>
        </w:rPr>
        <w:t xml:space="preserve">               Audience: </w:t>
      </w:r>
      <w:r w:rsidRPr="00C959F6">
        <w:rPr>
          <w:rFonts w:cs="Arial"/>
        </w:rPr>
        <w:tab/>
        <w:t xml:space="preserve">       </w:t>
      </w:r>
    </w:p>
    <w:p w14:paraId="05151CDF" w14:textId="77777777" w:rsidR="007B77AB" w:rsidRPr="00BF7E41" w:rsidRDefault="007B77AB" w:rsidP="007B77AB">
      <w:pPr>
        <w:tabs>
          <w:tab w:val="left" w:pos="720"/>
        </w:tabs>
        <w:rPr>
          <w:rFonts w:cs="Arial"/>
        </w:rPr>
      </w:pPr>
    </w:p>
    <w:p w14:paraId="0B35A8CA" w14:textId="77777777" w:rsidR="008309B7" w:rsidRPr="00BF7E41" w:rsidRDefault="008309B7">
      <w:pPr>
        <w:tabs>
          <w:tab w:val="left" w:pos="720"/>
        </w:tabs>
        <w:rPr>
          <w:rFonts w:cs="Arial"/>
        </w:rPr>
      </w:pPr>
    </w:p>
    <w:p w14:paraId="2498FBB1" w14:textId="77777777" w:rsidR="008309B7" w:rsidRPr="0081187D" w:rsidRDefault="008309B7" w:rsidP="0081187D">
      <w:pPr>
        <w:pStyle w:val="MAINTITLE"/>
      </w:pPr>
      <w:r w:rsidRPr="0081187D">
        <w:t>CALL MEETING TO ORDER</w:t>
      </w:r>
    </w:p>
    <w:p w14:paraId="1BFC7285" w14:textId="77777777" w:rsidR="008309B7" w:rsidRPr="00BF7E41" w:rsidRDefault="008309B7">
      <w:pPr>
        <w:tabs>
          <w:tab w:val="left" w:pos="720"/>
        </w:tabs>
        <w:rPr>
          <w:rFonts w:cs="Arial"/>
          <w:sz w:val="20"/>
        </w:rPr>
      </w:pPr>
    </w:p>
    <w:p w14:paraId="3EC21B27" w14:textId="205F8EBD" w:rsidR="008309B7" w:rsidRPr="008E3BB9" w:rsidRDefault="00EF4105">
      <w:pPr>
        <w:tabs>
          <w:tab w:val="left" w:pos="720"/>
        </w:tabs>
        <w:rPr>
          <w:rFonts w:cs="Arial"/>
          <w:szCs w:val="22"/>
        </w:rPr>
      </w:pPr>
      <w:r>
        <w:rPr>
          <w:rFonts w:cs="Arial"/>
          <w:sz w:val="20"/>
        </w:rPr>
        <w:tab/>
      </w:r>
      <w:r w:rsidRPr="008E3BB9">
        <w:rPr>
          <w:rFonts w:cs="Arial"/>
          <w:szCs w:val="22"/>
        </w:rPr>
        <w:t xml:space="preserve">Mr. </w:t>
      </w:r>
      <w:r w:rsidR="00494B31" w:rsidRPr="008E3BB9">
        <w:rPr>
          <w:rFonts w:cs="Arial"/>
          <w:szCs w:val="22"/>
        </w:rPr>
        <w:t>S</w:t>
      </w:r>
      <w:r w:rsidRPr="008E3BB9">
        <w:rPr>
          <w:rFonts w:cs="Arial"/>
          <w:szCs w:val="22"/>
        </w:rPr>
        <w:t>iano called the meeting to order at 6:3</w:t>
      </w:r>
      <w:r w:rsidR="00494B31" w:rsidRPr="008E3BB9">
        <w:rPr>
          <w:rFonts w:cs="Arial"/>
          <w:szCs w:val="22"/>
        </w:rPr>
        <w:t>4 PM</w:t>
      </w:r>
    </w:p>
    <w:p w14:paraId="379881E8" w14:textId="77777777" w:rsidR="002B54C0" w:rsidRPr="008E3BB9" w:rsidRDefault="002B54C0">
      <w:pPr>
        <w:tabs>
          <w:tab w:val="left" w:pos="720"/>
        </w:tabs>
        <w:rPr>
          <w:rFonts w:cs="Arial"/>
          <w:szCs w:val="22"/>
        </w:rPr>
      </w:pPr>
    </w:p>
    <w:p w14:paraId="70BC79D8" w14:textId="7F60397B" w:rsidR="008309B7" w:rsidRPr="0081187D" w:rsidRDefault="008309B7" w:rsidP="0081187D">
      <w:pPr>
        <w:pStyle w:val="MAINTITLE"/>
      </w:pPr>
      <w:r w:rsidRPr="0081187D">
        <w:t>PLEDGE OF ALLEGIANCE</w:t>
      </w:r>
    </w:p>
    <w:p w14:paraId="2D13B503" w14:textId="77777777" w:rsidR="00A95591" w:rsidRDefault="00A95591" w:rsidP="00FC2518">
      <w:pPr>
        <w:ind w:right="720"/>
        <w:rPr>
          <w:rFonts w:cs="Arial"/>
          <w:bCs/>
          <w:sz w:val="20"/>
        </w:rPr>
      </w:pPr>
    </w:p>
    <w:p w14:paraId="197A8EC3" w14:textId="1CB0F42A" w:rsidR="00231D86" w:rsidRPr="008E3BB9" w:rsidRDefault="008E3BB9" w:rsidP="008E3BB9">
      <w:pPr>
        <w:ind w:left="720" w:right="720"/>
        <w:rPr>
          <w:rFonts w:cs="Arial"/>
          <w:bCs/>
          <w:szCs w:val="22"/>
        </w:rPr>
      </w:pPr>
      <w:r w:rsidRPr="008E3BB9">
        <w:rPr>
          <w:rFonts w:cs="Arial"/>
          <w:bCs/>
          <w:szCs w:val="22"/>
        </w:rPr>
        <w:t>Mr. Siano led the Pledge of Allegiance</w:t>
      </w:r>
    </w:p>
    <w:p w14:paraId="681400AA" w14:textId="77777777" w:rsidR="00E854B3" w:rsidRPr="00EF4285" w:rsidRDefault="00E854B3" w:rsidP="00FC2518">
      <w:pPr>
        <w:ind w:right="720"/>
        <w:rPr>
          <w:rFonts w:cs="Arial"/>
          <w:bCs/>
          <w:szCs w:val="22"/>
        </w:rPr>
      </w:pPr>
    </w:p>
    <w:p w14:paraId="626A6C06" w14:textId="75FCDB33" w:rsidR="00A8743F" w:rsidRDefault="00231D86" w:rsidP="007B5AF5">
      <w:pPr>
        <w:pStyle w:val="MAINTITLE"/>
      </w:pPr>
      <w:r>
        <w:t xml:space="preserve">BUDGET AND FINANCE COMMITTEE </w:t>
      </w:r>
    </w:p>
    <w:p w14:paraId="4406CA2E" w14:textId="77777777" w:rsidR="00330E73" w:rsidRDefault="00330E73" w:rsidP="00330E73">
      <w:pPr>
        <w:pStyle w:val="MAINTITLE"/>
        <w:numPr>
          <w:ilvl w:val="0"/>
          <w:numId w:val="0"/>
        </w:numPr>
      </w:pPr>
    </w:p>
    <w:p w14:paraId="0A202DF9" w14:textId="798A2499" w:rsidR="008539CC" w:rsidRDefault="00CA7153" w:rsidP="00CA7153">
      <w:pPr>
        <w:pStyle w:val="AGENDAITEM"/>
      </w:pPr>
      <w:r>
        <w:t>3.01</w:t>
      </w:r>
      <w:r>
        <w:tab/>
        <w:t xml:space="preserve">Committee Report </w:t>
      </w:r>
      <w:r w:rsidR="00330E73">
        <w:t xml:space="preserve">– </w:t>
      </w:r>
      <w:r w:rsidR="002049A0">
        <w:t>Barbara Harvey</w:t>
      </w:r>
      <w:r w:rsidR="0051388B">
        <w:t>,</w:t>
      </w:r>
      <w:r>
        <w:t xml:space="preserve"> Chairperson</w:t>
      </w:r>
    </w:p>
    <w:p w14:paraId="639D8C8B" w14:textId="77777777" w:rsidR="00E77DF7" w:rsidRDefault="00E77DF7" w:rsidP="00CA7153">
      <w:pPr>
        <w:pStyle w:val="AGENDAITEM"/>
      </w:pPr>
    </w:p>
    <w:p w14:paraId="724CCA7F" w14:textId="0441D1B7" w:rsidR="00E77DF7" w:rsidRDefault="00E77DF7" w:rsidP="00CA7153">
      <w:pPr>
        <w:pStyle w:val="AGENDAITEM"/>
      </w:pPr>
      <w:r>
        <w:t>3.02</w:t>
      </w:r>
      <w:r>
        <w:tab/>
        <w:t>Additions to the Agenda</w:t>
      </w:r>
    </w:p>
    <w:p w14:paraId="4A2DF220" w14:textId="77777777" w:rsidR="00E77DF7" w:rsidRDefault="00E77DF7" w:rsidP="00CA7153">
      <w:pPr>
        <w:pStyle w:val="AGENDAITEM"/>
      </w:pPr>
    </w:p>
    <w:p w14:paraId="61F3386B" w14:textId="6395BB11" w:rsidR="00E77DF7" w:rsidRDefault="00E77DF7" w:rsidP="000D798C">
      <w:pPr>
        <w:pStyle w:val="AGENDAITEM"/>
        <w:numPr>
          <w:ilvl w:val="1"/>
          <w:numId w:val="1"/>
        </w:numPr>
      </w:pPr>
      <w:r>
        <w:t>Bills for Payment</w:t>
      </w:r>
    </w:p>
    <w:p w14:paraId="0B0540DB" w14:textId="77777777" w:rsidR="000D798C" w:rsidRDefault="000D798C" w:rsidP="000D798C">
      <w:pPr>
        <w:pStyle w:val="MAINTITLE"/>
        <w:numPr>
          <w:ilvl w:val="0"/>
          <w:numId w:val="0"/>
        </w:numPr>
      </w:pPr>
    </w:p>
    <w:p w14:paraId="116913BA" w14:textId="437F9163" w:rsidR="000D798C" w:rsidRPr="0017645B" w:rsidRDefault="000D798C" w:rsidP="0017645B">
      <w:pPr>
        <w:pStyle w:val="MAINTITLE"/>
        <w:numPr>
          <w:ilvl w:val="0"/>
          <w:numId w:val="0"/>
        </w:numPr>
        <w:ind w:left="720"/>
        <w:rPr>
          <w:b w:val="0"/>
          <w:bCs/>
        </w:rPr>
      </w:pPr>
      <w:r w:rsidRPr="0017645B">
        <w:rPr>
          <w:b w:val="0"/>
          <w:bCs/>
        </w:rPr>
        <w:t xml:space="preserve">Mr. Driscoll </w:t>
      </w:r>
      <w:r w:rsidR="0017645B" w:rsidRPr="0017645B">
        <w:rPr>
          <w:b w:val="0"/>
          <w:bCs/>
        </w:rPr>
        <w:t>explained that the following 2 motions are normal monthly bills and financial reports</w:t>
      </w:r>
      <w:r w:rsidR="00674D2E">
        <w:rPr>
          <w:b w:val="0"/>
          <w:bCs/>
        </w:rPr>
        <w:t>.  Any questions please let him know.</w:t>
      </w:r>
    </w:p>
    <w:p w14:paraId="380FA188" w14:textId="0C9F4353" w:rsidR="00E77DF7" w:rsidRDefault="00E77DF7" w:rsidP="00B74EB9">
      <w:pPr>
        <w:pStyle w:val="ATTACHMENTS"/>
      </w:pPr>
    </w:p>
    <w:p w14:paraId="5577502B" w14:textId="3CBC7AF7" w:rsidR="00044FBD" w:rsidRPr="00044FBD" w:rsidRDefault="00FC7571" w:rsidP="00044FBD">
      <w:pPr>
        <w:pStyle w:val="MOTIONBODY"/>
      </w:pPr>
      <w:r>
        <w:t>MOTION</w:t>
      </w:r>
      <w:r w:rsidR="00B74EB9">
        <w:t>:</w:t>
      </w:r>
      <w:r w:rsidR="00B74EB9">
        <w:tab/>
        <w:t xml:space="preserve">To approve </w:t>
      </w:r>
      <w:r w:rsidR="00671A59">
        <w:t>and authorize payment of General Fund bills in the amount of $</w:t>
      </w:r>
      <w:r w:rsidR="00A3137F">
        <w:t>832,364.97</w:t>
      </w:r>
      <w:r w:rsidR="00671A59">
        <w:t xml:space="preserve">, </w:t>
      </w:r>
      <w:r w:rsidR="00B72678" w:rsidRPr="00B72678">
        <w:t>and Food Service bills in the amount of $</w:t>
      </w:r>
      <w:r w:rsidR="00BB75B9">
        <w:t>100,758.01</w:t>
      </w:r>
      <w:r w:rsidR="0021250F">
        <w:t>.</w:t>
      </w:r>
    </w:p>
    <w:p w14:paraId="68838E66" w14:textId="77777777" w:rsidR="00330E73" w:rsidRDefault="00330E73" w:rsidP="00CA7153">
      <w:pPr>
        <w:pStyle w:val="AGENDAITEM"/>
      </w:pPr>
    </w:p>
    <w:p w14:paraId="12D93600" w14:textId="1A4C5FCC" w:rsidR="00B74EB9" w:rsidRDefault="00B74EB9" w:rsidP="00CA7153">
      <w:pPr>
        <w:pStyle w:val="AGENDAITEM"/>
      </w:pPr>
      <w:r>
        <w:t>3.0</w:t>
      </w:r>
      <w:r w:rsidR="000E16B6">
        <w:t>4</w:t>
      </w:r>
      <w:r>
        <w:tab/>
      </w:r>
      <w:r w:rsidR="00BF60DB">
        <w:t>Financial Reports</w:t>
      </w:r>
    </w:p>
    <w:p w14:paraId="4C93406D" w14:textId="09E6FEC2" w:rsidR="00BF60DB" w:rsidRDefault="00BF60DB" w:rsidP="00BF60DB">
      <w:pPr>
        <w:pStyle w:val="ATTACHMENTS"/>
      </w:pPr>
    </w:p>
    <w:p w14:paraId="29D8A3E6" w14:textId="7501B127" w:rsidR="00BF60DB" w:rsidRDefault="00BF60DB" w:rsidP="00BF60DB">
      <w:pPr>
        <w:pStyle w:val="MOTIONBODY"/>
      </w:pPr>
      <w:r>
        <w:t>MOTION:</w:t>
      </w:r>
      <w:r>
        <w:tab/>
        <w:t xml:space="preserve">To approve the monthly financial reports for </w:t>
      </w:r>
      <w:r w:rsidR="000E0E84">
        <w:t>January</w:t>
      </w:r>
      <w:r>
        <w:t xml:space="preserve"> 202</w:t>
      </w:r>
      <w:r w:rsidR="00884471">
        <w:t>5</w:t>
      </w:r>
      <w:r>
        <w:t>, Treas</w:t>
      </w:r>
      <w:r w:rsidR="007B537D">
        <w:t xml:space="preserve">urer's Report for </w:t>
      </w:r>
      <w:r w:rsidR="00B11815">
        <w:t>January</w:t>
      </w:r>
      <w:r w:rsidR="007B537D">
        <w:t xml:space="preserve"> 202</w:t>
      </w:r>
      <w:r w:rsidR="00884471">
        <w:t>5</w:t>
      </w:r>
      <w:r w:rsidR="00B11815">
        <w:t xml:space="preserve">, </w:t>
      </w:r>
      <w:r w:rsidR="00555679">
        <w:t>Investment Schedule for January 2025 and Budget Transfers.</w:t>
      </w:r>
    </w:p>
    <w:p w14:paraId="4E6DD01D" w14:textId="77777777" w:rsidR="009B1BA1" w:rsidRDefault="009B1BA1" w:rsidP="00BF60DB">
      <w:pPr>
        <w:pStyle w:val="MOTIONBODY"/>
      </w:pPr>
    </w:p>
    <w:p w14:paraId="6D7E1017" w14:textId="6BB815A7" w:rsidR="00674D2E" w:rsidRDefault="00674D2E" w:rsidP="001248F6">
      <w:pPr>
        <w:pStyle w:val="AGENDAITEM"/>
        <w:ind w:left="720" w:firstLine="0"/>
      </w:pPr>
      <w:r>
        <w:lastRenderedPageBreak/>
        <w:t xml:space="preserve">Mr. </w:t>
      </w:r>
      <w:proofErr w:type="spellStart"/>
      <w:r>
        <w:t>Discoll</w:t>
      </w:r>
      <w:proofErr w:type="spellEnd"/>
      <w:r>
        <w:t xml:space="preserve"> explained that this is a yearly action that needs to be taken by all school Boards</w:t>
      </w:r>
      <w:r w:rsidR="001248F6">
        <w:t xml:space="preserve">.  </w:t>
      </w:r>
    </w:p>
    <w:p w14:paraId="58F50F2A" w14:textId="77777777" w:rsidR="00674D2E" w:rsidRDefault="00674D2E" w:rsidP="00596A15">
      <w:pPr>
        <w:pStyle w:val="AGENDAITEM"/>
      </w:pPr>
    </w:p>
    <w:p w14:paraId="54694674" w14:textId="183C361F" w:rsidR="00063D06" w:rsidRDefault="00596A15" w:rsidP="00596A15">
      <w:pPr>
        <w:pStyle w:val="AGENDAITEM"/>
      </w:pPr>
      <w:r>
        <w:t>3.05</w:t>
      </w:r>
      <w:r w:rsidR="00ED4110">
        <w:tab/>
      </w:r>
      <w:r w:rsidR="00063D06" w:rsidRPr="00063D06">
        <w:t xml:space="preserve">Delaware County Intermediate Unit </w:t>
      </w:r>
      <w:r w:rsidR="00F167C6">
        <w:t>2025</w:t>
      </w:r>
      <w:r w:rsidR="00F167C6" w:rsidRPr="00063D06">
        <w:t xml:space="preserve"> - </w:t>
      </w:r>
      <w:r w:rsidR="00F167C6">
        <w:t>2026</w:t>
      </w:r>
      <w:r w:rsidR="00F167C6" w:rsidRPr="00063D06">
        <w:t xml:space="preserve"> </w:t>
      </w:r>
      <w:r w:rsidR="00063D06" w:rsidRPr="00063D06">
        <w:t>General Budget</w:t>
      </w:r>
    </w:p>
    <w:p w14:paraId="77438F78" w14:textId="390E169F" w:rsidR="00A17396" w:rsidRDefault="00A17396" w:rsidP="005D26CD">
      <w:pPr>
        <w:pStyle w:val="ATTACHMENTS"/>
      </w:pPr>
    </w:p>
    <w:p w14:paraId="44107CA6" w14:textId="0DD8FC81" w:rsidR="00A17396" w:rsidRDefault="00A17396" w:rsidP="00A17396">
      <w:pPr>
        <w:pStyle w:val="MOTIONBODY"/>
      </w:pPr>
      <w:r>
        <w:t>MOTION:</w:t>
      </w:r>
      <w:r>
        <w:tab/>
      </w:r>
      <w:r w:rsidR="00173ACC" w:rsidRPr="00173ACC">
        <w:t xml:space="preserve">To approve the resolution regarding the </w:t>
      </w:r>
      <w:r w:rsidR="00173ACC">
        <w:t>2025</w:t>
      </w:r>
      <w:r w:rsidR="00173ACC" w:rsidRPr="00173ACC">
        <w:t>-</w:t>
      </w:r>
      <w:r w:rsidR="00173ACC">
        <w:t>2026</w:t>
      </w:r>
      <w:r w:rsidR="00173ACC" w:rsidRPr="00173ACC">
        <w:t xml:space="preserve"> Delaware County Intermediate Unit General Budget in the amount of $</w:t>
      </w:r>
      <w:r w:rsidR="00D42EC9">
        <w:t>11,912,078.</w:t>
      </w:r>
    </w:p>
    <w:p w14:paraId="259962BD" w14:textId="77777777" w:rsidR="00BB57B0" w:rsidRDefault="00BB57B0" w:rsidP="00B753FB"/>
    <w:p w14:paraId="75343BE1" w14:textId="2F13CA64" w:rsidR="00BB57B0" w:rsidRDefault="00A17396" w:rsidP="00A17396">
      <w:pPr>
        <w:pStyle w:val="AGENDAITEM"/>
      </w:pPr>
      <w:r>
        <w:t>3.06</w:t>
      </w:r>
      <w:r>
        <w:tab/>
      </w:r>
      <w:r w:rsidR="00BB57B0" w:rsidRPr="00BB57B0">
        <w:t xml:space="preserve">Delaware County Intermediate Unit </w:t>
      </w:r>
      <w:r w:rsidR="00F167C6">
        <w:t>2025</w:t>
      </w:r>
      <w:r w:rsidR="00F167C6" w:rsidRPr="00BB57B0">
        <w:t xml:space="preserve"> - </w:t>
      </w:r>
      <w:r w:rsidR="00F167C6">
        <w:t>2026</w:t>
      </w:r>
      <w:r w:rsidR="00F167C6" w:rsidRPr="00BB57B0">
        <w:t xml:space="preserve"> </w:t>
      </w:r>
      <w:r w:rsidR="00BB57B0" w:rsidRPr="00BB57B0">
        <w:t>Special Education Agreement</w:t>
      </w:r>
    </w:p>
    <w:p w14:paraId="139E72BF" w14:textId="1425D1A1" w:rsidR="00173ACC" w:rsidRDefault="00173ACC" w:rsidP="005D26CD">
      <w:pPr>
        <w:pStyle w:val="ATTACHMENTS"/>
      </w:pPr>
    </w:p>
    <w:p w14:paraId="0A36443D" w14:textId="16DB0CD7" w:rsidR="00173ACC" w:rsidRDefault="00173ACC" w:rsidP="00173ACC">
      <w:pPr>
        <w:pStyle w:val="MOTIONBODY"/>
      </w:pPr>
      <w:r>
        <w:t>MOTION:</w:t>
      </w:r>
      <w:r>
        <w:tab/>
      </w:r>
      <w:r w:rsidR="00C21B42" w:rsidRPr="00C21B42">
        <w:t xml:space="preserve">To approve the agreement regarding the </w:t>
      </w:r>
      <w:r w:rsidR="00C21B42">
        <w:t>2025</w:t>
      </w:r>
      <w:r w:rsidR="00C21B42" w:rsidRPr="00C21B42">
        <w:t>-</w:t>
      </w:r>
      <w:r w:rsidR="00C21B42">
        <w:t>2026</w:t>
      </w:r>
      <w:r w:rsidR="00C21B42" w:rsidRPr="00C21B42">
        <w:t xml:space="preserve"> Special Education Service Agreement in the amount of $</w:t>
      </w:r>
      <w:r w:rsidR="00EC08CA">
        <w:t>614,295</w:t>
      </w:r>
      <w:r w:rsidR="00C21B42" w:rsidRPr="00C21B42">
        <w:t>.</w:t>
      </w:r>
    </w:p>
    <w:p w14:paraId="20A6CE94" w14:textId="77777777" w:rsidR="00EF7E91" w:rsidRDefault="00EF7E91" w:rsidP="00173ACC">
      <w:pPr>
        <w:pStyle w:val="MOTIONBODY"/>
      </w:pPr>
    </w:p>
    <w:p w14:paraId="24517C5B" w14:textId="77777777" w:rsidR="00EF7E91" w:rsidRDefault="00EF7E91" w:rsidP="00173ACC">
      <w:pPr>
        <w:pStyle w:val="MOTIONBODY"/>
      </w:pPr>
    </w:p>
    <w:p w14:paraId="0DA0CC13" w14:textId="36A0EFF4" w:rsidR="00EF7E91" w:rsidRDefault="00554672" w:rsidP="00173ACC">
      <w:pPr>
        <w:pStyle w:val="MOTIONBODY"/>
      </w:pPr>
      <w:r>
        <w:t xml:space="preserve">Mr. Driscoll explained that our </w:t>
      </w:r>
      <w:proofErr w:type="gramStart"/>
      <w:r>
        <w:t>cost</w:t>
      </w:r>
      <w:proofErr w:type="gramEnd"/>
      <w:r>
        <w:t xml:space="preserve"> </w:t>
      </w:r>
      <w:proofErr w:type="gramStart"/>
      <w:r>
        <w:t>are</w:t>
      </w:r>
      <w:proofErr w:type="gramEnd"/>
      <w:r>
        <w:t xml:space="preserve"> for students that attend.</w:t>
      </w:r>
    </w:p>
    <w:p w14:paraId="2C094B10" w14:textId="77777777" w:rsidR="00063D06" w:rsidRDefault="00063D06" w:rsidP="00B753FB"/>
    <w:p w14:paraId="39D2DC1F" w14:textId="08C554E7" w:rsidR="00432AA9" w:rsidRDefault="00A17396" w:rsidP="00EF7E91">
      <w:pPr>
        <w:pStyle w:val="AGENDAITEM"/>
      </w:pPr>
      <w:r>
        <w:t>3.07</w:t>
      </w:r>
      <w:r>
        <w:tab/>
      </w:r>
      <w:r w:rsidR="00892BAE" w:rsidRPr="00892BAE">
        <w:t xml:space="preserve">Delaware County Intermediate Unit </w:t>
      </w:r>
      <w:r w:rsidR="00DD1973">
        <w:t xml:space="preserve">2025 </w:t>
      </w:r>
      <w:r w:rsidR="00DD1973" w:rsidRPr="00892BAE">
        <w:t>-</w:t>
      </w:r>
      <w:r w:rsidR="00DD1973">
        <w:t xml:space="preserve"> 2026</w:t>
      </w:r>
      <w:r w:rsidR="00DD1973" w:rsidRPr="00892BAE">
        <w:t xml:space="preserve"> </w:t>
      </w:r>
      <w:r w:rsidR="00892BAE" w:rsidRPr="00892BAE">
        <w:t>Technical Schools Budget</w:t>
      </w:r>
      <w:r w:rsidR="00DD1973">
        <w:t xml:space="preserve"> </w:t>
      </w:r>
    </w:p>
    <w:p w14:paraId="3E08ADFB" w14:textId="7D2D3467" w:rsidR="00A40CD8" w:rsidRDefault="00A40CD8" w:rsidP="005D26CD">
      <w:pPr>
        <w:pStyle w:val="ATTACHMENTS"/>
      </w:pPr>
    </w:p>
    <w:p w14:paraId="4A7FA12F" w14:textId="761002C7" w:rsidR="00BF6D28" w:rsidRDefault="00BF6D28" w:rsidP="00BF6D28">
      <w:pPr>
        <w:pStyle w:val="MOTIONBODY"/>
      </w:pPr>
      <w:r>
        <w:t>MOTION:</w:t>
      </w:r>
      <w:r>
        <w:tab/>
      </w:r>
      <w:r w:rsidR="005D26CD" w:rsidRPr="005D26CD">
        <w:t xml:space="preserve">To approve the resolution regarding the </w:t>
      </w:r>
      <w:r w:rsidR="005D26CD">
        <w:t>2025</w:t>
      </w:r>
      <w:r w:rsidR="005D26CD" w:rsidRPr="005D26CD">
        <w:t>-</w:t>
      </w:r>
      <w:r w:rsidR="005D26CD">
        <w:t>2026</w:t>
      </w:r>
      <w:r w:rsidR="005D26CD" w:rsidRPr="005D26CD">
        <w:t xml:space="preserve"> Delaware County Intermediate Unit Technical School Budget in the amount of $</w:t>
      </w:r>
      <w:r w:rsidR="006157AC">
        <w:t>18,076,609</w:t>
      </w:r>
      <w:r w:rsidR="005D26CD" w:rsidRPr="005D26CD">
        <w:t>.</w:t>
      </w:r>
    </w:p>
    <w:p w14:paraId="2BBACF27" w14:textId="77777777" w:rsidR="00A40CD8" w:rsidRDefault="00A40CD8" w:rsidP="009B1BA1">
      <w:pPr>
        <w:pStyle w:val="AGENDAITEM"/>
      </w:pPr>
    </w:p>
    <w:p w14:paraId="543E322B" w14:textId="4033DFB0" w:rsidR="009B1BA1" w:rsidRPr="009B1BA1" w:rsidRDefault="009B1BA1" w:rsidP="009B1BA1">
      <w:pPr>
        <w:pStyle w:val="AGENDAITEM"/>
      </w:pPr>
      <w:r w:rsidRPr="009B1BA1">
        <w:t>3.0</w:t>
      </w:r>
      <w:r w:rsidR="00A17396">
        <w:t>8</w:t>
      </w:r>
      <w:r>
        <w:tab/>
      </w:r>
      <w:r w:rsidR="00DC4ED5">
        <w:t xml:space="preserve">Other Business </w:t>
      </w:r>
      <w:r w:rsidR="00554672">
        <w:t>~ there was none</w:t>
      </w:r>
    </w:p>
    <w:p w14:paraId="3AF256C2" w14:textId="77777777" w:rsidR="007B537D" w:rsidRDefault="007B537D" w:rsidP="00BF60DB">
      <w:pPr>
        <w:pStyle w:val="MOTIONBODY"/>
      </w:pPr>
    </w:p>
    <w:p w14:paraId="4BA24690" w14:textId="2256DBC4" w:rsidR="007B537D" w:rsidRDefault="007B537D" w:rsidP="007B537D">
      <w:pPr>
        <w:pStyle w:val="AGENDAITEM"/>
      </w:pPr>
      <w:r>
        <w:t>3.0</w:t>
      </w:r>
      <w:r w:rsidR="00A17396">
        <w:t>9</w:t>
      </w:r>
      <w:r>
        <w:tab/>
        <w:t>Public Comment</w:t>
      </w:r>
      <w:r w:rsidR="00554672">
        <w:t xml:space="preserve"> ~ there was none</w:t>
      </w:r>
    </w:p>
    <w:p w14:paraId="3BA6871B" w14:textId="77777777" w:rsidR="001F13CE" w:rsidRDefault="001F13CE" w:rsidP="007B537D">
      <w:pPr>
        <w:pStyle w:val="AGENDAITEM"/>
      </w:pPr>
    </w:p>
    <w:p w14:paraId="6EEB8843" w14:textId="0BC96A1D" w:rsidR="00E57504" w:rsidRPr="00554672" w:rsidRDefault="001F13CE" w:rsidP="00554672">
      <w:pPr>
        <w:pStyle w:val="AGENDAITEM"/>
      </w:pPr>
      <w:r>
        <w:t>3.</w:t>
      </w:r>
      <w:r w:rsidR="00A17396">
        <w:t>10</w:t>
      </w:r>
      <w:r>
        <w:t xml:space="preserve"> </w:t>
      </w:r>
      <w:r>
        <w:tab/>
        <w:t xml:space="preserve">Adjournment </w:t>
      </w:r>
    </w:p>
    <w:p w14:paraId="13287A21" w14:textId="77777777" w:rsidR="00432AA9" w:rsidRDefault="00432AA9" w:rsidP="00DC7776">
      <w:pPr>
        <w:rPr>
          <w:rFonts w:cs="Arial"/>
          <w:bCs/>
          <w:szCs w:val="22"/>
          <w:u w:val="single"/>
        </w:rPr>
      </w:pPr>
    </w:p>
    <w:p w14:paraId="49375FE6" w14:textId="15D1D430" w:rsidR="00890283" w:rsidRDefault="00E35768" w:rsidP="007B5AF5">
      <w:pPr>
        <w:pStyle w:val="MAINTITLE"/>
      </w:pPr>
      <w:r>
        <w:t>FACILIITIES AND TRANSPORTATION COMMITTEE</w:t>
      </w:r>
    </w:p>
    <w:p w14:paraId="30986345" w14:textId="77777777" w:rsidR="00DC7776" w:rsidRDefault="00DC7776" w:rsidP="00DC7776">
      <w:pPr>
        <w:pStyle w:val="MAINTITLE"/>
        <w:numPr>
          <w:ilvl w:val="0"/>
          <w:numId w:val="0"/>
        </w:numPr>
      </w:pPr>
    </w:p>
    <w:p w14:paraId="4F9661E2" w14:textId="6057964D" w:rsidR="00902D12" w:rsidRPr="00902D12" w:rsidRDefault="00902D12" w:rsidP="00902D12">
      <w:pPr>
        <w:pStyle w:val="AGENDAITEM"/>
      </w:pPr>
      <w:r w:rsidRPr="00902D12">
        <w:t>4.01</w:t>
      </w:r>
      <w:r w:rsidRPr="00902D12">
        <w:tab/>
        <w:t xml:space="preserve">Committee Report – </w:t>
      </w:r>
      <w:r w:rsidR="00BD7127">
        <w:t xml:space="preserve">David </w:t>
      </w:r>
      <w:proofErr w:type="spellStart"/>
      <w:r w:rsidR="00BD7127">
        <w:t>Dezzi</w:t>
      </w:r>
      <w:proofErr w:type="spellEnd"/>
      <w:r w:rsidRPr="00902D12">
        <w:t>, Chairperson</w:t>
      </w:r>
    </w:p>
    <w:p w14:paraId="57360520" w14:textId="77777777" w:rsidR="00902D12" w:rsidRPr="00902D12" w:rsidRDefault="00902D12" w:rsidP="00902D12">
      <w:pPr>
        <w:pStyle w:val="AGENDAITEM"/>
      </w:pPr>
    </w:p>
    <w:p w14:paraId="6F42E545" w14:textId="14A4BF92" w:rsidR="00902D12" w:rsidRDefault="00902D12" w:rsidP="00902D12">
      <w:pPr>
        <w:pStyle w:val="AGENDAITEM"/>
      </w:pPr>
      <w:r w:rsidRPr="00902D12">
        <w:t>4.02</w:t>
      </w:r>
      <w:r w:rsidRPr="00902D12">
        <w:tab/>
        <w:t>Additions to the Agenda</w:t>
      </w:r>
      <w:r w:rsidR="00B1541C">
        <w:t xml:space="preserve"> ~ there </w:t>
      </w:r>
      <w:proofErr w:type="gramStart"/>
      <w:r w:rsidR="00B1541C">
        <w:t>was</w:t>
      </w:r>
      <w:proofErr w:type="gramEnd"/>
      <w:r w:rsidR="00B1541C">
        <w:t xml:space="preserve"> none</w:t>
      </w:r>
    </w:p>
    <w:p w14:paraId="71474623" w14:textId="77777777" w:rsidR="00B1541C" w:rsidRDefault="00B1541C" w:rsidP="00902D12">
      <w:pPr>
        <w:pStyle w:val="AGENDAITEM"/>
      </w:pPr>
    </w:p>
    <w:p w14:paraId="6F6947F6" w14:textId="4536B51E" w:rsidR="00B1541C" w:rsidRDefault="00B1541C" w:rsidP="00902D12">
      <w:pPr>
        <w:pStyle w:val="AGENDAITEM"/>
      </w:pPr>
      <w:r>
        <w:t xml:space="preserve">Mr. Gallagher explained </w:t>
      </w:r>
      <w:r w:rsidR="005375FE">
        <w:t xml:space="preserve">the </w:t>
      </w:r>
      <w:proofErr w:type="gramStart"/>
      <w:r w:rsidR="005375FE">
        <w:t>below</w:t>
      </w:r>
      <w:proofErr w:type="gramEnd"/>
      <w:r w:rsidR="005375FE">
        <w:t xml:space="preserve"> motions.</w:t>
      </w:r>
    </w:p>
    <w:p w14:paraId="63584718" w14:textId="77777777" w:rsidR="009852E4" w:rsidRDefault="009852E4" w:rsidP="00CE5DE2">
      <w:pPr>
        <w:pStyle w:val="AGENDAITEM"/>
      </w:pPr>
    </w:p>
    <w:p w14:paraId="07F8DAA8" w14:textId="6560E675" w:rsidR="009852E4" w:rsidRDefault="00DA7933" w:rsidP="00CE5DE2">
      <w:pPr>
        <w:pStyle w:val="AGENDAITEM"/>
      </w:pPr>
      <w:r>
        <w:t>4.03</w:t>
      </w:r>
      <w:r w:rsidR="00ED319D">
        <w:tab/>
      </w:r>
      <w:r w:rsidR="00F71C4D">
        <w:t>Boiler Room</w:t>
      </w:r>
      <w:r w:rsidR="00A4017E">
        <w:t xml:space="preserve">, </w:t>
      </w:r>
      <w:r w:rsidR="008A109D">
        <w:t xml:space="preserve">Paxon Hollow </w:t>
      </w:r>
      <w:r w:rsidR="00BA0D72">
        <w:t>Middle School</w:t>
      </w:r>
    </w:p>
    <w:p w14:paraId="414EEE57" w14:textId="0F8BCB3E" w:rsidR="00DB3D47" w:rsidRDefault="00DB3D47" w:rsidP="000C1F87">
      <w:pPr>
        <w:pStyle w:val="ATTACHMENTS"/>
      </w:pPr>
    </w:p>
    <w:p w14:paraId="17590625" w14:textId="4A78B3AE" w:rsidR="00FC4823" w:rsidRDefault="00FC4823" w:rsidP="00FC4823">
      <w:pPr>
        <w:pStyle w:val="MOTIONBODY"/>
      </w:pPr>
      <w:r>
        <w:t>MOTION:</w:t>
      </w:r>
      <w:r>
        <w:tab/>
      </w:r>
      <w:r w:rsidR="00F56262">
        <w:t xml:space="preserve">To approve </w:t>
      </w:r>
      <w:r w:rsidR="006D4671">
        <w:t>Bonnett Medica Associates</w:t>
      </w:r>
      <w:r w:rsidR="004D40C1">
        <w:t xml:space="preserve"> </w:t>
      </w:r>
      <w:r w:rsidR="00DE0CCC">
        <w:t>inc</w:t>
      </w:r>
      <w:r w:rsidR="005125EF">
        <w:t xml:space="preserve">., </w:t>
      </w:r>
      <w:r w:rsidR="00D65E59">
        <w:t>for</w:t>
      </w:r>
      <w:r w:rsidR="004D40C1">
        <w:t xml:space="preserve"> </w:t>
      </w:r>
      <w:proofErr w:type="gramStart"/>
      <w:r w:rsidR="004D40C1">
        <w:t>the mechanical</w:t>
      </w:r>
      <w:proofErr w:type="gramEnd"/>
      <w:r w:rsidR="004D40C1">
        <w:t xml:space="preserve"> and architectural desig</w:t>
      </w:r>
      <w:r w:rsidR="00D65E59">
        <w:t>n</w:t>
      </w:r>
      <w:r w:rsidR="00F466E7">
        <w:t>.</w:t>
      </w:r>
    </w:p>
    <w:p w14:paraId="32FDC013" w14:textId="77777777" w:rsidR="00FC04E9" w:rsidRDefault="00FC04E9" w:rsidP="00FC4823">
      <w:pPr>
        <w:pStyle w:val="MOTIONBODY"/>
      </w:pPr>
    </w:p>
    <w:p w14:paraId="604562BC" w14:textId="4B78B519" w:rsidR="00FC04E9" w:rsidRDefault="00FC04E9" w:rsidP="00FC04E9">
      <w:pPr>
        <w:pStyle w:val="AGENDAITEM"/>
      </w:pPr>
      <w:r>
        <w:t>4.04</w:t>
      </w:r>
      <w:r>
        <w:tab/>
      </w:r>
      <w:r w:rsidR="00A572BE">
        <w:t xml:space="preserve"> Purchase of </w:t>
      </w:r>
      <w:r w:rsidR="00A55633">
        <w:t xml:space="preserve">Shed, </w:t>
      </w:r>
      <w:r w:rsidR="009B48AA">
        <w:t xml:space="preserve">Russell </w:t>
      </w:r>
      <w:r w:rsidR="00DD031F">
        <w:t>Elementary</w:t>
      </w:r>
      <w:r w:rsidR="009B48AA">
        <w:t xml:space="preserve"> School</w:t>
      </w:r>
    </w:p>
    <w:p w14:paraId="52061AB5" w14:textId="77777777" w:rsidR="00A572BE" w:rsidRDefault="00A572BE" w:rsidP="00FC04E9">
      <w:pPr>
        <w:pStyle w:val="AGENDAITEM"/>
      </w:pPr>
    </w:p>
    <w:p w14:paraId="6B3849D6" w14:textId="2AFDCC39" w:rsidR="00D37890" w:rsidRDefault="00A572BE" w:rsidP="00D37890">
      <w:pPr>
        <w:pStyle w:val="MOTIONBODY"/>
      </w:pPr>
      <w:r>
        <w:t>MOTION:</w:t>
      </w:r>
      <w:r>
        <w:tab/>
      </w:r>
      <w:r w:rsidR="007E41E2">
        <w:t>To approve the purchase of a shed for Russell Elementary School not to exceed $13,</w:t>
      </w:r>
      <w:r w:rsidR="00BD4ECB">
        <w:t>000.00</w:t>
      </w:r>
      <w:r w:rsidR="00B63D22">
        <w:t>.</w:t>
      </w:r>
      <w:r w:rsidR="00130F58">
        <w:t xml:space="preserve"> </w:t>
      </w:r>
    </w:p>
    <w:p w14:paraId="49A55EA2" w14:textId="77777777" w:rsidR="005375FE" w:rsidRDefault="005375FE" w:rsidP="00D37890">
      <w:pPr>
        <w:pStyle w:val="MOTIONBODY"/>
      </w:pPr>
    </w:p>
    <w:p w14:paraId="07E28BFB" w14:textId="71D7472C" w:rsidR="005375FE" w:rsidRDefault="005375FE" w:rsidP="00D37890">
      <w:pPr>
        <w:pStyle w:val="MOTIONBODY"/>
      </w:pPr>
      <w:r>
        <w:t>There may have to be a pad put under the shed</w:t>
      </w:r>
    </w:p>
    <w:p w14:paraId="513CAE7F" w14:textId="77777777" w:rsidR="00177F07" w:rsidRDefault="00177F07" w:rsidP="00D37890">
      <w:pPr>
        <w:pStyle w:val="MOTIONBODY"/>
      </w:pPr>
    </w:p>
    <w:p w14:paraId="0EF63D98" w14:textId="62619F73" w:rsidR="006E1478" w:rsidRDefault="006E1478" w:rsidP="00610693">
      <w:pPr>
        <w:pStyle w:val="AGENDAITEM"/>
      </w:pPr>
      <w:r>
        <w:t>4.0</w:t>
      </w:r>
      <w:r w:rsidR="0077098D">
        <w:t>5</w:t>
      </w:r>
      <w:r w:rsidR="00610693">
        <w:tab/>
      </w:r>
      <w:r w:rsidR="009505B0">
        <w:t>Facili</w:t>
      </w:r>
      <w:r w:rsidR="00DD249C">
        <w:t>t</w:t>
      </w:r>
      <w:r w:rsidR="0056197A">
        <w:t>y Use</w:t>
      </w:r>
      <w:r w:rsidR="003E57F9">
        <w:t>, Marple Newtown High School</w:t>
      </w:r>
    </w:p>
    <w:p w14:paraId="0B937567" w14:textId="77777777" w:rsidR="00A80D99" w:rsidRDefault="00A80D99" w:rsidP="00610693">
      <w:pPr>
        <w:pStyle w:val="AGENDAITEM"/>
      </w:pPr>
    </w:p>
    <w:p w14:paraId="1DA4FDB2" w14:textId="4DAB6E2B" w:rsidR="0056197A" w:rsidRDefault="00A80D99" w:rsidP="00A80D99">
      <w:pPr>
        <w:pStyle w:val="MOTIONBODY"/>
      </w:pPr>
      <w:r>
        <w:t>Mr. Gallagher explained that he will check with Mr. Gicking.  This would be under Policy 707.</w:t>
      </w:r>
    </w:p>
    <w:p w14:paraId="3A760614" w14:textId="77777777" w:rsidR="00930AB8" w:rsidRDefault="00730DA5" w:rsidP="00EF56E5">
      <w:pPr>
        <w:pStyle w:val="MOTIONBODY"/>
      </w:pPr>
      <w:r>
        <w:lastRenderedPageBreak/>
        <w:t>MOTIO</w:t>
      </w:r>
      <w:r w:rsidR="00BE20F0">
        <w:t>N:</w:t>
      </w:r>
      <w:r w:rsidR="00B933B9">
        <w:tab/>
        <w:t xml:space="preserve">To approve </w:t>
      </w:r>
      <w:r w:rsidR="0048310A">
        <w:t>America</w:t>
      </w:r>
      <w:r w:rsidR="004C63DD">
        <w:t>n Hel</w:t>
      </w:r>
      <w:r w:rsidR="0069392F">
        <w:t xml:space="preserve">lenic Educational </w:t>
      </w:r>
      <w:r w:rsidR="00EE0CE9">
        <w:t>Progre</w:t>
      </w:r>
      <w:r w:rsidR="000132EC">
        <w:t>ssive Association</w:t>
      </w:r>
      <w:r w:rsidR="00772F2A">
        <w:t>,</w:t>
      </w:r>
      <w:r w:rsidR="00C81CA5">
        <w:t xml:space="preserve"> </w:t>
      </w:r>
      <w:r w:rsidR="0077098D">
        <w:t>a</w:t>
      </w:r>
      <w:r w:rsidR="00252450">
        <w:t xml:space="preserve"> charitable o</w:t>
      </w:r>
      <w:r w:rsidR="009046F1">
        <w:t>rganization</w:t>
      </w:r>
      <w:r w:rsidR="00E8787F">
        <w:t>,</w:t>
      </w:r>
      <w:r w:rsidR="00C81CA5">
        <w:t xml:space="preserve"> </w:t>
      </w:r>
      <w:r w:rsidR="004C6509">
        <w:t xml:space="preserve">for </w:t>
      </w:r>
      <w:r w:rsidR="00C81CA5">
        <w:t xml:space="preserve">the rental </w:t>
      </w:r>
      <w:r w:rsidR="00F33548">
        <w:t xml:space="preserve">of the </w:t>
      </w:r>
      <w:r w:rsidR="003E57F9">
        <w:t>h</w:t>
      </w:r>
      <w:r w:rsidR="00F33548">
        <w:t xml:space="preserve">igh </w:t>
      </w:r>
      <w:r w:rsidR="003E57F9">
        <w:t>s</w:t>
      </w:r>
      <w:r w:rsidR="00F33548">
        <w:t xml:space="preserve">chool </w:t>
      </w:r>
      <w:r w:rsidR="003E57F9">
        <w:t>s</w:t>
      </w:r>
      <w:r w:rsidR="00F33548">
        <w:t>tadium</w:t>
      </w:r>
      <w:r w:rsidR="00C81CA5">
        <w:t xml:space="preserve"> </w:t>
      </w:r>
      <w:r w:rsidR="0046673C">
        <w:t>for a track meet on Saturday</w:t>
      </w:r>
      <w:r w:rsidR="005A062C">
        <w:t>,</w:t>
      </w:r>
      <w:r w:rsidR="0046673C">
        <w:t xml:space="preserve"> May</w:t>
      </w:r>
      <w:r w:rsidR="00C81CA5">
        <w:t xml:space="preserve"> </w:t>
      </w:r>
      <w:r w:rsidR="00742EE8">
        <w:t>10,</w:t>
      </w:r>
      <w:r w:rsidR="005A062C">
        <w:t xml:space="preserve"> </w:t>
      </w:r>
      <w:r w:rsidR="00742EE8">
        <w:t>2025</w:t>
      </w:r>
      <w:r w:rsidR="000701A1">
        <w:t>,</w:t>
      </w:r>
      <w:r w:rsidR="00C81CA5">
        <w:t xml:space="preserve"> </w:t>
      </w:r>
      <w:r w:rsidR="007D7040">
        <w:t xml:space="preserve">from </w:t>
      </w:r>
      <w:r w:rsidR="002C361A">
        <w:t>8</w:t>
      </w:r>
      <w:r w:rsidR="00B77EB6">
        <w:t>:00</w:t>
      </w:r>
      <w:r w:rsidR="00346473">
        <w:t>am</w:t>
      </w:r>
      <w:r w:rsidR="005A062C">
        <w:t xml:space="preserve"> </w:t>
      </w:r>
      <w:r w:rsidR="0027450D">
        <w:t>-</w:t>
      </w:r>
      <w:r w:rsidR="005A062C">
        <w:t xml:space="preserve"> </w:t>
      </w:r>
      <w:r w:rsidR="0027450D">
        <w:t>4</w:t>
      </w:r>
      <w:r w:rsidR="00B77EB6">
        <w:t>:00</w:t>
      </w:r>
      <w:r w:rsidR="0027450D">
        <w:t>pm</w:t>
      </w:r>
      <w:r w:rsidR="00B77EB6">
        <w:t>.</w:t>
      </w:r>
      <w:r w:rsidR="00346473">
        <w:t xml:space="preserve"> </w:t>
      </w:r>
      <w:r w:rsidR="00F231BE">
        <w:t>T</w:t>
      </w:r>
      <w:r w:rsidR="00D121D7">
        <w:t>he rental agreement under policy 707</w:t>
      </w:r>
      <w:r w:rsidR="007A348D">
        <w:t>,</w:t>
      </w:r>
      <w:r w:rsidR="00D121D7">
        <w:t xml:space="preserve"> class </w:t>
      </w:r>
      <w:r w:rsidR="00351896">
        <w:t>IV</w:t>
      </w:r>
      <w:r w:rsidR="00614120">
        <w:t xml:space="preserve">, </w:t>
      </w:r>
      <w:r w:rsidR="000A14A6">
        <w:t xml:space="preserve">is </w:t>
      </w:r>
      <w:r w:rsidR="00D52DF3">
        <w:t>$450</w:t>
      </w:r>
      <w:r w:rsidR="005A062C">
        <w:t>.00/</w:t>
      </w:r>
      <w:r w:rsidR="005E7426">
        <w:t xml:space="preserve">hr. </w:t>
      </w:r>
      <w:r w:rsidR="00351896">
        <w:t xml:space="preserve"> </w:t>
      </w:r>
    </w:p>
    <w:p w14:paraId="4E075E22" w14:textId="247DEBB2" w:rsidR="00930AB8" w:rsidRDefault="00930AB8" w:rsidP="00EF56E5">
      <w:pPr>
        <w:pStyle w:val="MOTIONBODY"/>
      </w:pPr>
    </w:p>
    <w:p w14:paraId="47A863F3" w14:textId="0DE93F33" w:rsidR="00657104" w:rsidRDefault="00657104" w:rsidP="00EF56E5">
      <w:pPr>
        <w:pStyle w:val="MOTIONBODY"/>
      </w:pPr>
      <w:r>
        <w:t>Mr. Gallagher explained that local districts are involved</w:t>
      </w:r>
    </w:p>
    <w:p w14:paraId="68460A61" w14:textId="77777777" w:rsidR="00804D9A" w:rsidRDefault="00804D9A" w:rsidP="00EF56E5">
      <w:pPr>
        <w:pStyle w:val="MOTIONBODY"/>
      </w:pPr>
    </w:p>
    <w:p w14:paraId="7FFEF43F" w14:textId="39D155E4" w:rsidR="00902D12" w:rsidRDefault="00590FD0" w:rsidP="00590FD0">
      <w:pPr>
        <w:pStyle w:val="MOTIONBODY"/>
      </w:pPr>
      <w:r>
        <w:t>MOTION:</w:t>
      </w:r>
      <w:r>
        <w:tab/>
      </w:r>
      <w:r w:rsidR="00141AC6">
        <w:t xml:space="preserve">To approve </w:t>
      </w:r>
      <w:r w:rsidR="00E576B7">
        <w:t xml:space="preserve">Mini </w:t>
      </w:r>
      <w:r w:rsidR="00E87359">
        <w:t>Mod</w:t>
      </w:r>
      <w:r w:rsidR="00A6752A">
        <w:t>el UN</w:t>
      </w:r>
      <w:r w:rsidR="00E87359">
        <w:t xml:space="preserve"> </w:t>
      </w:r>
      <w:r w:rsidR="00BA63D6">
        <w:t xml:space="preserve">for use </w:t>
      </w:r>
      <w:r w:rsidR="004646C0">
        <w:t xml:space="preserve">of </w:t>
      </w:r>
      <w:r w:rsidR="003E57F9">
        <w:t xml:space="preserve">high school </w:t>
      </w:r>
      <w:r w:rsidR="001978B2">
        <w:t>classrooms</w:t>
      </w:r>
      <w:r w:rsidR="00F85B12">
        <w:t xml:space="preserve"> </w:t>
      </w:r>
      <w:r w:rsidR="004E09B7">
        <w:t xml:space="preserve">on </w:t>
      </w:r>
      <w:r w:rsidR="00C70392">
        <w:t xml:space="preserve">Saturday, </w:t>
      </w:r>
      <w:r w:rsidR="004E09B7">
        <w:t>May</w:t>
      </w:r>
      <w:r w:rsidR="0017794A">
        <w:t xml:space="preserve"> 17, 2025</w:t>
      </w:r>
      <w:r w:rsidR="00152134">
        <w:t>,</w:t>
      </w:r>
      <w:r w:rsidR="0017794A">
        <w:t xml:space="preserve"> from </w:t>
      </w:r>
      <w:r w:rsidR="0054510C">
        <w:t>9</w:t>
      </w:r>
      <w:r w:rsidR="00644736">
        <w:t>:</w:t>
      </w:r>
      <w:r w:rsidR="00EB5696">
        <w:t>00am -</w:t>
      </w:r>
      <w:r w:rsidR="00014D65">
        <w:t xml:space="preserve"> 5:00pm</w:t>
      </w:r>
      <w:r w:rsidR="00B77EB6">
        <w:t>.</w:t>
      </w:r>
      <w:r w:rsidR="00AB355A">
        <w:t xml:space="preserve"> </w:t>
      </w:r>
    </w:p>
    <w:p w14:paraId="1E9C0462" w14:textId="77777777" w:rsidR="00265157" w:rsidRDefault="00265157" w:rsidP="00590FD0">
      <w:pPr>
        <w:pStyle w:val="MOTIONBODY"/>
      </w:pPr>
    </w:p>
    <w:p w14:paraId="734B8114" w14:textId="5CD460D0" w:rsidR="00902D12" w:rsidRDefault="00902D12" w:rsidP="00902D12">
      <w:pPr>
        <w:pStyle w:val="AGENDAITEM"/>
      </w:pPr>
      <w:r w:rsidRPr="00902D12">
        <w:t>4.</w:t>
      </w:r>
      <w:r w:rsidR="00A83AD5">
        <w:t>0</w:t>
      </w:r>
      <w:r w:rsidR="0036604A">
        <w:t>6</w:t>
      </w:r>
      <w:r w:rsidRPr="00902D12">
        <w:tab/>
        <w:t>Public Comment</w:t>
      </w:r>
      <w:r w:rsidR="00405006">
        <w:t xml:space="preserve"> ~ there was none</w:t>
      </w:r>
    </w:p>
    <w:p w14:paraId="53E70A84" w14:textId="77777777" w:rsidR="00405006" w:rsidRDefault="00405006" w:rsidP="00902D12">
      <w:pPr>
        <w:pStyle w:val="AGENDAITEM"/>
      </w:pPr>
    </w:p>
    <w:p w14:paraId="37610CA9" w14:textId="0E55A8E5" w:rsidR="00405006" w:rsidRDefault="00405006" w:rsidP="00902D12">
      <w:pPr>
        <w:pStyle w:val="AGENDAITEM"/>
      </w:pPr>
      <w:r>
        <w:t>No Transportation for this meeting</w:t>
      </w:r>
    </w:p>
    <w:p w14:paraId="1A561920" w14:textId="77777777" w:rsidR="004E3E26" w:rsidRDefault="004E3E26" w:rsidP="00902D12">
      <w:pPr>
        <w:pStyle w:val="AGENDAITEM"/>
      </w:pPr>
    </w:p>
    <w:p w14:paraId="267DD0D6" w14:textId="250D4584" w:rsidR="00F938FE" w:rsidRPr="00405006" w:rsidRDefault="004E3E26" w:rsidP="00405006">
      <w:pPr>
        <w:pStyle w:val="AGENDAITEM"/>
      </w:pPr>
      <w:r>
        <w:t>4.</w:t>
      </w:r>
      <w:r w:rsidR="00A83AD5">
        <w:t>0</w:t>
      </w:r>
      <w:r w:rsidR="0036604A">
        <w:t>7</w:t>
      </w:r>
      <w:r>
        <w:tab/>
        <w:t>Adjournmen</w:t>
      </w:r>
      <w:r w:rsidR="00405006">
        <w:t>t</w:t>
      </w:r>
    </w:p>
    <w:p w14:paraId="77954FF2" w14:textId="77777777" w:rsidR="00E57504" w:rsidRPr="00E57504" w:rsidRDefault="00E57504" w:rsidP="00E57504"/>
    <w:p w14:paraId="59C7234C" w14:textId="6A6426D2" w:rsidR="008309B7" w:rsidRPr="00D6373E" w:rsidRDefault="008309B7" w:rsidP="007B5AF5">
      <w:pPr>
        <w:pStyle w:val="MAINTITLE"/>
      </w:pPr>
      <w:r w:rsidRPr="00D6373E">
        <w:t>CURRICULUM, INSTRUCTION AND TECHNOLOGY</w:t>
      </w:r>
      <w:r w:rsidR="00121ABC" w:rsidRPr="00D6373E">
        <w:t xml:space="preserve"> COMMITTEE</w:t>
      </w:r>
    </w:p>
    <w:p w14:paraId="47A1F619" w14:textId="77777777" w:rsidR="00A80727" w:rsidRPr="00D6373E" w:rsidRDefault="00A80727" w:rsidP="00D6373E">
      <w:pPr>
        <w:ind w:right="720"/>
        <w:rPr>
          <w:rFonts w:cs="Arial"/>
        </w:rPr>
      </w:pPr>
    </w:p>
    <w:p w14:paraId="196FEBC0" w14:textId="5AAD580E" w:rsidR="00432FD2" w:rsidRPr="00432FD2" w:rsidRDefault="00432FD2" w:rsidP="00432FD2">
      <w:pPr>
        <w:pStyle w:val="AGENDAITEM"/>
      </w:pPr>
      <w:r w:rsidRPr="00432FD2">
        <w:t>5.01</w:t>
      </w:r>
      <w:r w:rsidRPr="00432FD2">
        <w:tab/>
        <w:t xml:space="preserve">Committee Report – </w:t>
      </w:r>
      <w:r w:rsidR="00BD7127">
        <w:t xml:space="preserve">Dana Altobelli, Chairperson </w:t>
      </w:r>
    </w:p>
    <w:p w14:paraId="75B3E962" w14:textId="77777777" w:rsidR="00432FD2" w:rsidRDefault="00432FD2" w:rsidP="00432FD2">
      <w:pPr>
        <w:pStyle w:val="AGENDAITEM"/>
      </w:pPr>
    </w:p>
    <w:p w14:paraId="120D3D21" w14:textId="7B016E3D" w:rsidR="00432FD2" w:rsidRDefault="00432FD2" w:rsidP="00432FD2">
      <w:pPr>
        <w:pStyle w:val="AGENDAITEM"/>
      </w:pPr>
      <w:r w:rsidRPr="00432FD2">
        <w:t>5.02</w:t>
      </w:r>
      <w:r w:rsidRPr="00432FD2">
        <w:tab/>
        <w:t>Additions to the Agenda</w:t>
      </w:r>
      <w:r w:rsidR="007B5B24">
        <w:t xml:space="preserve"> ~ there </w:t>
      </w:r>
      <w:proofErr w:type="gramStart"/>
      <w:r w:rsidR="007B5B24">
        <w:t>was</w:t>
      </w:r>
      <w:proofErr w:type="gramEnd"/>
      <w:r w:rsidR="007B5B24">
        <w:t xml:space="preserve"> none</w:t>
      </w:r>
    </w:p>
    <w:p w14:paraId="6D9A0D23" w14:textId="77777777" w:rsidR="007B5B24" w:rsidRDefault="007B5B24" w:rsidP="00432FD2">
      <w:pPr>
        <w:pStyle w:val="AGENDAITEM"/>
      </w:pPr>
    </w:p>
    <w:p w14:paraId="1F58D4B3" w14:textId="6A2A0D3D" w:rsidR="007B5B24" w:rsidRDefault="007B5B24" w:rsidP="00432FD2">
      <w:pPr>
        <w:pStyle w:val="AGENDAITEM"/>
      </w:pPr>
      <w:r>
        <w:t>Dr. Fag</w:t>
      </w:r>
      <w:r w:rsidR="00D5481A">
        <w:t>en explained the following motions</w:t>
      </w:r>
      <w:r w:rsidR="00EE4779">
        <w:t xml:space="preserve"> and asked for approval.</w:t>
      </w:r>
    </w:p>
    <w:p w14:paraId="035B9E45" w14:textId="77777777" w:rsidR="00E57504" w:rsidRPr="00432FD2" w:rsidRDefault="00E57504" w:rsidP="00432FD2">
      <w:pPr>
        <w:pStyle w:val="AGENDAITEM"/>
      </w:pPr>
    </w:p>
    <w:p w14:paraId="384050B3" w14:textId="6CC4D65C" w:rsidR="00B07DB9" w:rsidRDefault="00B07DB9" w:rsidP="00432FD2">
      <w:pPr>
        <w:pStyle w:val="AGENDAITEM"/>
      </w:pPr>
      <w:r>
        <w:t>5.</w:t>
      </w:r>
      <w:r w:rsidR="006F1241">
        <w:t>03</w:t>
      </w:r>
      <w:r>
        <w:tab/>
      </w:r>
      <w:r w:rsidR="0025687C">
        <w:t>Admi</w:t>
      </w:r>
      <w:r w:rsidR="00CC4CC1">
        <w:t>nis</w:t>
      </w:r>
      <w:r w:rsidR="006F1241">
        <w:t>t</w:t>
      </w:r>
      <w:r w:rsidR="0025687C">
        <w:t>rative Trip</w:t>
      </w:r>
    </w:p>
    <w:p w14:paraId="0F5C70B9" w14:textId="11C7F80C" w:rsidR="007F47A6" w:rsidRDefault="007F47A6" w:rsidP="002D2062">
      <w:pPr>
        <w:pStyle w:val="ATTACHMENTS"/>
      </w:pPr>
    </w:p>
    <w:p w14:paraId="57617466" w14:textId="67FA688D" w:rsidR="007F47A6" w:rsidRDefault="007F47A6" w:rsidP="007F47A6">
      <w:pPr>
        <w:pStyle w:val="MOTIONBODY"/>
      </w:pPr>
      <w:r>
        <w:t>MOTION:</w:t>
      </w:r>
      <w:r>
        <w:tab/>
        <w:t>To approve Dr. Tina Kane</w:t>
      </w:r>
      <w:r w:rsidR="00B30FE5">
        <w:t xml:space="preserve"> to</w:t>
      </w:r>
      <w:r w:rsidR="00DA04D9">
        <w:t xml:space="preserve"> attend the </w:t>
      </w:r>
      <w:r w:rsidR="00F14F12" w:rsidRPr="00F14F12">
        <w:t>202</w:t>
      </w:r>
      <w:r w:rsidR="00F14F12">
        <w:t>5</w:t>
      </w:r>
      <w:r w:rsidR="00F14F12" w:rsidRPr="00F14F12">
        <w:t xml:space="preserve"> </w:t>
      </w:r>
      <w:r w:rsidR="004D0093">
        <w:t>PASA Women</w:t>
      </w:r>
      <w:r w:rsidR="00394185">
        <w:t xml:space="preserve">'s Caucus </w:t>
      </w:r>
      <w:r w:rsidR="0012201D">
        <w:t>Annual Conference</w:t>
      </w:r>
      <w:r w:rsidR="002D2062">
        <w:t>,</w:t>
      </w:r>
      <w:r w:rsidR="00F57082">
        <w:t xml:space="preserve"> </w:t>
      </w:r>
      <w:r w:rsidR="00E80EBC">
        <w:t>May 18</w:t>
      </w:r>
      <w:r w:rsidR="00F14F12" w:rsidRPr="00F14F12">
        <w:t xml:space="preserve"> - </w:t>
      </w:r>
      <w:r w:rsidR="00E80EBC">
        <w:t>20,</w:t>
      </w:r>
      <w:r w:rsidR="007047AF">
        <w:t xml:space="preserve"> </w:t>
      </w:r>
      <w:r w:rsidR="00F14F12" w:rsidRPr="00F14F12">
        <w:t>202</w:t>
      </w:r>
      <w:r w:rsidR="00F14F12">
        <w:t>5</w:t>
      </w:r>
      <w:r w:rsidR="00BE64E8">
        <w:t>,</w:t>
      </w:r>
      <w:r w:rsidR="00F14F12" w:rsidRPr="00F14F12">
        <w:t xml:space="preserve"> </w:t>
      </w:r>
      <w:r w:rsidR="007047AF">
        <w:t xml:space="preserve">in </w:t>
      </w:r>
      <w:r w:rsidR="009678E7">
        <w:t>Hershey, PA</w:t>
      </w:r>
      <w:r w:rsidR="00F14F12" w:rsidRPr="00F14F12">
        <w:t>. The cost to the district is $1,</w:t>
      </w:r>
      <w:r w:rsidR="002D2062">
        <w:t>003.98</w:t>
      </w:r>
      <w:r w:rsidR="00BD4970">
        <w:t xml:space="preserve"> as presented</w:t>
      </w:r>
      <w:r w:rsidR="00F14F12" w:rsidRPr="00F14F12">
        <w:t>.</w:t>
      </w:r>
    </w:p>
    <w:p w14:paraId="25B22326" w14:textId="746CE086" w:rsidR="0025687C" w:rsidRDefault="0025687C" w:rsidP="0025687C">
      <w:pPr>
        <w:pStyle w:val="ATTACHMENTS"/>
      </w:pPr>
    </w:p>
    <w:p w14:paraId="51D48370" w14:textId="583105BB" w:rsidR="0025687C" w:rsidRDefault="0025687C" w:rsidP="0025687C">
      <w:pPr>
        <w:pStyle w:val="MOTIONBODY"/>
      </w:pPr>
      <w:r>
        <w:t>MOTION:</w:t>
      </w:r>
      <w:r>
        <w:tab/>
      </w:r>
      <w:r w:rsidR="00CC4CC1" w:rsidRPr="00CC4CC1">
        <w:t>To approve three high school science teachers to attend the annual National Science Teaching Association</w:t>
      </w:r>
      <w:r w:rsidR="00154C84">
        <w:t xml:space="preserve"> </w:t>
      </w:r>
      <w:r w:rsidR="00CC4CC1" w:rsidRPr="00CC4CC1">
        <w:t>conference</w:t>
      </w:r>
      <w:r w:rsidR="00332B7B">
        <w:t xml:space="preserve"> </w:t>
      </w:r>
      <w:r w:rsidR="00332B7B" w:rsidRPr="00332B7B">
        <w:t>on Thursday, March 27, 2025,</w:t>
      </w:r>
      <w:r w:rsidR="00332B7B">
        <w:t xml:space="preserve"> </w:t>
      </w:r>
      <w:r w:rsidR="00CC4CC1" w:rsidRPr="00CC4CC1">
        <w:t>in Philadelphia</w:t>
      </w:r>
      <w:r w:rsidR="00332B7B">
        <w:t>, PA.</w:t>
      </w:r>
      <w:r w:rsidR="00CC4CC1" w:rsidRPr="00CC4CC1">
        <w:t xml:space="preserve"> The cost to the </w:t>
      </w:r>
      <w:r w:rsidR="006F1241" w:rsidRPr="00CC4CC1">
        <w:t>district</w:t>
      </w:r>
      <w:r w:rsidR="00CC4CC1" w:rsidRPr="00CC4CC1">
        <w:t xml:space="preserve"> is $1,095</w:t>
      </w:r>
      <w:r w:rsidR="00332B7B">
        <w:t>.00</w:t>
      </w:r>
      <w:r w:rsidR="00CC4CC1" w:rsidRPr="00CC4CC1">
        <w:t xml:space="preserve"> as presented.</w:t>
      </w:r>
    </w:p>
    <w:p w14:paraId="7050B95B" w14:textId="77777777" w:rsidR="006D6D82" w:rsidRDefault="006D6D82" w:rsidP="00432FD2">
      <w:pPr>
        <w:pStyle w:val="AGENDAITEM"/>
      </w:pPr>
    </w:p>
    <w:p w14:paraId="100C191A" w14:textId="399800B3" w:rsidR="008E1E6A" w:rsidRDefault="008E1E6A" w:rsidP="00432FD2">
      <w:pPr>
        <w:pStyle w:val="AGENDAITEM"/>
      </w:pPr>
      <w:r>
        <w:t>5.</w:t>
      </w:r>
      <w:r w:rsidR="006F3A5A">
        <w:t>0</w:t>
      </w:r>
      <w:r w:rsidR="006D6D82">
        <w:t>4</w:t>
      </w:r>
      <w:r>
        <w:tab/>
        <w:t>Cur</w:t>
      </w:r>
      <w:r w:rsidR="00E939E2">
        <w:t>ri</w:t>
      </w:r>
      <w:r w:rsidR="00A100E2">
        <w:t>culum Implementation</w:t>
      </w:r>
    </w:p>
    <w:p w14:paraId="53089227" w14:textId="77777777" w:rsidR="00E36361" w:rsidRDefault="00E36361" w:rsidP="00432FD2">
      <w:pPr>
        <w:pStyle w:val="AGENDAITEM"/>
      </w:pPr>
    </w:p>
    <w:p w14:paraId="29EDF43B" w14:textId="044BB054" w:rsidR="00E36361" w:rsidRDefault="00E36361" w:rsidP="00432FD2">
      <w:pPr>
        <w:pStyle w:val="AGENDAITEM"/>
      </w:pPr>
      <w:r>
        <w:t xml:space="preserve">Dr. Fagen explained that </w:t>
      </w:r>
      <w:proofErr w:type="gramStart"/>
      <w:r>
        <w:t>pilot</w:t>
      </w:r>
      <w:proofErr w:type="gramEnd"/>
      <w:r>
        <w:t xml:space="preserve"> for this is up and running</w:t>
      </w:r>
    </w:p>
    <w:p w14:paraId="17EC8F31" w14:textId="751C1AA0" w:rsidR="008E1E6A" w:rsidRDefault="008E1E6A" w:rsidP="008E1E6A">
      <w:pPr>
        <w:pStyle w:val="ATTACHMENTS"/>
      </w:pPr>
    </w:p>
    <w:p w14:paraId="3C11FEB2" w14:textId="0B405A9E" w:rsidR="008E1E6A" w:rsidRDefault="008E1E6A" w:rsidP="008E1E6A">
      <w:pPr>
        <w:pStyle w:val="MOTIONBODY"/>
      </w:pPr>
      <w:r>
        <w:t>MOTION:</w:t>
      </w:r>
      <w:r>
        <w:tab/>
      </w:r>
      <w:r w:rsidRPr="008E1E6A">
        <w:t>To approve the implementation of the AI platform, Magic School for the 2025-2026 school year. The cost to the district is $15,656, as presented.</w:t>
      </w:r>
    </w:p>
    <w:p w14:paraId="597EA57D" w14:textId="77777777" w:rsidR="008E1E6A" w:rsidRDefault="008E1E6A" w:rsidP="00432FD2">
      <w:pPr>
        <w:pStyle w:val="AGENDAITEM"/>
      </w:pPr>
    </w:p>
    <w:p w14:paraId="55D6C276" w14:textId="4D6347B7" w:rsidR="00432FD2" w:rsidRDefault="00432FD2" w:rsidP="00432FD2">
      <w:pPr>
        <w:pStyle w:val="AGENDAITEM"/>
      </w:pPr>
      <w:r w:rsidRPr="00432FD2">
        <w:t>5.</w:t>
      </w:r>
      <w:r w:rsidR="00154B68">
        <w:t>0</w:t>
      </w:r>
      <w:r w:rsidR="006D6D82">
        <w:t>5</w:t>
      </w:r>
      <w:r w:rsidRPr="00432FD2">
        <w:tab/>
      </w:r>
      <w:r w:rsidR="00C06C26">
        <w:t>School Clubs</w:t>
      </w:r>
    </w:p>
    <w:p w14:paraId="6651A05D" w14:textId="505437F8" w:rsidR="00C06C26" w:rsidRDefault="00C06C26" w:rsidP="00C06C26">
      <w:pPr>
        <w:pStyle w:val="ATTACHMENTS"/>
      </w:pPr>
    </w:p>
    <w:p w14:paraId="3A6C27B6" w14:textId="782A4EAE" w:rsidR="00C06C26" w:rsidRDefault="00C06C26" w:rsidP="00C06C26">
      <w:pPr>
        <w:pStyle w:val="MOTIONBODY"/>
      </w:pPr>
      <w:r>
        <w:t>MOTION:</w:t>
      </w:r>
      <w:r>
        <w:tab/>
      </w:r>
      <w:r w:rsidR="00F414CC">
        <w:t>To approve</w:t>
      </w:r>
      <w:r w:rsidR="00C30958">
        <w:t xml:space="preserve"> PHMS Garden Club at Paxon Hollow Middle School, as presented.</w:t>
      </w:r>
    </w:p>
    <w:p w14:paraId="0724307A" w14:textId="190DE997" w:rsidR="00C06C26" w:rsidRPr="00432FD2" w:rsidRDefault="00C06C26" w:rsidP="00C06C26">
      <w:pPr>
        <w:pStyle w:val="ATTACHMENTS"/>
      </w:pPr>
    </w:p>
    <w:p w14:paraId="2AEF00E9" w14:textId="16D8B896" w:rsidR="00432FD2" w:rsidRDefault="00C06C26" w:rsidP="00C06C26">
      <w:pPr>
        <w:pStyle w:val="MOTIONBODY"/>
      </w:pPr>
      <w:r>
        <w:t>MOTION:</w:t>
      </w:r>
      <w:r w:rsidR="00C30958">
        <w:tab/>
      </w:r>
      <w:r w:rsidR="00760A52">
        <w:t>To approve Hearts and Hands Club at Marple Newtown High School, as presented.</w:t>
      </w:r>
    </w:p>
    <w:p w14:paraId="1B9404E3" w14:textId="1A3E7A9A" w:rsidR="00C06C26" w:rsidRDefault="00C06C26" w:rsidP="00C06C26">
      <w:pPr>
        <w:pStyle w:val="ATTACHMENTS"/>
      </w:pPr>
    </w:p>
    <w:p w14:paraId="10B980B8" w14:textId="32ECC6AA" w:rsidR="00C06C26" w:rsidRDefault="00C06C26" w:rsidP="00C06C26">
      <w:pPr>
        <w:pStyle w:val="MOTIONBODY"/>
      </w:pPr>
      <w:r>
        <w:t>MOTION:</w:t>
      </w:r>
      <w:r w:rsidR="000E69C1">
        <w:tab/>
        <w:t>To approve Fashion Club at Marple Newtown High School, as presented.</w:t>
      </w:r>
    </w:p>
    <w:p w14:paraId="2B4989D6" w14:textId="2FF9C0B2" w:rsidR="000E69C1" w:rsidRDefault="000E69C1" w:rsidP="000E69C1">
      <w:pPr>
        <w:pStyle w:val="ATTACHMENTS"/>
      </w:pPr>
    </w:p>
    <w:p w14:paraId="2AA9CEA3" w14:textId="08D12F37" w:rsidR="000E69C1" w:rsidRPr="00432FD2" w:rsidRDefault="000E69C1" w:rsidP="009A2ED4">
      <w:pPr>
        <w:pStyle w:val="MOTIONBODY"/>
      </w:pPr>
      <w:r>
        <w:t>MOTION</w:t>
      </w:r>
      <w:proofErr w:type="gramStart"/>
      <w:r>
        <w:t xml:space="preserve">: </w:t>
      </w:r>
      <w:r w:rsidR="001B124B">
        <w:tab/>
      </w:r>
      <w:r>
        <w:t>To</w:t>
      </w:r>
      <w:proofErr w:type="gramEnd"/>
      <w:r>
        <w:t xml:space="preserve"> approve</w:t>
      </w:r>
      <w:r w:rsidR="001B124B">
        <w:t xml:space="preserve"> MN Fishing Club at Marple Newtown High School, as presented.</w:t>
      </w:r>
    </w:p>
    <w:p w14:paraId="7F476649" w14:textId="77777777" w:rsidR="00346C95" w:rsidRDefault="00346C95" w:rsidP="00432FD2">
      <w:pPr>
        <w:pStyle w:val="AGENDAITEM"/>
      </w:pPr>
    </w:p>
    <w:p w14:paraId="00796852" w14:textId="7B84BC8F" w:rsidR="00573F39" w:rsidRDefault="00432FD2" w:rsidP="00432FD2">
      <w:pPr>
        <w:pStyle w:val="AGENDAITEM"/>
      </w:pPr>
      <w:r w:rsidRPr="00432FD2">
        <w:lastRenderedPageBreak/>
        <w:t>5.</w:t>
      </w:r>
      <w:r w:rsidR="00154B68">
        <w:t>0</w:t>
      </w:r>
      <w:r w:rsidR="006D6D82">
        <w:t>6</w:t>
      </w:r>
      <w:r w:rsidRPr="00432FD2">
        <w:tab/>
      </w:r>
      <w:bookmarkStart w:id="0" w:name="_3znysh7" w:colFirst="0" w:colLast="0"/>
      <w:bookmarkEnd w:id="0"/>
      <w:r w:rsidR="00C06C26">
        <w:t>Non-School Clubs</w:t>
      </w:r>
    </w:p>
    <w:p w14:paraId="436EA0E2" w14:textId="3DBB82B9" w:rsidR="00573F39" w:rsidRDefault="00573F39" w:rsidP="00C06C26">
      <w:pPr>
        <w:pStyle w:val="ATTACHMENTS"/>
      </w:pPr>
    </w:p>
    <w:p w14:paraId="151412C8" w14:textId="6EA38752" w:rsidR="003D336C" w:rsidRDefault="003D336C" w:rsidP="003D336C">
      <w:pPr>
        <w:pStyle w:val="MOTIONBODY"/>
      </w:pPr>
      <w:r>
        <w:t>MOTION:</w:t>
      </w:r>
      <w:r w:rsidR="001B124B">
        <w:tab/>
        <w:t xml:space="preserve">To approve </w:t>
      </w:r>
      <w:r w:rsidR="007D7C40">
        <w:t>The Lunar New Year Club at Loomis Elementary School, as presented.</w:t>
      </w:r>
    </w:p>
    <w:p w14:paraId="4FB37ABC" w14:textId="5E5BF6AE" w:rsidR="003D336C" w:rsidRDefault="003D336C" w:rsidP="003D336C">
      <w:pPr>
        <w:pStyle w:val="ATTACHMENTS"/>
      </w:pPr>
    </w:p>
    <w:p w14:paraId="48D6AFAD" w14:textId="74882FD1" w:rsidR="003D336C" w:rsidRDefault="003D336C" w:rsidP="003D336C">
      <w:pPr>
        <w:pStyle w:val="MOTIONBODY"/>
      </w:pPr>
      <w:r>
        <w:t>MOTION:</w:t>
      </w:r>
      <w:r w:rsidR="007D7C40">
        <w:tab/>
        <w:t>To approve</w:t>
      </w:r>
      <w:r w:rsidR="009A2ED4">
        <w:t xml:space="preserve"> The Running Club at Loomis Elementary School, as presented.</w:t>
      </w:r>
    </w:p>
    <w:p w14:paraId="0AC7E24B" w14:textId="77777777" w:rsidR="003D336C" w:rsidRDefault="003D336C" w:rsidP="003D336C">
      <w:pPr>
        <w:pStyle w:val="MOTIONBODY"/>
      </w:pPr>
    </w:p>
    <w:p w14:paraId="4DE9E7C6" w14:textId="518D34AC" w:rsidR="0022432A" w:rsidRDefault="0022432A" w:rsidP="0022432A">
      <w:pPr>
        <w:pStyle w:val="AGENDAITEM"/>
      </w:pPr>
      <w:r>
        <w:t>5.0</w:t>
      </w:r>
      <w:r w:rsidR="006D6D82">
        <w:t>7</w:t>
      </w:r>
      <w:r>
        <w:tab/>
        <w:t>Book Disposal</w:t>
      </w:r>
    </w:p>
    <w:p w14:paraId="216D6ED3" w14:textId="3D87D8EE" w:rsidR="0022432A" w:rsidRDefault="0022432A" w:rsidP="0022432A">
      <w:pPr>
        <w:pStyle w:val="ATTACHMENTS"/>
      </w:pPr>
      <w:r>
        <w:tab/>
      </w:r>
    </w:p>
    <w:p w14:paraId="7E414A99" w14:textId="77777777" w:rsidR="0022432A" w:rsidRDefault="0022432A" w:rsidP="0022432A">
      <w:pPr>
        <w:pStyle w:val="MOTIONBODY"/>
      </w:pPr>
      <w:r>
        <w:t>MOTION:</w:t>
      </w:r>
      <w:r>
        <w:tab/>
        <w:t>To approve the disposal of books at Marple Newtown High School, as presented.</w:t>
      </w:r>
    </w:p>
    <w:p w14:paraId="2514FEC6" w14:textId="77777777" w:rsidR="006D6D82" w:rsidRDefault="006D6D82" w:rsidP="006D6D82">
      <w:pPr>
        <w:pStyle w:val="AGENDAITEM"/>
      </w:pPr>
    </w:p>
    <w:p w14:paraId="317EADCC" w14:textId="48064B9B" w:rsidR="006D6D82" w:rsidRDefault="006D6D82" w:rsidP="006D6D82">
      <w:pPr>
        <w:pStyle w:val="AGENDAITEM"/>
      </w:pPr>
      <w:r>
        <w:t>5.08</w:t>
      </w:r>
      <w:r>
        <w:tab/>
        <w:t>Information Item</w:t>
      </w:r>
    </w:p>
    <w:p w14:paraId="63DE49F7" w14:textId="663D613B" w:rsidR="006D6D82" w:rsidRDefault="006D6D82" w:rsidP="006D6D82">
      <w:pPr>
        <w:pStyle w:val="ATTACHMENTS"/>
      </w:pPr>
    </w:p>
    <w:p w14:paraId="4B0E6F09" w14:textId="77777777" w:rsidR="00CB35BB" w:rsidRDefault="006D6D82" w:rsidP="006D6D82">
      <w:pPr>
        <w:pStyle w:val="MOTIONBODY"/>
      </w:pPr>
      <w:r>
        <w:t>MOTION:</w:t>
      </w:r>
      <w:r>
        <w:tab/>
        <w:t xml:space="preserve">Presentation on Marple Newtown School District </w:t>
      </w:r>
      <w:r w:rsidRPr="00AC141B">
        <w:t xml:space="preserve">2025-2028 Comprehensive Plan, </w:t>
      </w:r>
      <w:r>
        <w:t xml:space="preserve">by Assistant Superintendent for Teaching and Learning, </w:t>
      </w:r>
      <w:r w:rsidR="00D168DA">
        <w:t>Dr. Kevin Fagan.</w:t>
      </w:r>
    </w:p>
    <w:p w14:paraId="723BF008" w14:textId="77777777" w:rsidR="00CB35BB" w:rsidRDefault="00CB35BB" w:rsidP="006D6D82">
      <w:pPr>
        <w:pStyle w:val="MOTIONBODY"/>
      </w:pPr>
    </w:p>
    <w:p w14:paraId="6308D934" w14:textId="77777777" w:rsidR="00CB35BB" w:rsidRDefault="00CB35BB" w:rsidP="006D6D82">
      <w:pPr>
        <w:pStyle w:val="MOTIONBODY"/>
      </w:pPr>
      <w:r>
        <w:t>Dr. Fagan gave the following presentation:</w:t>
      </w:r>
    </w:p>
    <w:p w14:paraId="353DFA60" w14:textId="77777777" w:rsidR="00D21554" w:rsidRDefault="00D21554" w:rsidP="006D6D82">
      <w:pPr>
        <w:pStyle w:val="MOTIONBODY"/>
      </w:pPr>
    </w:p>
    <w:p w14:paraId="61C88748" w14:textId="102822B5" w:rsidR="006D6D82" w:rsidRDefault="000F1F5A" w:rsidP="000F1F5A">
      <w:pPr>
        <w:pStyle w:val="MOTIONBODY"/>
        <w:numPr>
          <w:ilvl w:val="0"/>
          <w:numId w:val="32"/>
        </w:numPr>
      </w:pPr>
      <w:r>
        <w:t xml:space="preserve">A comprehensive plan is mandated by the </w:t>
      </w:r>
      <w:r w:rsidR="00D63EE7">
        <w:t>Pennsylvania School Code</w:t>
      </w:r>
    </w:p>
    <w:p w14:paraId="10DADDD7" w14:textId="6D920D17" w:rsidR="00D63EE7" w:rsidRDefault="00D63EE7" w:rsidP="000F1F5A">
      <w:pPr>
        <w:pStyle w:val="MOTIONBODY"/>
        <w:numPr>
          <w:ilvl w:val="0"/>
          <w:numId w:val="32"/>
        </w:numPr>
      </w:pPr>
      <w:r>
        <w:t xml:space="preserve">Districts are required to </w:t>
      </w:r>
      <w:r w:rsidR="002830E8">
        <w:t>establish</w:t>
      </w:r>
      <w:r>
        <w:t xml:space="preserve"> </w:t>
      </w:r>
      <w:r w:rsidR="002830E8">
        <w:t>two to four goals.  We have established four</w:t>
      </w:r>
    </w:p>
    <w:p w14:paraId="0115C618" w14:textId="1D1FDC03" w:rsidR="006A2452" w:rsidRDefault="006A2452" w:rsidP="000F1F5A">
      <w:pPr>
        <w:pStyle w:val="MOTIONBODY"/>
        <w:numPr>
          <w:ilvl w:val="0"/>
          <w:numId w:val="32"/>
        </w:numPr>
      </w:pPr>
      <w:r>
        <w:t>Goal 1 ~ a multi-tiered system of supports</w:t>
      </w:r>
      <w:r w:rsidR="00F871E9">
        <w:t xml:space="preserve"> program will be implemented uniformly at the four district elementary schools</w:t>
      </w:r>
    </w:p>
    <w:p w14:paraId="0C03CCDC" w14:textId="2B7EAD1A" w:rsidR="00D52CDB" w:rsidRDefault="003B225D" w:rsidP="000F1F5A">
      <w:pPr>
        <w:pStyle w:val="MOTIONBODY"/>
        <w:numPr>
          <w:ilvl w:val="0"/>
          <w:numId w:val="32"/>
        </w:numPr>
      </w:pPr>
      <w:r>
        <w:t>Goal 2 ~</w:t>
      </w:r>
      <w:r w:rsidR="00431ADE">
        <w:t>Marple Newtown will fully implement the PA STEELS standards</w:t>
      </w:r>
    </w:p>
    <w:p w14:paraId="279B5976" w14:textId="1A40B865" w:rsidR="003B225D" w:rsidRDefault="003B225D" w:rsidP="000F1F5A">
      <w:pPr>
        <w:pStyle w:val="MOTIONBODY"/>
        <w:numPr>
          <w:ilvl w:val="0"/>
          <w:numId w:val="32"/>
        </w:numPr>
      </w:pPr>
      <w:r>
        <w:t xml:space="preserve">Goal 3 ~ </w:t>
      </w:r>
      <w:r w:rsidR="00AD3C8F">
        <w:t>Marple Newtown will develop and implement an Artificial Intelligence (AI) Literacy framework</w:t>
      </w:r>
    </w:p>
    <w:p w14:paraId="20DBD22C" w14:textId="6A482A77" w:rsidR="00EC16ED" w:rsidRDefault="00EC16ED" w:rsidP="000F1F5A">
      <w:pPr>
        <w:pStyle w:val="MOTIONBODY"/>
        <w:numPr>
          <w:ilvl w:val="0"/>
          <w:numId w:val="32"/>
        </w:numPr>
      </w:pPr>
      <w:r>
        <w:t>Goal 4 ~ Marple Newtown will align K-12 teaching and learning vertically and horizontally to build capacity, uniformity ac</w:t>
      </w:r>
      <w:r w:rsidR="00C57C52">
        <w:t>ross the district and improve alignment to PA Common Core Standards</w:t>
      </w:r>
    </w:p>
    <w:p w14:paraId="20DE4F61" w14:textId="77777777" w:rsidR="00E57504" w:rsidRDefault="00E57504" w:rsidP="006D6D82">
      <w:pPr>
        <w:pStyle w:val="MOTIONBODY"/>
      </w:pPr>
    </w:p>
    <w:p w14:paraId="2EEC954B" w14:textId="471ECEBA" w:rsidR="00E57504" w:rsidRDefault="00E57504" w:rsidP="009B01EB">
      <w:pPr>
        <w:pStyle w:val="MOTIONBODY"/>
        <w:tabs>
          <w:tab w:val="left" w:pos="1440"/>
        </w:tabs>
      </w:pPr>
      <w:r>
        <w:t>5.09</w:t>
      </w:r>
      <w:r w:rsidR="009B01EB">
        <w:tab/>
      </w:r>
      <w:r>
        <w:t>Technology</w:t>
      </w:r>
    </w:p>
    <w:p w14:paraId="5A84FD8A" w14:textId="77777777" w:rsidR="0064432E" w:rsidRDefault="0064432E" w:rsidP="009B01EB">
      <w:pPr>
        <w:pStyle w:val="MOTIONBODY"/>
        <w:tabs>
          <w:tab w:val="left" w:pos="1440"/>
        </w:tabs>
      </w:pPr>
    </w:p>
    <w:p w14:paraId="77DC8CC0" w14:textId="603F925D" w:rsidR="0064432E" w:rsidRDefault="0064432E" w:rsidP="009B01EB">
      <w:pPr>
        <w:pStyle w:val="MOTIONBODY"/>
        <w:tabs>
          <w:tab w:val="left" w:pos="1440"/>
        </w:tabs>
      </w:pPr>
      <w:r>
        <w:t>Dr. Fagan asked that the following motions be approved.</w:t>
      </w:r>
    </w:p>
    <w:p w14:paraId="1E5B4D7A" w14:textId="77777777" w:rsidR="00E57504" w:rsidRDefault="00E57504" w:rsidP="006D6D82">
      <w:pPr>
        <w:pStyle w:val="MOTIONBODY"/>
      </w:pPr>
    </w:p>
    <w:p w14:paraId="35C5CDF0" w14:textId="0F690148" w:rsidR="00E57504" w:rsidRPr="00E57504" w:rsidRDefault="00E57504" w:rsidP="00E57504">
      <w:pPr>
        <w:pStyle w:val="MOTIONBODY"/>
      </w:pPr>
      <w:r>
        <w:t>MOTION</w:t>
      </w:r>
      <w:proofErr w:type="gramStart"/>
      <w:r>
        <w:t xml:space="preserve">: </w:t>
      </w:r>
      <w:r>
        <w:tab/>
      </w:r>
      <w:r w:rsidRPr="00E57504">
        <w:t>Pending</w:t>
      </w:r>
      <w:proofErr w:type="gramEnd"/>
      <w:r w:rsidRPr="00E57504">
        <w:t xml:space="preserve"> solicitor review, approve the purchase of iPads through Apple finance at an annual cost of $91,133.85 a year for a term of 4 years.  </w:t>
      </w:r>
    </w:p>
    <w:p w14:paraId="2CE57D96" w14:textId="77777777" w:rsidR="00E57504" w:rsidRDefault="00E57504" w:rsidP="00E57504">
      <w:pPr>
        <w:pStyle w:val="MOTIONBODY"/>
      </w:pPr>
    </w:p>
    <w:p w14:paraId="0AC41DC5" w14:textId="24AE6CED" w:rsidR="00E57504" w:rsidRDefault="00E57504" w:rsidP="009B01EB">
      <w:pPr>
        <w:pStyle w:val="MOTIONBODY"/>
        <w:ind w:firstLine="0"/>
      </w:pPr>
      <w:r w:rsidRPr="00E57504">
        <w:t>To approve the purchase of Chromebooks through Hewlett Packard Financial Service at an annual cost of $159,635.87 a year for a term of 4 years.</w:t>
      </w:r>
    </w:p>
    <w:p w14:paraId="491EB0B0" w14:textId="77777777" w:rsidR="00E57504" w:rsidRPr="00E57504" w:rsidRDefault="00E57504" w:rsidP="00E57504">
      <w:pPr>
        <w:pStyle w:val="MOTIONBODY"/>
      </w:pPr>
    </w:p>
    <w:p w14:paraId="20B6CFE8" w14:textId="02F10E81" w:rsidR="00E57504" w:rsidRPr="00E57504" w:rsidRDefault="00E57504" w:rsidP="009B01EB">
      <w:pPr>
        <w:pStyle w:val="MOTIONBODY"/>
        <w:ind w:firstLine="0"/>
      </w:pPr>
      <w:r w:rsidRPr="00E57504">
        <w:t>To approve the purchase of Windows computers through Hewlett Packard Financial Services at an</w:t>
      </w:r>
      <w:r>
        <w:t xml:space="preserve"> </w:t>
      </w:r>
      <w:r w:rsidRPr="00E57504">
        <w:t xml:space="preserve">annual cost of $83,720.06 a year for a term of 5 years.  </w:t>
      </w:r>
    </w:p>
    <w:p w14:paraId="420E4710" w14:textId="2052B9BF" w:rsidR="00E57504" w:rsidRDefault="00E57504" w:rsidP="006D6D82">
      <w:pPr>
        <w:pStyle w:val="MOTIONBODY"/>
      </w:pPr>
    </w:p>
    <w:p w14:paraId="7C3861EB" w14:textId="07BA4EE9" w:rsidR="00F54422" w:rsidRDefault="004E3E26" w:rsidP="00E57504">
      <w:pPr>
        <w:pStyle w:val="AGENDAITEM"/>
      </w:pPr>
      <w:r>
        <w:t>5.</w:t>
      </w:r>
      <w:r w:rsidR="00E57504">
        <w:t>10</w:t>
      </w:r>
      <w:r>
        <w:tab/>
      </w:r>
      <w:r w:rsidR="00432FD2" w:rsidRPr="00432FD2">
        <w:t>Adjournment</w:t>
      </w:r>
      <w:r w:rsidR="009B01EB">
        <w:t xml:space="preserve"> </w:t>
      </w:r>
    </w:p>
    <w:p w14:paraId="5E9719B5" w14:textId="77777777" w:rsidR="0064432E" w:rsidRDefault="0064432E" w:rsidP="00E57504">
      <w:pPr>
        <w:pStyle w:val="AGENDAITEM"/>
      </w:pPr>
    </w:p>
    <w:p w14:paraId="61913C10" w14:textId="49DEEC66" w:rsidR="0064432E" w:rsidRPr="00E57504" w:rsidRDefault="0064432E" w:rsidP="00E57504">
      <w:pPr>
        <w:pStyle w:val="AGENDAITEM"/>
      </w:pPr>
      <w:r>
        <w:t xml:space="preserve">With no further business for the Board Mr. Siano adjourned the meeting at </w:t>
      </w:r>
      <w:r w:rsidR="004D0515">
        <w:t>6:54 PM.</w:t>
      </w:r>
    </w:p>
    <w:sectPr w:rsidR="0064432E" w:rsidRPr="00E57504" w:rsidSect="00A361EA">
      <w:headerReference w:type="even" r:id="rId11"/>
      <w:headerReference w:type="default" r:id="rId12"/>
      <w:type w:val="continuous"/>
      <w:pgSz w:w="12240" w:h="15840" w:code="1"/>
      <w:pgMar w:top="1440" w:right="81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CC37D" w14:textId="77777777" w:rsidR="00EF3369" w:rsidRDefault="00EF3369">
      <w:r>
        <w:separator/>
      </w:r>
    </w:p>
  </w:endnote>
  <w:endnote w:type="continuationSeparator" w:id="0">
    <w:p w14:paraId="5C9B7554" w14:textId="77777777" w:rsidR="00EF3369" w:rsidRDefault="00EF3369">
      <w:r>
        <w:continuationSeparator/>
      </w:r>
    </w:p>
  </w:endnote>
  <w:endnote w:type="continuationNotice" w:id="1">
    <w:p w14:paraId="0308A379" w14:textId="77777777" w:rsidR="00EF3369" w:rsidRDefault="00EF33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CBB04" w14:textId="77777777" w:rsidR="00EF3369" w:rsidRDefault="00EF3369">
      <w:r>
        <w:separator/>
      </w:r>
    </w:p>
  </w:footnote>
  <w:footnote w:type="continuationSeparator" w:id="0">
    <w:p w14:paraId="16529C64" w14:textId="77777777" w:rsidR="00EF3369" w:rsidRDefault="00EF3369">
      <w:r>
        <w:continuationSeparator/>
      </w:r>
    </w:p>
  </w:footnote>
  <w:footnote w:type="continuationNotice" w:id="1">
    <w:p w14:paraId="7C810E5C" w14:textId="77777777" w:rsidR="00EF3369" w:rsidRDefault="00EF33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228BC" w14:textId="77777777" w:rsidR="00B36D46" w:rsidRDefault="00B36D4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32D18AC4" w14:textId="77777777" w:rsidR="00B36D46" w:rsidRDefault="00B36D4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96046" w14:textId="77777777" w:rsidR="00B36D46" w:rsidRDefault="00B36D4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6597">
      <w:rPr>
        <w:rStyle w:val="PageNumber"/>
        <w:noProof/>
      </w:rPr>
      <w:t>4</w:t>
    </w:r>
    <w:r>
      <w:rPr>
        <w:rStyle w:val="PageNumber"/>
      </w:rPr>
      <w:fldChar w:fldCharType="end"/>
    </w:r>
  </w:p>
  <w:p w14:paraId="41BF4129" w14:textId="77777777" w:rsidR="00B36D46" w:rsidRDefault="00B36D46">
    <w:pPr>
      <w:pStyle w:val="Header"/>
      <w:ind w:right="360"/>
      <w:jc w:val="right"/>
    </w:pPr>
    <w:r>
      <w:t>Page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4C7"/>
    <w:multiLevelType w:val="hybridMultilevel"/>
    <w:tmpl w:val="92AE893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6CD10D9"/>
    <w:multiLevelType w:val="hybridMultilevel"/>
    <w:tmpl w:val="D9F07BDE"/>
    <w:lvl w:ilvl="0" w:tplc="5A026C4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1CB5B78"/>
    <w:multiLevelType w:val="hybridMultilevel"/>
    <w:tmpl w:val="AAB8CB64"/>
    <w:lvl w:ilvl="0" w:tplc="45484800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38A4B66"/>
    <w:multiLevelType w:val="hybridMultilevel"/>
    <w:tmpl w:val="0526C1C6"/>
    <w:lvl w:ilvl="0" w:tplc="A5729894">
      <w:start w:val="1"/>
      <w:numFmt w:val="decimal"/>
      <w:lvlText w:val="%1)"/>
      <w:lvlJc w:val="left"/>
      <w:pPr>
        <w:ind w:left="25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88" w:hanging="360"/>
      </w:pPr>
    </w:lvl>
    <w:lvl w:ilvl="2" w:tplc="0409001B" w:tentative="1">
      <w:start w:val="1"/>
      <w:numFmt w:val="lowerRoman"/>
      <w:lvlText w:val="%3."/>
      <w:lvlJc w:val="right"/>
      <w:pPr>
        <w:ind w:left="4008" w:hanging="180"/>
      </w:pPr>
    </w:lvl>
    <w:lvl w:ilvl="3" w:tplc="0409000F" w:tentative="1">
      <w:start w:val="1"/>
      <w:numFmt w:val="decimal"/>
      <w:lvlText w:val="%4."/>
      <w:lvlJc w:val="left"/>
      <w:pPr>
        <w:ind w:left="4728" w:hanging="360"/>
      </w:pPr>
    </w:lvl>
    <w:lvl w:ilvl="4" w:tplc="04090019" w:tentative="1">
      <w:start w:val="1"/>
      <w:numFmt w:val="lowerLetter"/>
      <w:lvlText w:val="%5."/>
      <w:lvlJc w:val="left"/>
      <w:pPr>
        <w:ind w:left="5448" w:hanging="360"/>
      </w:pPr>
    </w:lvl>
    <w:lvl w:ilvl="5" w:tplc="0409001B" w:tentative="1">
      <w:start w:val="1"/>
      <w:numFmt w:val="lowerRoman"/>
      <w:lvlText w:val="%6."/>
      <w:lvlJc w:val="right"/>
      <w:pPr>
        <w:ind w:left="6168" w:hanging="180"/>
      </w:pPr>
    </w:lvl>
    <w:lvl w:ilvl="6" w:tplc="0409000F" w:tentative="1">
      <w:start w:val="1"/>
      <w:numFmt w:val="decimal"/>
      <w:lvlText w:val="%7."/>
      <w:lvlJc w:val="left"/>
      <w:pPr>
        <w:ind w:left="6888" w:hanging="360"/>
      </w:pPr>
    </w:lvl>
    <w:lvl w:ilvl="7" w:tplc="04090019" w:tentative="1">
      <w:start w:val="1"/>
      <w:numFmt w:val="lowerLetter"/>
      <w:lvlText w:val="%8."/>
      <w:lvlJc w:val="left"/>
      <w:pPr>
        <w:ind w:left="7608" w:hanging="360"/>
      </w:pPr>
    </w:lvl>
    <w:lvl w:ilvl="8" w:tplc="0409001B" w:tentative="1">
      <w:start w:val="1"/>
      <w:numFmt w:val="lowerRoman"/>
      <w:lvlText w:val="%9."/>
      <w:lvlJc w:val="right"/>
      <w:pPr>
        <w:ind w:left="8328" w:hanging="180"/>
      </w:pPr>
    </w:lvl>
  </w:abstractNum>
  <w:abstractNum w:abstractNumId="4" w15:restartNumberingAfterBreak="0">
    <w:nsid w:val="17526099"/>
    <w:multiLevelType w:val="hybridMultilevel"/>
    <w:tmpl w:val="AF5C0678"/>
    <w:lvl w:ilvl="0" w:tplc="BCBC2070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A6D7744"/>
    <w:multiLevelType w:val="hybridMultilevel"/>
    <w:tmpl w:val="0A887728"/>
    <w:lvl w:ilvl="0" w:tplc="D85268B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8ED36BA"/>
    <w:multiLevelType w:val="hybridMultilevel"/>
    <w:tmpl w:val="AD80919C"/>
    <w:lvl w:ilvl="0" w:tplc="E94EF4DE">
      <w:start w:val="1"/>
      <w:numFmt w:val="decimal"/>
      <w:lvlText w:val="%1)"/>
      <w:lvlJc w:val="left"/>
      <w:pPr>
        <w:ind w:left="25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88" w:hanging="360"/>
      </w:pPr>
    </w:lvl>
    <w:lvl w:ilvl="2" w:tplc="0409001B" w:tentative="1">
      <w:start w:val="1"/>
      <w:numFmt w:val="lowerRoman"/>
      <w:lvlText w:val="%3."/>
      <w:lvlJc w:val="right"/>
      <w:pPr>
        <w:ind w:left="4008" w:hanging="180"/>
      </w:pPr>
    </w:lvl>
    <w:lvl w:ilvl="3" w:tplc="0409000F" w:tentative="1">
      <w:start w:val="1"/>
      <w:numFmt w:val="decimal"/>
      <w:lvlText w:val="%4."/>
      <w:lvlJc w:val="left"/>
      <w:pPr>
        <w:ind w:left="4728" w:hanging="360"/>
      </w:pPr>
    </w:lvl>
    <w:lvl w:ilvl="4" w:tplc="04090019" w:tentative="1">
      <w:start w:val="1"/>
      <w:numFmt w:val="lowerLetter"/>
      <w:lvlText w:val="%5."/>
      <w:lvlJc w:val="left"/>
      <w:pPr>
        <w:ind w:left="5448" w:hanging="360"/>
      </w:pPr>
    </w:lvl>
    <w:lvl w:ilvl="5" w:tplc="0409001B" w:tentative="1">
      <w:start w:val="1"/>
      <w:numFmt w:val="lowerRoman"/>
      <w:lvlText w:val="%6."/>
      <w:lvlJc w:val="right"/>
      <w:pPr>
        <w:ind w:left="6168" w:hanging="180"/>
      </w:pPr>
    </w:lvl>
    <w:lvl w:ilvl="6" w:tplc="0409000F" w:tentative="1">
      <w:start w:val="1"/>
      <w:numFmt w:val="decimal"/>
      <w:lvlText w:val="%7."/>
      <w:lvlJc w:val="left"/>
      <w:pPr>
        <w:ind w:left="6888" w:hanging="360"/>
      </w:pPr>
    </w:lvl>
    <w:lvl w:ilvl="7" w:tplc="04090019" w:tentative="1">
      <w:start w:val="1"/>
      <w:numFmt w:val="lowerLetter"/>
      <w:lvlText w:val="%8."/>
      <w:lvlJc w:val="left"/>
      <w:pPr>
        <w:ind w:left="7608" w:hanging="360"/>
      </w:pPr>
    </w:lvl>
    <w:lvl w:ilvl="8" w:tplc="0409001B" w:tentative="1">
      <w:start w:val="1"/>
      <w:numFmt w:val="lowerRoman"/>
      <w:lvlText w:val="%9."/>
      <w:lvlJc w:val="right"/>
      <w:pPr>
        <w:ind w:left="8328" w:hanging="180"/>
      </w:pPr>
    </w:lvl>
  </w:abstractNum>
  <w:abstractNum w:abstractNumId="7" w15:restartNumberingAfterBreak="0">
    <w:nsid w:val="2AA06761"/>
    <w:multiLevelType w:val="hybridMultilevel"/>
    <w:tmpl w:val="E2C4F76A"/>
    <w:lvl w:ilvl="0" w:tplc="E07A41A0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DF71460"/>
    <w:multiLevelType w:val="hybridMultilevel"/>
    <w:tmpl w:val="B9F2F5AC"/>
    <w:lvl w:ilvl="0" w:tplc="932A4FA4">
      <w:start w:val="1"/>
      <w:numFmt w:val="decimal"/>
      <w:lvlText w:val="%1)"/>
      <w:lvlJc w:val="left"/>
      <w:pPr>
        <w:ind w:left="25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1F65CF2"/>
    <w:multiLevelType w:val="hybridMultilevel"/>
    <w:tmpl w:val="F81251EE"/>
    <w:lvl w:ilvl="0" w:tplc="C0447A1C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38957573"/>
    <w:multiLevelType w:val="hybridMultilevel"/>
    <w:tmpl w:val="A9A829C6"/>
    <w:lvl w:ilvl="0" w:tplc="7902C84C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E853553"/>
    <w:multiLevelType w:val="hybridMultilevel"/>
    <w:tmpl w:val="E2E863AA"/>
    <w:lvl w:ilvl="0" w:tplc="9C4C791E">
      <w:start w:val="1"/>
      <w:numFmt w:val="decimal"/>
      <w:lvlText w:val="%1)"/>
      <w:lvlJc w:val="left"/>
      <w:pPr>
        <w:ind w:left="25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88" w:hanging="360"/>
      </w:pPr>
    </w:lvl>
    <w:lvl w:ilvl="2" w:tplc="0409001B" w:tentative="1">
      <w:start w:val="1"/>
      <w:numFmt w:val="lowerRoman"/>
      <w:lvlText w:val="%3."/>
      <w:lvlJc w:val="right"/>
      <w:pPr>
        <w:ind w:left="4008" w:hanging="180"/>
      </w:pPr>
    </w:lvl>
    <w:lvl w:ilvl="3" w:tplc="0409000F" w:tentative="1">
      <w:start w:val="1"/>
      <w:numFmt w:val="decimal"/>
      <w:lvlText w:val="%4."/>
      <w:lvlJc w:val="left"/>
      <w:pPr>
        <w:ind w:left="4728" w:hanging="360"/>
      </w:pPr>
    </w:lvl>
    <w:lvl w:ilvl="4" w:tplc="04090019" w:tentative="1">
      <w:start w:val="1"/>
      <w:numFmt w:val="lowerLetter"/>
      <w:lvlText w:val="%5."/>
      <w:lvlJc w:val="left"/>
      <w:pPr>
        <w:ind w:left="5448" w:hanging="360"/>
      </w:pPr>
    </w:lvl>
    <w:lvl w:ilvl="5" w:tplc="0409001B" w:tentative="1">
      <w:start w:val="1"/>
      <w:numFmt w:val="lowerRoman"/>
      <w:lvlText w:val="%6."/>
      <w:lvlJc w:val="right"/>
      <w:pPr>
        <w:ind w:left="6168" w:hanging="180"/>
      </w:pPr>
    </w:lvl>
    <w:lvl w:ilvl="6" w:tplc="0409000F" w:tentative="1">
      <w:start w:val="1"/>
      <w:numFmt w:val="decimal"/>
      <w:lvlText w:val="%7."/>
      <w:lvlJc w:val="left"/>
      <w:pPr>
        <w:ind w:left="6888" w:hanging="360"/>
      </w:pPr>
    </w:lvl>
    <w:lvl w:ilvl="7" w:tplc="04090019" w:tentative="1">
      <w:start w:val="1"/>
      <w:numFmt w:val="lowerLetter"/>
      <w:lvlText w:val="%8."/>
      <w:lvlJc w:val="left"/>
      <w:pPr>
        <w:ind w:left="7608" w:hanging="360"/>
      </w:pPr>
    </w:lvl>
    <w:lvl w:ilvl="8" w:tplc="0409001B" w:tentative="1">
      <w:start w:val="1"/>
      <w:numFmt w:val="lowerRoman"/>
      <w:lvlText w:val="%9."/>
      <w:lvlJc w:val="right"/>
      <w:pPr>
        <w:ind w:left="8328" w:hanging="180"/>
      </w:pPr>
    </w:lvl>
  </w:abstractNum>
  <w:abstractNum w:abstractNumId="12" w15:restartNumberingAfterBreak="0">
    <w:nsid w:val="3FAB36D9"/>
    <w:multiLevelType w:val="hybridMultilevel"/>
    <w:tmpl w:val="B1EAE4E4"/>
    <w:lvl w:ilvl="0" w:tplc="1A22E93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3FFA1F26"/>
    <w:multiLevelType w:val="multilevel"/>
    <w:tmpl w:val="D56AE2B8"/>
    <w:lvl w:ilvl="0">
      <w:start w:val="1"/>
      <w:numFmt w:val="decimal"/>
      <w:pStyle w:val="MAINTITLE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Zero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44832282"/>
    <w:multiLevelType w:val="hybridMultilevel"/>
    <w:tmpl w:val="DB609CE6"/>
    <w:lvl w:ilvl="0" w:tplc="DF3EE580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50620CED"/>
    <w:multiLevelType w:val="hybridMultilevel"/>
    <w:tmpl w:val="A5482C7E"/>
    <w:lvl w:ilvl="0" w:tplc="1E006A5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53146414"/>
    <w:multiLevelType w:val="hybridMultilevel"/>
    <w:tmpl w:val="84D0B1CE"/>
    <w:lvl w:ilvl="0" w:tplc="86B2E76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45E6622"/>
    <w:multiLevelType w:val="hybridMultilevel"/>
    <w:tmpl w:val="1E18F23A"/>
    <w:lvl w:ilvl="0" w:tplc="A6160E8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54975DC9"/>
    <w:multiLevelType w:val="hybridMultilevel"/>
    <w:tmpl w:val="BA281328"/>
    <w:lvl w:ilvl="0" w:tplc="7A6C0D0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56722C5D"/>
    <w:multiLevelType w:val="hybridMultilevel"/>
    <w:tmpl w:val="EFC84AFE"/>
    <w:lvl w:ilvl="0" w:tplc="C95EB47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5BAE6B8B"/>
    <w:multiLevelType w:val="hybridMultilevel"/>
    <w:tmpl w:val="1B40A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1C7AEB"/>
    <w:multiLevelType w:val="hybridMultilevel"/>
    <w:tmpl w:val="158858E4"/>
    <w:lvl w:ilvl="0" w:tplc="04090011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12F1840"/>
    <w:multiLevelType w:val="hybridMultilevel"/>
    <w:tmpl w:val="2D1257FC"/>
    <w:lvl w:ilvl="0" w:tplc="1A601E6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616241ED"/>
    <w:multiLevelType w:val="hybridMultilevel"/>
    <w:tmpl w:val="E326E9D4"/>
    <w:lvl w:ilvl="0" w:tplc="07C2E99C">
      <w:start w:val="4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4530E"/>
    <w:multiLevelType w:val="hybridMultilevel"/>
    <w:tmpl w:val="11E00384"/>
    <w:lvl w:ilvl="0" w:tplc="9426199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67723ACF"/>
    <w:multiLevelType w:val="hybridMultilevel"/>
    <w:tmpl w:val="672453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317D3E"/>
    <w:multiLevelType w:val="hybridMultilevel"/>
    <w:tmpl w:val="F2C4E6FA"/>
    <w:lvl w:ilvl="0" w:tplc="52D89BA8">
      <w:start w:val="1"/>
      <w:numFmt w:val="decimal"/>
      <w:lvlText w:val="%1)"/>
      <w:lvlJc w:val="left"/>
      <w:pPr>
        <w:ind w:left="25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88" w:hanging="360"/>
      </w:pPr>
    </w:lvl>
    <w:lvl w:ilvl="2" w:tplc="0409001B" w:tentative="1">
      <w:start w:val="1"/>
      <w:numFmt w:val="lowerRoman"/>
      <w:lvlText w:val="%3."/>
      <w:lvlJc w:val="right"/>
      <w:pPr>
        <w:ind w:left="4008" w:hanging="180"/>
      </w:pPr>
    </w:lvl>
    <w:lvl w:ilvl="3" w:tplc="0409000F" w:tentative="1">
      <w:start w:val="1"/>
      <w:numFmt w:val="decimal"/>
      <w:lvlText w:val="%4."/>
      <w:lvlJc w:val="left"/>
      <w:pPr>
        <w:ind w:left="4728" w:hanging="360"/>
      </w:pPr>
    </w:lvl>
    <w:lvl w:ilvl="4" w:tplc="04090019" w:tentative="1">
      <w:start w:val="1"/>
      <w:numFmt w:val="lowerLetter"/>
      <w:lvlText w:val="%5."/>
      <w:lvlJc w:val="left"/>
      <w:pPr>
        <w:ind w:left="5448" w:hanging="360"/>
      </w:pPr>
    </w:lvl>
    <w:lvl w:ilvl="5" w:tplc="0409001B" w:tentative="1">
      <w:start w:val="1"/>
      <w:numFmt w:val="lowerRoman"/>
      <w:lvlText w:val="%6."/>
      <w:lvlJc w:val="right"/>
      <w:pPr>
        <w:ind w:left="6168" w:hanging="180"/>
      </w:pPr>
    </w:lvl>
    <w:lvl w:ilvl="6" w:tplc="0409000F" w:tentative="1">
      <w:start w:val="1"/>
      <w:numFmt w:val="decimal"/>
      <w:lvlText w:val="%7."/>
      <w:lvlJc w:val="left"/>
      <w:pPr>
        <w:ind w:left="6888" w:hanging="360"/>
      </w:pPr>
    </w:lvl>
    <w:lvl w:ilvl="7" w:tplc="04090019" w:tentative="1">
      <w:start w:val="1"/>
      <w:numFmt w:val="lowerLetter"/>
      <w:lvlText w:val="%8."/>
      <w:lvlJc w:val="left"/>
      <w:pPr>
        <w:ind w:left="7608" w:hanging="360"/>
      </w:pPr>
    </w:lvl>
    <w:lvl w:ilvl="8" w:tplc="0409001B" w:tentative="1">
      <w:start w:val="1"/>
      <w:numFmt w:val="lowerRoman"/>
      <w:lvlText w:val="%9."/>
      <w:lvlJc w:val="right"/>
      <w:pPr>
        <w:ind w:left="8328" w:hanging="180"/>
      </w:pPr>
    </w:lvl>
  </w:abstractNum>
  <w:abstractNum w:abstractNumId="27" w15:restartNumberingAfterBreak="0">
    <w:nsid w:val="6E9C20FF"/>
    <w:multiLevelType w:val="multilevel"/>
    <w:tmpl w:val="1AC68E4A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731C4637"/>
    <w:multiLevelType w:val="hybridMultilevel"/>
    <w:tmpl w:val="11D0C1A8"/>
    <w:lvl w:ilvl="0" w:tplc="BEE0231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7346092D"/>
    <w:multiLevelType w:val="hybridMultilevel"/>
    <w:tmpl w:val="49F48BC8"/>
    <w:lvl w:ilvl="0" w:tplc="74F42030">
      <w:start w:val="1"/>
      <w:numFmt w:val="decimal"/>
      <w:lvlText w:val="%1)"/>
      <w:lvlJc w:val="left"/>
      <w:pPr>
        <w:ind w:left="26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6" w:hanging="360"/>
      </w:pPr>
    </w:lvl>
    <w:lvl w:ilvl="2" w:tplc="0409001B" w:tentative="1">
      <w:start w:val="1"/>
      <w:numFmt w:val="lowerRoman"/>
      <w:lvlText w:val="%3."/>
      <w:lvlJc w:val="right"/>
      <w:pPr>
        <w:ind w:left="4056" w:hanging="180"/>
      </w:pPr>
    </w:lvl>
    <w:lvl w:ilvl="3" w:tplc="0409000F" w:tentative="1">
      <w:start w:val="1"/>
      <w:numFmt w:val="decimal"/>
      <w:lvlText w:val="%4."/>
      <w:lvlJc w:val="left"/>
      <w:pPr>
        <w:ind w:left="4776" w:hanging="360"/>
      </w:pPr>
    </w:lvl>
    <w:lvl w:ilvl="4" w:tplc="04090019" w:tentative="1">
      <w:start w:val="1"/>
      <w:numFmt w:val="lowerLetter"/>
      <w:lvlText w:val="%5."/>
      <w:lvlJc w:val="left"/>
      <w:pPr>
        <w:ind w:left="5496" w:hanging="360"/>
      </w:pPr>
    </w:lvl>
    <w:lvl w:ilvl="5" w:tplc="0409001B" w:tentative="1">
      <w:start w:val="1"/>
      <w:numFmt w:val="lowerRoman"/>
      <w:lvlText w:val="%6."/>
      <w:lvlJc w:val="right"/>
      <w:pPr>
        <w:ind w:left="6216" w:hanging="180"/>
      </w:pPr>
    </w:lvl>
    <w:lvl w:ilvl="6" w:tplc="0409000F" w:tentative="1">
      <w:start w:val="1"/>
      <w:numFmt w:val="decimal"/>
      <w:lvlText w:val="%7."/>
      <w:lvlJc w:val="left"/>
      <w:pPr>
        <w:ind w:left="6936" w:hanging="360"/>
      </w:pPr>
    </w:lvl>
    <w:lvl w:ilvl="7" w:tplc="04090019" w:tentative="1">
      <w:start w:val="1"/>
      <w:numFmt w:val="lowerLetter"/>
      <w:lvlText w:val="%8."/>
      <w:lvlJc w:val="left"/>
      <w:pPr>
        <w:ind w:left="7656" w:hanging="360"/>
      </w:pPr>
    </w:lvl>
    <w:lvl w:ilvl="8" w:tplc="0409001B" w:tentative="1">
      <w:start w:val="1"/>
      <w:numFmt w:val="lowerRoman"/>
      <w:lvlText w:val="%9."/>
      <w:lvlJc w:val="right"/>
      <w:pPr>
        <w:ind w:left="8376" w:hanging="180"/>
      </w:pPr>
    </w:lvl>
  </w:abstractNum>
  <w:abstractNum w:abstractNumId="30" w15:restartNumberingAfterBreak="0">
    <w:nsid w:val="75EF29F3"/>
    <w:multiLevelType w:val="hybridMultilevel"/>
    <w:tmpl w:val="EFB0E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BE46C3"/>
    <w:multiLevelType w:val="hybridMultilevel"/>
    <w:tmpl w:val="0F406536"/>
    <w:lvl w:ilvl="0" w:tplc="CAF800D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390415821">
    <w:abstractNumId w:val="13"/>
  </w:num>
  <w:num w:numId="2" w16cid:durableId="924536434">
    <w:abstractNumId w:val="27"/>
  </w:num>
  <w:num w:numId="3" w16cid:durableId="289752010">
    <w:abstractNumId w:val="21"/>
  </w:num>
  <w:num w:numId="4" w16cid:durableId="1836413048">
    <w:abstractNumId w:val="2"/>
  </w:num>
  <w:num w:numId="5" w16cid:durableId="600769640">
    <w:abstractNumId w:val="7"/>
  </w:num>
  <w:num w:numId="6" w16cid:durableId="1840148503">
    <w:abstractNumId w:val="31"/>
  </w:num>
  <w:num w:numId="7" w16cid:durableId="1302006044">
    <w:abstractNumId w:val="24"/>
  </w:num>
  <w:num w:numId="8" w16cid:durableId="1647271612">
    <w:abstractNumId w:val="10"/>
  </w:num>
  <w:num w:numId="9" w16cid:durableId="119300594">
    <w:abstractNumId w:val="14"/>
  </w:num>
  <w:num w:numId="10" w16cid:durableId="1037392376">
    <w:abstractNumId w:val="1"/>
  </w:num>
  <w:num w:numId="11" w16cid:durableId="1597051773">
    <w:abstractNumId w:val="29"/>
  </w:num>
  <w:num w:numId="12" w16cid:durableId="1911188780">
    <w:abstractNumId w:val="3"/>
  </w:num>
  <w:num w:numId="13" w16cid:durableId="48186416">
    <w:abstractNumId w:val="28"/>
  </w:num>
  <w:num w:numId="14" w16cid:durableId="1041323160">
    <w:abstractNumId w:val="11"/>
  </w:num>
  <w:num w:numId="15" w16cid:durableId="636032527">
    <w:abstractNumId w:val="22"/>
  </w:num>
  <w:num w:numId="16" w16cid:durableId="663631813">
    <w:abstractNumId w:val="23"/>
  </w:num>
  <w:num w:numId="17" w16cid:durableId="468090170">
    <w:abstractNumId w:val="5"/>
  </w:num>
  <w:num w:numId="18" w16cid:durableId="1731419484">
    <w:abstractNumId w:val="17"/>
  </w:num>
  <w:num w:numId="19" w16cid:durableId="366569110">
    <w:abstractNumId w:val="9"/>
  </w:num>
  <w:num w:numId="20" w16cid:durableId="1339966628">
    <w:abstractNumId w:val="19"/>
  </w:num>
  <w:num w:numId="21" w16cid:durableId="1864896667">
    <w:abstractNumId w:val="12"/>
  </w:num>
  <w:num w:numId="22" w16cid:durableId="252055721">
    <w:abstractNumId w:val="4"/>
  </w:num>
  <w:num w:numId="23" w16cid:durableId="1709183642">
    <w:abstractNumId w:val="16"/>
  </w:num>
  <w:num w:numId="24" w16cid:durableId="184442169">
    <w:abstractNumId w:val="15"/>
  </w:num>
  <w:num w:numId="25" w16cid:durableId="735594460">
    <w:abstractNumId w:val="8"/>
  </w:num>
  <w:num w:numId="26" w16cid:durableId="1299843951">
    <w:abstractNumId w:val="18"/>
  </w:num>
  <w:num w:numId="27" w16cid:durableId="1347630772">
    <w:abstractNumId w:val="25"/>
  </w:num>
  <w:num w:numId="28" w16cid:durableId="1730155958">
    <w:abstractNumId w:val="6"/>
  </w:num>
  <w:num w:numId="29" w16cid:durableId="83379242">
    <w:abstractNumId w:val="26"/>
  </w:num>
  <w:num w:numId="30" w16cid:durableId="1777015692">
    <w:abstractNumId w:val="30"/>
  </w:num>
  <w:num w:numId="31" w16cid:durableId="2007172776">
    <w:abstractNumId w:val="20"/>
  </w:num>
  <w:num w:numId="32" w16cid:durableId="1000886663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77F"/>
    <w:rsid w:val="0000010C"/>
    <w:rsid w:val="000001E2"/>
    <w:rsid w:val="00000236"/>
    <w:rsid w:val="00000416"/>
    <w:rsid w:val="000007B2"/>
    <w:rsid w:val="00000990"/>
    <w:rsid w:val="000009BD"/>
    <w:rsid w:val="00000B6D"/>
    <w:rsid w:val="00000BD7"/>
    <w:rsid w:val="00000EC1"/>
    <w:rsid w:val="000010F2"/>
    <w:rsid w:val="00001168"/>
    <w:rsid w:val="000012A3"/>
    <w:rsid w:val="00001539"/>
    <w:rsid w:val="000021F3"/>
    <w:rsid w:val="00002297"/>
    <w:rsid w:val="000022F1"/>
    <w:rsid w:val="00002383"/>
    <w:rsid w:val="00002431"/>
    <w:rsid w:val="00002484"/>
    <w:rsid w:val="000028ED"/>
    <w:rsid w:val="00002B55"/>
    <w:rsid w:val="00002BC9"/>
    <w:rsid w:val="00002C52"/>
    <w:rsid w:val="00002D9B"/>
    <w:rsid w:val="00002DE9"/>
    <w:rsid w:val="000033A0"/>
    <w:rsid w:val="0000366C"/>
    <w:rsid w:val="000037B2"/>
    <w:rsid w:val="00003890"/>
    <w:rsid w:val="00003C1B"/>
    <w:rsid w:val="00003DCF"/>
    <w:rsid w:val="00003F78"/>
    <w:rsid w:val="00003FB3"/>
    <w:rsid w:val="0000418C"/>
    <w:rsid w:val="000041C5"/>
    <w:rsid w:val="00004534"/>
    <w:rsid w:val="00004A22"/>
    <w:rsid w:val="00004A4C"/>
    <w:rsid w:val="00004AD3"/>
    <w:rsid w:val="00004BF3"/>
    <w:rsid w:val="00005125"/>
    <w:rsid w:val="00005174"/>
    <w:rsid w:val="000051E1"/>
    <w:rsid w:val="000051E4"/>
    <w:rsid w:val="000057A3"/>
    <w:rsid w:val="000058D2"/>
    <w:rsid w:val="000059BE"/>
    <w:rsid w:val="00005E5E"/>
    <w:rsid w:val="00005F4B"/>
    <w:rsid w:val="000060E3"/>
    <w:rsid w:val="00006135"/>
    <w:rsid w:val="00006140"/>
    <w:rsid w:val="00006151"/>
    <w:rsid w:val="0000617C"/>
    <w:rsid w:val="00006238"/>
    <w:rsid w:val="0000643F"/>
    <w:rsid w:val="0000650B"/>
    <w:rsid w:val="000065E2"/>
    <w:rsid w:val="00006CCD"/>
    <w:rsid w:val="00006F3B"/>
    <w:rsid w:val="00006F82"/>
    <w:rsid w:val="00007601"/>
    <w:rsid w:val="0000770B"/>
    <w:rsid w:val="000079A8"/>
    <w:rsid w:val="00007A51"/>
    <w:rsid w:val="00007C39"/>
    <w:rsid w:val="00007CCF"/>
    <w:rsid w:val="00007E1D"/>
    <w:rsid w:val="0001000A"/>
    <w:rsid w:val="00010668"/>
    <w:rsid w:val="00010735"/>
    <w:rsid w:val="000107A8"/>
    <w:rsid w:val="000108A5"/>
    <w:rsid w:val="00010EF9"/>
    <w:rsid w:val="0001118A"/>
    <w:rsid w:val="000113CF"/>
    <w:rsid w:val="000113E5"/>
    <w:rsid w:val="0001166D"/>
    <w:rsid w:val="00011693"/>
    <w:rsid w:val="0001184B"/>
    <w:rsid w:val="00011992"/>
    <w:rsid w:val="00011BE9"/>
    <w:rsid w:val="00011CD4"/>
    <w:rsid w:val="00011CF1"/>
    <w:rsid w:val="00011E3B"/>
    <w:rsid w:val="00011F5A"/>
    <w:rsid w:val="00012260"/>
    <w:rsid w:val="000122B6"/>
    <w:rsid w:val="0001240F"/>
    <w:rsid w:val="00012AB6"/>
    <w:rsid w:val="00012C79"/>
    <w:rsid w:val="00013097"/>
    <w:rsid w:val="0001319D"/>
    <w:rsid w:val="000131F6"/>
    <w:rsid w:val="000132EC"/>
    <w:rsid w:val="0001375A"/>
    <w:rsid w:val="00013B4D"/>
    <w:rsid w:val="00013BC0"/>
    <w:rsid w:val="00013D19"/>
    <w:rsid w:val="000140CE"/>
    <w:rsid w:val="00014279"/>
    <w:rsid w:val="000142F5"/>
    <w:rsid w:val="0001433A"/>
    <w:rsid w:val="0001484D"/>
    <w:rsid w:val="00014AC8"/>
    <w:rsid w:val="00014D65"/>
    <w:rsid w:val="00015535"/>
    <w:rsid w:val="000155D0"/>
    <w:rsid w:val="0001561B"/>
    <w:rsid w:val="000156EE"/>
    <w:rsid w:val="00015ACC"/>
    <w:rsid w:val="00015F0A"/>
    <w:rsid w:val="00015FF0"/>
    <w:rsid w:val="000162C5"/>
    <w:rsid w:val="000162FC"/>
    <w:rsid w:val="0001649D"/>
    <w:rsid w:val="000165BB"/>
    <w:rsid w:val="00016854"/>
    <w:rsid w:val="000169D4"/>
    <w:rsid w:val="00016A05"/>
    <w:rsid w:val="00016BB4"/>
    <w:rsid w:val="00016DAC"/>
    <w:rsid w:val="00016DD5"/>
    <w:rsid w:val="000170B1"/>
    <w:rsid w:val="00017417"/>
    <w:rsid w:val="0001752A"/>
    <w:rsid w:val="0001768A"/>
    <w:rsid w:val="000177A8"/>
    <w:rsid w:val="0001786E"/>
    <w:rsid w:val="00017CC2"/>
    <w:rsid w:val="00017F46"/>
    <w:rsid w:val="00017F94"/>
    <w:rsid w:val="0002022A"/>
    <w:rsid w:val="000202AA"/>
    <w:rsid w:val="00020432"/>
    <w:rsid w:val="00020586"/>
    <w:rsid w:val="000207C0"/>
    <w:rsid w:val="0002099E"/>
    <w:rsid w:val="00020A82"/>
    <w:rsid w:val="00020E18"/>
    <w:rsid w:val="00020F86"/>
    <w:rsid w:val="00021354"/>
    <w:rsid w:val="000214B9"/>
    <w:rsid w:val="00021A10"/>
    <w:rsid w:val="00021A22"/>
    <w:rsid w:val="00021D68"/>
    <w:rsid w:val="00021EB9"/>
    <w:rsid w:val="00021FF3"/>
    <w:rsid w:val="000221B9"/>
    <w:rsid w:val="00022210"/>
    <w:rsid w:val="000229D3"/>
    <w:rsid w:val="00022A04"/>
    <w:rsid w:val="00022A48"/>
    <w:rsid w:val="00022CB8"/>
    <w:rsid w:val="000235DA"/>
    <w:rsid w:val="0002364B"/>
    <w:rsid w:val="000237D8"/>
    <w:rsid w:val="00023AF6"/>
    <w:rsid w:val="00023C05"/>
    <w:rsid w:val="00023D00"/>
    <w:rsid w:val="00023E1A"/>
    <w:rsid w:val="00023F6C"/>
    <w:rsid w:val="0002444B"/>
    <w:rsid w:val="00024874"/>
    <w:rsid w:val="000248DD"/>
    <w:rsid w:val="00024C1D"/>
    <w:rsid w:val="00024C4A"/>
    <w:rsid w:val="00024C9C"/>
    <w:rsid w:val="00025A9A"/>
    <w:rsid w:val="00025D84"/>
    <w:rsid w:val="00025DA2"/>
    <w:rsid w:val="0002611D"/>
    <w:rsid w:val="000261A4"/>
    <w:rsid w:val="000261A7"/>
    <w:rsid w:val="00026646"/>
    <w:rsid w:val="00026893"/>
    <w:rsid w:val="00026AC9"/>
    <w:rsid w:val="00026B64"/>
    <w:rsid w:val="00026E1B"/>
    <w:rsid w:val="000271B7"/>
    <w:rsid w:val="00027334"/>
    <w:rsid w:val="0002758E"/>
    <w:rsid w:val="0002770A"/>
    <w:rsid w:val="00027716"/>
    <w:rsid w:val="00027725"/>
    <w:rsid w:val="000278A6"/>
    <w:rsid w:val="00027963"/>
    <w:rsid w:val="00027A1E"/>
    <w:rsid w:val="00027C2D"/>
    <w:rsid w:val="00027F36"/>
    <w:rsid w:val="00030050"/>
    <w:rsid w:val="000308D0"/>
    <w:rsid w:val="00030E08"/>
    <w:rsid w:val="00030F78"/>
    <w:rsid w:val="00030F96"/>
    <w:rsid w:val="000310D8"/>
    <w:rsid w:val="0003115C"/>
    <w:rsid w:val="00031263"/>
    <w:rsid w:val="0003144F"/>
    <w:rsid w:val="00031688"/>
    <w:rsid w:val="00031782"/>
    <w:rsid w:val="000317F8"/>
    <w:rsid w:val="00031898"/>
    <w:rsid w:val="00031C99"/>
    <w:rsid w:val="00031CDE"/>
    <w:rsid w:val="00032318"/>
    <w:rsid w:val="00032735"/>
    <w:rsid w:val="000328EC"/>
    <w:rsid w:val="0003290D"/>
    <w:rsid w:val="00032BD2"/>
    <w:rsid w:val="00032CDD"/>
    <w:rsid w:val="00032F8B"/>
    <w:rsid w:val="000332E4"/>
    <w:rsid w:val="0003379C"/>
    <w:rsid w:val="00033915"/>
    <w:rsid w:val="000339AB"/>
    <w:rsid w:val="00033AB7"/>
    <w:rsid w:val="00033C17"/>
    <w:rsid w:val="00033E69"/>
    <w:rsid w:val="0003401D"/>
    <w:rsid w:val="0003410E"/>
    <w:rsid w:val="00034841"/>
    <w:rsid w:val="00034A46"/>
    <w:rsid w:val="00034A68"/>
    <w:rsid w:val="00034AE6"/>
    <w:rsid w:val="00034B82"/>
    <w:rsid w:val="00034FCB"/>
    <w:rsid w:val="00035028"/>
    <w:rsid w:val="000350E0"/>
    <w:rsid w:val="0003524C"/>
    <w:rsid w:val="0003524F"/>
    <w:rsid w:val="000356C1"/>
    <w:rsid w:val="0003588F"/>
    <w:rsid w:val="0003589C"/>
    <w:rsid w:val="00035E9D"/>
    <w:rsid w:val="00036082"/>
    <w:rsid w:val="000360BE"/>
    <w:rsid w:val="0003622F"/>
    <w:rsid w:val="000364AC"/>
    <w:rsid w:val="000364D7"/>
    <w:rsid w:val="000367A3"/>
    <w:rsid w:val="00036986"/>
    <w:rsid w:val="000369B4"/>
    <w:rsid w:val="00036B23"/>
    <w:rsid w:val="00036E0D"/>
    <w:rsid w:val="00037145"/>
    <w:rsid w:val="0003724F"/>
    <w:rsid w:val="00037407"/>
    <w:rsid w:val="00037664"/>
    <w:rsid w:val="000376C6"/>
    <w:rsid w:val="000379D0"/>
    <w:rsid w:val="00037AE2"/>
    <w:rsid w:val="0004009E"/>
    <w:rsid w:val="000400D7"/>
    <w:rsid w:val="00040550"/>
    <w:rsid w:val="00040729"/>
    <w:rsid w:val="000407F9"/>
    <w:rsid w:val="00040C28"/>
    <w:rsid w:val="00040E9B"/>
    <w:rsid w:val="00040F6C"/>
    <w:rsid w:val="00041162"/>
    <w:rsid w:val="000411C1"/>
    <w:rsid w:val="00041204"/>
    <w:rsid w:val="00041275"/>
    <w:rsid w:val="0004127F"/>
    <w:rsid w:val="000412CD"/>
    <w:rsid w:val="000416EA"/>
    <w:rsid w:val="00041712"/>
    <w:rsid w:val="0004190B"/>
    <w:rsid w:val="00041A98"/>
    <w:rsid w:val="00041B1F"/>
    <w:rsid w:val="000421D3"/>
    <w:rsid w:val="000422D9"/>
    <w:rsid w:val="00042382"/>
    <w:rsid w:val="0004254A"/>
    <w:rsid w:val="00042594"/>
    <w:rsid w:val="000425E7"/>
    <w:rsid w:val="000426CF"/>
    <w:rsid w:val="000426FB"/>
    <w:rsid w:val="00042782"/>
    <w:rsid w:val="00042A2A"/>
    <w:rsid w:val="00042AB3"/>
    <w:rsid w:val="00042ADE"/>
    <w:rsid w:val="00042BCE"/>
    <w:rsid w:val="00042E46"/>
    <w:rsid w:val="00042F28"/>
    <w:rsid w:val="00042FB2"/>
    <w:rsid w:val="00043354"/>
    <w:rsid w:val="0004354C"/>
    <w:rsid w:val="00043582"/>
    <w:rsid w:val="000436DF"/>
    <w:rsid w:val="000437CF"/>
    <w:rsid w:val="000438FC"/>
    <w:rsid w:val="00043988"/>
    <w:rsid w:val="00043C8C"/>
    <w:rsid w:val="00043D03"/>
    <w:rsid w:val="00043D38"/>
    <w:rsid w:val="00043DF1"/>
    <w:rsid w:val="00044108"/>
    <w:rsid w:val="00044166"/>
    <w:rsid w:val="0004433B"/>
    <w:rsid w:val="00044445"/>
    <w:rsid w:val="00044525"/>
    <w:rsid w:val="0004459A"/>
    <w:rsid w:val="0004495E"/>
    <w:rsid w:val="00044B5D"/>
    <w:rsid w:val="00044F21"/>
    <w:rsid w:val="00044FBD"/>
    <w:rsid w:val="00044FCE"/>
    <w:rsid w:val="00045270"/>
    <w:rsid w:val="000452C0"/>
    <w:rsid w:val="000455D5"/>
    <w:rsid w:val="000459C9"/>
    <w:rsid w:val="00045AB4"/>
    <w:rsid w:val="00045C9E"/>
    <w:rsid w:val="00045E0A"/>
    <w:rsid w:val="00045F45"/>
    <w:rsid w:val="000465F7"/>
    <w:rsid w:val="00046836"/>
    <w:rsid w:val="000468B3"/>
    <w:rsid w:val="00046A1C"/>
    <w:rsid w:val="00046B4E"/>
    <w:rsid w:val="00046EE8"/>
    <w:rsid w:val="00046F5E"/>
    <w:rsid w:val="000472EA"/>
    <w:rsid w:val="000474DE"/>
    <w:rsid w:val="0004752E"/>
    <w:rsid w:val="000476F3"/>
    <w:rsid w:val="0004781A"/>
    <w:rsid w:val="000479E7"/>
    <w:rsid w:val="00047AC3"/>
    <w:rsid w:val="00047B74"/>
    <w:rsid w:val="00047C7E"/>
    <w:rsid w:val="00047CE1"/>
    <w:rsid w:val="00047DF9"/>
    <w:rsid w:val="000501ED"/>
    <w:rsid w:val="0005031F"/>
    <w:rsid w:val="00050718"/>
    <w:rsid w:val="0005076D"/>
    <w:rsid w:val="00050D9F"/>
    <w:rsid w:val="00050F19"/>
    <w:rsid w:val="00050F80"/>
    <w:rsid w:val="000511B9"/>
    <w:rsid w:val="00051355"/>
    <w:rsid w:val="0005144E"/>
    <w:rsid w:val="00051711"/>
    <w:rsid w:val="0005172A"/>
    <w:rsid w:val="00051C05"/>
    <w:rsid w:val="00051E65"/>
    <w:rsid w:val="00051F08"/>
    <w:rsid w:val="00051F95"/>
    <w:rsid w:val="000522CB"/>
    <w:rsid w:val="00052394"/>
    <w:rsid w:val="000523FD"/>
    <w:rsid w:val="00052435"/>
    <w:rsid w:val="0005255A"/>
    <w:rsid w:val="00052691"/>
    <w:rsid w:val="00052AD6"/>
    <w:rsid w:val="00052C75"/>
    <w:rsid w:val="00052CA7"/>
    <w:rsid w:val="00052FB0"/>
    <w:rsid w:val="00053047"/>
    <w:rsid w:val="00053AC5"/>
    <w:rsid w:val="00053D0A"/>
    <w:rsid w:val="00054137"/>
    <w:rsid w:val="00054140"/>
    <w:rsid w:val="0005414D"/>
    <w:rsid w:val="00054174"/>
    <w:rsid w:val="00054282"/>
    <w:rsid w:val="000545F5"/>
    <w:rsid w:val="00054656"/>
    <w:rsid w:val="00054881"/>
    <w:rsid w:val="00054BC2"/>
    <w:rsid w:val="00054E9C"/>
    <w:rsid w:val="00055462"/>
    <w:rsid w:val="000554FE"/>
    <w:rsid w:val="00055552"/>
    <w:rsid w:val="000556C6"/>
    <w:rsid w:val="00055911"/>
    <w:rsid w:val="00055920"/>
    <w:rsid w:val="0005592C"/>
    <w:rsid w:val="0005593A"/>
    <w:rsid w:val="000559B5"/>
    <w:rsid w:val="00055AC6"/>
    <w:rsid w:val="00055B2A"/>
    <w:rsid w:val="00055D92"/>
    <w:rsid w:val="00055E75"/>
    <w:rsid w:val="00056060"/>
    <w:rsid w:val="000566DA"/>
    <w:rsid w:val="0005679B"/>
    <w:rsid w:val="00056802"/>
    <w:rsid w:val="000568AF"/>
    <w:rsid w:val="000569EC"/>
    <w:rsid w:val="00056AED"/>
    <w:rsid w:val="00056B0A"/>
    <w:rsid w:val="00056B8D"/>
    <w:rsid w:val="00056F2F"/>
    <w:rsid w:val="000571DB"/>
    <w:rsid w:val="00057380"/>
    <w:rsid w:val="00057439"/>
    <w:rsid w:val="000578C7"/>
    <w:rsid w:val="00057D76"/>
    <w:rsid w:val="00057DDF"/>
    <w:rsid w:val="00057E48"/>
    <w:rsid w:val="00057E9D"/>
    <w:rsid w:val="00057F23"/>
    <w:rsid w:val="00057F45"/>
    <w:rsid w:val="0006087F"/>
    <w:rsid w:val="0006094C"/>
    <w:rsid w:val="00060A19"/>
    <w:rsid w:val="00060BC1"/>
    <w:rsid w:val="00060C33"/>
    <w:rsid w:val="00060F49"/>
    <w:rsid w:val="00061030"/>
    <w:rsid w:val="00061064"/>
    <w:rsid w:val="00061397"/>
    <w:rsid w:val="00061483"/>
    <w:rsid w:val="0006154A"/>
    <w:rsid w:val="0006163B"/>
    <w:rsid w:val="000617C1"/>
    <w:rsid w:val="000618F9"/>
    <w:rsid w:val="00061B14"/>
    <w:rsid w:val="00061C9A"/>
    <w:rsid w:val="00061DC7"/>
    <w:rsid w:val="00061DEB"/>
    <w:rsid w:val="00061F36"/>
    <w:rsid w:val="00061F66"/>
    <w:rsid w:val="000620A8"/>
    <w:rsid w:val="00062197"/>
    <w:rsid w:val="000621DD"/>
    <w:rsid w:val="0006234C"/>
    <w:rsid w:val="00062834"/>
    <w:rsid w:val="000628CF"/>
    <w:rsid w:val="00062927"/>
    <w:rsid w:val="00062BC8"/>
    <w:rsid w:val="00062F69"/>
    <w:rsid w:val="0006317F"/>
    <w:rsid w:val="0006334D"/>
    <w:rsid w:val="0006341B"/>
    <w:rsid w:val="00063507"/>
    <w:rsid w:val="00063723"/>
    <w:rsid w:val="0006376E"/>
    <w:rsid w:val="00063AAE"/>
    <w:rsid w:val="00063D06"/>
    <w:rsid w:val="00063D2E"/>
    <w:rsid w:val="00063E81"/>
    <w:rsid w:val="000643FD"/>
    <w:rsid w:val="00064682"/>
    <w:rsid w:val="00064919"/>
    <w:rsid w:val="00064AD6"/>
    <w:rsid w:val="00064AF6"/>
    <w:rsid w:val="00064DEC"/>
    <w:rsid w:val="00064F38"/>
    <w:rsid w:val="00064FFC"/>
    <w:rsid w:val="00065223"/>
    <w:rsid w:val="000653A5"/>
    <w:rsid w:val="000653F2"/>
    <w:rsid w:val="0006548F"/>
    <w:rsid w:val="000656B1"/>
    <w:rsid w:val="00065B8F"/>
    <w:rsid w:val="00065FD0"/>
    <w:rsid w:val="000660ED"/>
    <w:rsid w:val="00066417"/>
    <w:rsid w:val="0006656B"/>
    <w:rsid w:val="000665CA"/>
    <w:rsid w:val="00066605"/>
    <w:rsid w:val="00066777"/>
    <w:rsid w:val="000667C9"/>
    <w:rsid w:val="00066B71"/>
    <w:rsid w:val="00066CD9"/>
    <w:rsid w:val="00066CEB"/>
    <w:rsid w:val="00066E07"/>
    <w:rsid w:val="00067355"/>
    <w:rsid w:val="0006777D"/>
    <w:rsid w:val="00067A2F"/>
    <w:rsid w:val="00067A5B"/>
    <w:rsid w:val="00067B42"/>
    <w:rsid w:val="00067E4C"/>
    <w:rsid w:val="00067F8D"/>
    <w:rsid w:val="000700D3"/>
    <w:rsid w:val="00070183"/>
    <w:rsid w:val="000701A1"/>
    <w:rsid w:val="000701F1"/>
    <w:rsid w:val="000703D8"/>
    <w:rsid w:val="00070559"/>
    <w:rsid w:val="0007069F"/>
    <w:rsid w:val="00071001"/>
    <w:rsid w:val="000711A6"/>
    <w:rsid w:val="00071283"/>
    <w:rsid w:val="000713B5"/>
    <w:rsid w:val="000714C8"/>
    <w:rsid w:val="000716AF"/>
    <w:rsid w:val="000717C8"/>
    <w:rsid w:val="0007194F"/>
    <w:rsid w:val="000719E6"/>
    <w:rsid w:val="00071B74"/>
    <w:rsid w:val="00071E50"/>
    <w:rsid w:val="0007229C"/>
    <w:rsid w:val="00072370"/>
    <w:rsid w:val="00072414"/>
    <w:rsid w:val="00072467"/>
    <w:rsid w:val="00072477"/>
    <w:rsid w:val="000724F5"/>
    <w:rsid w:val="00072626"/>
    <w:rsid w:val="00072629"/>
    <w:rsid w:val="000727C5"/>
    <w:rsid w:val="0007288C"/>
    <w:rsid w:val="000729D8"/>
    <w:rsid w:val="00072A7C"/>
    <w:rsid w:val="00072C77"/>
    <w:rsid w:val="00072E93"/>
    <w:rsid w:val="000730CF"/>
    <w:rsid w:val="00073BFD"/>
    <w:rsid w:val="0007409A"/>
    <w:rsid w:val="000741A9"/>
    <w:rsid w:val="0007455C"/>
    <w:rsid w:val="0007456C"/>
    <w:rsid w:val="00074B58"/>
    <w:rsid w:val="00074C86"/>
    <w:rsid w:val="00074D5D"/>
    <w:rsid w:val="00074DAC"/>
    <w:rsid w:val="00074DC8"/>
    <w:rsid w:val="0007529E"/>
    <w:rsid w:val="0007539B"/>
    <w:rsid w:val="0007577E"/>
    <w:rsid w:val="00075932"/>
    <w:rsid w:val="00075D83"/>
    <w:rsid w:val="00075EBA"/>
    <w:rsid w:val="00076010"/>
    <w:rsid w:val="00076231"/>
    <w:rsid w:val="000764EF"/>
    <w:rsid w:val="00076584"/>
    <w:rsid w:val="000765D0"/>
    <w:rsid w:val="0007678A"/>
    <w:rsid w:val="000767E5"/>
    <w:rsid w:val="000769C9"/>
    <w:rsid w:val="00076A3E"/>
    <w:rsid w:val="00076DBF"/>
    <w:rsid w:val="00076DE3"/>
    <w:rsid w:val="00077151"/>
    <w:rsid w:val="00077376"/>
    <w:rsid w:val="00077504"/>
    <w:rsid w:val="000776BF"/>
    <w:rsid w:val="00077754"/>
    <w:rsid w:val="000778E8"/>
    <w:rsid w:val="0007794B"/>
    <w:rsid w:val="00077ADA"/>
    <w:rsid w:val="00077C38"/>
    <w:rsid w:val="00080041"/>
    <w:rsid w:val="000800AB"/>
    <w:rsid w:val="00080196"/>
    <w:rsid w:val="00080227"/>
    <w:rsid w:val="00080A0A"/>
    <w:rsid w:val="00080A46"/>
    <w:rsid w:val="00080DF9"/>
    <w:rsid w:val="00080E59"/>
    <w:rsid w:val="00080E66"/>
    <w:rsid w:val="00080EE6"/>
    <w:rsid w:val="00081235"/>
    <w:rsid w:val="00081496"/>
    <w:rsid w:val="0008198F"/>
    <w:rsid w:val="00081AAE"/>
    <w:rsid w:val="00081C83"/>
    <w:rsid w:val="00081EC9"/>
    <w:rsid w:val="00081F47"/>
    <w:rsid w:val="00081F80"/>
    <w:rsid w:val="00082605"/>
    <w:rsid w:val="0008291A"/>
    <w:rsid w:val="00082EE0"/>
    <w:rsid w:val="00082F63"/>
    <w:rsid w:val="00082FAC"/>
    <w:rsid w:val="000831D6"/>
    <w:rsid w:val="00083230"/>
    <w:rsid w:val="0008349D"/>
    <w:rsid w:val="000835D9"/>
    <w:rsid w:val="000836BB"/>
    <w:rsid w:val="00083C2A"/>
    <w:rsid w:val="00083CA5"/>
    <w:rsid w:val="00083F07"/>
    <w:rsid w:val="00083F57"/>
    <w:rsid w:val="0008407A"/>
    <w:rsid w:val="0008415E"/>
    <w:rsid w:val="0008428E"/>
    <w:rsid w:val="00084299"/>
    <w:rsid w:val="000842DD"/>
    <w:rsid w:val="000843D5"/>
    <w:rsid w:val="0008441C"/>
    <w:rsid w:val="00084C4B"/>
    <w:rsid w:val="00084CA8"/>
    <w:rsid w:val="00084CD0"/>
    <w:rsid w:val="00084D94"/>
    <w:rsid w:val="00084E43"/>
    <w:rsid w:val="00085024"/>
    <w:rsid w:val="00085260"/>
    <w:rsid w:val="00085455"/>
    <w:rsid w:val="000856B8"/>
    <w:rsid w:val="000857B2"/>
    <w:rsid w:val="00085811"/>
    <w:rsid w:val="00085887"/>
    <w:rsid w:val="0008597A"/>
    <w:rsid w:val="00085AEB"/>
    <w:rsid w:val="00085E31"/>
    <w:rsid w:val="00086115"/>
    <w:rsid w:val="000861CF"/>
    <w:rsid w:val="0008622D"/>
    <w:rsid w:val="0008629B"/>
    <w:rsid w:val="000865E6"/>
    <w:rsid w:val="000866D3"/>
    <w:rsid w:val="000868AC"/>
    <w:rsid w:val="00086C37"/>
    <w:rsid w:val="00086C38"/>
    <w:rsid w:val="00086CB9"/>
    <w:rsid w:val="00087172"/>
    <w:rsid w:val="000871A7"/>
    <w:rsid w:val="00087640"/>
    <w:rsid w:val="00087733"/>
    <w:rsid w:val="00087799"/>
    <w:rsid w:val="0008781E"/>
    <w:rsid w:val="00087E21"/>
    <w:rsid w:val="0009024A"/>
    <w:rsid w:val="0009028A"/>
    <w:rsid w:val="000902E5"/>
    <w:rsid w:val="000903B6"/>
    <w:rsid w:val="000903D3"/>
    <w:rsid w:val="0009042D"/>
    <w:rsid w:val="00090576"/>
    <w:rsid w:val="00090998"/>
    <w:rsid w:val="00090A14"/>
    <w:rsid w:val="00090CF6"/>
    <w:rsid w:val="00090EC4"/>
    <w:rsid w:val="00090FEA"/>
    <w:rsid w:val="00091083"/>
    <w:rsid w:val="00091450"/>
    <w:rsid w:val="000915B1"/>
    <w:rsid w:val="000917E0"/>
    <w:rsid w:val="000919EC"/>
    <w:rsid w:val="00091A9E"/>
    <w:rsid w:val="00091E1A"/>
    <w:rsid w:val="0009229F"/>
    <w:rsid w:val="000923F1"/>
    <w:rsid w:val="000924A4"/>
    <w:rsid w:val="00092538"/>
    <w:rsid w:val="00092680"/>
    <w:rsid w:val="00092C12"/>
    <w:rsid w:val="00092DE5"/>
    <w:rsid w:val="00092E0F"/>
    <w:rsid w:val="00092F8B"/>
    <w:rsid w:val="00093263"/>
    <w:rsid w:val="000932C8"/>
    <w:rsid w:val="00093417"/>
    <w:rsid w:val="000938B1"/>
    <w:rsid w:val="000938B5"/>
    <w:rsid w:val="00093B35"/>
    <w:rsid w:val="00093C65"/>
    <w:rsid w:val="00093E39"/>
    <w:rsid w:val="00093E72"/>
    <w:rsid w:val="00094110"/>
    <w:rsid w:val="0009420A"/>
    <w:rsid w:val="00094375"/>
    <w:rsid w:val="000943AF"/>
    <w:rsid w:val="00094AE1"/>
    <w:rsid w:val="00094B84"/>
    <w:rsid w:val="0009502A"/>
    <w:rsid w:val="00095390"/>
    <w:rsid w:val="00095395"/>
    <w:rsid w:val="000953E8"/>
    <w:rsid w:val="00095419"/>
    <w:rsid w:val="000955C0"/>
    <w:rsid w:val="00095731"/>
    <w:rsid w:val="0009589E"/>
    <w:rsid w:val="0009589F"/>
    <w:rsid w:val="00095AAF"/>
    <w:rsid w:val="000961D4"/>
    <w:rsid w:val="000967C3"/>
    <w:rsid w:val="000968B6"/>
    <w:rsid w:val="0009693D"/>
    <w:rsid w:val="00096A45"/>
    <w:rsid w:val="00096AAE"/>
    <w:rsid w:val="00096C83"/>
    <w:rsid w:val="00096CB1"/>
    <w:rsid w:val="00096FBB"/>
    <w:rsid w:val="00097110"/>
    <w:rsid w:val="00097311"/>
    <w:rsid w:val="00097F1C"/>
    <w:rsid w:val="00097F34"/>
    <w:rsid w:val="000A004C"/>
    <w:rsid w:val="000A02ED"/>
    <w:rsid w:val="000A03C8"/>
    <w:rsid w:val="000A0842"/>
    <w:rsid w:val="000A0A12"/>
    <w:rsid w:val="000A0AE5"/>
    <w:rsid w:val="000A0B41"/>
    <w:rsid w:val="000A0E48"/>
    <w:rsid w:val="000A0F37"/>
    <w:rsid w:val="000A1013"/>
    <w:rsid w:val="000A102B"/>
    <w:rsid w:val="000A11A1"/>
    <w:rsid w:val="000A11DA"/>
    <w:rsid w:val="000A14A6"/>
    <w:rsid w:val="000A1528"/>
    <w:rsid w:val="000A15BD"/>
    <w:rsid w:val="000A1778"/>
    <w:rsid w:val="000A17E3"/>
    <w:rsid w:val="000A1961"/>
    <w:rsid w:val="000A1AE7"/>
    <w:rsid w:val="000A1B1D"/>
    <w:rsid w:val="000A1C68"/>
    <w:rsid w:val="000A1C70"/>
    <w:rsid w:val="000A1FA2"/>
    <w:rsid w:val="000A2262"/>
    <w:rsid w:val="000A22FC"/>
    <w:rsid w:val="000A27DE"/>
    <w:rsid w:val="000A2896"/>
    <w:rsid w:val="000A29B7"/>
    <w:rsid w:val="000A29DB"/>
    <w:rsid w:val="000A2A1D"/>
    <w:rsid w:val="000A2BE6"/>
    <w:rsid w:val="000A2DB5"/>
    <w:rsid w:val="000A2E5E"/>
    <w:rsid w:val="000A2ED1"/>
    <w:rsid w:val="000A2F84"/>
    <w:rsid w:val="000A2FB7"/>
    <w:rsid w:val="000A2FC6"/>
    <w:rsid w:val="000A2FE4"/>
    <w:rsid w:val="000A30F0"/>
    <w:rsid w:val="000A31D9"/>
    <w:rsid w:val="000A3223"/>
    <w:rsid w:val="000A3261"/>
    <w:rsid w:val="000A326F"/>
    <w:rsid w:val="000A3426"/>
    <w:rsid w:val="000A35C8"/>
    <w:rsid w:val="000A363E"/>
    <w:rsid w:val="000A37A5"/>
    <w:rsid w:val="000A3B98"/>
    <w:rsid w:val="000A3E91"/>
    <w:rsid w:val="000A4BF6"/>
    <w:rsid w:val="000A4C18"/>
    <w:rsid w:val="000A5214"/>
    <w:rsid w:val="000A52E1"/>
    <w:rsid w:val="000A52EC"/>
    <w:rsid w:val="000A5A30"/>
    <w:rsid w:val="000A5D64"/>
    <w:rsid w:val="000A5DA7"/>
    <w:rsid w:val="000A5F01"/>
    <w:rsid w:val="000A6611"/>
    <w:rsid w:val="000A6633"/>
    <w:rsid w:val="000A679E"/>
    <w:rsid w:val="000A6B23"/>
    <w:rsid w:val="000A7233"/>
    <w:rsid w:val="000A74CA"/>
    <w:rsid w:val="000A771C"/>
    <w:rsid w:val="000A77F3"/>
    <w:rsid w:val="000A785A"/>
    <w:rsid w:val="000A7CDD"/>
    <w:rsid w:val="000B0053"/>
    <w:rsid w:val="000B006D"/>
    <w:rsid w:val="000B01C2"/>
    <w:rsid w:val="000B04F7"/>
    <w:rsid w:val="000B0696"/>
    <w:rsid w:val="000B0A2C"/>
    <w:rsid w:val="000B0AE9"/>
    <w:rsid w:val="000B11BA"/>
    <w:rsid w:val="000B14E1"/>
    <w:rsid w:val="000B152C"/>
    <w:rsid w:val="000B1665"/>
    <w:rsid w:val="000B18AB"/>
    <w:rsid w:val="000B1910"/>
    <w:rsid w:val="000B1F8E"/>
    <w:rsid w:val="000B218D"/>
    <w:rsid w:val="000B2877"/>
    <w:rsid w:val="000B29B9"/>
    <w:rsid w:val="000B2A9C"/>
    <w:rsid w:val="000B2EF6"/>
    <w:rsid w:val="000B309F"/>
    <w:rsid w:val="000B3233"/>
    <w:rsid w:val="000B3249"/>
    <w:rsid w:val="000B35B6"/>
    <w:rsid w:val="000B37C8"/>
    <w:rsid w:val="000B37F4"/>
    <w:rsid w:val="000B38BF"/>
    <w:rsid w:val="000B3906"/>
    <w:rsid w:val="000B3A53"/>
    <w:rsid w:val="000B3B0A"/>
    <w:rsid w:val="000B4056"/>
    <w:rsid w:val="000B41DA"/>
    <w:rsid w:val="000B42EE"/>
    <w:rsid w:val="000B431C"/>
    <w:rsid w:val="000B441F"/>
    <w:rsid w:val="000B4478"/>
    <w:rsid w:val="000B44EA"/>
    <w:rsid w:val="000B455B"/>
    <w:rsid w:val="000B45E2"/>
    <w:rsid w:val="000B49E5"/>
    <w:rsid w:val="000B49FB"/>
    <w:rsid w:val="000B4A73"/>
    <w:rsid w:val="000B4B1C"/>
    <w:rsid w:val="000B4DDA"/>
    <w:rsid w:val="000B4E02"/>
    <w:rsid w:val="000B502C"/>
    <w:rsid w:val="000B5199"/>
    <w:rsid w:val="000B5271"/>
    <w:rsid w:val="000B53E2"/>
    <w:rsid w:val="000B55F9"/>
    <w:rsid w:val="000B56F8"/>
    <w:rsid w:val="000B5909"/>
    <w:rsid w:val="000B5C01"/>
    <w:rsid w:val="000B5CF3"/>
    <w:rsid w:val="000B5D09"/>
    <w:rsid w:val="000B5F5E"/>
    <w:rsid w:val="000B60F2"/>
    <w:rsid w:val="000B612A"/>
    <w:rsid w:val="000B6309"/>
    <w:rsid w:val="000B63C1"/>
    <w:rsid w:val="000B64E3"/>
    <w:rsid w:val="000B6513"/>
    <w:rsid w:val="000B65E7"/>
    <w:rsid w:val="000B671A"/>
    <w:rsid w:val="000B675F"/>
    <w:rsid w:val="000B68C7"/>
    <w:rsid w:val="000B68D5"/>
    <w:rsid w:val="000B7476"/>
    <w:rsid w:val="000B74C1"/>
    <w:rsid w:val="000B7951"/>
    <w:rsid w:val="000C0421"/>
    <w:rsid w:val="000C0656"/>
    <w:rsid w:val="000C07FF"/>
    <w:rsid w:val="000C0A89"/>
    <w:rsid w:val="000C0B2B"/>
    <w:rsid w:val="000C0BDA"/>
    <w:rsid w:val="000C10DE"/>
    <w:rsid w:val="000C1798"/>
    <w:rsid w:val="000C1C8D"/>
    <w:rsid w:val="000C1DA3"/>
    <w:rsid w:val="000C1E90"/>
    <w:rsid w:val="000C1F87"/>
    <w:rsid w:val="000C2139"/>
    <w:rsid w:val="000C2161"/>
    <w:rsid w:val="000C24E5"/>
    <w:rsid w:val="000C2660"/>
    <w:rsid w:val="000C273C"/>
    <w:rsid w:val="000C28EF"/>
    <w:rsid w:val="000C28FD"/>
    <w:rsid w:val="000C2BFA"/>
    <w:rsid w:val="000C2CCD"/>
    <w:rsid w:val="000C2D2B"/>
    <w:rsid w:val="000C2DB0"/>
    <w:rsid w:val="000C2E37"/>
    <w:rsid w:val="000C3052"/>
    <w:rsid w:val="000C307F"/>
    <w:rsid w:val="000C3359"/>
    <w:rsid w:val="000C3367"/>
    <w:rsid w:val="000C3D48"/>
    <w:rsid w:val="000C3DA4"/>
    <w:rsid w:val="000C3E83"/>
    <w:rsid w:val="000C3F6D"/>
    <w:rsid w:val="000C40A6"/>
    <w:rsid w:val="000C42E7"/>
    <w:rsid w:val="000C48E4"/>
    <w:rsid w:val="000C494A"/>
    <w:rsid w:val="000C4AA7"/>
    <w:rsid w:val="000C4BAA"/>
    <w:rsid w:val="000C4D8F"/>
    <w:rsid w:val="000C56A0"/>
    <w:rsid w:val="000C571C"/>
    <w:rsid w:val="000C5811"/>
    <w:rsid w:val="000C58CC"/>
    <w:rsid w:val="000C5D5C"/>
    <w:rsid w:val="000C5EAD"/>
    <w:rsid w:val="000C5EFB"/>
    <w:rsid w:val="000C5F30"/>
    <w:rsid w:val="000C5FF8"/>
    <w:rsid w:val="000C6021"/>
    <w:rsid w:val="000C6240"/>
    <w:rsid w:val="000C63E2"/>
    <w:rsid w:val="000C642B"/>
    <w:rsid w:val="000C66E9"/>
    <w:rsid w:val="000C69AB"/>
    <w:rsid w:val="000C6CB9"/>
    <w:rsid w:val="000C6D5B"/>
    <w:rsid w:val="000C6E23"/>
    <w:rsid w:val="000C7193"/>
    <w:rsid w:val="000C72D7"/>
    <w:rsid w:val="000C73D4"/>
    <w:rsid w:val="000C782B"/>
    <w:rsid w:val="000D01AC"/>
    <w:rsid w:val="000D02C2"/>
    <w:rsid w:val="000D02DC"/>
    <w:rsid w:val="000D043A"/>
    <w:rsid w:val="000D0529"/>
    <w:rsid w:val="000D0C4F"/>
    <w:rsid w:val="000D0D92"/>
    <w:rsid w:val="000D1013"/>
    <w:rsid w:val="000D12BF"/>
    <w:rsid w:val="000D134A"/>
    <w:rsid w:val="000D1A11"/>
    <w:rsid w:val="000D1AD7"/>
    <w:rsid w:val="000D1CA1"/>
    <w:rsid w:val="000D1E96"/>
    <w:rsid w:val="000D203C"/>
    <w:rsid w:val="000D22DA"/>
    <w:rsid w:val="000D2390"/>
    <w:rsid w:val="000D2673"/>
    <w:rsid w:val="000D26CB"/>
    <w:rsid w:val="000D2B68"/>
    <w:rsid w:val="000D2E14"/>
    <w:rsid w:val="000D2EB0"/>
    <w:rsid w:val="000D314B"/>
    <w:rsid w:val="000D318A"/>
    <w:rsid w:val="000D31B4"/>
    <w:rsid w:val="000D321D"/>
    <w:rsid w:val="000D329B"/>
    <w:rsid w:val="000D3480"/>
    <w:rsid w:val="000D37F0"/>
    <w:rsid w:val="000D392C"/>
    <w:rsid w:val="000D3951"/>
    <w:rsid w:val="000D3AF4"/>
    <w:rsid w:val="000D3E7D"/>
    <w:rsid w:val="000D3EAF"/>
    <w:rsid w:val="000D401A"/>
    <w:rsid w:val="000D431A"/>
    <w:rsid w:val="000D45FC"/>
    <w:rsid w:val="000D48C6"/>
    <w:rsid w:val="000D4DBE"/>
    <w:rsid w:val="000D503C"/>
    <w:rsid w:val="000D5124"/>
    <w:rsid w:val="000D5724"/>
    <w:rsid w:val="000D5820"/>
    <w:rsid w:val="000D58F0"/>
    <w:rsid w:val="000D5A61"/>
    <w:rsid w:val="000D5BC1"/>
    <w:rsid w:val="000D5BC2"/>
    <w:rsid w:val="000D5D46"/>
    <w:rsid w:val="000D5F18"/>
    <w:rsid w:val="000D5F2F"/>
    <w:rsid w:val="000D5FD2"/>
    <w:rsid w:val="000D60EE"/>
    <w:rsid w:val="000D612C"/>
    <w:rsid w:val="000D6179"/>
    <w:rsid w:val="000D6470"/>
    <w:rsid w:val="000D6614"/>
    <w:rsid w:val="000D696E"/>
    <w:rsid w:val="000D69DD"/>
    <w:rsid w:val="000D6B13"/>
    <w:rsid w:val="000D6D3D"/>
    <w:rsid w:val="000D6FAB"/>
    <w:rsid w:val="000D70C2"/>
    <w:rsid w:val="000D70EC"/>
    <w:rsid w:val="000D72D7"/>
    <w:rsid w:val="000D769E"/>
    <w:rsid w:val="000D76DC"/>
    <w:rsid w:val="000D781B"/>
    <w:rsid w:val="000D7988"/>
    <w:rsid w:val="000D798C"/>
    <w:rsid w:val="000D79A4"/>
    <w:rsid w:val="000D7B92"/>
    <w:rsid w:val="000D7D13"/>
    <w:rsid w:val="000E0304"/>
    <w:rsid w:val="000E04D7"/>
    <w:rsid w:val="000E05DB"/>
    <w:rsid w:val="000E069E"/>
    <w:rsid w:val="000E06BC"/>
    <w:rsid w:val="000E076F"/>
    <w:rsid w:val="000E0869"/>
    <w:rsid w:val="000E08D0"/>
    <w:rsid w:val="000E0BBA"/>
    <w:rsid w:val="000E0E84"/>
    <w:rsid w:val="000E10C3"/>
    <w:rsid w:val="000E1169"/>
    <w:rsid w:val="000E1308"/>
    <w:rsid w:val="000E16B6"/>
    <w:rsid w:val="000E1741"/>
    <w:rsid w:val="000E1C01"/>
    <w:rsid w:val="000E1C65"/>
    <w:rsid w:val="000E1D5D"/>
    <w:rsid w:val="000E1EA6"/>
    <w:rsid w:val="000E1F3D"/>
    <w:rsid w:val="000E1F4D"/>
    <w:rsid w:val="000E21B0"/>
    <w:rsid w:val="000E2394"/>
    <w:rsid w:val="000E28E1"/>
    <w:rsid w:val="000E2B55"/>
    <w:rsid w:val="000E2BF4"/>
    <w:rsid w:val="000E2C5C"/>
    <w:rsid w:val="000E2CBD"/>
    <w:rsid w:val="000E2DB9"/>
    <w:rsid w:val="000E2E76"/>
    <w:rsid w:val="000E2F49"/>
    <w:rsid w:val="000E2FAA"/>
    <w:rsid w:val="000E334B"/>
    <w:rsid w:val="000E3387"/>
    <w:rsid w:val="000E3447"/>
    <w:rsid w:val="000E349F"/>
    <w:rsid w:val="000E3509"/>
    <w:rsid w:val="000E36E3"/>
    <w:rsid w:val="000E37DB"/>
    <w:rsid w:val="000E3B81"/>
    <w:rsid w:val="000E43B5"/>
    <w:rsid w:val="000E46D4"/>
    <w:rsid w:val="000E49C2"/>
    <w:rsid w:val="000E4A75"/>
    <w:rsid w:val="000E4BB7"/>
    <w:rsid w:val="000E4D26"/>
    <w:rsid w:val="000E4DB1"/>
    <w:rsid w:val="000E5259"/>
    <w:rsid w:val="000E5515"/>
    <w:rsid w:val="000E5805"/>
    <w:rsid w:val="000E59EA"/>
    <w:rsid w:val="000E5A28"/>
    <w:rsid w:val="000E5A70"/>
    <w:rsid w:val="000E5E19"/>
    <w:rsid w:val="000E6538"/>
    <w:rsid w:val="000E65D9"/>
    <w:rsid w:val="000E66FF"/>
    <w:rsid w:val="000E6769"/>
    <w:rsid w:val="000E68C1"/>
    <w:rsid w:val="000E69C1"/>
    <w:rsid w:val="000E6C02"/>
    <w:rsid w:val="000E6C44"/>
    <w:rsid w:val="000E6F3C"/>
    <w:rsid w:val="000E6FA3"/>
    <w:rsid w:val="000E6FCC"/>
    <w:rsid w:val="000E7046"/>
    <w:rsid w:val="000E73B1"/>
    <w:rsid w:val="000E744F"/>
    <w:rsid w:val="000E798B"/>
    <w:rsid w:val="000E7AE0"/>
    <w:rsid w:val="000E7CD4"/>
    <w:rsid w:val="000E7E03"/>
    <w:rsid w:val="000F0262"/>
    <w:rsid w:val="000F05A4"/>
    <w:rsid w:val="000F06B9"/>
    <w:rsid w:val="000F08C0"/>
    <w:rsid w:val="000F096B"/>
    <w:rsid w:val="000F0DC8"/>
    <w:rsid w:val="000F0ECB"/>
    <w:rsid w:val="000F1090"/>
    <w:rsid w:val="000F1474"/>
    <w:rsid w:val="000F16DF"/>
    <w:rsid w:val="000F17E0"/>
    <w:rsid w:val="000F1954"/>
    <w:rsid w:val="000F1C05"/>
    <w:rsid w:val="000F1F5A"/>
    <w:rsid w:val="000F2377"/>
    <w:rsid w:val="000F2498"/>
    <w:rsid w:val="000F2843"/>
    <w:rsid w:val="000F2D38"/>
    <w:rsid w:val="000F3260"/>
    <w:rsid w:val="000F3500"/>
    <w:rsid w:val="000F355B"/>
    <w:rsid w:val="000F37C6"/>
    <w:rsid w:val="000F3876"/>
    <w:rsid w:val="000F3933"/>
    <w:rsid w:val="000F3C69"/>
    <w:rsid w:val="000F3D2B"/>
    <w:rsid w:val="000F3ED1"/>
    <w:rsid w:val="000F3FA4"/>
    <w:rsid w:val="000F414C"/>
    <w:rsid w:val="000F422B"/>
    <w:rsid w:val="000F42FB"/>
    <w:rsid w:val="000F446B"/>
    <w:rsid w:val="000F447E"/>
    <w:rsid w:val="000F47A7"/>
    <w:rsid w:val="000F47D7"/>
    <w:rsid w:val="000F481A"/>
    <w:rsid w:val="000F4AFC"/>
    <w:rsid w:val="000F4BBA"/>
    <w:rsid w:val="000F4D61"/>
    <w:rsid w:val="000F4EC8"/>
    <w:rsid w:val="000F4F97"/>
    <w:rsid w:val="000F5062"/>
    <w:rsid w:val="000F5094"/>
    <w:rsid w:val="000F50F9"/>
    <w:rsid w:val="000F55FC"/>
    <w:rsid w:val="000F5866"/>
    <w:rsid w:val="000F59F1"/>
    <w:rsid w:val="000F5CF7"/>
    <w:rsid w:val="000F5D18"/>
    <w:rsid w:val="000F5E55"/>
    <w:rsid w:val="000F6130"/>
    <w:rsid w:val="000F614A"/>
    <w:rsid w:val="000F617B"/>
    <w:rsid w:val="000F61FE"/>
    <w:rsid w:val="000F64C0"/>
    <w:rsid w:val="000F6840"/>
    <w:rsid w:val="000F6ADF"/>
    <w:rsid w:val="000F6B95"/>
    <w:rsid w:val="000F6B9C"/>
    <w:rsid w:val="000F6D19"/>
    <w:rsid w:val="000F6D26"/>
    <w:rsid w:val="000F6DC4"/>
    <w:rsid w:val="000F6E82"/>
    <w:rsid w:val="000F6EEB"/>
    <w:rsid w:val="000F6F76"/>
    <w:rsid w:val="000F711B"/>
    <w:rsid w:val="000F7378"/>
    <w:rsid w:val="000F7538"/>
    <w:rsid w:val="000F75DD"/>
    <w:rsid w:val="000F75F5"/>
    <w:rsid w:val="000F76FD"/>
    <w:rsid w:val="000F7CDF"/>
    <w:rsid w:val="000F7D4D"/>
    <w:rsid w:val="000F7FAD"/>
    <w:rsid w:val="00100093"/>
    <w:rsid w:val="001000E2"/>
    <w:rsid w:val="00100360"/>
    <w:rsid w:val="00100383"/>
    <w:rsid w:val="001007F6"/>
    <w:rsid w:val="00100821"/>
    <w:rsid w:val="00100838"/>
    <w:rsid w:val="0010086C"/>
    <w:rsid w:val="00100900"/>
    <w:rsid w:val="00100B6D"/>
    <w:rsid w:val="00100ED1"/>
    <w:rsid w:val="00100EDF"/>
    <w:rsid w:val="00100EF1"/>
    <w:rsid w:val="00100F27"/>
    <w:rsid w:val="001013AE"/>
    <w:rsid w:val="0010153A"/>
    <w:rsid w:val="001015BA"/>
    <w:rsid w:val="00101625"/>
    <w:rsid w:val="001017DC"/>
    <w:rsid w:val="001018E7"/>
    <w:rsid w:val="001019A9"/>
    <w:rsid w:val="00101A26"/>
    <w:rsid w:val="00101A5C"/>
    <w:rsid w:val="00101BDC"/>
    <w:rsid w:val="00101CC6"/>
    <w:rsid w:val="00101DE8"/>
    <w:rsid w:val="00101EAE"/>
    <w:rsid w:val="00101F26"/>
    <w:rsid w:val="0010211B"/>
    <w:rsid w:val="0010259B"/>
    <w:rsid w:val="001025AE"/>
    <w:rsid w:val="001025EC"/>
    <w:rsid w:val="00102635"/>
    <w:rsid w:val="0010266C"/>
    <w:rsid w:val="001029A6"/>
    <w:rsid w:val="00102A98"/>
    <w:rsid w:val="00102F0A"/>
    <w:rsid w:val="00103158"/>
    <w:rsid w:val="00103164"/>
    <w:rsid w:val="00103609"/>
    <w:rsid w:val="00103871"/>
    <w:rsid w:val="00103A86"/>
    <w:rsid w:val="00103E25"/>
    <w:rsid w:val="001040BC"/>
    <w:rsid w:val="00104382"/>
    <w:rsid w:val="001044BD"/>
    <w:rsid w:val="00104537"/>
    <w:rsid w:val="001045D5"/>
    <w:rsid w:val="00104BCC"/>
    <w:rsid w:val="00104C73"/>
    <w:rsid w:val="00104CB2"/>
    <w:rsid w:val="00105104"/>
    <w:rsid w:val="001052DB"/>
    <w:rsid w:val="0010530B"/>
    <w:rsid w:val="00105466"/>
    <w:rsid w:val="00105506"/>
    <w:rsid w:val="00105DA5"/>
    <w:rsid w:val="00105E10"/>
    <w:rsid w:val="00106094"/>
    <w:rsid w:val="001061F1"/>
    <w:rsid w:val="00106236"/>
    <w:rsid w:val="001068A6"/>
    <w:rsid w:val="001069F1"/>
    <w:rsid w:val="00106BD2"/>
    <w:rsid w:val="00107006"/>
    <w:rsid w:val="001070D3"/>
    <w:rsid w:val="0010714E"/>
    <w:rsid w:val="00107190"/>
    <w:rsid w:val="001072B8"/>
    <w:rsid w:val="00107675"/>
    <w:rsid w:val="001076D6"/>
    <w:rsid w:val="00107F58"/>
    <w:rsid w:val="00110199"/>
    <w:rsid w:val="0011029A"/>
    <w:rsid w:val="00110656"/>
    <w:rsid w:val="001108D1"/>
    <w:rsid w:val="00110BCB"/>
    <w:rsid w:val="00110CE6"/>
    <w:rsid w:val="00110D53"/>
    <w:rsid w:val="00110DC7"/>
    <w:rsid w:val="00111266"/>
    <w:rsid w:val="0011148C"/>
    <w:rsid w:val="001119A8"/>
    <w:rsid w:val="00111C82"/>
    <w:rsid w:val="00111DB8"/>
    <w:rsid w:val="00111EFD"/>
    <w:rsid w:val="00112009"/>
    <w:rsid w:val="001121E8"/>
    <w:rsid w:val="00112219"/>
    <w:rsid w:val="00112407"/>
    <w:rsid w:val="00112584"/>
    <w:rsid w:val="001125EE"/>
    <w:rsid w:val="001127A6"/>
    <w:rsid w:val="00112983"/>
    <w:rsid w:val="00112C9B"/>
    <w:rsid w:val="00112CAC"/>
    <w:rsid w:val="00112E38"/>
    <w:rsid w:val="001132B9"/>
    <w:rsid w:val="0011357A"/>
    <w:rsid w:val="001135E1"/>
    <w:rsid w:val="0011379B"/>
    <w:rsid w:val="001137BF"/>
    <w:rsid w:val="001138FC"/>
    <w:rsid w:val="00113B7C"/>
    <w:rsid w:val="00113E59"/>
    <w:rsid w:val="00113EAA"/>
    <w:rsid w:val="00113F09"/>
    <w:rsid w:val="0011447D"/>
    <w:rsid w:val="001145AA"/>
    <w:rsid w:val="0011471A"/>
    <w:rsid w:val="001147F3"/>
    <w:rsid w:val="0011483D"/>
    <w:rsid w:val="00114C09"/>
    <w:rsid w:val="00114E4B"/>
    <w:rsid w:val="00114F17"/>
    <w:rsid w:val="00115049"/>
    <w:rsid w:val="00115061"/>
    <w:rsid w:val="001152D5"/>
    <w:rsid w:val="0011532C"/>
    <w:rsid w:val="001153BA"/>
    <w:rsid w:val="00115500"/>
    <w:rsid w:val="00115598"/>
    <w:rsid w:val="001156DB"/>
    <w:rsid w:val="0011584A"/>
    <w:rsid w:val="00115B12"/>
    <w:rsid w:val="00115BEF"/>
    <w:rsid w:val="001163D6"/>
    <w:rsid w:val="00116476"/>
    <w:rsid w:val="00116553"/>
    <w:rsid w:val="001165EF"/>
    <w:rsid w:val="0011663F"/>
    <w:rsid w:val="001167D2"/>
    <w:rsid w:val="00116C02"/>
    <w:rsid w:val="00116D06"/>
    <w:rsid w:val="00116D27"/>
    <w:rsid w:val="00117022"/>
    <w:rsid w:val="00117109"/>
    <w:rsid w:val="0011715F"/>
    <w:rsid w:val="00117449"/>
    <w:rsid w:val="0011788E"/>
    <w:rsid w:val="00117D10"/>
    <w:rsid w:val="001201A7"/>
    <w:rsid w:val="00120206"/>
    <w:rsid w:val="0012049F"/>
    <w:rsid w:val="0012056E"/>
    <w:rsid w:val="00120724"/>
    <w:rsid w:val="00120856"/>
    <w:rsid w:val="00120B5F"/>
    <w:rsid w:val="00120EE7"/>
    <w:rsid w:val="001210A5"/>
    <w:rsid w:val="001212BE"/>
    <w:rsid w:val="00121481"/>
    <w:rsid w:val="001215E3"/>
    <w:rsid w:val="00121783"/>
    <w:rsid w:val="00121ABC"/>
    <w:rsid w:val="00121BEE"/>
    <w:rsid w:val="00121C20"/>
    <w:rsid w:val="00121D4E"/>
    <w:rsid w:val="00121D76"/>
    <w:rsid w:val="00121DF1"/>
    <w:rsid w:val="00121F55"/>
    <w:rsid w:val="0012201D"/>
    <w:rsid w:val="00122044"/>
    <w:rsid w:val="0012278C"/>
    <w:rsid w:val="00122819"/>
    <w:rsid w:val="001228AC"/>
    <w:rsid w:val="00122BDD"/>
    <w:rsid w:val="00122C40"/>
    <w:rsid w:val="00122D56"/>
    <w:rsid w:val="00122DAB"/>
    <w:rsid w:val="00122E98"/>
    <w:rsid w:val="00122EA0"/>
    <w:rsid w:val="00122EE9"/>
    <w:rsid w:val="0012300A"/>
    <w:rsid w:val="001230CE"/>
    <w:rsid w:val="001233DC"/>
    <w:rsid w:val="001234F7"/>
    <w:rsid w:val="00123750"/>
    <w:rsid w:val="00123B37"/>
    <w:rsid w:val="00123C14"/>
    <w:rsid w:val="00124017"/>
    <w:rsid w:val="00124081"/>
    <w:rsid w:val="00124181"/>
    <w:rsid w:val="0012423E"/>
    <w:rsid w:val="001243C1"/>
    <w:rsid w:val="001243F7"/>
    <w:rsid w:val="00124504"/>
    <w:rsid w:val="001247A1"/>
    <w:rsid w:val="001248F6"/>
    <w:rsid w:val="001249BD"/>
    <w:rsid w:val="001249E3"/>
    <w:rsid w:val="001249E5"/>
    <w:rsid w:val="00124ADA"/>
    <w:rsid w:val="00124ADE"/>
    <w:rsid w:val="00124DBE"/>
    <w:rsid w:val="00124E5F"/>
    <w:rsid w:val="00124F6F"/>
    <w:rsid w:val="001250BE"/>
    <w:rsid w:val="0012567A"/>
    <w:rsid w:val="0012583F"/>
    <w:rsid w:val="001258EC"/>
    <w:rsid w:val="00125997"/>
    <w:rsid w:val="00125B5B"/>
    <w:rsid w:val="0012615D"/>
    <w:rsid w:val="001261F1"/>
    <w:rsid w:val="001263FE"/>
    <w:rsid w:val="001268E5"/>
    <w:rsid w:val="00126ACA"/>
    <w:rsid w:val="00126B23"/>
    <w:rsid w:val="00126BF0"/>
    <w:rsid w:val="00126C41"/>
    <w:rsid w:val="00126CA2"/>
    <w:rsid w:val="00126EF3"/>
    <w:rsid w:val="0012707F"/>
    <w:rsid w:val="00127339"/>
    <w:rsid w:val="00127574"/>
    <w:rsid w:val="00127643"/>
    <w:rsid w:val="00127662"/>
    <w:rsid w:val="0012787E"/>
    <w:rsid w:val="00127914"/>
    <w:rsid w:val="001279CA"/>
    <w:rsid w:val="00127A88"/>
    <w:rsid w:val="00127AE4"/>
    <w:rsid w:val="00127D39"/>
    <w:rsid w:val="00127DD3"/>
    <w:rsid w:val="00127EFE"/>
    <w:rsid w:val="0013017E"/>
    <w:rsid w:val="00130441"/>
    <w:rsid w:val="00130565"/>
    <w:rsid w:val="00130606"/>
    <w:rsid w:val="00130645"/>
    <w:rsid w:val="00130C3D"/>
    <w:rsid w:val="00130D22"/>
    <w:rsid w:val="00130F58"/>
    <w:rsid w:val="00130FE5"/>
    <w:rsid w:val="00130FFF"/>
    <w:rsid w:val="00131005"/>
    <w:rsid w:val="00131279"/>
    <w:rsid w:val="00131383"/>
    <w:rsid w:val="001317D4"/>
    <w:rsid w:val="00131909"/>
    <w:rsid w:val="001319CA"/>
    <w:rsid w:val="00131AC6"/>
    <w:rsid w:val="00131BE2"/>
    <w:rsid w:val="00131C84"/>
    <w:rsid w:val="00131CFB"/>
    <w:rsid w:val="00131E02"/>
    <w:rsid w:val="0013233D"/>
    <w:rsid w:val="0013236A"/>
    <w:rsid w:val="00132399"/>
    <w:rsid w:val="00132539"/>
    <w:rsid w:val="001325CD"/>
    <w:rsid w:val="0013276C"/>
    <w:rsid w:val="00132797"/>
    <w:rsid w:val="00132931"/>
    <w:rsid w:val="001329A6"/>
    <w:rsid w:val="00132C9C"/>
    <w:rsid w:val="00132EA6"/>
    <w:rsid w:val="001333BE"/>
    <w:rsid w:val="001335E7"/>
    <w:rsid w:val="001337A3"/>
    <w:rsid w:val="001338C1"/>
    <w:rsid w:val="00133AB6"/>
    <w:rsid w:val="00133DF7"/>
    <w:rsid w:val="00134030"/>
    <w:rsid w:val="001340D9"/>
    <w:rsid w:val="0013467C"/>
    <w:rsid w:val="001347D2"/>
    <w:rsid w:val="00134C80"/>
    <w:rsid w:val="00134D15"/>
    <w:rsid w:val="00134EB3"/>
    <w:rsid w:val="00135099"/>
    <w:rsid w:val="0013528F"/>
    <w:rsid w:val="001352A2"/>
    <w:rsid w:val="00135454"/>
    <w:rsid w:val="001356FB"/>
    <w:rsid w:val="00135B8F"/>
    <w:rsid w:val="00135BC7"/>
    <w:rsid w:val="00135DD0"/>
    <w:rsid w:val="00135E74"/>
    <w:rsid w:val="00135EB7"/>
    <w:rsid w:val="00135FF7"/>
    <w:rsid w:val="001361EA"/>
    <w:rsid w:val="001362A5"/>
    <w:rsid w:val="001363B7"/>
    <w:rsid w:val="001364CD"/>
    <w:rsid w:val="001366C7"/>
    <w:rsid w:val="00136C28"/>
    <w:rsid w:val="00136F1F"/>
    <w:rsid w:val="00136F70"/>
    <w:rsid w:val="001370F6"/>
    <w:rsid w:val="00137245"/>
    <w:rsid w:val="001373EB"/>
    <w:rsid w:val="0013760E"/>
    <w:rsid w:val="00137742"/>
    <w:rsid w:val="00137AF9"/>
    <w:rsid w:val="00140068"/>
    <w:rsid w:val="00140186"/>
    <w:rsid w:val="00140517"/>
    <w:rsid w:val="0014084F"/>
    <w:rsid w:val="001408FA"/>
    <w:rsid w:val="00140965"/>
    <w:rsid w:val="00140A93"/>
    <w:rsid w:val="00140D0A"/>
    <w:rsid w:val="001410F1"/>
    <w:rsid w:val="001411DD"/>
    <w:rsid w:val="001418E8"/>
    <w:rsid w:val="00141911"/>
    <w:rsid w:val="00141A2B"/>
    <w:rsid w:val="00141A5F"/>
    <w:rsid w:val="00141AC6"/>
    <w:rsid w:val="00141DB0"/>
    <w:rsid w:val="00141E43"/>
    <w:rsid w:val="00141F58"/>
    <w:rsid w:val="00141F6A"/>
    <w:rsid w:val="00142062"/>
    <w:rsid w:val="0014221D"/>
    <w:rsid w:val="001422BE"/>
    <w:rsid w:val="00142684"/>
    <w:rsid w:val="0014289E"/>
    <w:rsid w:val="001428D5"/>
    <w:rsid w:val="001429C2"/>
    <w:rsid w:val="00142B76"/>
    <w:rsid w:val="00142CD8"/>
    <w:rsid w:val="001431EF"/>
    <w:rsid w:val="001433B4"/>
    <w:rsid w:val="00143928"/>
    <w:rsid w:val="00143B41"/>
    <w:rsid w:val="00143BB9"/>
    <w:rsid w:val="00143C75"/>
    <w:rsid w:val="00143CBC"/>
    <w:rsid w:val="00143D40"/>
    <w:rsid w:val="00143F88"/>
    <w:rsid w:val="0014440F"/>
    <w:rsid w:val="0014483C"/>
    <w:rsid w:val="00144862"/>
    <w:rsid w:val="00144C8E"/>
    <w:rsid w:val="00144D1B"/>
    <w:rsid w:val="00144EB8"/>
    <w:rsid w:val="0014505B"/>
    <w:rsid w:val="0014548F"/>
    <w:rsid w:val="00145600"/>
    <w:rsid w:val="0014572B"/>
    <w:rsid w:val="001458A4"/>
    <w:rsid w:val="001459EA"/>
    <w:rsid w:val="00145C9B"/>
    <w:rsid w:val="00145EA2"/>
    <w:rsid w:val="00145ED2"/>
    <w:rsid w:val="00145EEC"/>
    <w:rsid w:val="00145F8A"/>
    <w:rsid w:val="001467D7"/>
    <w:rsid w:val="00146A67"/>
    <w:rsid w:val="00147579"/>
    <w:rsid w:val="0014763E"/>
    <w:rsid w:val="0014765A"/>
    <w:rsid w:val="001476BC"/>
    <w:rsid w:val="001476D3"/>
    <w:rsid w:val="001477E4"/>
    <w:rsid w:val="00147BC8"/>
    <w:rsid w:val="001502A2"/>
    <w:rsid w:val="001503E2"/>
    <w:rsid w:val="00150447"/>
    <w:rsid w:val="001506EF"/>
    <w:rsid w:val="00150D02"/>
    <w:rsid w:val="00150DBD"/>
    <w:rsid w:val="00150DFB"/>
    <w:rsid w:val="00150E01"/>
    <w:rsid w:val="001513D3"/>
    <w:rsid w:val="0015146D"/>
    <w:rsid w:val="00151899"/>
    <w:rsid w:val="00151AAB"/>
    <w:rsid w:val="00151C92"/>
    <w:rsid w:val="00151DAB"/>
    <w:rsid w:val="00151E0F"/>
    <w:rsid w:val="00152134"/>
    <w:rsid w:val="001523D1"/>
    <w:rsid w:val="00152679"/>
    <w:rsid w:val="00152764"/>
    <w:rsid w:val="001528DA"/>
    <w:rsid w:val="00152900"/>
    <w:rsid w:val="00152AB0"/>
    <w:rsid w:val="00152E13"/>
    <w:rsid w:val="00152F8E"/>
    <w:rsid w:val="00153528"/>
    <w:rsid w:val="001535F2"/>
    <w:rsid w:val="0015366B"/>
    <w:rsid w:val="00153820"/>
    <w:rsid w:val="0015382E"/>
    <w:rsid w:val="00153A30"/>
    <w:rsid w:val="00153A49"/>
    <w:rsid w:val="00153B06"/>
    <w:rsid w:val="00153B2D"/>
    <w:rsid w:val="00153E79"/>
    <w:rsid w:val="0015403C"/>
    <w:rsid w:val="00154044"/>
    <w:rsid w:val="001541BD"/>
    <w:rsid w:val="001544A1"/>
    <w:rsid w:val="001544FB"/>
    <w:rsid w:val="001545D8"/>
    <w:rsid w:val="00154956"/>
    <w:rsid w:val="00154AEE"/>
    <w:rsid w:val="00154B68"/>
    <w:rsid w:val="00154C84"/>
    <w:rsid w:val="001550DD"/>
    <w:rsid w:val="00155196"/>
    <w:rsid w:val="00155366"/>
    <w:rsid w:val="00155593"/>
    <w:rsid w:val="00155959"/>
    <w:rsid w:val="00155B9A"/>
    <w:rsid w:val="00155D24"/>
    <w:rsid w:val="00156316"/>
    <w:rsid w:val="001565BC"/>
    <w:rsid w:val="00156B3A"/>
    <w:rsid w:val="00156C4C"/>
    <w:rsid w:val="00156C7B"/>
    <w:rsid w:val="001570B3"/>
    <w:rsid w:val="0015717F"/>
    <w:rsid w:val="00157919"/>
    <w:rsid w:val="00157EAD"/>
    <w:rsid w:val="00157EBD"/>
    <w:rsid w:val="00157F39"/>
    <w:rsid w:val="00157F80"/>
    <w:rsid w:val="00160063"/>
    <w:rsid w:val="001602BB"/>
    <w:rsid w:val="001603E2"/>
    <w:rsid w:val="00160ACB"/>
    <w:rsid w:val="00160D65"/>
    <w:rsid w:val="00161085"/>
    <w:rsid w:val="001611BA"/>
    <w:rsid w:val="001611CB"/>
    <w:rsid w:val="001612CB"/>
    <w:rsid w:val="00161718"/>
    <w:rsid w:val="0016173C"/>
    <w:rsid w:val="00161831"/>
    <w:rsid w:val="00161921"/>
    <w:rsid w:val="00161D9D"/>
    <w:rsid w:val="00161F6C"/>
    <w:rsid w:val="00161FD0"/>
    <w:rsid w:val="001624E5"/>
    <w:rsid w:val="001626E8"/>
    <w:rsid w:val="00162871"/>
    <w:rsid w:val="001630C4"/>
    <w:rsid w:val="001632AC"/>
    <w:rsid w:val="00163380"/>
    <w:rsid w:val="00163991"/>
    <w:rsid w:val="00163A2C"/>
    <w:rsid w:val="00164096"/>
    <w:rsid w:val="00164174"/>
    <w:rsid w:val="00164251"/>
    <w:rsid w:val="00164316"/>
    <w:rsid w:val="001646DC"/>
    <w:rsid w:val="00164730"/>
    <w:rsid w:val="0016478D"/>
    <w:rsid w:val="001649F3"/>
    <w:rsid w:val="00164A37"/>
    <w:rsid w:val="00164D73"/>
    <w:rsid w:val="00165088"/>
    <w:rsid w:val="00165571"/>
    <w:rsid w:val="0016574A"/>
    <w:rsid w:val="00165D66"/>
    <w:rsid w:val="00165EEE"/>
    <w:rsid w:val="001663F4"/>
    <w:rsid w:val="0016649F"/>
    <w:rsid w:val="00166660"/>
    <w:rsid w:val="001667AA"/>
    <w:rsid w:val="0016683D"/>
    <w:rsid w:val="00166860"/>
    <w:rsid w:val="00166A1E"/>
    <w:rsid w:val="00166A8E"/>
    <w:rsid w:val="00166AB1"/>
    <w:rsid w:val="00166B99"/>
    <w:rsid w:val="00166BFB"/>
    <w:rsid w:val="00167147"/>
    <w:rsid w:val="00167156"/>
    <w:rsid w:val="0016738B"/>
    <w:rsid w:val="00167630"/>
    <w:rsid w:val="00167946"/>
    <w:rsid w:val="001679B7"/>
    <w:rsid w:val="001679C7"/>
    <w:rsid w:val="001679DB"/>
    <w:rsid w:val="00167B45"/>
    <w:rsid w:val="00167BF3"/>
    <w:rsid w:val="00167D39"/>
    <w:rsid w:val="0017034A"/>
    <w:rsid w:val="001704CF"/>
    <w:rsid w:val="00170C90"/>
    <w:rsid w:val="00170D30"/>
    <w:rsid w:val="001710FB"/>
    <w:rsid w:val="001716C4"/>
    <w:rsid w:val="00171741"/>
    <w:rsid w:val="0017179C"/>
    <w:rsid w:val="00171805"/>
    <w:rsid w:val="001718E0"/>
    <w:rsid w:val="00171D72"/>
    <w:rsid w:val="00171E89"/>
    <w:rsid w:val="00171F1C"/>
    <w:rsid w:val="00171F3B"/>
    <w:rsid w:val="00172089"/>
    <w:rsid w:val="0017217F"/>
    <w:rsid w:val="001723FE"/>
    <w:rsid w:val="0017242C"/>
    <w:rsid w:val="001724C2"/>
    <w:rsid w:val="001729E9"/>
    <w:rsid w:val="00172AD2"/>
    <w:rsid w:val="00172E0D"/>
    <w:rsid w:val="00173009"/>
    <w:rsid w:val="001730A3"/>
    <w:rsid w:val="001730FD"/>
    <w:rsid w:val="001731EB"/>
    <w:rsid w:val="0017323E"/>
    <w:rsid w:val="001733BF"/>
    <w:rsid w:val="0017356A"/>
    <w:rsid w:val="00173ACC"/>
    <w:rsid w:val="00173ED1"/>
    <w:rsid w:val="001740F6"/>
    <w:rsid w:val="0017418D"/>
    <w:rsid w:val="001741FA"/>
    <w:rsid w:val="0017421E"/>
    <w:rsid w:val="00174308"/>
    <w:rsid w:val="00174A5E"/>
    <w:rsid w:val="00174B38"/>
    <w:rsid w:val="00174B3D"/>
    <w:rsid w:val="00174B82"/>
    <w:rsid w:val="00174D2A"/>
    <w:rsid w:val="00175271"/>
    <w:rsid w:val="001752C2"/>
    <w:rsid w:val="0017532A"/>
    <w:rsid w:val="001755B8"/>
    <w:rsid w:val="00175849"/>
    <w:rsid w:val="001758D6"/>
    <w:rsid w:val="0017596A"/>
    <w:rsid w:val="001759C7"/>
    <w:rsid w:val="00175ACD"/>
    <w:rsid w:val="00175CCF"/>
    <w:rsid w:val="00176024"/>
    <w:rsid w:val="00176133"/>
    <w:rsid w:val="0017645B"/>
    <w:rsid w:val="0017653D"/>
    <w:rsid w:val="00176D92"/>
    <w:rsid w:val="001770B5"/>
    <w:rsid w:val="00177539"/>
    <w:rsid w:val="001776E8"/>
    <w:rsid w:val="001777AF"/>
    <w:rsid w:val="0017794A"/>
    <w:rsid w:val="00177B64"/>
    <w:rsid w:val="00177C28"/>
    <w:rsid w:val="00177C6F"/>
    <w:rsid w:val="00177C89"/>
    <w:rsid w:val="00177F07"/>
    <w:rsid w:val="00177F7C"/>
    <w:rsid w:val="00180204"/>
    <w:rsid w:val="001803E2"/>
    <w:rsid w:val="00180581"/>
    <w:rsid w:val="00180589"/>
    <w:rsid w:val="001805E4"/>
    <w:rsid w:val="00180C8E"/>
    <w:rsid w:val="00180E75"/>
    <w:rsid w:val="00180F30"/>
    <w:rsid w:val="00181244"/>
    <w:rsid w:val="001813A1"/>
    <w:rsid w:val="00181512"/>
    <w:rsid w:val="00181BB0"/>
    <w:rsid w:val="00181C27"/>
    <w:rsid w:val="00181C41"/>
    <w:rsid w:val="00181D8E"/>
    <w:rsid w:val="00181E75"/>
    <w:rsid w:val="00182020"/>
    <w:rsid w:val="00182028"/>
    <w:rsid w:val="0018263C"/>
    <w:rsid w:val="0018266A"/>
    <w:rsid w:val="001826A7"/>
    <w:rsid w:val="001828B2"/>
    <w:rsid w:val="00182ED5"/>
    <w:rsid w:val="0018345D"/>
    <w:rsid w:val="0018359E"/>
    <w:rsid w:val="0018377E"/>
    <w:rsid w:val="00183B61"/>
    <w:rsid w:val="001840A1"/>
    <w:rsid w:val="001840F4"/>
    <w:rsid w:val="00184188"/>
    <w:rsid w:val="00184414"/>
    <w:rsid w:val="00184807"/>
    <w:rsid w:val="00184944"/>
    <w:rsid w:val="00184FA7"/>
    <w:rsid w:val="00184FB1"/>
    <w:rsid w:val="001850B0"/>
    <w:rsid w:val="00185414"/>
    <w:rsid w:val="00185436"/>
    <w:rsid w:val="00185D54"/>
    <w:rsid w:val="00185D64"/>
    <w:rsid w:val="00185D99"/>
    <w:rsid w:val="00185DDF"/>
    <w:rsid w:val="00185F64"/>
    <w:rsid w:val="001863D7"/>
    <w:rsid w:val="00186949"/>
    <w:rsid w:val="00186CEE"/>
    <w:rsid w:val="0018715A"/>
    <w:rsid w:val="0018761A"/>
    <w:rsid w:val="001877E9"/>
    <w:rsid w:val="0018799A"/>
    <w:rsid w:val="001879D0"/>
    <w:rsid w:val="00187B23"/>
    <w:rsid w:val="00187C0A"/>
    <w:rsid w:val="00187D79"/>
    <w:rsid w:val="00187D8B"/>
    <w:rsid w:val="00187DAF"/>
    <w:rsid w:val="00187EA2"/>
    <w:rsid w:val="00187EFC"/>
    <w:rsid w:val="001900A5"/>
    <w:rsid w:val="0019059A"/>
    <w:rsid w:val="001905B0"/>
    <w:rsid w:val="00190600"/>
    <w:rsid w:val="00190B8C"/>
    <w:rsid w:val="00190CB1"/>
    <w:rsid w:val="00190DF0"/>
    <w:rsid w:val="00190E1B"/>
    <w:rsid w:val="00190F7F"/>
    <w:rsid w:val="00191332"/>
    <w:rsid w:val="00191417"/>
    <w:rsid w:val="0019171D"/>
    <w:rsid w:val="00191796"/>
    <w:rsid w:val="0019194B"/>
    <w:rsid w:val="001922D9"/>
    <w:rsid w:val="00192332"/>
    <w:rsid w:val="00192375"/>
    <w:rsid w:val="00192402"/>
    <w:rsid w:val="001925A9"/>
    <w:rsid w:val="0019276D"/>
    <w:rsid w:val="001927CA"/>
    <w:rsid w:val="00192957"/>
    <w:rsid w:val="00192964"/>
    <w:rsid w:val="001929E8"/>
    <w:rsid w:val="00193004"/>
    <w:rsid w:val="00193078"/>
    <w:rsid w:val="0019338A"/>
    <w:rsid w:val="00193431"/>
    <w:rsid w:val="0019391A"/>
    <w:rsid w:val="00193B69"/>
    <w:rsid w:val="00193DB7"/>
    <w:rsid w:val="00193FE8"/>
    <w:rsid w:val="00194246"/>
    <w:rsid w:val="00194721"/>
    <w:rsid w:val="0019482A"/>
    <w:rsid w:val="00194B21"/>
    <w:rsid w:val="00194BAB"/>
    <w:rsid w:val="00194BD7"/>
    <w:rsid w:val="00194DA1"/>
    <w:rsid w:val="00194FC8"/>
    <w:rsid w:val="00194FF8"/>
    <w:rsid w:val="00195387"/>
    <w:rsid w:val="001953A0"/>
    <w:rsid w:val="001954E8"/>
    <w:rsid w:val="00195871"/>
    <w:rsid w:val="00195889"/>
    <w:rsid w:val="0019589E"/>
    <w:rsid w:val="001958F5"/>
    <w:rsid w:val="00195BD8"/>
    <w:rsid w:val="00195E80"/>
    <w:rsid w:val="00195EE4"/>
    <w:rsid w:val="00196987"/>
    <w:rsid w:val="00196BB4"/>
    <w:rsid w:val="00196BC0"/>
    <w:rsid w:val="00196D8B"/>
    <w:rsid w:val="00197012"/>
    <w:rsid w:val="00197213"/>
    <w:rsid w:val="00197748"/>
    <w:rsid w:val="001978B2"/>
    <w:rsid w:val="00197901"/>
    <w:rsid w:val="00197B8E"/>
    <w:rsid w:val="00197C83"/>
    <w:rsid w:val="001A00E9"/>
    <w:rsid w:val="001A01D5"/>
    <w:rsid w:val="001A01D7"/>
    <w:rsid w:val="001A0223"/>
    <w:rsid w:val="001A0234"/>
    <w:rsid w:val="001A0270"/>
    <w:rsid w:val="001A080A"/>
    <w:rsid w:val="001A0876"/>
    <w:rsid w:val="001A0947"/>
    <w:rsid w:val="001A0A13"/>
    <w:rsid w:val="001A0AE6"/>
    <w:rsid w:val="001A0B45"/>
    <w:rsid w:val="001A0B7A"/>
    <w:rsid w:val="001A0C2A"/>
    <w:rsid w:val="001A0D43"/>
    <w:rsid w:val="001A10C5"/>
    <w:rsid w:val="001A1199"/>
    <w:rsid w:val="001A17E1"/>
    <w:rsid w:val="001A1C3F"/>
    <w:rsid w:val="001A1C95"/>
    <w:rsid w:val="001A2130"/>
    <w:rsid w:val="001A2150"/>
    <w:rsid w:val="001A25F6"/>
    <w:rsid w:val="001A2B4B"/>
    <w:rsid w:val="001A2BE7"/>
    <w:rsid w:val="001A2D05"/>
    <w:rsid w:val="001A2D2A"/>
    <w:rsid w:val="001A2DFA"/>
    <w:rsid w:val="001A2EC5"/>
    <w:rsid w:val="001A2FE2"/>
    <w:rsid w:val="001A31DC"/>
    <w:rsid w:val="001A3298"/>
    <w:rsid w:val="001A330A"/>
    <w:rsid w:val="001A337B"/>
    <w:rsid w:val="001A349F"/>
    <w:rsid w:val="001A354C"/>
    <w:rsid w:val="001A358D"/>
    <w:rsid w:val="001A3637"/>
    <w:rsid w:val="001A3663"/>
    <w:rsid w:val="001A3A9D"/>
    <w:rsid w:val="001A3B04"/>
    <w:rsid w:val="001A3D5B"/>
    <w:rsid w:val="001A3E84"/>
    <w:rsid w:val="001A3F99"/>
    <w:rsid w:val="001A3FD6"/>
    <w:rsid w:val="001A4019"/>
    <w:rsid w:val="001A406C"/>
    <w:rsid w:val="001A410E"/>
    <w:rsid w:val="001A446E"/>
    <w:rsid w:val="001A46E8"/>
    <w:rsid w:val="001A48D0"/>
    <w:rsid w:val="001A4A42"/>
    <w:rsid w:val="001A4B20"/>
    <w:rsid w:val="001A4D82"/>
    <w:rsid w:val="001A501B"/>
    <w:rsid w:val="001A52FC"/>
    <w:rsid w:val="001A55A6"/>
    <w:rsid w:val="001A586F"/>
    <w:rsid w:val="001A5A23"/>
    <w:rsid w:val="001A5A52"/>
    <w:rsid w:val="001A5B69"/>
    <w:rsid w:val="001A5D45"/>
    <w:rsid w:val="001A5DBD"/>
    <w:rsid w:val="001A5DD2"/>
    <w:rsid w:val="001A5E8E"/>
    <w:rsid w:val="001A5EED"/>
    <w:rsid w:val="001A6012"/>
    <w:rsid w:val="001A601A"/>
    <w:rsid w:val="001A6718"/>
    <w:rsid w:val="001A6DF7"/>
    <w:rsid w:val="001A6ED0"/>
    <w:rsid w:val="001A733E"/>
    <w:rsid w:val="001A7495"/>
    <w:rsid w:val="001A75B4"/>
    <w:rsid w:val="001A76FB"/>
    <w:rsid w:val="001A7810"/>
    <w:rsid w:val="001A7A65"/>
    <w:rsid w:val="001A7BAE"/>
    <w:rsid w:val="001A7E4A"/>
    <w:rsid w:val="001B06C9"/>
    <w:rsid w:val="001B0B74"/>
    <w:rsid w:val="001B0CAF"/>
    <w:rsid w:val="001B0FC4"/>
    <w:rsid w:val="001B10A7"/>
    <w:rsid w:val="001B1119"/>
    <w:rsid w:val="001B124B"/>
    <w:rsid w:val="001B1874"/>
    <w:rsid w:val="001B1B2C"/>
    <w:rsid w:val="001B1E42"/>
    <w:rsid w:val="001B2040"/>
    <w:rsid w:val="001B20D2"/>
    <w:rsid w:val="001B20DA"/>
    <w:rsid w:val="001B2273"/>
    <w:rsid w:val="001B22B0"/>
    <w:rsid w:val="001B22BF"/>
    <w:rsid w:val="001B24C6"/>
    <w:rsid w:val="001B25CA"/>
    <w:rsid w:val="001B29FE"/>
    <w:rsid w:val="001B2C14"/>
    <w:rsid w:val="001B32A2"/>
    <w:rsid w:val="001B3315"/>
    <w:rsid w:val="001B3334"/>
    <w:rsid w:val="001B35DF"/>
    <w:rsid w:val="001B366F"/>
    <w:rsid w:val="001B394C"/>
    <w:rsid w:val="001B3BC6"/>
    <w:rsid w:val="001B3D00"/>
    <w:rsid w:val="001B3E85"/>
    <w:rsid w:val="001B41B3"/>
    <w:rsid w:val="001B44B9"/>
    <w:rsid w:val="001B451A"/>
    <w:rsid w:val="001B474E"/>
    <w:rsid w:val="001B485C"/>
    <w:rsid w:val="001B4A17"/>
    <w:rsid w:val="001B4CBF"/>
    <w:rsid w:val="001B4DD6"/>
    <w:rsid w:val="001B50B9"/>
    <w:rsid w:val="001B5396"/>
    <w:rsid w:val="001B5423"/>
    <w:rsid w:val="001B54BB"/>
    <w:rsid w:val="001B57A5"/>
    <w:rsid w:val="001B5990"/>
    <w:rsid w:val="001B5A47"/>
    <w:rsid w:val="001B638D"/>
    <w:rsid w:val="001B6547"/>
    <w:rsid w:val="001B6738"/>
    <w:rsid w:val="001B697B"/>
    <w:rsid w:val="001B6AD4"/>
    <w:rsid w:val="001B6C5C"/>
    <w:rsid w:val="001B6CEC"/>
    <w:rsid w:val="001B6F00"/>
    <w:rsid w:val="001B6F86"/>
    <w:rsid w:val="001B7221"/>
    <w:rsid w:val="001B7C86"/>
    <w:rsid w:val="001B7DB8"/>
    <w:rsid w:val="001B7DD7"/>
    <w:rsid w:val="001B7FB0"/>
    <w:rsid w:val="001C002E"/>
    <w:rsid w:val="001C0532"/>
    <w:rsid w:val="001C06D8"/>
    <w:rsid w:val="001C0754"/>
    <w:rsid w:val="001C0840"/>
    <w:rsid w:val="001C09B9"/>
    <w:rsid w:val="001C09E5"/>
    <w:rsid w:val="001C09EA"/>
    <w:rsid w:val="001C0B3B"/>
    <w:rsid w:val="001C0BB4"/>
    <w:rsid w:val="001C0DE4"/>
    <w:rsid w:val="001C1123"/>
    <w:rsid w:val="001C132B"/>
    <w:rsid w:val="001C14B9"/>
    <w:rsid w:val="001C17CB"/>
    <w:rsid w:val="001C19F6"/>
    <w:rsid w:val="001C1A3B"/>
    <w:rsid w:val="001C1BB8"/>
    <w:rsid w:val="001C1D73"/>
    <w:rsid w:val="001C1D9E"/>
    <w:rsid w:val="001C20F5"/>
    <w:rsid w:val="001C2144"/>
    <w:rsid w:val="001C2184"/>
    <w:rsid w:val="001C218D"/>
    <w:rsid w:val="001C21B7"/>
    <w:rsid w:val="001C25F8"/>
    <w:rsid w:val="001C2650"/>
    <w:rsid w:val="001C2A61"/>
    <w:rsid w:val="001C2BCC"/>
    <w:rsid w:val="001C3107"/>
    <w:rsid w:val="001C32A8"/>
    <w:rsid w:val="001C333A"/>
    <w:rsid w:val="001C3543"/>
    <w:rsid w:val="001C35C1"/>
    <w:rsid w:val="001C3680"/>
    <w:rsid w:val="001C39A6"/>
    <w:rsid w:val="001C3ADC"/>
    <w:rsid w:val="001C3E58"/>
    <w:rsid w:val="001C3FD4"/>
    <w:rsid w:val="001C40A1"/>
    <w:rsid w:val="001C4153"/>
    <w:rsid w:val="001C424B"/>
    <w:rsid w:val="001C4359"/>
    <w:rsid w:val="001C45C8"/>
    <w:rsid w:val="001C45D6"/>
    <w:rsid w:val="001C4615"/>
    <w:rsid w:val="001C4718"/>
    <w:rsid w:val="001C4B01"/>
    <w:rsid w:val="001C4C6B"/>
    <w:rsid w:val="001C4D87"/>
    <w:rsid w:val="001C4FAB"/>
    <w:rsid w:val="001C4FB9"/>
    <w:rsid w:val="001C516A"/>
    <w:rsid w:val="001C51D8"/>
    <w:rsid w:val="001C52B8"/>
    <w:rsid w:val="001C586C"/>
    <w:rsid w:val="001C5A08"/>
    <w:rsid w:val="001C5AFA"/>
    <w:rsid w:val="001C5B67"/>
    <w:rsid w:val="001C5C72"/>
    <w:rsid w:val="001C611A"/>
    <w:rsid w:val="001C6740"/>
    <w:rsid w:val="001C67F2"/>
    <w:rsid w:val="001C6882"/>
    <w:rsid w:val="001C6935"/>
    <w:rsid w:val="001C6BD4"/>
    <w:rsid w:val="001C6BEE"/>
    <w:rsid w:val="001C6C92"/>
    <w:rsid w:val="001C70EC"/>
    <w:rsid w:val="001C7675"/>
    <w:rsid w:val="001C76C3"/>
    <w:rsid w:val="001C7A48"/>
    <w:rsid w:val="001D00A4"/>
    <w:rsid w:val="001D010D"/>
    <w:rsid w:val="001D020F"/>
    <w:rsid w:val="001D02B5"/>
    <w:rsid w:val="001D04A1"/>
    <w:rsid w:val="001D0528"/>
    <w:rsid w:val="001D0801"/>
    <w:rsid w:val="001D090D"/>
    <w:rsid w:val="001D0F1E"/>
    <w:rsid w:val="001D154B"/>
    <w:rsid w:val="001D197B"/>
    <w:rsid w:val="001D1BB3"/>
    <w:rsid w:val="001D1E9B"/>
    <w:rsid w:val="001D2046"/>
    <w:rsid w:val="001D21C4"/>
    <w:rsid w:val="001D22E3"/>
    <w:rsid w:val="001D2381"/>
    <w:rsid w:val="001D2546"/>
    <w:rsid w:val="001D260A"/>
    <w:rsid w:val="001D291F"/>
    <w:rsid w:val="001D2CF0"/>
    <w:rsid w:val="001D2DD0"/>
    <w:rsid w:val="001D345B"/>
    <w:rsid w:val="001D345D"/>
    <w:rsid w:val="001D34AA"/>
    <w:rsid w:val="001D3DFD"/>
    <w:rsid w:val="001D4089"/>
    <w:rsid w:val="001D431C"/>
    <w:rsid w:val="001D44A6"/>
    <w:rsid w:val="001D45EB"/>
    <w:rsid w:val="001D4770"/>
    <w:rsid w:val="001D4B78"/>
    <w:rsid w:val="001D4F51"/>
    <w:rsid w:val="001D5255"/>
    <w:rsid w:val="001D5372"/>
    <w:rsid w:val="001D5373"/>
    <w:rsid w:val="001D544D"/>
    <w:rsid w:val="001D5485"/>
    <w:rsid w:val="001D5AF5"/>
    <w:rsid w:val="001D5CEC"/>
    <w:rsid w:val="001D5D3A"/>
    <w:rsid w:val="001D5D71"/>
    <w:rsid w:val="001D5DA9"/>
    <w:rsid w:val="001D613F"/>
    <w:rsid w:val="001D624A"/>
    <w:rsid w:val="001D654C"/>
    <w:rsid w:val="001D654D"/>
    <w:rsid w:val="001D65A0"/>
    <w:rsid w:val="001D65C8"/>
    <w:rsid w:val="001D6643"/>
    <w:rsid w:val="001D66B3"/>
    <w:rsid w:val="001D675A"/>
    <w:rsid w:val="001D6764"/>
    <w:rsid w:val="001D6AD3"/>
    <w:rsid w:val="001D6D45"/>
    <w:rsid w:val="001D6DC1"/>
    <w:rsid w:val="001D719C"/>
    <w:rsid w:val="001D730B"/>
    <w:rsid w:val="001D73FE"/>
    <w:rsid w:val="001D76B9"/>
    <w:rsid w:val="001D7780"/>
    <w:rsid w:val="001D783C"/>
    <w:rsid w:val="001D79E4"/>
    <w:rsid w:val="001D7C3A"/>
    <w:rsid w:val="001D7E3E"/>
    <w:rsid w:val="001E00A2"/>
    <w:rsid w:val="001E024F"/>
    <w:rsid w:val="001E0376"/>
    <w:rsid w:val="001E0403"/>
    <w:rsid w:val="001E0453"/>
    <w:rsid w:val="001E0488"/>
    <w:rsid w:val="001E0708"/>
    <w:rsid w:val="001E072F"/>
    <w:rsid w:val="001E0ACE"/>
    <w:rsid w:val="001E0DDC"/>
    <w:rsid w:val="001E0E2B"/>
    <w:rsid w:val="001E0FCD"/>
    <w:rsid w:val="001E11EA"/>
    <w:rsid w:val="001E1294"/>
    <w:rsid w:val="001E142C"/>
    <w:rsid w:val="001E148C"/>
    <w:rsid w:val="001E150F"/>
    <w:rsid w:val="001E17A2"/>
    <w:rsid w:val="001E1B61"/>
    <w:rsid w:val="001E1C2B"/>
    <w:rsid w:val="001E1C54"/>
    <w:rsid w:val="001E2CAD"/>
    <w:rsid w:val="001E2CD7"/>
    <w:rsid w:val="001E2D1B"/>
    <w:rsid w:val="001E30C9"/>
    <w:rsid w:val="001E316F"/>
    <w:rsid w:val="001E32BB"/>
    <w:rsid w:val="001E32BF"/>
    <w:rsid w:val="001E36AA"/>
    <w:rsid w:val="001E3744"/>
    <w:rsid w:val="001E38C4"/>
    <w:rsid w:val="001E3A40"/>
    <w:rsid w:val="001E3A81"/>
    <w:rsid w:val="001E3AD1"/>
    <w:rsid w:val="001E3C56"/>
    <w:rsid w:val="001E3E93"/>
    <w:rsid w:val="001E410F"/>
    <w:rsid w:val="001E4127"/>
    <w:rsid w:val="001E41D5"/>
    <w:rsid w:val="001E458E"/>
    <w:rsid w:val="001E47CD"/>
    <w:rsid w:val="001E4C44"/>
    <w:rsid w:val="001E4C93"/>
    <w:rsid w:val="001E4F38"/>
    <w:rsid w:val="001E517E"/>
    <w:rsid w:val="001E5260"/>
    <w:rsid w:val="001E52A0"/>
    <w:rsid w:val="001E5336"/>
    <w:rsid w:val="001E56AB"/>
    <w:rsid w:val="001E56E3"/>
    <w:rsid w:val="001E5754"/>
    <w:rsid w:val="001E5836"/>
    <w:rsid w:val="001E586A"/>
    <w:rsid w:val="001E59C6"/>
    <w:rsid w:val="001E5DCE"/>
    <w:rsid w:val="001E613A"/>
    <w:rsid w:val="001E62FE"/>
    <w:rsid w:val="001E638F"/>
    <w:rsid w:val="001E6541"/>
    <w:rsid w:val="001E6542"/>
    <w:rsid w:val="001E6605"/>
    <w:rsid w:val="001E66E1"/>
    <w:rsid w:val="001E6818"/>
    <w:rsid w:val="001E69A6"/>
    <w:rsid w:val="001E69E9"/>
    <w:rsid w:val="001E6A84"/>
    <w:rsid w:val="001E6EE1"/>
    <w:rsid w:val="001E6FB9"/>
    <w:rsid w:val="001E7002"/>
    <w:rsid w:val="001E707D"/>
    <w:rsid w:val="001E70CE"/>
    <w:rsid w:val="001E70D9"/>
    <w:rsid w:val="001E71D5"/>
    <w:rsid w:val="001E748B"/>
    <w:rsid w:val="001E753B"/>
    <w:rsid w:val="001E7545"/>
    <w:rsid w:val="001E7577"/>
    <w:rsid w:val="001E7739"/>
    <w:rsid w:val="001E79C4"/>
    <w:rsid w:val="001E7EB0"/>
    <w:rsid w:val="001F017C"/>
    <w:rsid w:val="001F0BEF"/>
    <w:rsid w:val="001F0BFA"/>
    <w:rsid w:val="001F0DAD"/>
    <w:rsid w:val="001F0E9D"/>
    <w:rsid w:val="001F0FC1"/>
    <w:rsid w:val="001F1065"/>
    <w:rsid w:val="001F121E"/>
    <w:rsid w:val="001F1342"/>
    <w:rsid w:val="001F13CE"/>
    <w:rsid w:val="001F153A"/>
    <w:rsid w:val="001F1A96"/>
    <w:rsid w:val="001F1B2B"/>
    <w:rsid w:val="001F1C45"/>
    <w:rsid w:val="001F203B"/>
    <w:rsid w:val="001F2130"/>
    <w:rsid w:val="001F22B1"/>
    <w:rsid w:val="001F2508"/>
    <w:rsid w:val="001F258C"/>
    <w:rsid w:val="001F25DA"/>
    <w:rsid w:val="001F2767"/>
    <w:rsid w:val="001F2776"/>
    <w:rsid w:val="001F280C"/>
    <w:rsid w:val="001F283F"/>
    <w:rsid w:val="001F2DAC"/>
    <w:rsid w:val="001F2DD2"/>
    <w:rsid w:val="001F30CF"/>
    <w:rsid w:val="001F33C7"/>
    <w:rsid w:val="001F346B"/>
    <w:rsid w:val="001F391C"/>
    <w:rsid w:val="001F3E6D"/>
    <w:rsid w:val="001F3EDF"/>
    <w:rsid w:val="001F3EED"/>
    <w:rsid w:val="001F3FF9"/>
    <w:rsid w:val="001F4096"/>
    <w:rsid w:val="001F42BE"/>
    <w:rsid w:val="001F42DF"/>
    <w:rsid w:val="001F4369"/>
    <w:rsid w:val="001F4558"/>
    <w:rsid w:val="001F4C20"/>
    <w:rsid w:val="001F4C38"/>
    <w:rsid w:val="001F4F57"/>
    <w:rsid w:val="001F551C"/>
    <w:rsid w:val="001F5577"/>
    <w:rsid w:val="001F561F"/>
    <w:rsid w:val="001F565A"/>
    <w:rsid w:val="001F5700"/>
    <w:rsid w:val="001F5915"/>
    <w:rsid w:val="001F5A18"/>
    <w:rsid w:val="001F5FC5"/>
    <w:rsid w:val="001F627D"/>
    <w:rsid w:val="001F62C7"/>
    <w:rsid w:val="001F6310"/>
    <w:rsid w:val="001F632A"/>
    <w:rsid w:val="001F63A6"/>
    <w:rsid w:val="001F6A58"/>
    <w:rsid w:val="001F6A82"/>
    <w:rsid w:val="001F6B91"/>
    <w:rsid w:val="001F6FBB"/>
    <w:rsid w:val="001F7017"/>
    <w:rsid w:val="001F7018"/>
    <w:rsid w:val="002001DA"/>
    <w:rsid w:val="002004E4"/>
    <w:rsid w:val="0020054F"/>
    <w:rsid w:val="00200575"/>
    <w:rsid w:val="002009C7"/>
    <w:rsid w:val="00200A5D"/>
    <w:rsid w:val="00200ACC"/>
    <w:rsid w:val="00200AF1"/>
    <w:rsid w:val="00200B31"/>
    <w:rsid w:val="00200C9F"/>
    <w:rsid w:val="00200D2B"/>
    <w:rsid w:val="00201096"/>
    <w:rsid w:val="0020143D"/>
    <w:rsid w:val="00201804"/>
    <w:rsid w:val="0020192E"/>
    <w:rsid w:val="00201C67"/>
    <w:rsid w:val="002021F0"/>
    <w:rsid w:val="00202209"/>
    <w:rsid w:val="00202507"/>
    <w:rsid w:val="002025F8"/>
    <w:rsid w:val="00202815"/>
    <w:rsid w:val="002028A6"/>
    <w:rsid w:val="002028D3"/>
    <w:rsid w:val="00202A5A"/>
    <w:rsid w:val="00202B61"/>
    <w:rsid w:val="00202C3E"/>
    <w:rsid w:val="00202E94"/>
    <w:rsid w:val="00202FEA"/>
    <w:rsid w:val="00203163"/>
    <w:rsid w:val="002031EF"/>
    <w:rsid w:val="00203441"/>
    <w:rsid w:val="00203477"/>
    <w:rsid w:val="0020371D"/>
    <w:rsid w:val="002038A1"/>
    <w:rsid w:val="002038B4"/>
    <w:rsid w:val="002038C3"/>
    <w:rsid w:val="00203BA6"/>
    <w:rsid w:val="00203C5D"/>
    <w:rsid w:val="00203CF2"/>
    <w:rsid w:val="00203DF0"/>
    <w:rsid w:val="00203E3D"/>
    <w:rsid w:val="002042C1"/>
    <w:rsid w:val="002048C3"/>
    <w:rsid w:val="002049A0"/>
    <w:rsid w:val="00204C16"/>
    <w:rsid w:val="00204C28"/>
    <w:rsid w:val="00204D8A"/>
    <w:rsid w:val="00205009"/>
    <w:rsid w:val="00205054"/>
    <w:rsid w:val="0020532E"/>
    <w:rsid w:val="002054B7"/>
    <w:rsid w:val="002054DA"/>
    <w:rsid w:val="00205849"/>
    <w:rsid w:val="00205860"/>
    <w:rsid w:val="002058A6"/>
    <w:rsid w:val="00205A96"/>
    <w:rsid w:val="00205DCC"/>
    <w:rsid w:val="00205DF0"/>
    <w:rsid w:val="00205F3B"/>
    <w:rsid w:val="002062F0"/>
    <w:rsid w:val="0020684D"/>
    <w:rsid w:val="002071FB"/>
    <w:rsid w:val="00207462"/>
    <w:rsid w:val="0020749A"/>
    <w:rsid w:val="0020760F"/>
    <w:rsid w:val="0020772B"/>
    <w:rsid w:val="00207BA3"/>
    <w:rsid w:val="0021047D"/>
    <w:rsid w:val="002106BD"/>
    <w:rsid w:val="00210788"/>
    <w:rsid w:val="00210BA5"/>
    <w:rsid w:val="00210C1F"/>
    <w:rsid w:val="00210C99"/>
    <w:rsid w:val="00210EFF"/>
    <w:rsid w:val="00210F66"/>
    <w:rsid w:val="002110E6"/>
    <w:rsid w:val="00211125"/>
    <w:rsid w:val="00211160"/>
    <w:rsid w:val="00211413"/>
    <w:rsid w:val="002114C6"/>
    <w:rsid w:val="00211544"/>
    <w:rsid w:val="002115C6"/>
    <w:rsid w:val="00211961"/>
    <w:rsid w:val="00211C41"/>
    <w:rsid w:val="00211CE7"/>
    <w:rsid w:val="00212002"/>
    <w:rsid w:val="00212265"/>
    <w:rsid w:val="0021229A"/>
    <w:rsid w:val="00212425"/>
    <w:rsid w:val="0021250F"/>
    <w:rsid w:val="0021252E"/>
    <w:rsid w:val="00212714"/>
    <w:rsid w:val="00212BA9"/>
    <w:rsid w:val="0021302D"/>
    <w:rsid w:val="00213120"/>
    <w:rsid w:val="002132B2"/>
    <w:rsid w:val="0021353A"/>
    <w:rsid w:val="00213589"/>
    <w:rsid w:val="002135B8"/>
    <w:rsid w:val="00213B31"/>
    <w:rsid w:val="00213D2E"/>
    <w:rsid w:val="00213DA8"/>
    <w:rsid w:val="00213E29"/>
    <w:rsid w:val="00213F32"/>
    <w:rsid w:val="00213F39"/>
    <w:rsid w:val="002142DB"/>
    <w:rsid w:val="0021435D"/>
    <w:rsid w:val="002144C1"/>
    <w:rsid w:val="0021452B"/>
    <w:rsid w:val="002146D3"/>
    <w:rsid w:val="0021490E"/>
    <w:rsid w:val="00214C44"/>
    <w:rsid w:val="00215172"/>
    <w:rsid w:val="00215294"/>
    <w:rsid w:val="0021584C"/>
    <w:rsid w:val="002159CF"/>
    <w:rsid w:val="00215A80"/>
    <w:rsid w:val="00215C94"/>
    <w:rsid w:val="00215E37"/>
    <w:rsid w:val="00215FF7"/>
    <w:rsid w:val="002161E4"/>
    <w:rsid w:val="00216339"/>
    <w:rsid w:val="00216580"/>
    <w:rsid w:val="002165AB"/>
    <w:rsid w:val="002165E5"/>
    <w:rsid w:val="00216823"/>
    <w:rsid w:val="00216954"/>
    <w:rsid w:val="00216B58"/>
    <w:rsid w:val="00216EB6"/>
    <w:rsid w:val="00216F88"/>
    <w:rsid w:val="00217095"/>
    <w:rsid w:val="002171AE"/>
    <w:rsid w:val="00217542"/>
    <w:rsid w:val="002179C8"/>
    <w:rsid w:val="00217AD2"/>
    <w:rsid w:val="00217AF1"/>
    <w:rsid w:val="00220163"/>
    <w:rsid w:val="002206D0"/>
    <w:rsid w:val="0022092F"/>
    <w:rsid w:val="00220C0B"/>
    <w:rsid w:val="00220DDA"/>
    <w:rsid w:val="00221331"/>
    <w:rsid w:val="00221670"/>
    <w:rsid w:val="002216AD"/>
    <w:rsid w:val="0022174D"/>
    <w:rsid w:val="002218FF"/>
    <w:rsid w:val="00221BCC"/>
    <w:rsid w:val="00221D1C"/>
    <w:rsid w:val="00221DE3"/>
    <w:rsid w:val="00221EA2"/>
    <w:rsid w:val="00221F4E"/>
    <w:rsid w:val="00222003"/>
    <w:rsid w:val="00222420"/>
    <w:rsid w:val="00222501"/>
    <w:rsid w:val="002226D7"/>
    <w:rsid w:val="00222862"/>
    <w:rsid w:val="002229B3"/>
    <w:rsid w:val="00222A04"/>
    <w:rsid w:val="00222E52"/>
    <w:rsid w:val="00222EA7"/>
    <w:rsid w:val="00222FF1"/>
    <w:rsid w:val="00223199"/>
    <w:rsid w:val="00223203"/>
    <w:rsid w:val="002233CA"/>
    <w:rsid w:val="00223633"/>
    <w:rsid w:val="002237DE"/>
    <w:rsid w:val="00223B0B"/>
    <w:rsid w:val="00223C17"/>
    <w:rsid w:val="00224015"/>
    <w:rsid w:val="002240B2"/>
    <w:rsid w:val="0022432A"/>
    <w:rsid w:val="00224488"/>
    <w:rsid w:val="002247F4"/>
    <w:rsid w:val="00224C20"/>
    <w:rsid w:val="00224E13"/>
    <w:rsid w:val="00224F7B"/>
    <w:rsid w:val="0022501C"/>
    <w:rsid w:val="002253E1"/>
    <w:rsid w:val="00225640"/>
    <w:rsid w:val="0022572D"/>
    <w:rsid w:val="00225845"/>
    <w:rsid w:val="002258B1"/>
    <w:rsid w:val="00225AA6"/>
    <w:rsid w:val="00225C74"/>
    <w:rsid w:val="00225D0E"/>
    <w:rsid w:val="00225E8A"/>
    <w:rsid w:val="00225F2E"/>
    <w:rsid w:val="00226429"/>
    <w:rsid w:val="002266AD"/>
    <w:rsid w:val="002268D6"/>
    <w:rsid w:val="00226909"/>
    <w:rsid w:val="00226963"/>
    <w:rsid w:val="00226A10"/>
    <w:rsid w:val="00226A58"/>
    <w:rsid w:val="00226D3B"/>
    <w:rsid w:val="00226EEE"/>
    <w:rsid w:val="00226F9E"/>
    <w:rsid w:val="00227073"/>
    <w:rsid w:val="00227408"/>
    <w:rsid w:val="00227718"/>
    <w:rsid w:val="002277FA"/>
    <w:rsid w:val="002278E9"/>
    <w:rsid w:val="00227A24"/>
    <w:rsid w:val="00227AC0"/>
    <w:rsid w:val="00227B20"/>
    <w:rsid w:val="00227B43"/>
    <w:rsid w:val="00227D9A"/>
    <w:rsid w:val="00230033"/>
    <w:rsid w:val="00230932"/>
    <w:rsid w:val="00230A7B"/>
    <w:rsid w:val="00230AA2"/>
    <w:rsid w:val="00230AB8"/>
    <w:rsid w:val="00230B28"/>
    <w:rsid w:val="00230D09"/>
    <w:rsid w:val="00230DCC"/>
    <w:rsid w:val="00230F86"/>
    <w:rsid w:val="0023119B"/>
    <w:rsid w:val="0023139A"/>
    <w:rsid w:val="0023156A"/>
    <w:rsid w:val="002315BE"/>
    <w:rsid w:val="0023172A"/>
    <w:rsid w:val="0023192C"/>
    <w:rsid w:val="00231984"/>
    <w:rsid w:val="00231CD7"/>
    <w:rsid w:val="00231CFD"/>
    <w:rsid w:val="00231D86"/>
    <w:rsid w:val="00231DCE"/>
    <w:rsid w:val="00231E35"/>
    <w:rsid w:val="00232007"/>
    <w:rsid w:val="002320A2"/>
    <w:rsid w:val="002320BB"/>
    <w:rsid w:val="002321B7"/>
    <w:rsid w:val="0023227C"/>
    <w:rsid w:val="002323B6"/>
    <w:rsid w:val="00232560"/>
    <w:rsid w:val="00232627"/>
    <w:rsid w:val="0023283D"/>
    <w:rsid w:val="00232C52"/>
    <w:rsid w:val="00232E54"/>
    <w:rsid w:val="00233130"/>
    <w:rsid w:val="00233298"/>
    <w:rsid w:val="002332EC"/>
    <w:rsid w:val="00233305"/>
    <w:rsid w:val="00233374"/>
    <w:rsid w:val="00233725"/>
    <w:rsid w:val="002339CD"/>
    <w:rsid w:val="00233AA9"/>
    <w:rsid w:val="00233B9F"/>
    <w:rsid w:val="00233BC7"/>
    <w:rsid w:val="00233C62"/>
    <w:rsid w:val="00233D99"/>
    <w:rsid w:val="00233DBF"/>
    <w:rsid w:val="00233F42"/>
    <w:rsid w:val="00234102"/>
    <w:rsid w:val="00234222"/>
    <w:rsid w:val="002346B6"/>
    <w:rsid w:val="002347E4"/>
    <w:rsid w:val="00234AD5"/>
    <w:rsid w:val="00234AE9"/>
    <w:rsid w:val="00234C6D"/>
    <w:rsid w:val="00234DDD"/>
    <w:rsid w:val="00234EE8"/>
    <w:rsid w:val="002351B8"/>
    <w:rsid w:val="00235257"/>
    <w:rsid w:val="0023555F"/>
    <w:rsid w:val="002356FA"/>
    <w:rsid w:val="00235755"/>
    <w:rsid w:val="00235761"/>
    <w:rsid w:val="0023583A"/>
    <w:rsid w:val="002358F5"/>
    <w:rsid w:val="00235DEE"/>
    <w:rsid w:val="00235E8C"/>
    <w:rsid w:val="00235FE7"/>
    <w:rsid w:val="0023622B"/>
    <w:rsid w:val="0023631A"/>
    <w:rsid w:val="002365DC"/>
    <w:rsid w:val="00236624"/>
    <w:rsid w:val="0023678B"/>
    <w:rsid w:val="00236A29"/>
    <w:rsid w:val="00236CCE"/>
    <w:rsid w:val="00236CD8"/>
    <w:rsid w:val="00236D41"/>
    <w:rsid w:val="00236F05"/>
    <w:rsid w:val="002372A0"/>
    <w:rsid w:val="00237340"/>
    <w:rsid w:val="002376BA"/>
    <w:rsid w:val="002377E9"/>
    <w:rsid w:val="00237AAF"/>
    <w:rsid w:val="00237BBA"/>
    <w:rsid w:val="00237D93"/>
    <w:rsid w:val="0024045E"/>
    <w:rsid w:val="002406DF"/>
    <w:rsid w:val="00240912"/>
    <w:rsid w:val="002409D9"/>
    <w:rsid w:val="00240C14"/>
    <w:rsid w:val="00240E70"/>
    <w:rsid w:val="00240F46"/>
    <w:rsid w:val="00241660"/>
    <w:rsid w:val="002417B8"/>
    <w:rsid w:val="0024195B"/>
    <w:rsid w:val="00241965"/>
    <w:rsid w:val="002419F0"/>
    <w:rsid w:val="00241A83"/>
    <w:rsid w:val="00241AE2"/>
    <w:rsid w:val="00241C0B"/>
    <w:rsid w:val="00242085"/>
    <w:rsid w:val="0024216B"/>
    <w:rsid w:val="00242170"/>
    <w:rsid w:val="002422D7"/>
    <w:rsid w:val="00242371"/>
    <w:rsid w:val="0024252B"/>
    <w:rsid w:val="00242842"/>
    <w:rsid w:val="00242907"/>
    <w:rsid w:val="00242970"/>
    <w:rsid w:val="00242A6E"/>
    <w:rsid w:val="00242B31"/>
    <w:rsid w:val="00242B82"/>
    <w:rsid w:val="00242C55"/>
    <w:rsid w:val="00242CCB"/>
    <w:rsid w:val="00242F5F"/>
    <w:rsid w:val="002431FC"/>
    <w:rsid w:val="00243392"/>
    <w:rsid w:val="0024394D"/>
    <w:rsid w:val="00243AE0"/>
    <w:rsid w:val="00243B5D"/>
    <w:rsid w:val="00244122"/>
    <w:rsid w:val="002441BB"/>
    <w:rsid w:val="00244235"/>
    <w:rsid w:val="00244A6B"/>
    <w:rsid w:val="00244E52"/>
    <w:rsid w:val="00245098"/>
    <w:rsid w:val="00245189"/>
    <w:rsid w:val="002451CB"/>
    <w:rsid w:val="002456CF"/>
    <w:rsid w:val="0024577A"/>
    <w:rsid w:val="00245979"/>
    <w:rsid w:val="00245B40"/>
    <w:rsid w:val="00245B79"/>
    <w:rsid w:val="00245DC6"/>
    <w:rsid w:val="00245E22"/>
    <w:rsid w:val="00245E67"/>
    <w:rsid w:val="00246155"/>
    <w:rsid w:val="0024650B"/>
    <w:rsid w:val="0024663E"/>
    <w:rsid w:val="00246EAA"/>
    <w:rsid w:val="002473E2"/>
    <w:rsid w:val="002478F8"/>
    <w:rsid w:val="00247B04"/>
    <w:rsid w:val="00247B95"/>
    <w:rsid w:val="00247E31"/>
    <w:rsid w:val="00247F2A"/>
    <w:rsid w:val="00247FF0"/>
    <w:rsid w:val="002501F9"/>
    <w:rsid w:val="0025023E"/>
    <w:rsid w:val="002504F4"/>
    <w:rsid w:val="002506FD"/>
    <w:rsid w:val="0025074C"/>
    <w:rsid w:val="00250752"/>
    <w:rsid w:val="002508D2"/>
    <w:rsid w:val="00250AC7"/>
    <w:rsid w:val="00250B10"/>
    <w:rsid w:val="00250B16"/>
    <w:rsid w:val="00251376"/>
    <w:rsid w:val="00251589"/>
    <w:rsid w:val="002517B9"/>
    <w:rsid w:val="00251800"/>
    <w:rsid w:val="00251916"/>
    <w:rsid w:val="0025194F"/>
    <w:rsid w:val="0025197C"/>
    <w:rsid w:val="00251A24"/>
    <w:rsid w:val="00251B0A"/>
    <w:rsid w:val="002520E3"/>
    <w:rsid w:val="00252245"/>
    <w:rsid w:val="00252280"/>
    <w:rsid w:val="002522DD"/>
    <w:rsid w:val="002523B7"/>
    <w:rsid w:val="0025242D"/>
    <w:rsid w:val="00252450"/>
    <w:rsid w:val="0025252C"/>
    <w:rsid w:val="002526EE"/>
    <w:rsid w:val="00252968"/>
    <w:rsid w:val="00252AF4"/>
    <w:rsid w:val="00252B45"/>
    <w:rsid w:val="00252D8C"/>
    <w:rsid w:val="00252E36"/>
    <w:rsid w:val="00252EC9"/>
    <w:rsid w:val="00252ED8"/>
    <w:rsid w:val="00252FAD"/>
    <w:rsid w:val="002530F0"/>
    <w:rsid w:val="00253232"/>
    <w:rsid w:val="0025351B"/>
    <w:rsid w:val="00253719"/>
    <w:rsid w:val="002537A2"/>
    <w:rsid w:val="0025385B"/>
    <w:rsid w:val="00253BBE"/>
    <w:rsid w:val="00253F1D"/>
    <w:rsid w:val="00254143"/>
    <w:rsid w:val="002544E4"/>
    <w:rsid w:val="00254580"/>
    <w:rsid w:val="002546AA"/>
    <w:rsid w:val="00254C02"/>
    <w:rsid w:val="0025515D"/>
    <w:rsid w:val="002555C0"/>
    <w:rsid w:val="002556F7"/>
    <w:rsid w:val="002558FE"/>
    <w:rsid w:val="00255927"/>
    <w:rsid w:val="00255C50"/>
    <w:rsid w:val="00255FDC"/>
    <w:rsid w:val="002561FF"/>
    <w:rsid w:val="00256236"/>
    <w:rsid w:val="0025650D"/>
    <w:rsid w:val="002566EF"/>
    <w:rsid w:val="0025687C"/>
    <w:rsid w:val="00256969"/>
    <w:rsid w:val="002569F0"/>
    <w:rsid w:val="00256DF5"/>
    <w:rsid w:val="00256E9E"/>
    <w:rsid w:val="00257102"/>
    <w:rsid w:val="0025720F"/>
    <w:rsid w:val="002572A4"/>
    <w:rsid w:val="002576CF"/>
    <w:rsid w:val="00257EC4"/>
    <w:rsid w:val="0026007E"/>
    <w:rsid w:val="002600B2"/>
    <w:rsid w:val="0026020A"/>
    <w:rsid w:val="002603FD"/>
    <w:rsid w:val="0026072A"/>
    <w:rsid w:val="002607C7"/>
    <w:rsid w:val="002608C2"/>
    <w:rsid w:val="00260910"/>
    <w:rsid w:val="00260BF3"/>
    <w:rsid w:val="00260C24"/>
    <w:rsid w:val="00260EDB"/>
    <w:rsid w:val="00260F4D"/>
    <w:rsid w:val="002616F3"/>
    <w:rsid w:val="002617C2"/>
    <w:rsid w:val="002618D1"/>
    <w:rsid w:val="00261DDE"/>
    <w:rsid w:val="0026240E"/>
    <w:rsid w:val="0026250C"/>
    <w:rsid w:val="00262641"/>
    <w:rsid w:val="0026268B"/>
    <w:rsid w:val="00262699"/>
    <w:rsid w:val="002627FF"/>
    <w:rsid w:val="0026297F"/>
    <w:rsid w:val="0026299D"/>
    <w:rsid w:val="00262A11"/>
    <w:rsid w:val="00262FFE"/>
    <w:rsid w:val="002638CD"/>
    <w:rsid w:val="002639F1"/>
    <w:rsid w:val="00264562"/>
    <w:rsid w:val="002645B1"/>
    <w:rsid w:val="00264671"/>
    <w:rsid w:val="002646DB"/>
    <w:rsid w:val="00264703"/>
    <w:rsid w:val="0026479E"/>
    <w:rsid w:val="00264904"/>
    <w:rsid w:val="00264B35"/>
    <w:rsid w:val="00264E83"/>
    <w:rsid w:val="0026508B"/>
    <w:rsid w:val="00265157"/>
    <w:rsid w:val="0026554B"/>
    <w:rsid w:val="00265773"/>
    <w:rsid w:val="00265AD7"/>
    <w:rsid w:val="00265C29"/>
    <w:rsid w:val="00265D29"/>
    <w:rsid w:val="00265D45"/>
    <w:rsid w:val="00265E42"/>
    <w:rsid w:val="002660C7"/>
    <w:rsid w:val="002664AD"/>
    <w:rsid w:val="00266577"/>
    <w:rsid w:val="002667AE"/>
    <w:rsid w:val="00266847"/>
    <w:rsid w:val="00266AED"/>
    <w:rsid w:val="00266EE8"/>
    <w:rsid w:val="00266F2F"/>
    <w:rsid w:val="00267077"/>
    <w:rsid w:val="002670AD"/>
    <w:rsid w:val="002670C3"/>
    <w:rsid w:val="00267675"/>
    <w:rsid w:val="00267809"/>
    <w:rsid w:val="0026781E"/>
    <w:rsid w:val="00267830"/>
    <w:rsid w:val="002679C2"/>
    <w:rsid w:val="00267A15"/>
    <w:rsid w:val="0027015C"/>
    <w:rsid w:val="002702B0"/>
    <w:rsid w:val="0027031B"/>
    <w:rsid w:val="00270431"/>
    <w:rsid w:val="00270687"/>
    <w:rsid w:val="00270B3B"/>
    <w:rsid w:val="00271907"/>
    <w:rsid w:val="00271CE9"/>
    <w:rsid w:val="00271D2F"/>
    <w:rsid w:val="00271E0F"/>
    <w:rsid w:val="0027226E"/>
    <w:rsid w:val="0027277D"/>
    <w:rsid w:val="0027283A"/>
    <w:rsid w:val="00272B43"/>
    <w:rsid w:val="00272CD7"/>
    <w:rsid w:val="00272D8C"/>
    <w:rsid w:val="00273794"/>
    <w:rsid w:val="00273795"/>
    <w:rsid w:val="0027396D"/>
    <w:rsid w:val="002739FF"/>
    <w:rsid w:val="00273AF5"/>
    <w:rsid w:val="00273CDB"/>
    <w:rsid w:val="00273E52"/>
    <w:rsid w:val="00273EF7"/>
    <w:rsid w:val="00274356"/>
    <w:rsid w:val="002744AF"/>
    <w:rsid w:val="0027450D"/>
    <w:rsid w:val="00274538"/>
    <w:rsid w:val="00274652"/>
    <w:rsid w:val="0027475B"/>
    <w:rsid w:val="00274F30"/>
    <w:rsid w:val="002752EE"/>
    <w:rsid w:val="00275561"/>
    <w:rsid w:val="00275755"/>
    <w:rsid w:val="00275768"/>
    <w:rsid w:val="00275C10"/>
    <w:rsid w:val="00275CFD"/>
    <w:rsid w:val="00275E44"/>
    <w:rsid w:val="00276181"/>
    <w:rsid w:val="0027635E"/>
    <w:rsid w:val="002763F4"/>
    <w:rsid w:val="00276461"/>
    <w:rsid w:val="002764D2"/>
    <w:rsid w:val="0027688F"/>
    <w:rsid w:val="002769CD"/>
    <w:rsid w:val="00276AAD"/>
    <w:rsid w:val="00276B42"/>
    <w:rsid w:val="00276BDD"/>
    <w:rsid w:val="00276FA7"/>
    <w:rsid w:val="002774B1"/>
    <w:rsid w:val="00277A30"/>
    <w:rsid w:val="00277ABF"/>
    <w:rsid w:val="00277F0D"/>
    <w:rsid w:val="00280031"/>
    <w:rsid w:val="00280528"/>
    <w:rsid w:val="002805E5"/>
    <w:rsid w:val="00280982"/>
    <w:rsid w:val="00280B95"/>
    <w:rsid w:val="00280C52"/>
    <w:rsid w:val="00280C6B"/>
    <w:rsid w:val="00280CE8"/>
    <w:rsid w:val="00281060"/>
    <w:rsid w:val="00281164"/>
    <w:rsid w:val="00281789"/>
    <w:rsid w:val="00281A62"/>
    <w:rsid w:val="00281CC6"/>
    <w:rsid w:val="00281E0A"/>
    <w:rsid w:val="00281FD5"/>
    <w:rsid w:val="0028208E"/>
    <w:rsid w:val="002822E3"/>
    <w:rsid w:val="002822E4"/>
    <w:rsid w:val="00282387"/>
    <w:rsid w:val="002825E3"/>
    <w:rsid w:val="00282662"/>
    <w:rsid w:val="002830E8"/>
    <w:rsid w:val="00283384"/>
    <w:rsid w:val="0028344F"/>
    <w:rsid w:val="0028385F"/>
    <w:rsid w:val="00283CBB"/>
    <w:rsid w:val="00283D1F"/>
    <w:rsid w:val="00284037"/>
    <w:rsid w:val="002840B1"/>
    <w:rsid w:val="002841B4"/>
    <w:rsid w:val="00284206"/>
    <w:rsid w:val="0028430C"/>
    <w:rsid w:val="00284422"/>
    <w:rsid w:val="002844FF"/>
    <w:rsid w:val="00284585"/>
    <w:rsid w:val="002846DF"/>
    <w:rsid w:val="002848FC"/>
    <w:rsid w:val="00284D8F"/>
    <w:rsid w:val="00284DE7"/>
    <w:rsid w:val="00284EB5"/>
    <w:rsid w:val="00284EB7"/>
    <w:rsid w:val="00284EC1"/>
    <w:rsid w:val="0028515E"/>
    <w:rsid w:val="00285273"/>
    <w:rsid w:val="002853B6"/>
    <w:rsid w:val="002857C7"/>
    <w:rsid w:val="00285A2C"/>
    <w:rsid w:val="00285FE1"/>
    <w:rsid w:val="00285FE7"/>
    <w:rsid w:val="00286467"/>
    <w:rsid w:val="00286CB2"/>
    <w:rsid w:val="00286CF3"/>
    <w:rsid w:val="00286FBA"/>
    <w:rsid w:val="002871B4"/>
    <w:rsid w:val="002875F5"/>
    <w:rsid w:val="002878E0"/>
    <w:rsid w:val="00287A8C"/>
    <w:rsid w:val="00287C5E"/>
    <w:rsid w:val="00287C77"/>
    <w:rsid w:val="00287E9A"/>
    <w:rsid w:val="00287FF6"/>
    <w:rsid w:val="002900FB"/>
    <w:rsid w:val="00290820"/>
    <w:rsid w:val="0029085E"/>
    <w:rsid w:val="002908C3"/>
    <w:rsid w:val="00290907"/>
    <w:rsid w:val="00290BD8"/>
    <w:rsid w:val="00290CC0"/>
    <w:rsid w:val="00290E42"/>
    <w:rsid w:val="00290F01"/>
    <w:rsid w:val="00291196"/>
    <w:rsid w:val="00291199"/>
    <w:rsid w:val="002912AA"/>
    <w:rsid w:val="00291321"/>
    <w:rsid w:val="00291338"/>
    <w:rsid w:val="002913C4"/>
    <w:rsid w:val="002916E3"/>
    <w:rsid w:val="00291B0B"/>
    <w:rsid w:val="00291B12"/>
    <w:rsid w:val="00291B86"/>
    <w:rsid w:val="00291BAF"/>
    <w:rsid w:val="00291E26"/>
    <w:rsid w:val="00292075"/>
    <w:rsid w:val="00292344"/>
    <w:rsid w:val="00292361"/>
    <w:rsid w:val="002925EE"/>
    <w:rsid w:val="002926CD"/>
    <w:rsid w:val="002926DE"/>
    <w:rsid w:val="002927FE"/>
    <w:rsid w:val="002929DD"/>
    <w:rsid w:val="00292ABF"/>
    <w:rsid w:val="00292B40"/>
    <w:rsid w:val="00292CB8"/>
    <w:rsid w:val="00292E70"/>
    <w:rsid w:val="00292EA4"/>
    <w:rsid w:val="0029316B"/>
    <w:rsid w:val="002932BE"/>
    <w:rsid w:val="00293362"/>
    <w:rsid w:val="002936CE"/>
    <w:rsid w:val="00293774"/>
    <w:rsid w:val="002937CC"/>
    <w:rsid w:val="00293E9D"/>
    <w:rsid w:val="00293F83"/>
    <w:rsid w:val="00293FEE"/>
    <w:rsid w:val="002941B7"/>
    <w:rsid w:val="002941BE"/>
    <w:rsid w:val="002941FB"/>
    <w:rsid w:val="00294301"/>
    <w:rsid w:val="00294376"/>
    <w:rsid w:val="00294545"/>
    <w:rsid w:val="00294670"/>
    <w:rsid w:val="00294965"/>
    <w:rsid w:val="0029497E"/>
    <w:rsid w:val="00294C74"/>
    <w:rsid w:val="00294E9A"/>
    <w:rsid w:val="0029502B"/>
    <w:rsid w:val="002957F1"/>
    <w:rsid w:val="00295ACC"/>
    <w:rsid w:val="00295B0A"/>
    <w:rsid w:val="00295B70"/>
    <w:rsid w:val="00295DDB"/>
    <w:rsid w:val="00296097"/>
    <w:rsid w:val="002960EE"/>
    <w:rsid w:val="002963F3"/>
    <w:rsid w:val="002964C7"/>
    <w:rsid w:val="0029653F"/>
    <w:rsid w:val="0029657B"/>
    <w:rsid w:val="00296619"/>
    <w:rsid w:val="002969F6"/>
    <w:rsid w:val="00296BED"/>
    <w:rsid w:val="00296CD3"/>
    <w:rsid w:val="00296D07"/>
    <w:rsid w:val="00296DD2"/>
    <w:rsid w:val="002974D1"/>
    <w:rsid w:val="0029790F"/>
    <w:rsid w:val="00297BA1"/>
    <w:rsid w:val="00297C86"/>
    <w:rsid w:val="00297E80"/>
    <w:rsid w:val="00297F77"/>
    <w:rsid w:val="00297F8A"/>
    <w:rsid w:val="002A00D9"/>
    <w:rsid w:val="002A0223"/>
    <w:rsid w:val="002A0758"/>
    <w:rsid w:val="002A0859"/>
    <w:rsid w:val="002A08CE"/>
    <w:rsid w:val="002A0916"/>
    <w:rsid w:val="002A0A2B"/>
    <w:rsid w:val="002A0D17"/>
    <w:rsid w:val="002A0E0A"/>
    <w:rsid w:val="002A0F11"/>
    <w:rsid w:val="002A108E"/>
    <w:rsid w:val="002A13A1"/>
    <w:rsid w:val="002A1400"/>
    <w:rsid w:val="002A1447"/>
    <w:rsid w:val="002A1482"/>
    <w:rsid w:val="002A14AA"/>
    <w:rsid w:val="002A16BA"/>
    <w:rsid w:val="002A173B"/>
    <w:rsid w:val="002A17DF"/>
    <w:rsid w:val="002A1AC5"/>
    <w:rsid w:val="002A201A"/>
    <w:rsid w:val="002A250F"/>
    <w:rsid w:val="002A26C5"/>
    <w:rsid w:val="002A27B7"/>
    <w:rsid w:val="002A2D57"/>
    <w:rsid w:val="002A2E1E"/>
    <w:rsid w:val="002A2E4D"/>
    <w:rsid w:val="002A3065"/>
    <w:rsid w:val="002A30D1"/>
    <w:rsid w:val="002A3167"/>
    <w:rsid w:val="002A338B"/>
    <w:rsid w:val="002A36E3"/>
    <w:rsid w:val="002A3CC6"/>
    <w:rsid w:val="002A40BE"/>
    <w:rsid w:val="002A435B"/>
    <w:rsid w:val="002A44A6"/>
    <w:rsid w:val="002A44E1"/>
    <w:rsid w:val="002A4513"/>
    <w:rsid w:val="002A45BA"/>
    <w:rsid w:val="002A4629"/>
    <w:rsid w:val="002A462F"/>
    <w:rsid w:val="002A471C"/>
    <w:rsid w:val="002A4824"/>
    <w:rsid w:val="002A484A"/>
    <w:rsid w:val="002A494C"/>
    <w:rsid w:val="002A4983"/>
    <w:rsid w:val="002A49FE"/>
    <w:rsid w:val="002A4CAC"/>
    <w:rsid w:val="002A4DA8"/>
    <w:rsid w:val="002A4F68"/>
    <w:rsid w:val="002A4F93"/>
    <w:rsid w:val="002A5270"/>
    <w:rsid w:val="002A56E9"/>
    <w:rsid w:val="002A56FF"/>
    <w:rsid w:val="002A5C71"/>
    <w:rsid w:val="002A608E"/>
    <w:rsid w:val="002A6224"/>
    <w:rsid w:val="002A6672"/>
    <w:rsid w:val="002A6A3B"/>
    <w:rsid w:val="002A6B7D"/>
    <w:rsid w:val="002A6E05"/>
    <w:rsid w:val="002A71A2"/>
    <w:rsid w:val="002A763C"/>
    <w:rsid w:val="002A76D8"/>
    <w:rsid w:val="002A76EB"/>
    <w:rsid w:val="002A78AF"/>
    <w:rsid w:val="002A790D"/>
    <w:rsid w:val="002A7A57"/>
    <w:rsid w:val="002A7C0E"/>
    <w:rsid w:val="002A7D5E"/>
    <w:rsid w:val="002A7D86"/>
    <w:rsid w:val="002A7E4C"/>
    <w:rsid w:val="002A7F06"/>
    <w:rsid w:val="002A7F4E"/>
    <w:rsid w:val="002A7FE4"/>
    <w:rsid w:val="002B0125"/>
    <w:rsid w:val="002B0223"/>
    <w:rsid w:val="002B0413"/>
    <w:rsid w:val="002B04F2"/>
    <w:rsid w:val="002B052D"/>
    <w:rsid w:val="002B07D3"/>
    <w:rsid w:val="002B0846"/>
    <w:rsid w:val="002B0A0D"/>
    <w:rsid w:val="002B0CA7"/>
    <w:rsid w:val="002B0E2E"/>
    <w:rsid w:val="002B1240"/>
    <w:rsid w:val="002B140F"/>
    <w:rsid w:val="002B14C9"/>
    <w:rsid w:val="002B1707"/>
    <w:rsid w:val="002B1782"/>
    <w:rsid w:val="002B1789"/>
    <w:rsid w:val="002B181A"/>
    <w:rsid w:val="002B188F"/>
    <w:rsid w:val="002B1896"/>
    <w:rsid w:val="002B1A5D"/>
    <w:rsid w:val="002B1F2D"/>
    <w:rsid w:val="002B2432"/>
    <w:rsid w:val="002B2452"/>
    <w:rsid w:val="002B2DE0"/>
    <w:rsid w:val="002B3AC9"/>
    <w:rsid w:val="002B3D83"/>
    <w:rsid w:val="002B3D9F"/>
    <w:rsid w:val="002B43E1"/>
    <w:rsid w:val="002B4444"/>
    <w:rsid w:val="002B446F"/>
    <w:rsid w:val="002B4892"/>
    <w:rsid w:val="002B49E6"/>
    <w:rsid w:val="002B4CFD"/>
    <w:rsid w:val="002B4D84"/>
    <w:rsid w:val="002B52D3"/>
    <w:rsid w:val="002B54C0"/>
    <w:rsid w:val="002B563E"/>
    <w:rsid w:val="002B565C"/>
    <w:rsid w:val="002B57E6"/>
    <w:rsid w:val="002B5AB4"/>
    <w:rsid w:val="002B5C60"/>
    <w:rsid w:val="002B5CA0"/>
    <w:rsid w:val="002B5E9B"/>
    <w:rsid w:val="002B5F86"/>
    <w:rsid w:val="002B61B9"/>
    <w:rsid w:val="002B6248"/>
    <w:rsid w:val="002B63AC"/>
    <w:rsid w:val="002B643B"/>
    <w:rsid w:val="002B64C8"/>
    <w:rsid w:val="002B6A63"/>
    <w:rsid w:val="002B6AD8"/>
    <w:rsid w:val="002B6AF2"/>
    <w:rsid w:val="002B6B27"/>
    <w:rsid w:val="002B6B62"/>
    <w:rsid w:val="002B6C95"/>
    <w:rsid w:val="002B6FDE"/>
    <w:rsid w:val="002B7026"/>
    <w:rsid w:val="002B7280"/>
    <w:rsid w:val="002B7438"/>
    <w:rsid w:val="002B7509"/>
    <w:rsid w:val="002B75DF"/>
    <w:rsid w:val="002B7A9C"/>
    <w:rsid w:val="002B7BA0"/>
    <w:rsid w:val="002B7D27"/>
    <w:rsid w:val="002B7D56"/>
    <w:rsid w:val="002B7E1E"/>
    <w:rsid w:val="002B7FD0"/>
    <w:rsid w:val="002C025C"/>
    <w:rsid w:val="002C0457"/>
    <w:rsid w:val="002C0565"/>
    <w:rsid w:val="002C0B6B"/>
    <w:rsid w:val="002C0C2A"/>
    <w:rsid w:val="002C0E11"/>
    <w:rsid w:val="002C1012"/>
    <w:rsid w:val="002C129E"/>
    <w:rsid w:val="002C1319"/>
    <w:rsid w:val="002C133B"/>
    <w:rsid w:val="002C139C"/>
    <w:rsid w:val="002C1707"/>
    <w:rsid w:val="002C1718"/>
    <w:rsid w:val="002C1A74"/>
    <w:rsid w:val="002C1C33"/>
    <w:rsid w:val="002C1DD8"/>
    <w:rsid w:val="002C1F92"/>
    <w:rsid w:val="002C2106"/>
    <w:rsid w:val="002C2354"/>
    <w:rsid w:val="002C236D"/>
    <w:rsid w:val="002C2719"/>
    <w:rsid w:val="002C2A40"/>
    <w:rsid w:val="002C2A89"/>
    <w:rsid w:val="002C2EA0"/>
    <w:rsid w:val="002C2F73"/>
    <w:rsid w:val="002C2F76"/>
    <w:rsid w:val="002C3453"/>
    <w:rsid w:val="002C361A"/>
    <w:rsid w:val="002C36A2"/>
    <w:rsid w:val="002C3AC7"/>
    <w:rsid w:val="002C3E74"/>
    <w:rsid w:val="002C3F07"/>
    <w:rsid w:val="002C3FB8"/>
    <w:rsid w:val="002C404A"/>
    <w:rsid w:val="002C4468"/>
    <w:rsid w:val="002C4481"/>
    <w:rsid w:val="002C48BD"/>
    <w:rsid w:val="002C4C8A"/>
    <w:rsid w:val="002C4CAA"/>
    <w:rsid w:val="002C4D28"/>
    <w:rsid w:val="002C4E54"/>
    <w:rsid w:val="002C4EA8"/>
    <w:rsid w:val="002C56A4"/>
    <w:rsid w:val="002C56F4"/>
    <w:rsid w:val="002C5779"/>
    <w:rsid w:val="002C5BA8"/>
    <w:rsid w:val="002C5BE6"/>
    <w:rsid w:val="002C64AD"/>
    <w:rsid w:val="002C65A4"/>
    <w:rsid w:val="002C65C2"/>
    <w:rsid w:val="002C66C8"/>
    <w:rsid w:val="002C66CF"/>
    <w:rsid w:val="002C6EEE"/>
    <w:rsid w:val="002C6F42"/>
    <w:rsid w:val="002C73B5"/>
    <w:rsid w:val="002C7401"/>
    <w:rsid w:val="002C75C6"/>
    <w:rsid w:val="002C76A3"/>
    <w:rsid w:val="002C76B1"/>
    <w:rsid w:val="002C7A32"/>
    <w:rsid w:val="002C7B7C"/>
    <w:rsid w:val="002C7DAC"/>
    <w:rsid w:val="002C7DDE"/>
    <w:rsid w:val="002D00FA"/>
    <w:rsid w:val="002D01A8"/>
    <w:rsid w:val="002D02B4"/>
    <w:rsid w:val="002D0364"/>
    <w:rsid w:val="002D03A3"/>
    <w:rsid w:val="002D042C"/>
    <w:rsid w:val="002D055E"/>
    <w:rsid w:val="002D05F5"/>
    <w:rsid w:val="002D06EA"/>
    <w:rsid w:val="002D0949"/>
    <w:rsid w:val="002D0A1B"/>
    <w:rsid w:val="002D0CFD"/>
    <w:rsid w:val="002D0FAE"/>
    <w:rsid w:val="002D12D8"/>
    <w:rsid w:val="002D146F"/>
    <w:rsid w:val="002D1533"/>
    <w:rsid w:val="002D157A"/>
    <w:rsid w:val="002D1796"/>
    <w:rsid w:val="002D17BE"/>
    <w:rsid w:val="002D1962"/>
    <w:rsid w:val="002D1B13"/>
    <w:rsid w:val="002D1B53"/>
    <w:rsid w:val="002D1F03"/>
    <w:rsid w:val="002D2062"/>
    <w:rsid w:val="002D210F"/>
    <w:rsid w:val="002D215F"/>
    <w:rsid w:val="002D2200"/>
    <w:rsid w:val="002D278D"/>
    <w:rsid w:val="002D2982"/>
    <w:rsid w:val="002D2D4C"/>
    <w:rsid w:val="002D323E"/>
    <w:rsid w:val="002D360F"/>
    <w:rsid w:val="002D372E"/>
    <w:rsid w:val="002D3857"/>
    <w:rsid w:val="002D38B8"/>
    <w:rsid w:val="002D3C46"/>
    <w:rsid w:val="002D3C61"/>
    <w:rsid w:val="002D3CAC"/>
    <w:rsid w:val="002D401A"/>
    <w:rsid w:val="002D41F5"/>
    <w:rsid w:val="002D4283"/>
    <w:rsid w:val="002D4526"/>
    <w:rsid w:val="002D46A5"/>
    <w:rsid w:val="002D46F7"/>
    <w:rsid w:val="002D4907"/>
    <w:rsid w:val="002D49F5"/>
    <w:rsid w:val="002D4CC2"/>
    <w:rsid w:val="002D4CD6"/>
    <w:rsid w:val="002D4CF3"/>
    <w:rsid w:val="002D4D22"/>
    <w:rsid w:val="002D4DB2"/>
    <w:rsid w:val="002D4F7F"/>
    <w:rsid w:val="002D5019"/>
    <w:rsid w:val="002D50E3"/>
    <w:rsid w:val="002D54E2"/>
    <w:rsid w:val="002D5535"/>
    <w:rsid w:val="002D57F9"/>
    <w:rsid w:val="002D59E3"/>
    <w:rsid w:val="002D6335"/>
    <w:rsid w:val="002D63A3"/>
    <w:rsid w:val="002D647A"/>
    <w:rsid w:val="002D64CF"/>
    <w:rsid w:val="002D65AC"/>
    <w:rsid w:val="002D6783"/>
    <w:rsid w:val="002D68C9"/>
    <w:rsid w:val="002D68D8"/>
    <w:rsid w:val="002D6908"/>
    <w:rsid w:val="002D69D1"/>
    <w:rsid w:val="002D6AAB"/>
    <w:rsid w:val="002D6B21"/>
    <w:rsid w:val="002D6C62"/>
    <w:rsid w:val="002D77DC"/>
    <w:rsid w:val="002D795A"/>
    <w:rsid w:val="002D7A3F"/>
    <w:rsid w:val="002D7B8C"/>
    <w:rsid w:val="002D7C83"/>
    <w:rsid w:val="002D7C8F"/>
    <w:rsid w:val="002E022C"/>
    <w:rsid w:val="002E0325"/>
    <w:rsid w:val="002E0476"/>
    <w:rsid w:val="002E070D"/>
    <w:rsid w:val="002E0712"/>
    <w:rsid w:val="002E08D5"/>
    <w:rsid w:val="002E0A1B"/>
    <w:rsid w:val="002E0B86"/>
    <w:rsid w:val="002E0D1A"/>
    <w:rsid w:val="002E0E41"/>
    <w:rsid w:val="002E0EC4"/>
    <w:rsid w:val="002E0F67"/>
    <w:rsid w:val="002E1034"/>
    <w:rsid w:val="002E10C5"/>
    <w:rsid w:val="002E10C7"/>
    <w:rsid w:val="002E143B"/>
    <w:rsid w:val="002E162F"/>
    <w:rsid w:val="002E1A49"/>
    <w:rsid w:val="002E1AA9"/>
    <w:rsid w:val="002E1ADF"/>
    <w:rsid w:val="002E1BCA"/>
    <w:rsid w:val="002E1E7F"/>
    <w:rsid w:val="002E2012"/>
    <w:rsid w:val="002E2080"/>
    <w:rsid w:val="002E24C4"/>
    <w:rsid w:val="002E2689"/>
    <w:rsid w:val="002E27D8"/>
    <w:rsid w:val="002E2A7D"/>
    <w:rsid w:val="002E2B1C"/>
    <w:rsid w:val="002E2B39"/>
    <w:rsid w:val="002E2D40"/>
    <w:rsid w:val="002E30B4"/>
    <w:rsid w:val="002E30B8"/>
    <w:rsid w:val="002E3146"/>
    <w:rsid w:val="002E3340"/>
    <w:rsid w:val="002E33ED"/>
    <w:rsid w:val="002E3495"/>
    <w:rsid w:val="002E37E9"/>
    <w:rsid w:val="002E3865"/>
    <w:rsid w:val="002E395A"/>
    <w:rsid w:val="002E3A7A"/>
    <w:rsid w:val="002E3B3A"/>
    <w:rsid w:val="002E3BB6"/>
    <w:rsid w:val="002E3CB8"/>
    <w:rsid w:val="002E3D40"/>
    <w:rsid w:val="002E3DDD"/>
    <w:rsid w:val="002E40C2"/>
    <w:rsid w:val="002E431E"/>
    <w:rsid w:val="002E439A"/>
    <w:rsid w:val="002E43EC"/>
    <w:rsid w:val="002E44C0"/>
    <w:rsid w:val="002E44EE"/>
    <w:rsid w:val="002E4758"/>
    <w:rsid w:val="002E4973"/>
    <w:rsid w:val="002E4FD6"/>
    <w:rsid w:val="002E52E3"/>
    <w:rsid w:val="002E533F"/>
    <w:rsid w:val="002E5423"/>
    <w:rsid w:val="002E5694"/>
    <w:rsid w:val="002E5744"/>
    <w:rsid w:val="002E5865"/>
    <w:rsid w:val="002E5B51"/>
    <w:rsid w:val="002E5DD6"/>
    <w:rsid w:val="002E60F1"/>
    <w:rsid w:val="002E6202"/>
    <w:rsid w:val="002E66C9"/>
    <w:rsid w:val="002E6779"/>
    <w:rsid w:val="002E69DF"/>
    <w:rsid w:val="002E6B79"/>
    <w:rsid w:val="002E70C6"/>
    <w:rsid w:val="002E72D4"/>
    <w:rsid w:val="002E7381"/>
    <w:rsid w:val="002E7768"/>
    <w:rsid w:val="002E7A19"/>
    <w:rsid w:val="002F017B"/>
    <w:rsid w:val="002F047B"/>
    <w:rsid w:val="002F070C"/>
    <w:rsid w:val="002F0778"/>
    <w:rsid w:val="002F09F0"/>
    <w:rsid w:val="002F0C1F"/>
    <w:rsid w:val="002F0E25"/>
    <w:rsid w:val="002F12C7"/>
    <w:rsid w:val="002F1471"/>
    <w:rsid w:val="002F1B94"/>
    <w:rsid w:val="002F218E"/>
    <w:rsid w:val="002F21BD"/>
    <w:rsid w:val="002F2370"/>
    <w:rsid w:val="002F272E"/>
    <w:rsid w:val="002F27D1"/>
    <w:rsid w:val="002F2B23"/>
    <w:rsid w:val="002F2D61"/>
    <w:rsid w:val="002F2E65"/>
    <w:rsid w:val="002F2F0F"/>
    <w:rsid w:val="002F320A"/>
    <w:rsid w:val="002F32CE"/>
    <w:rsid w:val="002F33C1"/>
    <w:rsid w:val="002F3426"/>
    <w:rsid w:val="002F34AB"/>
    <w:rsid w:val="002F35CE"/>
    <w:rsid w:val="002F3739"/>
    <w:rsid w:val="002F37D0"/>
    <w:rsid w:val="002F3A76"/>
    <w:rsid w:val="002F3D73"/>
    <w:rsid w:val="002F405C"/>
    <w:rsid w:val="002F4228"/>
    <w:rsid w:val="002F4454"/>
    <w:rsid w:val="002F4522"/>
    <w:rsid w:val="002F4914"/>
    <w:rsid w:val="002F49B2"/>
    <w:rsid w:val="002F4B5C"/>
    <w:rsid w:val="002F4BD2"/>
    <w:rsid w:val="002F4C5F"/>
    <w:rsid w:val="002F50EE"/>
    <w:rsid w:val="002F5627"/>
    <w:rsid w:val="002F57F0"/>
    <w:rsid w:val="002F5958"/>
    <w:rsid w:val="002F5E4D"/>
    <w:rsid w:val="002F5EB0"/>
    <w:rsid w:val="002F5F15"/>
    <w:rsid w:val="002F6084"/>
    <w:rsid w:val="002F6122"/>
    <w:rsid w:val="002F63A1"/>
    <w:rsid w:val="002F63FE"/>
    <w:rsid w:val="002F65CE"/>
    <w:rsid w:val="002F6731"/>
    <w:rsid w:val="002F67A3"/>
    <w:rsid w:val="002F67C9"/>
    <w:rsid w:val="002F6B66"/>
    <w:rsid w:val="002F6B7A"/>
    <w:rsid w:val="002F6DA5"/>
    <w:rsid w:val="002F7180"/>
    <w:rsid w:val="002F7246"/>
    <w:rsid w:val="002F7475"/>
    <w:rsid w:val="002F7536"/>
    <w:rsid w:val="002F7673"/>
    <w:rsid w:val="002F773F"/>
    <w:rsid w:val="002F77DE"/>
    <w:rsid w:val="002F79DA"/>
    <w:rsid w:val="002F7A71"/>
    <w:rsid w:val="002F7D53"/>
    <w:rsid w:val="002F7E8A"/>
    <w:rsid w:val="00300293"/>
    <w:rsid w:val="003002D6"/>
    <w:rsid w:val="003003EB"/>
    <w:rsid w:val="00300841"/>
    <w:rsid w:val="003008FF"/>
    <w:rsid w:val="00300907"/>
    <w:rsid w:val="00300A45"/>
    <w:rsid w:val="00300A71"/>
    <w:rsid w:val="00300D17"/>
    <w:rsid w:val="00300E90"/>
    <w:rsid w:val="00300F8F"/>
    <w:rsid w:val="003011BF"/>
    <w:rsid w:val="00301221"/>
    <w:rsid w:val="003013BE"/>
    <w:rsid w:val="0030154F"/>
    <w:rsid w:val="00301762"/>
    <w:rsid w:val="003019EC"/>
    <w:rsid w:val="00301A07"/>
    <w:rsid w:val="00301D37"/>
    <w:rsid w:val="00302134"/>
    <w:rsid w:val="00302249"/>
    <w:rsid w:val="003024B2"/>
    <w:rsid w:val="003024DF"/>
    <w:rsid w:val="00302C4A"/>
    <w:rsid w:val="00302D00"/>
    <w:rsid w:val="00302E20"/>
    <w:rsid w:val="00302F1A"/>
    <w:rsid w:val="003030CC"/>
    <w:rsid w:val="003033C7"/>
    <w:rsid w:val="003038B1"/>
    <w:rsid w:val="00303920"/>
    <w:rsid w:val="00303D67"/>
    <w:rsid w:val="00303E82"/>
    <w:rsid w:val="00304140"/>
    <w:rsid w:val="003041F2"/>
    <w:rsid w:val="00304305"/>
    <w:rsid w:val="00304373"/>
    <w:rsid w:val="00304375"/>
    <w:rsid w:val="0030437F"/>
    <w:rsid w:val="0030446C"/>
    <w:rsid w:val="003045C2"/>
    <w:rsid w:val="00304953"/>
    <w:rsid w:val="00304B92"/>
    <w:rsid w:val="0030505F"/>
    <w:rsid w:val="00305069"/>
    <w:rsid w:val="0030524E"/>
    <w:rsid w:val="0030537E"/>
    <w:rsid w:val="00305604"/>
    <w:rsid w:val="00305755"/>
    <w:rsid w:val="00305B41"/>
    <w:rsid w:val="00305DA8"/>
    <w:rsid w:val="00305ECD"/>
    <w:rsid w:val="00305EE2"/>
    <w:rsid w:val="00306313"/>
    <w:rsid w:val="00306517"/>
    <w:rsid w:val="00306630"/>
    <w:rsid w:val="0030667A"/>
    <w:rsid w:val="00306779"/>
    <w:rsid w:val="00306DF1"/>
    <w:rsid w:val="00307159"/>
    <w:rsid w:val="003071F2"/>
    <w:rsid w:val="0030725A"/>
    <w:rsid w:val="0030772A"/>
    <w:rsid w:val="00307A86"/>
    <w:rsid w:val="00307D0E"/>
    <w:rsid w:val="00307D2F"/>
    <w:rsid w:val="00310272"/>
    <w:rsid w:val="0031071A"/>
    <w:rsid w:val="00310756"/>
    <w:rsid w:val="00310E83"/>
    <w:rsid w:val="00311592"/>
    <w:rsid w:val="003116B1"/>
    <w:rsid w:val="00311800"/>
    <w:rsid w:val="0031190E"/>
    <w:rsid w:val="00311947"/>
    <w:rsid w:val="003119AB"/>
    <w:rsid w:val="003119CE"/>
    <w:rsid w:val="00311E34"/>
    <w:rsid w:val="00311ED4"/>
    <w:rsid w:val="003123FD"/>
    <w:rsid w:val="0031246D"/>
    <w:rsid w:val="003124DF"/>
    <w:rsid w:val="00312716"/>
    <w:rsid w:val="00312A4B"/>
    <w:rsid w:val="00312B17"/>
    <w:rsid w:val="00312B83"/>
    <w:rsid w:val="00312BAB"/>
    <w:rsid w:val="00313032"/>
    <w:rsid w:val="003136E2"/>
    <w:rsid w:val="003137DF"/>
    <w:rsid w:val="0031391F"/>
    <w:rsid w:val="00313923"/>
    <w:rsid w:val="00313AD3"/>
    <w:rsid w:val="00313C81"/>
    <w:rsid w:val="00313E37"/>
    <w:rsid w:val="00313E3F"/>
    <w:rsid w:val="00314329"/>
    <w:rsid w:val="00314618"/>
    <w:rsid w:val="00314729"/>
    <w:rsid w:val="00314AF6"/>
    <w:rsid w:val="00314B3E"/>
    <w:rsid w:val="00314F05"/>
    <w:rsid w:val="0031508F"/>
    <w:rsid w:val="003150D5"/>
    <w:rsid w:val="00315287"/>
    <w:rsid w:val="003153D8"/>
    <w:rsid w:val="003153E4"/>
    <w:rsid w:val="0031540F"/>
    <w:rsid w:val="00315442"/>
    <w:rsid w:val="00315772"/>
    <w:rsid w:val="00315C31"/>
    <w:rsid w:val="00315CB9"/>
    <w:rsid w:val="00315E7F"/>
    <w:rsid w:val="00315E9C"/>
    <w:rsid w:val="00315FE7"/>
    <w:rsid w:val="00316258"/>
    <w:rsid w:val="003167EB"/>
    <w:rsid w:val="00316CE3"/>
    <w:rsid w:val="00316DD4"/>
    <w:rsid w:val="003171B3"/>
    <w:rsid w:val="003177E4"/>
    <w:rsid w:val="0031797A"/>
    <w:rsid w:val="00317A87"/>
    <w:rsid w:val="00317BE9"/>
    <w:rsid w:val="003201D7"/>
    <w:rsid w:val="003202A3"/>
    <w:rsid w:val="003202DC"/>
    <w:rsid w:val="00320370"/>
    <w:rsid w:val="00320575"/>
    <w:rsid w:val="00320735"/>
    <w:rsid w:val="0032074D"/>
    <w:rsid w:val="00320BC2"/>
    <w:rsid w:val="00320D4D"/>
    <w:rsid w:val="00320D81"/>
    <w:rsid w:val="00320E0E"/>
    <w:rsid w:val="00320E46"/>
    <w:rsid w:val="00320FF8"/>
    <w:rsid w:val="003212A2"/>
    <w:rsid w:val="003212DE"/>
    <w:rsid w:val="0032130C"/>
    <w:rsid w:val="003215FB"/>
    <w:rsid w:val="0032165F"/>
    <w:rsid w:val="003217BA"/>
    <w:rsid w:val="00321801"/>
    <w:rsid w:val="00321928"/>
    <w:rsid w:val="00321BE2"/>
    <w:rsid w:val="00321F41"/>
    <w:rsid w:val="003220E9"/>
    <w:rsid w:val="00322161"/>
    <w:rsid w:val="003221A5"/>
    <w:rsid w:val="0032239C"/>
    <w:rsid w:val="003224D9"/>
    <w:rsid w:val="0032287B"/>
    <w:rsid w:val="0032289A"/>
    <w:rsid w:val="00322F3E"/>
    <w:rsid w:val="00322FC7"/>
    <w:rsid w:val="0032310C"/>
    <w:rsid w:val="00323154"/>
    <w:rsid w:val="0032318A"/>
    <w:rsid w:val="003231FD"/>
    <w:rsid w:val="003237C2"/>
    <w:rsid w:val="00323933"/>
    <w:rsid w:val="0032395F"/>
    <w:rsid w:val="00323981"/>
    <w:rsid w:val="00323D3C"/>
    <w:rsid w:val="00323E91"/>
    <w:rsid w:val="0032412E"/>
    <w:rsid w:val="0032416E"/>
    <w:rsid w:val="0032452A"/>
    <w:rsid w:val="0032453B"/>
    <w:rsid w:val="003246F9"/>
    <w:rsid w:val="00324BCB"/>
    <w:rsid w:val="00324D7F"/>
    <w:rsid w:val="00324E3D"/>
    <w:rsid w:val="0032516C"/>
    <w:rsid w:val="003251F6"/>
    <w:rsid w:val="00325773"/>
    <w:rsid w:val="003258A9"/>
    <w:rsid w:val="00325A0F"/>
    <w:rsid w:val="00325C31"/>
    <w:rsid w:val="00325DEB"/>
    <w:rsid w:val="00325FEF"/>
    <w:rsid w:val="00326007"/>
    <w:rsid w:val="00326334"/>
    <w:rsid w:val="003263C3"/>
    <w:rsid w:val="0032647C"/>
    <w:rsid w:val="0032648C"/>
    <w:rsid w:val="003265C3"/>
    <w:rsid w:val="0032678D"/>
    <w:rsid w:val="00326BCC"/>
    <w:rsid w:val="00326C8B"/>
    <w:rsid w:val="00327140"/>
    <w:rsid w:val="00327455"/>
    <w:rsid w:val="0032747E"/>
    <w:rsid w:val="00327643"/>
    <w:rsid w:val="003279BC"/>
    <w:rsid w:val="00327BD4"/>
    <w:rsid w:val="00327D0E"/>
    <w:rsid w:val="00327D5E"/>
    <w:rsid w:val="00330203"/>
    <w:rsid w:val="003304ED"/>
    <w:rsid w:val="00330559"/>
    <w:rsid w:val="003305E4"/>
    <w:rsid w:val="003309B9"/>
    <w:rsid w:val="00330B63"/>
    <w:rsid w:val="00330B6C"/>
    <w:rsid w:val="00330DC3"/>
    <w:rsid w:val="00330E73"/>
    <w:rsid w:val="00330F07"/>
    <w:rsid w:val="0033129B"/>
    <w:rsid w:val="003314D6"/>
    <w:rsid w:val="003316B5"/>
    <w:rsid w:val="0033195C"/>
    <w:rsid w:val="003319EB"/>
    <w:rsid w:val="00331C70"/>
    <w:rsid w:val="00331E1D"/>
    <w:rsid w:val="00331E64"/>
    <w:rsid w:val="00331FBD"/>
    <w:rsid w:val="0033243E"/>
    <w:rsid w:val="0033255B"/>
    <w:rsid w:val="00332669"/>
    <w:rsid w:val="0033267C"/>
    <w:rsid w:val="00332699"/>
    <w:rsid w:val="00332AB3"/>
    <w:rsid w:val="00332B7B"/>
    <w:rsid w:val="00332CD5"/>
    <w:rsid w:val="00332F13"/>
    <w:rsid w:val="00333529"/>
    <w:rsid w:val="00333642"/>
    <w:rsid w:val="00333686"/>
    <w:rsid w:val="0033369D"/>
    <w:rsid w:val="003336C7"/>
    <w:rsid w:val="00333768"/>
    <w:rsid w:val="003337C6"/>
    <w:rsid w:val="00333A39"/>
    <w:rsid w:val="00333C24"/>
    <w:rsid w:val="00333C9F"/>
    <w:rsid w:val="00333F8B"/>
    <w:rsid w:val="0033404B"/>
    <w:rsid w:val="003341A6"/>
    <w:rsid w:val="003342F5"/>
    <w:rsid w:val="00334475"/>
    <w:rsid w:val="00334515"/>
    <w:rsid w:val="00334543"/>
    <w:rsid w:val="00334883"/>
    <w:rsid w:val="00334914"/>
    <w:rsid w:val="00334A96"/>
    <w:rsid w:val="00334B56"/>
    <w:rsid w:val="00334CDC"/>
    <w:rsid w:val="003350D5"/>
    <w:rsid w:val="00335111"/>
    <w:rsid w:val="00335401"/>
    <w:rsid w:val="003359AB"/>
    <w:rsid w:val="00335C75"/>
    <w:rsid w:val="00335DB2"/>
    <w:rsid w:val="00335EDF"/>
    <w:rsid w:val="00335FAD"/>
    <w:rsid w:val="003360F3"/>
    <w:rsid w:val="003361AB"/>
    <w:rsid w:val="003364B2"/>
    <w:rsid w:val="003364E9"/>
    <w:rsid w:val="0033672D"/>
    <w:rsid w:val="003367BE"/>
    <w:rsid w:val="00336895"/>
    <w:rsid w:val="003369F5"/>
    <w:rsid w:val="00336A53"/>
    <w:rsid w:val="00336B36"/>
    <w:rsid w:val="00336D21"/>
    <w:rsid w:val="00336E76"/>
    <w:rsid w:val="003372F8"/>
    <w:rsid w:val="0033738E"/>
    <w:rsid w:val="0033753D"/>
    <w:rsid w:val="003375FE"/>
    <w:rsid w:val="00337894"/>
    <w:rsid w:val="003378F8"/>
    <w:rsid w:val="00337B37"/>
    <w:rsid w:val="00337C3C"/>
    <w:rsid w:val="00337C96"/>
    <w:rsid w:val="00337D2C"/>
    <w:rsid w:val="00340060"/>
    <w:rsid w:val="003402AC"/>
    <w:rsid w:val="0034039A"/>
    <w:rsid w:val="00340446"/>
    <w:rsid w:val="00340562"/>
    <w:rsid w:val="00340796"/>
    <w:rsid w:val="003407F4"/>
    <w:rsid w:val="003409B4"/>
    <w:rsid w:val="00340A36"/>
    <w:rsid w:val="00340C0F"/>
    <w:rsid w:val="00340C80"/>
    <w:rsid w:val="00340F64"/>
    <w:rsid w:val="0034139D"/>
    <w:rsid w:val="003415F6"/>
    <w:rsid w:val="0034191B"/>
    <w:rsid w:val="00341931"/>
    <w:rsid w:val="0034194B"/>
    <w:rsid w:val="00341AD1"/>
    <w:rsid w:val="003421A7"/>
    <w:rsid w:val="003422C4"/>
    <w:rsid w:val="003422C6"/>
    <w:rsid w:val="00342408"/>
    <w:rsid w:val="0034240A"/>
    <w:rsid w:val="003428A9"/>
    <w:rsid w:val="003428B0"/>
    <w:rsid w:val="00342962"/>
    <w:rsid w:val="003434C0"/>
    <w:rsid w:val="003437A1"/>
    <w:rsid w:val="00343829"/>
    <w:rsid w:val="00343F9D"/>
    <w:rsid w:val="0034410D"/>
    <w:rsid w:val="0034416F"/>
    <w:rsid w:val="00344BF4"/>
    <w:rsid w:val="00344CB2"/>
    <w:rsid w:val="00344D1C"/>
    <w:rsid w:val="00344ECD"/>
    <w:rsid w:val="00344F01"/>
    <w:rsid w:val="00345379"/>
    <w:rsid w:val="003453AA"/>
    <w:rsid w:val="003454AE"/>
    <w:rsid w:val="0034574E"/>
    <w:rsid w:val="003459AA"/>
    <w:rsid w:val="00345A3E"/>
    <w:rsid w:val="003460A9"/>
    <w:rsid w:val="003462E8"/>
    <w:rsid w:val="00346473"/>
    <w:rsid w:val="003465F4"/>
    <w:rsid w:val="003468EF"/>
    <w:rsid w:val="003469F2"/>
    <w:rsid w:val="00346A86"/>
    <w:rsid w:val="00346B7A"/>
    <w:rsid w:val="00346C54"/>
    <w:rsid w:val="00346C68"/>
    <w:rsid w:val="00346C95"/>
    <w:rsid w:val="00346DC2"/>
    <w:rsid w:val="00346DF0"/>
    <w:rsid w:val="00347ADC"/>
    <w:rsid w:val="00347B47"/>
    <w:rsid w:val="003503D1"/>
    <w:rsid w:val="0035047E"/>
    <w:rsid w:val="003504BC"/>
    <w:rsid w:val="003505A1"/>
    <w:rsid w:val="003507BA"/>
    <w:rsid w:val="00350A08"/>
    <w:rsid w:val="00350A23"/>
    <w:rsid w:val="00350A9E"/>
    <w:rsid w:val="00350C50"/>
    <w:rsid w:val="00350CE1"/>
    <w:rsid w:val="00350EF5"/>
    <w:rsid w:val="00350FEB"/>
    <w:rsid w:val="00351573"/>
    <w:rsid w:val="00351688"/>
    <w:rsid w:val="00351896"/>
    <w:rsid w:val="00351DF4"/>
    <w:rsid w:val="00351E87"/>
    <w:rsid w:val="00351FF8"/>
    <w:rsid w:val="00352089"/>
    <w:rsid w:val="0035240F"/>
    <w:rsid w:val="003525BB"/>
    <w:rsid w:val="003526C4"/>
    <w:rsid w:val="00352820"/>
    <w:rsid w:val="00352E0D"/>
    <w:rsid w:val="00353101"/>
    <w:rsid w:val="003533FD"/>
    <w:rsid w:val="0035348F"/>
    <w:rsid w:val="0035360E"/>
    <w:rsid w:val="00353659"/>
    <w:rsid w:val="003537A8"/>
    <w:rsid w:val="003538DC"/>
    <w:rsid w:val="00353A84"/>
    <w:rsid w:val="00353B38"/>
    <w:rsid w:val="003546B7"/>
    <w:rsid w:val="00354ACB"/>
    <w:rsid w:val="00354BA7"/>
    <w:rsid w:val="00354EAA"/>
    <w:rsid w:val="00354ED1"/>
    <w:rsid w:val="00354F04"/>
    <w:rsid w:val="00354FD5"/>
    <w:rsid w:val="00355512"/>
    <w:rsid w:val="0035580E"/>
    <w:rsid w:val="00356151"/>
    <w:rsid w:val="003564A2"/>
    <w:rsid w:val="00356695"/>
    <w:rsid w:val="003566B3"/>
    <w:rsid w:val="003566DF"/>
    <w:rsid w:val="003566F4"/>
    <w:rsid w:val="00356ADC"/>
    <w:rsid w:val="00356CA9"/>
    <w:rsid w:val="00356E1E"/>
    <w:rsid w:val="003571C5"/>
    <w:rsid w:val="0035720E"/>
    <w:rsid w:val="00357272"/>
    <w:rsid w:val="003572C2"/>
    <w:rsid w:val="003574C8"/>
    <w:rsid w:val="00357648"/>
    <w:rsid w:val="0035798B"/>
    <w:rsid w:val="00357A2A"/>
    <w:rsid w:val="003602AA"/>
    <w:rsid w:val="00360316"/>
    <w:rsid w:val="00360626"/>
    <w:rsid w:val="00360704"/>
    <w:rsid w:val="0036074D"/>
    <w:rsid w:val="00360945"/>
    <w:rsid w:val="00360B99"/>
    <w:rsid w:val="00360E22"/>
    <w:rsid w:val="003610F1"/>
    <w:rsid w:val="00361289"/>
    <w:rsid w:val="00361426"/>
    <w:rsid w:val="00361B12"/>
    <w:rsid w:val="00361C28"/>
    <w:rsid w:val="0036232A"/>
    <w:rsid w:val="003624C4"/>
    <w:rsid w:val="0036250B"/>
    <w:rsid w:val="00362594"/>
    <w:rsid w:val="00362780"/>
    <w:rsid w:val="0036281E"/>
    <w:rsid w:val="00362B2E"/>
    <w:rsid w:val="00362BB8"/>
    <w:rsid w:val="00362C1A"/>
    <w:rsid w:val="00362C37"/>
    <w:rsid w:val="00362E48"/>
    <w:rsid w:val="003630FB"/>
    <w:rsid w:val="003632F7"/>
    <w:rsid w:val="0036356D"/>
    <w:rsid w:val="00363570"/>
    <w:rsid w:val="003637B3"/>
    <w:rsid w:val="0036381B"/>
    <w:rsid w:val="00363854"/>
    <w:rsid w:val="00363858"/>
    <w:rsid w:val="00363B44"/>
    <w:rsid w:val="00363CBF"/>
    <w:rsid w:val="00363D20"/>
    <w:rsid w:val="00363DB4"/>
    <w:rsid w:val="00363EEF"/>
    <w:rsid w:val="00363F0C"/>
    <w:rsid w:val="003643DD"/>
    <w:rsid w:val="003644DA"/>
    <w:rsid w:val="003645AD"/>
    <w:rsid w:val="0036466D"/>
    <w:rsid w:val="00364BB8"/>
    <w:rsid w:val="00364BDC"/>
    <w:rsid w:val="00364CEF"/>
    <w:rsid w:val="00364FB4"/>
    <w:rsid w:val="00365052"/>
    <w:rsid w:val="0036506A"/>
    <w:rsid w:val="00365653"/>
    <w:rsid w:val="00365710"/>
    <w:rsid w:val="0036593B"/>
    <w:rsid w:val="00365A74"/>
    <w:rsid w:val="00365D0E"/>
    <w:rsid w:val="00365E40"/>
    <w:rsid w:val="0036604A"/>
    <w:rsid w:val="003660AC"/>
    <w:rsid w:val="0036618D"/>
    <w:rsid w:val="0036631A"/>
    <w:rsid w:val="00366663"/>
    <w:rsid w:val="00366EE8"/>
    <w:rsid w:val="003670A7"/>
    <w:rsid w:val="003670AE"/>
    <w:rsid w:val="0036722D"/>
    <w:rsid w:val="003676EC"/>
    <w:rsid w:val="00367703"/>
    <w:rsid w:val="00367A4A"/>
    <w:rsid w:val="00367D54"/>
    <w:rsid w:val="00367D85"/>
    <w:rsid w:val="00367E65"/>
    <w:rsid w:val="00370201"/>
    <w:rsid w:val="003702FC"/>
    <w:rsid w:val="00370306"/>
    <w:rsid w:val="00370383"/>
    <w:rsid w:val="003704E7"/>
    <w:rsid w:val="00371068"/>
    <w:rsid w:val="00371216"/>
    <w:rsid w:val="003719A0"/>
    <w:rsid w:val="00371F65"/>
    <w:rsid w:val="0037200B"/>
    <w:rsid w:val="00372179"/>
    <w:rsid w:val="003727D4"/>
    <w:rsid w:val="0037295F"/>
    <w:rsid w:val="00372ACF"/>
    <w:rsid w:val="00372AE6"/>
    <w:rsid w:val="00372CEE"/>
    <w:rsid w:val="0037319E"/>
    <w:rsid w:val="003732A4"/>
    <w:rsid w:val="003732C5"/>
    <w:rsid w:val="003733CB"/>
    <w:rsid w:val="003737FF"/>
    <w:rsid w:val="00373A4B"/>
    <w:rsid w:val="00373B2F"/>
    <w:rsid w:val="00373BCB"/>
    <w:rsid w:val="00373D18"/>
    <w:rsid w:val="00373D73"/>
    <w:rsid w:val="00373DDD"/>
    <w:rsid w:val="00373F7A"/>
    <w:rsid w:val="003747EB"/>
    <w:rsid w:val="00374CA9"/>
    <w:rsid w:val="00374D09"/>
    <w:rsid w:val="003750AF"/>
    <w:rsid w:val="003752E0"/>
    <w:rsid w:val="00375310"/>
    <w:rsid w:val="00375731"/>
    <w:rsid w:val="00375868"/>
    <w:rsid w:val="00375A3E"/>
    <w:rsid w:val="00375A56"/>
    <w:rsid w:val="00375A6E"/>
    <w:rsid w:val="00375AF2"/>
    <w:rsid w:val="003760C2"/>
    <w:rsid w:val="003762DA"/>
    <w:rsid w:val="0037636C"/>
    <w:rsid w:val="0037651D"/>
    <w:rsid w:val="0037662C"/>
    <w:rsid w:val="00376B41"/>
    <w:rsid w:val="00376BD3"/>
    <w:rsid w:val="00376F60"/>
    <w:rsid w:val="00376F7B"/>
    <w:rsid w:val="00377135"/>
    <w:rsid w:val="00377143"/>
    <w:rsid w:val="0037718B"/>
    <w:rsid w:val="003771F8"/>
    <w:rsid w:val="00377206"/>
    <w:rsid w:val="00377266"/>
    <w:rsid w:val="0037726F"/>
    <w:rsid w:val="00377433"/>
    <w:rsid w:val="00377544"/>
    <w:rsid w:val="003777A0"/>
    <w:rsid w:val="0037789E"/>
    <w:rsid w:val="0037789F"/>
    <w:rsid w:val="00377979"/>
    <w:rsid w:val="003779B5"/>
    <w:rsid w:val="00377A59"/>
    <w:rsid w:val="00377D0C"/>
    <w:rsid w:val="00377DA5"/>
    <w:rsid w:val="00377DE5"/>
    <w:rsid w:val="00377E18"/>
    <w:rsid w:val="00377FE4"/>
    <w:rsid w:val="0038001C"/>
    <w:rsid w:val="003807A8"/>
    <w:rsid w:val="003808FE"/>
    <w:rsid w:val="00380B1A"/>
    <w:rsid w:val="00380F0C"/>
    <w:rsid w:val="0038100F"/>
    <w:rsid w:val="00381105"/>
    <w:rsid w:val="00381508"/>
    <w:rsid w:val="003816E5"/>
    <w:rsid w:val="003817B4"/>
    <w:rsid w:val="0038189C"/>
    <w:rsid w:val="00381B9E"/>
    <w:rsid w:val="00381FDA"/>
    <w:rsid w:val="00382306"/>
    <w:rsid w:val="00382608"/>
    <w:rsid w:val="0038271C"/>
    <w:rsid w:val="00382C7F"/>
    <w:rsid w:val="00382DAC"/>
    <w:rsid w:val="00382DB8"/>
    <w:rsid w:val="00382E51"/>
    <w:rsid w:val="00383008"/>
    <w:rsid w:val="00383357"/>
    <w:rsid w:val="003835A6"/>
    <w:rsid w:val="003835FC"/>
    <w:rsid w:val="00383647"/>
    <w:rsid w:val="00383971"/>
    <w:rsid w:val="00383974"/>
    <w:rsid w:val="00383D36"/>
    <w:rsid w:val="00383E76"/>
    <w:rsid w:val="00383F8C"/>
    <w:rsid w:val="00383FEB"/>
    <w:rsid w:val="00384236"/>
    <w:rsid w:val="00384293"/>
    <w:rsid w:val="00384353"/>
    <w:rsid w:val="003844DD"/>
    <w:rsid w:val="00384519"/>
    <w:rsid w:val="00384546"/>
    <w:rsid w:val="003845A1"/>
    <w:rsid w:val="00384619"/>
    <w:rsid w:val="0038493C"/>
    <w:rsid w:val="00384C64"/>
    <w:rsid w:val="00384C7B"/>
    <w:rsid w:val="00384F22"/>
    <w:rsid w:val="00384F81"/>
    <w:rsid w:val="00384FEF"/>
    <w:rsid w:val="00385611"/>
    <w:rsid w:val="0038561F"/>
    <w:rsid w:val="003857F6"/>
    <w:rsid w:val="00385BF2"/>
    <w:rsid w:val="00385D55"/>
    <w:rsid w:val="00385E20"/>
    <w:rsid w:val="00385E89"/>
    <w:rsid w:val="00385FC4"/>
    <w:rsid w:val="00386349"/>
    <w:rsid w:val="00386372"/>
    <w:rsid w:val="00386420"/>
    <w:rsid w:val="003869B6"/>
    <w:rsid w:val="00386B72"/>
    <w:rsid w:val="00386C37"/>
    <w:rsid w:val="00386F55"/>
    <w:rsid w:val="00386FC7"/>
    <w:rsid w:val="00387313"/>
    <w:rsid w:val="00387317"/>
    <w:rsid w:val="0038796D"/>
    <w:rsid w:val="003879C1"/>
    <w:rsid w:val="00387A78"/>
    <w:rsid w:val="00387C8B"/>
    <w:rsid w:val="00387D6C"/>
    <w:rsid w:val="00387FB9"/>
    <w:rsid w:val="00390365"/>
    <w:rsid w:val="003904ED"/>
    <w:rsid w:val="00390572"/>
    <w:rsid w:val="00390759"/>
    <w:rsid w:val="0039075A"/>
    <w:rsid w:val="0039094C"/>
    <w:rsid w:val="003909C2"/>
    <w:rsid w:val="00390A85"/>
    <w:rsid w:val="00390A86"/>
    <w:rsid w:val="00390BE5"/>
    <w:rsid w:val="00390E27"/>
    <w:rsid w:val="003911E0"/>
    <w:rsid w:val="00391314"/>
    <w:rsid w:val="00391365"/>
    <w:rsid w:val="0039191C"/>
    <w:rsid w:val="00391A41"/>
    <w:rsid w:val="00391C2C"/>
    <w:rsid w:val="00391C54"/>
    <w:rsid w:val="00391D2F"/>
    <w:rsid w:val="003922FD"/>
    <w:rsid w:val="003924C6"/>
    <w:rsid w:val="003925C3"/>
    <w:rsid w:val="003925D9"/>
    <w:rsid w:val="00392698"/>
    <w:rsid w:val="0039276E"/>
    <w:rsid w:val="00392893"/>
    <w:rsid w:val="00392A28"/>
    <w:rsid w:val="00392A46"/>
    <w:rsid w:val="00392CDD"/>
    <w:rsid w:val="00392D3C"/>
    <w:rsid w:val="00392E16"/>
    <w:rsid w:val="0039349D"/>
    <w:rsid w:val="0039359B"/>
    <w:rsid w:val="00393666"/>
    <w:rsid w:val="00393676"/>
    <w:rsid w:val="003937A8"/>
    <w:rsid w:val="00393A39"/>
    <w:rsid w:val="00393A5C"/>
    <w:rsid w:val="00393D5A"/>
    <w:rsid w:val="00394185"/>
    <w:rsid w:val="003945BF"/>
    <w:rsid w:val="00394B67"/>
    <w:rsid w:val="00394C12"/>
    <w:rsid w:val="00394F48"/>
    <w:rsid w:val="0039502C"/>
    <w:rsid w:val="0039511B"/>
    <w:rsid w:val="00395897"/>
    <w:rsid w:val="003958B2"/>
    <w:rsid w:val="00395922"/>
    <w:rsid w:val="00395998"/>
    <w:rsid w:val="00395A76"/>
    <w:rsid w:val="00395AD3"/>
    <w:rsid w:val="00396360"/>
    <w:rsid w:val="003963E9"/>
    <w:rsid w:val="003964FA"/>
    <w:rsid w:val="003965F1"/>
    <w:rsid w:val="00396618"/>
    <w:rsid w:val="00396830"/>
    <w:rsid w:val="0039683B"/>
    <w:rsid w:val="003968ED"/>
    <w:rsid w:val="00396B38"/>
    <w:rsid w:val="00396B64"/>
    <w:rsid w:val="00396E77"/>
    <w:rsid w:val="00396FC8"/>
    <w:rsid w:val="00397124"/>
    <w:rsid w:val="0039742C"/>
    <w:rsid w:val="003974A4"/>
    <w:rsid w:val="00397739"/>
    <w:rsid w:val="00397A00"/>
    <w:rsid w:val="00397ACD"/>
    <w:rsid w:val="00397AEB"/>
    <w:rsid w:val="00397B99"/>
    <w:rsid w:val="00397CF9"/>
    <w:rsid w:val="00397F0E"/>
    <w:rsid w:val="003A00D4"/>
    <w:rsid w:val="003A028E"/>
    <w:rsid w:val="003A04EC"/>
    <w:rsid w:val="003A05B3"/>
    <w:rsid w:val="003A0650"/>
    <w:rsid w:val="003A07FF"/>
    <w:rsid w:val="003A08C9"/>
    <w:rsid w:val="003A0C9F"/>
    <w:rsid w:val="003A0DFE"/>
    <w:rsid w:val="003A0E14"/>
    <w:rsid w:val="003A0FA1"/>
    <w:rsid w:val="003A1316"/>
    <w:rsid w:val="003A160D"/>
    <w:rsid w:val="003A18C0"/>
    <w:rsid w:val="003A2016"/>
    <w:rsid w:val="003A22B8"/>
    <w:rsid w:val="003A2756"/>
    <w:rsid w:val="003A2BB0"/>
    <w:rsid w:val="003A2DA5"/>
    <w:rsid w:val="003A301F"/>
    <w:rsid w:val="003A3377"/>
    <w:rsid w:val="003A34E3"/>
    <w:rsid w:val="003A3559"/>
    <w:rsid w:val="003A3BDE"/>
    <w:rsid w:val="003A3C6E"/>
    <w:rsid w:val="003A3CB7"/>
    <w:rsid w:val="003A3D00"/>
    <w:rsid w:val="003A3D44"/>
    <w:rsid w:val="003A4002"/>
    <w:rsid w:val="003A4079"/>
    <w:rsid w:val="003A4306"/>
    <w:rsid w:val="003A43AD"/>
    <w:rsid w:val="003A43E4"/>
    <w:rsid w:val="003A440C"/>
    <w:rsid w:val="003A4700"/>
    <w:rsid w:val="003A4846"/>
    <w:rsid w:val="003A4CD3"/>
    <w:rsid w:val="003A4CF0"/>
    <w:rsid w:val="003A512D"/>
    <w:rsid w:val="003A51AF"/>
    <w:rsid w:val="003A53C2"/>
    <w:rsid w:val="003A563B"/>
    <w:rsid w:val="003A589C"/>
    <w:rsid w:val="003A599D"/>
    <w:rsid w:val="003A5A01"/>
    <w:rsid w:val="003A5A21"/>
    <w:rsid w:val="003A5C46"/>
    <w:rsid w:val="003A5DFA"/>
    <w:rsid w:val="003A5E2D"/>
    <w:rsid w:val="003A60B5"/>
    <w:rsid w:val="003A62F7"/>
    <w:rsid w:val="003A6595"/>
    <w:rsid w:val="003A683C"/>
    <w:rsid w:val="003A6C94"/>
    <w:rsid w:val="003A6EF9"/>
    <w:rsid w:val="003A6FA2"/>
    <w:rsid w:val="003A7053"/>
    <w:rsid w:val="003A716A"/>
    <w:rsid w:val="003A74F2"/>
    <w:rsid w:val="003A75DF"/>
    <w:rsid w:val="003A7688"/>
    <w:rsid w:val="003A789C"/>
    <w:rsid w:val="003A7A6A"/>
    <w:rsid w:val="003A7D16"/>
    <w:rsid w:val="003B0451"/>
    <w:rsid w:val="003B0630"/>
    <w:rsid w:val="003B08DB"/>
    <w:rsid w:val="003B0918"/>
    <w:rsid w:val="003B0985"/>
    <w:rsid w:val="003B0A90"/>
    <w:rsid w:val="003B0ADE"/>
    <w:rsid w:val="003B0EF0"/>
    <w:rsid w:val="003B11E6"/>
    <w:rsid w:val="003B1485"/>
    <w:rsid w:val="003B19BE"/>
    <w:rsid w:val="003B21C2"/>
    <w:rsid w:val="003B225D"/>
    <w:rsid w:val="003B2563"/>
    <w:rsid w:val="003B29F9"/>
    <w:rsid w:val="003B2D4E"/>
    <w:rsid w:val="003B31FE"/>
    <w:rsid w:val="003B3536"/>
    <w:rsid w:val="003B3609"/>
    <w:rsid w:val="003B36CF"/>
    <w:rsid w:val="003B3726"/>
    <w:rsid w:val="003B39C9"/>
    <w:rsid w:val="003B3AB4"/>
    <w:rsid w:val="003B42FB"/>
    <w:rsid w:val="003B43D5"/>
    <w:rsid w:val="003B45D4"/>
    <w:rsid w:val="003B48FB"/>
    <w:rsid w:val="003B4994"/>
    <w:rsid w:val="003B4D01"/>
    <w:rsid w:val="003B4EAC"/>
    <w:rsid w:val="003B4EE0"/>
    <w:rsid w:val="003B54CE"/>
    <w:rsid w:val="003B571B"/>
    <w:rsid w:val="003B57E0"/>
    <w:rsid w:val="003B5919"/>
    <w:rsid w:val="003B5940"/>
    <w:rsid w:val="003B5DBB"/>
    <w:rsid w:val="003B5EE3"/>
    <w:rsid w:val="003B5F2C"/>
    <w:rsid w:val="003B63D4"/>
    <w:rsid w:val="003B63F7"/>
    <w:rsid w:val="003B675D"/>
    <w:rsid w:val="003B6838"/>
    <w:rsid w:val="003B68F3"/>
    <w:rsid w:val="003B6CFC"/>
    <w:rsid w:val="003B6EEC"/>
    <w:rsid w:val="003B70C2"/>
    <w:rsid w:val="003B7305"/>
    <w:rsid w:val="003B739F"/>
    <w:rsid w:val="003B75E4"/>
    <w:rsid w:val="003B7807"/>
    <w:rsid w:val="003B79F4"/>
    <w:rsid w:val="003B7D1C"/>
    <w:rsid w:val="003B7E0A"/>
    <w:rsid w:val="003B7FC5"/>
    <w:rsid w:val="003B7FCF"/>
    <w:rsid w:val="003C008D"/>
    <w:rsid w:val="003C00D2"/>
    <w:rsid w:val="003C011A"/>
    <w:rsid w:val="003C01DE"/>
    <w:rsid w:val="003C02CF"/>
    <w:rsid w:val="003C062B"/>
    <w:rsid w:val="003C0C67"/>
    <w:rsid w:val="003C0D74"/>
    <w:rsid w:val="003C1167"/>
    <w:rsid w:val="003C1935"/>
    <w:rsid w:val="003C1A80"/>
    <w:rsid w:val="003C1B59"/>
    <w:rsid w:val="003C1F74"/>
    <w:rsid w:val="003C1FFE"/>
    <w:rsid w:val="003C2011"/>
    <w:rsid w:val="003C2053"/>
    <w:rsid w:val="003C20D7"/>
    <w:rsid w:val="003C215B"/>
    <w:rsid w:val="003C2256"/>
    <w:rsid w:val="003C2505"/>
    <w:rsid w:val="003C26CC"/>
    <w:rsid w:val="003C26E1"/>
    <w:rsid w:val="003C2A0E"/>
    <w:rsid w:val="003C2D04"/>
    <w:rsid w:val="003C2D58"/>
    <w:rsid w:val="003C2E2C"/>
    <w:rsid w:val="003C2ED5"/>
    <w:rsid w:val="003C316B"/>
    <w:rsid w:val="003C32E7"/>
    <w:rsid w:val="003C338A"/>
    <w:rsid w:val="003C3B8F"/>
    <w:rsid w:val="003C3BE2"/>
    <w:rsid w:val="003C3F10"/>
    <w:rsid w:val="003C3F66"/>
    <w:rsid w:val="003C40E6"/>
    <w:rsid w:val="003C42BA"/>
    <w:rsid w:val="003C42F0"/>
    <w:rsid w:val="003C4487"/>
    <w:rsid w:val="003C448F"/>
    <w:rsid w:val="003C45E4"/>
    <w:rsid w:val="003C48D3"/>
    <w:rsid w:val="003C4B76"/>
    <w:rsid w:val="003C5081"/>
    <w:rsid w:val="003C578B"/>
    <w:rsid w:val="003C60CA"/>
    <w:rsid w:val="003C61E4"/>
    <w:rsid w:val="003C6336"/>
    <w:rsid w:val="003C650A"/>
    <w:rsid w:val="003C6719"/>
    <w:rsid w:val="003C6DF4"/>
    <w:rsid w:val="003C6EA3"/>
    <w:rsid w:val="003C70A0"/>
    <w:rsid w:val="003C7283"/>
    <w:rsid w:val="003C732C"/>
    <w:rsid w:val="003C74B1"/>
    <w:rsid w:val="003C76CF"/>
    <w:rsid w:val="003C782E"/>
    <w:rsid w:val="003C7C6B"/>
    <w:rsid w:val="003C7D35"/>
    <w:rsid w:val="003C7DDC"/>
    <w:rsid w:val="003C7E58"/>
    <w:rsid w:val="003D00CF"/>
    <w:rsid w:val="003D0292"/>
    <w:rsid w:val="003D0383"/>
    <w:rsid w:val="003D06F8"/>
    <w:rsid w:val="003D0812"/>
    <w:rsid w:val="003D09D5"/>
    <w:rsid w:val="003D0C08"/>
    <w:rsid w:val="003D0D71"/>
    <w:rsid w:val="003D117A"/>
    <w:rsid w:val="003D118E"/>
    <w:rsid w:val="003D1194"/>
    <w:rsid w:val="003D125E"/>
    <w:rsid w:val="003D1313"/>
    <w:rsid w:val="003D1376"/>
    <w:rsid w:val="003D1454"/>
    <w:rsid w:val="003D234E"/>
    <w:rsid w:val="003D254B"/>
    <w:rsid w:val="003D266C"/>
    <w:rsid w:val="003D26C0"/>
    <w:rsid w:val="003D2822"/>
    <w:rsid w:val="003D2BB6"/>
    <w:rsid w:val="003D2C39"/>
    <w:rsid w:val="003D2D23"/>
    <w:rsid w:val="003D2F45"/>
    <w:rsid w:val="003D327D"/>
    <w:rsid w:val="003D336C"/>
    <w:rsid w:val="003D35F7"/>
    <w:rsid w:val="003D3AD7"/>
    <w:rsid w:val="003D3BC3"/>
    <w:rsid w:val="003D3E55"/>
    <w:rsid w:val="003D3EAC"/>
    <w:rsid w:val="003D3F5E"/>
    <w:rsid w:val="003D4112"/>
    <w:rsid w:val="003D41B6"/>
    <w:rsid w:val="003D41C1"/>
    <w:rsid w:val="003D43B2"/>
    <w:rsid w:val="003D444A"/>
    <w:rsid w:val="003D4482"/>
    <w:rsid w:val="003D45A9"/>
    <w:rsid w:val="003D4779"/>
    <w:rsid w:val="003D47D8"/>
    <w:rsid w:val="003D486E"/>
    <w:rsid w:val="003D4B54"/>
    <w:rsid w:val="003D4CF1"/>
    <w:rsid w:val="003D4D17"/>
    <w:rsid w:val="003D4D7E"/>
    <w:rsid w:val="003D4F8C"/>
    <w:rsid w:val="003D5615"/>
    <w:rsid w:val="003D566B"/>
    <w:rsid w:val="003D5845"/>
    <w:rsid w:val="003D5A1A"/>
    <w:rsid w:val="003D5C9B"/>
    <w:rsid w:val="003D5DBB"/>
    <w:rsid w:val="003D5EE8"/>
    <w:rsid w:val="003D5F29"/>
    <w:rsid w:val="003D6295"/>
    <w:rsid w:val="003D66EB"/>
    <w:rsid w:val="003D68D2"/>
    <w:rsid w:val="003D69EB"/>
    <w:rsid w:val="003D6A80"/>
    <w:rsid w:val="003D72B7"/>
    <w:rsid w:val="003D7360"/>
    <w:rsid w:val="003D73BC"/>
    <w:rsid w:val="003D7662"/>
    <w:rsid w:val="003D77FD"/>
    <w:rsid w:val="003D79E9"/>
    <w:rsid w:val="003D7DF0"/>
    <w:rsid w:val="003D7F66"/>
    <w:rsid w:val="003E00A9"/>
    <w:rsid w:val="003E01AF"/>
    <w:rsid w:val="003E022C"/>
    <w:rsid w:val="003E02A1"/>
    <w:rsid w:val="003E0335"/>
    <w:rsid w:val="003E03B3"/>
    <w:rsid w:val="003E0411"/>
    <w:rsid w:val="003E05D1"/>
    <w:rsid w:val="003E0641"/>
    <w:rsid w:val="003E06E4"/>
    <w:rsid w:val="003E0736"/>
    <w:rsid w:val="003E0783"/>
    <w:rsid w:val="003E0BD0"/>
    <w:rsid w:val="003E0D9E"/>
    <w:rsid w:val="003E0E60"/>
    <w:rsid w:val="003E0F1A"/>
    <w:rsid w:val="003E111D"/>
    <w:rsid w:val="003E13E8"/>
    <w:rsid w:val="003E1545"/>
    <w:rsid w:val="003E3249"/>
    <w:rsid w:val="003E327B"/>
    <w:rsid w:val="003E32D8"/>
    <w:rsid w:val="003E35B9"/>
    <w:rsid w:val="003E36C7"/>
    <w:rsid w:val="003E3AFE"/>
    <w:rsid w:val="003E3D5B"/>
    <w:rsid w:val="003E3D6E"/>
    <w:rsid w:val="003E3DF3"/>
    <w:rsid w:val="003E3FC6"/>
    <w:rsid w:val="003E401C"/>
    <w:rsid w:val="003E408E"/>
    <w:rsid w:val="003E40CB"/>
    <w:rsid w:val="003E43DC"/>
    <w:rsid w:val="003E4410"/>
    <w:rsid w:val="003E4699"/>
    <w:rsid w:val="003E47E9"/>
    <w:rsid w:val="003E49A2"/>
    <w:rsid w:val="003E4FEF"/>
    <w:rsid w:val="003E509A"/>
    <w:rsid w:val="003E511E"/>
    <w:rsid w:val="003E5482"/>
    <w:rsid w:val="003E55E6"/>
    <w:rsid w:val="003E56D9"/>
    <w:rsid w:val="003E57F9"/>
    <w:rsid w:val="003E5F54"/>
    <w:rsid w:val="003E6689"/>
    <w:rsid w:val="003E6729"/>
    <w:rsid w:val="003E682B"/>
    <w:rsid w:val="003E68F5"/>
    <w:rsid w:val="003E6A04"/>
    <w:rsid w:val="003E6E25"/>
    <w:rsid w:val="003E6EAC"/>
    <w:rsid w:val="003E6F2A"/>
    <w:rsid w:val="003E6FD1"/>
    <w:rsid w:val="003E715E"/>
    <w:rsid w:val="003E71BA"/>
    <w:rsid w:val="003E7271"/>
    <w:rsid w:val="003E7332"/>
    <w:rsid w:val="003E73FB"/>
    <w:rsid w:val="003E7623"/>
    <w:rsid w:val="003E77B6"/>
    <w:rsid w:val="003E7989"/>
    <w:rsid w:val="003E7A1B"/>
    <w:rsid w:val="003E7AD2"/>
    <w:rsid w:val="003E7B89"/>
    <w:rsid w:val="003E7CC1"/>
    <w:rsid w:val="003E7DBA"/>
    <w:rsid w:val="003E7E5F"/>
    <w:rsid w:val="003E7E73"/>
    <w:rsid w:val="003F02D9"/>
    <w:rsid w:val="003F0578"/>
    <w:rsid w:val="003F058F"/>
    <w:rsid w:val="003F0610"/>
    <w:rsid w:val="003F0714"/>
    <w:rsid w:val="003F0762"/>
    <w:rsid w:val="003F08DD"/>
    <w:rsid w:val="003F11EC"/>
    <w:rsid w:val="003F1209"/>
    <w:rsid w:val="003F15BB"/>
    <w:rsid w:val="003F1718"/>
    <w:rsid w:val="003F1A27"/>
    <w:rsid w:val="003F1C97"/>
    <w:rsid w:val="003F21F7"/>
    <w:rsid w:val="003F22DB"/>
    <w:rsid w:val="003F2388"/>
    <w:rsid w:val="003F23DE"/>
    <w:rsid w:val="003F27B1"/>
    <w:rsid w:val="003F28FB"/>
    <w:rsid w:val="003F29B6"/>
    <w:rsid w:val="003F2A6E"/>
    <w:rsid w:val="003F2E4D"/>
    <w:rsid w:val="003F3466"/>
    <w:rsid w:val="003F38C9"/>
    <w:rsid w:val="003F38E2"/>
    <w:rsid w:val="003F39FF"/>
    <w:rsid w:val="003F3AE3"/>
    <w:rsid w:val="003F40BB"/>
    <w:rsid w:val="003F429C"/>
    <w:rsid w:val="003F444B"/>
    <w:rsid w:val="003F468D"/>
    <w:rsid w:val="003F46C1"/>
    <w:rsid w:val="003F47D9"/>
    <w:rsid w:val="003F48D6"/>
    <w:rsid w:val="003F49CD"/>
    <w:rsid w:val="003F4C2B"/>
    <w:rsid w:val="003F4F8E"/>
    <w:rsid w:val="003F5108"/>
    <w:rsid w:val="003F5184"/>
    <w:rsid w:val="003F563E"/>
    <w:rsid w:val="003F56A6"/>
    <w:rsid w:val="003F5877"/>
    <w:rsid w:val="003F58A8"/>
    <w:rsid w:val="003F5D5F"/>
    <w:rsid w:val="003F5DBD"/>
    <w:rsid w:val="003F5F22"/>
    <w:rsid w:val="003F661D"/>
    <w:rsid w:val="003F6A3C"/>
    <w:rsid w:val="003F6C41"/>
    <w:rsid w:val="003F6E6E"/>
    <w:rsid w:val="003F6F40"/>
    <w:rsid w:val="003F709E"/>
    <w:rsid w:val="003F7565"/>
    <w:rsid w:val="003F7626"/>
    <w:rsid w:val="003F7A0E"/>
    <w:rsid w:val="003F7A79"/>
    <w:rsid w:val="003F7D42"/>
    <w:rsid w:val="003F7F2E"/>
    <w:rsid w:val="00400396"/>
    <w:rsid w:val="004003D4"/>
    <w:rsid w:val="004007DB"/>
    <w:rsid w:val="00400981"/>
    <w:rsid w:val="00400C9C"/>
    <w:rsid w:val="00400DCD"/>
    <w:rsid w:val="0040103A"/>
    <w:rsid w:val="004011D7"/>
    <w:rsid w:val="00401266"/>
    <w:rsid w:val="0040144A"/>
    <w:rsid w:val="0040157E"/>
    <w:rsid w:val="004017F5"/>
    <w:rsid w:val="00401B49"/>
    <w:rsid w:val="00401F1B"/>
    <w:rsid w:val="004020B4"/>
    <w:rsid w:val="004021B3"/>
    <w:rsid w:val="00402249"/>
    <w:rsid w:val="0040248A"/>
    <w:rsid w:val="004026C6"/>
    <w:rsid w:val="00402754"/>
    <w:rsid w:val="00402D51"/>
    <w:rsid w:val="00402E8C"/>
    <w:rsid w:val="00403124"/>
    <w:rsid w:val="00403249"/>
    <w:rsid w:val="00403503"/>
    <w:rsid w:val="00403524"/>
    <w:rsid w:val="00404117"/>
    <w:rsid w:val="004043A0"/>
    <w:rsid w:val="00404A55"/>
    <w:rsid w:val="00404BB5"/>
    <w:rsid w:val="00404D11"/>
    <w:rsid w:val="00404DE1"/>
    <w:rsid w:val="00404E2A"/>
    <w:rsid w:val="00404EEB"/>
    <w:rsid w:val="00405006"/>
    <w:rsid w:val="00405115"/>
    <w:rsid w:val="004056FC"/>
    <w:rsid w:val="00405710"/>
    <w:rsid w:val="004057DD"/>
    <w:rsid w:val="00405E58"/>
    <w:rsid w:val="00405F1F"/>
    <w:rsid w:val="00406077"/>
    <w:rsid w:val="00406187"/>
    <w:rsid w:val="0040619C"/>
    <w:rsid w:val="004062E1"/>
    <w:rsid w:val="00406488"/>
    <w:rsid w:val="004065FA"/>
    <w:rsid w:val="004067DF"/>
    <w:rsid w:val="004068B6"/>
    <w:rsid w:val="00406AA9"/>
    <w:rsid w:val="00406E47"/>
    <w:rsid w:val="00406FB8"/>
    <w:rsid w:val="00407194"/>
    <w:rsid w:val="00407198"/>
    <w:rsid w:val="004072F0"/>
    <w:rsid w:val="0040742A"/>
    <w:rsid w:val="00407655"/>
    <w:rsid w:val="00407A53"/>
    <w:rsid w:val="00407B3C"/>
    <w:rsid w:val="00407DD3"/>
    <w:rsid w:val="00407DF5"/>
    <w:rsid w:val="00407FF8"/>
    <w:rsid w:val="004102F9"/>
    <w:rsid w:val="00410304"/>
    <w:rsid w:val="00410364"/>
    <w:rsid w:val="004104D0"/>
    <w:rsid w:val="0041053E"/>
    <w:rsid w:val="004107F3"/>
    <w:rsid w:val="004109B9"/>
    <w:rsid w:val="00410A88"/>
    <w:rsid w:val="00410BA9"/>
    <w:rsid w:val="00411197"/>
    <w:rsid w:val="00411457"/>
    <w:rsid w:val="0041160D"/>
    <w:rsid w:val="0041174B"/>
    <w:rsid w:val="00411CAA"/>
    <w:rsid w:val="00411CE0"/>
    <w:rsid w:val="00411D93"/>
    <w:rsid w:val="00411E3B"/>
    <w:rsid w:val="00411ED4"/>
    <w:rsid w:val="00411EF7"/>
    <w:rsid w:val="00412045"/>
    <w:rsid w:val="004120E8"/>
    <w:rsid w:val="004121ED"/>
    <w:rsid w:val="004122CC"/>
    <w:rsid w:val="00412499"/>
    <w:rsid w:val="00412922"/>
    <w:rsid w:val="00412A5F"/>
    <w:rsid w:val="00412DD2"/>
    <w:rsid w:val="00413012"/>
    <w:rsid w:val="0041308A"/>
    <w:rsid w:val="004132D4"/>
    <w:rsid w:val="0041363A"/>
    <w:rsid w:val="00413743"/>
    <w:rsid w:val="0041374E"/>
    <w:rsid w:val="00413832"/>
    <w:rsid w:val="004139E7"/>
    <w:rsid w:val="00413D6B"/>
    <w:rsid w:val="00413E29"/>
    <w:rsid w:val="00413E32"/>
    <w:rsid w:val="00413EDB"/>
    <w:rsid w:val="004141BD"/>
    <w:rsid w:val="00414592"/>
    <w:rsid w:val="0041477C"/>
    <w:rsid w:val="00414863"/>
    <w:rsid w:val="00414DA6"/>
    <w:rsid w:val="00414DCA"/>
    <w:rsid w:val="00414F85"/>
    <w:rsid w:val="00415173"/>
    <w:rsid w:val="0041535F"/>
    <w:rsid w:val="0041562A"/>
    <w:rsid w:val="004159A4"/>
    <w:rsid w:val="00415A07"/>
    <w:rsid w:val="00415BC0"/>
    <w:rsid w:val="00416024"/>
    <w:rsid w:val="0041611E"/>
    <w:rsid w:val="00416550"/>
    <w:rsid w:val="00416694"/>
    <w:rsid w:val="0041687F"/>
    <w:rsid w:val="00416A9A"/>
    <w:rsid w:val="00416A9F"/>
    <w:rsid w:val="00416B2C"/>
    <w:rsid w:val="00416D21"/>
    <w:rsid w:val="00416DB5"/>
    <w:rsid w:val="00417130"/>
    <w:rsid w:val="0041738D"/>
    <w:rsid w:val="00417448"/>
    <w:rsid w:val="00417558"/>
    <w:rsid w:val="004176F2"/>
    <w:rsid w:val="00417717"/>
    <w:rsid w:val="00417A9B"/>
    <w:rsid w:val="00417B0F"/>
    <w:rsid w:val="00417B95"/>
    <w:rsid w:val="004209E1"/>
    <w:rsid w:val="00420DAA"/>
    <w:rsid w:val="00420E7B"/>
    <w:rsid w:val="00420F76"/>
    <w:rsid w:val="004210CE"/>
    <w:rsid w:val="004212AF"/>
    <w:rsid w:val="004212C1"/>
    <w:rsid w:val="00421AA2"/>
    <w:rsid w:val="00421ACF"/>
    <w:rsid w:val="00421E9A"/>
    <w:rsid w:val="004223AE"/>
    <w:rsid w:val="00422423"/>
    <w:rsid w:val="004226A2"/>
    <w:rsid w:val="004226D7"/>
    <w:rsid w:val="00422AA4"/>
    <w:rsid w:val="00422CF7"/>
    <w:rsid w:val="00422CF8"/>
    <w:rsid w:val="00422E8C"/>
    <w:rsid w:val="00422EAE"/>
    <w:rsid w:val="004233E6"/>
    <w:rsid w:val="00423687"/>
    <w:rsid w:val="004238C7"/>
    <w:rsid w:val="00423A4D"/>
    <w:rsid w:val="00423BEA"/>
    <w:rsid w:val="00423CBA"/>
    <w:rsid w:val="00423CEA"/>
    <w:rsid w:val="00423F9A"/>
    <w:rsid w:val="00423FA1"/>
    <w:rsid w:val="00424509"/>
    <w:rsid w:val="0042468A"/>
    <w:rsid w:val="0042475C"/>
    <w:rsid w:val="004248C6"/>
    <w:rsid w:val="00425015"/>
    <w:rsid w:val="0042507C"/>
    <w:rsid w:val="004250BC"/>
    <w:rsid w:val="0042514A"/>
    <w:rsid w:val="004251D5"/>
    <w:rsid w:val="004251F3"/>
    <w:rsid w:val="004254FE"/>
    <w:rsid w:val="0042576E"/>
    <w:rsid w:val="00425861"/>
    <w:rsid w:val="00425AB1"/>
    <w:rsid w:val="00425B50"/>
    <w:rsid w:val="00425BE7"/>
    <w:rsid w:val="00425D6D"/>
    <w:rsid w:val="00425EA5"/>
    <w:rsid w:val="00425F75"/>
    <w:rsid w:val="00426114"/>
    <w:rsid w:val="00426944"/>
    <w:rsid w:val="00426E25"/>
    <w:rsid w:val="00427284"/>
    <w:rsid w:val="00427719"/>
    <w:rsid w:val="004277AD"/>
    <w:rsid w:val="0042780E"/>
    <w:rsid w:val="0042796A"/>
    <w:rsid w:val="00427BAE"/>
    <w:rsid w:val="00427C4A"/>
    <w:rsid w:val="00427CDF"/>
    <w:rsid w:val="00427EAF"/>
    <w:rsid w:val="00427F7F"/>
    <w:rsid w:val="00430037"/>
    <w:rsid w:val="004300B8"/>
    <w:rsid w:val="004300FD"/>
    <w:rsid w:val="00430428"/>
    <w:rsid w:val="00430686"/>
    <w:rsid w:val="0043071B"/>
    <w:rsid w:val="00430D88"/>
    <w:rsid w:val="00431024"/>
    <w:rsid w:val="00431030"/>
    <w:rsid w:val="004311BF"/>
    <w:rsid w:val="00431483"/>
    <w:rsid w:val="00431612"/>
    <w:rsid w:val="00431676"/>
    <w:rsid w:val="004318FA"/>
    <w:rsid w:val="00431A79"/>
    <w:rsid w:val="00431ADE"/>
    <w:rsid w:val="00432006"/>
    <w:rsid w:val="004321C0"/>
    <w:rsid w:val="004324B2"/>
    <w:rsid w:val="0043263D"/>
    <w:rsid w:val="00432658"/>
    <w:rsid w:val="0043271F"/>
    <w:rsid w:val="0043284A"/>
    <w:rsid w:val="00432AA9"/>
    <w:rsid w:val="00432B3B"/>
    <w:rsid w:val="00432BF1"/>
    <w:rsid w:val="00432D35"/>
    <w:rsid w:val="00432FD2"/>
    <w:rsid w:val="004335B2"/>
    <w:rsid w:val="0043386F"/>
    <w:rsid w:val="00433897"/>
    <w:rsid w:val="00433F07"/>
    <w:rsid w:val="00433F9C"/>
    <w:rsid w:val="004344F9"/>
    <w:rsid w:val="00434506"/>
    <w:rsid w:val="0043455A"/>
    <w:rsid w:val="00434699"/>
    <w:rsid w:val="004347C2"/>
    <w:rsid w:val="0043481E"/>
    <w:rsid w:val="00434A6B"/>
    <w:rsid w:val="00434C56"/>
    <w:rsid w:val="00434FC8"/>
    <w:rsid w:val="00435075"/>
    <w:rsid w:val="00435324"/>
    <w:rsid w:val="0043551A"/>
    <w:rsid w:val="0043563F"/>
    <w:rsid w:val="004356CE"/>
    <w:rsid w:val="00435908"/>
    <w:rsid w:val="00435C68"/>
    <w:rsid w:val="00435FF2"/>
    <w:rsid w:val="004360A4"/>
    <w:rsid w:val="00436211"/>
    <w:rsid w:val="00436213"/>
    <w:rsid w:val="00436477"/>
    <w:rsid w:val="00436A86"/>
    <w:rsid w:val="00436A89"/>
    <w:rsid w:val="00437270"/>
    <w:rsid w:val="00437285"/>
    <w:rsid w:val="00437497"/>
    <w:rsid w:val="00437902"/>
    <w:rsid w:val="0043796D"/>
    <w:rsid w:val="004379D2"/>
    <w:rsid w:val="00437CC7"/>
    <w:rsid w:val="00437EC4"/>
    <w:rsid w:val="00437F99"/>
    <w:rsid w:val="0044007C"/>
    <w:rsid w:val="004401D8"/>
    <w:rsid w:val="00440218"/>
    <w:rsid w:val="004403C6"/>
    <w:rsid w:val="00440504"/>
    <w:rsid w:val="00440585"/>
    <w:rsid w:val="004405D8"/>
    <w:rsid w:val="00440A7C"/>
    <w:rsid w:val="00440CDE"/>
    <w:rsid w:val="00440E78"/>
    <w:rsid w:val="0044146B"/>
    <w:rsid w:val="00441479"/>
    <w:rsid w:val="00441685"/>
    <w:rsid w:val="00441865"/>
    <w:rsid w:val="00441A63"/>
    <w:rsid w:val="00441B9E"/>
    <w:rsid w:val="00441E82"/>
    <w:rsid w:val="0044220A"/>
    <w:rsid w:val="004426D0"/>
    <w:rsid w:val="00442744"/>
    <w:rsid w:val="0044278B"/>
    <w:rsid w:val="00442CBA"/>
    <w:rsid w:val="00442E26"/>
    <w:rsid w:val="0044320E"/>
    <w:rsid w:val="004436CE"/>
    <w:rsid w:val="004437C8"/>
    <w:rsid w:val="0044393B"/>
    <w:rsid w:val="00443B98"/>
    <w:rsid w:val="00443DF4"/>
    <w:rsid w:val="00443F4A"/>
    <w:rsid w:val="00443F4D"/>
    <w:rsid w:val="00444502"/>
    <w:rsid w:val="0044451E"/>
    <w:rsid w:val="004445EB"/>
    <w:rsid w:val="00444965"/>
    <w:rsid w:val="00444A5B"/>
    <w:rsid w:val="00444DA8"/>
    <w:rsid w:val="00445330"/>
    <w:rsid w:val="00445398"/>
    <w:rsid w:val="00445793"/>
    <w:rsid w:val="004457D4"/>
    <w:rsid w:val="004458C7"/>
    <w:rsid w:val="004459F6"/>
    <w:rsid w:val="00445A01"/>
    <w:rsid w:val="00445B12"/>
    <w:rsid w:val="00445B23"/>
    <w:rsid w:val="00445BFD"/>
    <w:rsid w:val="00445E14"/>
    <w:rsid w:val="00445F61"/>
    <w:rsid w:val="00445FB8"/>
    <w:rsid w:val="00446001"/>
    <w:rsid w:val="004460A7"/>
    <w:rsid w:val="004465B6"/>
    <w:rsid w:val="0044662D"/>
    <w:rsid w:val="00446C91"/>
    <w:rsid w:val="00446F5C"/>
    <w:rsid w:val="0044709D"/>
    <w:rsid w:val="0044778A"/>
    <w:rsid w:val="004479FE"/>
    <w:rsid w:val="00447DE2"/>
    <w:rsid w:val="00447E69"/>
    <w:rsid w:val="0045000A"/>
    <w:rsid w:val="00450103"/>
    <w:rsid w:val="004507B9"/>
    <w:rsid w:val="004508C0"/>
    <w:rsid w:val="004508F3"/>
    <w:rsid w:val="00450AFD"/>
    <w:rsid w:val="00450B2C"/>
    <w:rsid w:val="00450B3E"/>
    <w:rsid w:val="00450D89"/>
    <w:rsid w:val="00450E12"/>
    <w:rsid w:val="00450E37"/>
    <w:rsid w:val="00450E4D"/>
    <w:rsid w:val="00450E67"/>
    <w:rsid w:val="00450E9B"/>
    <w:rsid w:val="004512BF"/>
    <w:rsid w:val="0045185E"/>
    <w:rsid w:val="00451989"/>
    <w:rsid w:val="00451993"/>
    <w:rsid w:val="00451B99"/>
    <w:rsid w:val="00452004"/>
    <w:rsid w:val="0045227C"/>
    <w:rsid w:val="00452DE4"/>
    <w:rsid w:val="00452EAE"/>
    <w:rsid w:val="00452F01"/>
    <w:rsid w:val="00453228"/>
    <w:rsid w:val="004535F0"/>
    <w:rsid w:val="00453850"/>
    <w:rsid w:val="00453B40"/>
    <w:rsid w:val="00453CC8"/>
    <w:rsid w:val="0045427A"/>
    <w:rsid w:val="004547AF"/>
    <w:rsid w:val="00454B07"/>
    <w:rsid w:val="00454C06"/>
    <w:rsid w:val="004550B6"/>
    <w:rsid w:val="00455453"/>
    <w:rsid w:val="004556DE"/>
    <w:rsid w:val="004557D4"/>
    <w:rsid w:val="00455984"/>
    <w:rsid w:val="00455C49"/>
    <w:rsid w:val="00455E38"/>
    <w:rsid w:val="00455EB2"/>
    <w:rsid w:val="00456065"/>
    <w:rsid w:val="00456387"/>
    <w:rsid w:val="00456695"/>
    <w:rsid w:val="0045686C"/>
    <w:rsid w:val="004569C9"/>
    <w:rsid w:val="00456A26"/>
    <w:rsid w:val="00456FE8"/>
    <w:rsid w:val="00457100"/>
    <w:rsid w:val="0045730F"/>
    <w:rsid w:val="0045735D"/>
    <w:rsid w:val="004575F5"/>
    <w:rsid w:val="00457961"/>
    <w:rsid w:val="004579DC"/>
    <w:rsid w:val="00457A1D"/>
    <w:rsid w:val="00457C35"/>
    <w:rsid w:val="00457DAE"/>
    <w:rsid w:val="0046012F"/>
    <w:rsid w:val="004601BF"/>
    <w:rsid w:val="004607E4"/>
    <w:rsid w:val="00460F97"/>
    <w:rsid w:val="00461284"/>
    <w:rsid w:val="00461495"/>
    <w:rsid w:val="00461712"/>
    <w:rsid w:val="00461862"/>
    <w:rsid w:val="00461FC2"/>
    <w:rsid w:val="0046208D"/>
    <w:rsid w:val="00462327"/>
    <w:rsid w:val="0046237E"/>
    <w:rsid w:val="00462426"/>
    <w:rsid w:val="004625E3"/>
    <w:rsid w:val="004628C0"/>
    <w:rsid w:val="00462DBD"/>
    <w:rsid w:val="004630FF"/>
    <w:rsid w:val="00463208"/>
    <w:rsid w:val="004634B1"/>
    <w:rsid w:val="00463618"/>
    <w:rsid w:val="00463942"/>
    <w:rsid w:val="0046394E"/>
    <w:rsid w:val="00463BC8"/>
    <w:rsid w:val="00463D7C"/>
    <w:rsid w:val="00463E48"/>
    <w:rsid w:val="00464043"/>
    <w:rsid w:val="0046415C"/>
    <w:rsid w:val="00464164"/>
    <w:rsid w:val="00464347"/>
    <w:rsid w:val="0046437E"/>
    <w:rsid w:val="004646C0"/>
    <w:rsid w:val="004647AF"/>
    <w:rsid w:val="00464813"/>
    <w:rsid w:val="004649CB"/>
    <w:rsid w:val="00464D88"/>
    <w:rsid w:val="00464EF3"/>
    <w:rsid w:val="00465070"/>
    <w:rsid w:val="00465071"/>
    <w:rsid w:val="00465120"/>
    <w:rsid w:val="004654AB"/>
    <w:rsid w:val="0046557B"/>
    <w:rsid w:val="0046573F"/>
    <w:rsid w:val="004657F4"/>
    <w:rsid w:val="00465863"/>
    <w:rsid w:val="004658E7"/>
    <w:rsid w:val="00465C40"/>
    <w:rsid w:val="00465EAE"/>
    <w:rsid w:val="00466209"/>
    <w:rsid w:val="0046633D"/>
    <w:rsid w:val="004665CD"/>
    <w:rsid w:val="00466626"/>
    <w:rsid w:val="004666F3"/>
    <w:rsid w:val="0046673C"/>
    <w:rsid w:val="0046673D"/>
    <w:rsid w:val="0046687B"/>
    <w:rsid w:val="00466ACA"/>
    <w:rsid w:val="00466E06"/>
    <w:rsid w:val="00466F53"/>
    <w:rsid w:val="0046738C"/>
    <w:rsid w:val="004673F3"/>
    <w:rsid w:val="00467894"/>
    <w:rsid w:val="00467991"/>
    <w:rsid w:val="00467A7C"/>
    <w:rsid w:val="00467AD3"/>
    <w:rsid w:val="00467E1C"/>
    <w:rsid w:val="00467FF7"/>
    <w:rsid w:val="0047022A"/>
    <w:rsid w:val="00470241"/>
    <w:rsid w:val="00470252"/>
    <w:rsid w:val="004706A2"/>
    <w:rsid w:val="00470CB3"/>
    <w:rsid w:val="00470DBE"/>
    <w:rsid w:val="00470FF4"/>
    <w:rsid w:val="004712A3"/>
    <w:rsid w:val="00471BA4"/>
    <w:rsid w:val="00471C36"/>
    <w:rsid w:val="00472004"/>
    <w:rsid w:val="004720C0"/>
    <w:rsid w:val="0047213D"/>
    <w:rsid w:val="00472160"/>
    <w:rsid w:val="004725CC"/>
    <w:rsid w:val="00472910"/>
    <w:rsid w:val="00472C24"/>
    <w:rsid w:val="00472C3D"/>
    <w:rsid w:val="00472C75"/>
    <w:rsid w:val="00472E45"/>
    <w:rsid w:val="00473210"/>
    <w:rsid w:val="00473296"/>
    <w:rsid w:val="0047370C"/>
    <w:rsid w:val="0047370F"/>
    <w:rsid w:val="00473710"/>
    <w:rsid w:val="00473724"/>
    <w:rsid w:val="00473818"/>
    <w:rsid w:val="00473971"/>
    <w:rsid w:val="004739F1"/>
    <w:rsid w:val="00473B07"/>
    <w:rsid w:val="00473FE9"/>
    <w:rsid w:val="0047406C"/>
    <w:rsid w:val="00474307"/>
    <w:rsid w:val="004744A1"/>
    <w:rsid w:val="00474573"/>
    <w:rsid w:val="004746E8"/>
    <w:rsid w:val="00474731"/>
    <w:rsid w:val="004749B2"/>
    <w:rsid w:val="00474D28"/>
    <w:rsid w:val="00474D2F"/>
    <w:rsid w:val="00474E54"/>
    <w:rsid w:val="004751B9"/>
    <w:rsid w:val="004753F5"/>
    <w:rsid w:val="00475432"/>
    <w:rsid w:val="00475499"/>
    <w:rsid w:val="0047632B"/>
    <w:rsid w:val="0047636E"/>
    <w:rsid w:val="00476493"/>
    <w:rsid w:val="004764F9"/>
    <w:rsid w:val="0047686B"/>
    <w:rsid w:val="004768DC"/>
    <w:rsid w:val="004771A0"/>
    <w:rsid w:val="004771C8"/>
    <w:rsid w:val="00477409"/>
    <w:rsid w:val="004776ED"/>
    <w:rsid w:val="00477801"/>
    <w:rsid w:val="00477932"/>
    <w:rsid w:val="00477998"/>
    <w:rsid w:val="00477A48"/>
    <w:rsid w:val="00477AEE"/>
    <w:rsid w:val="00477FBF"/>
    <w:rsid w:val="004800A3"/>
    <w:rsid w:val="004801D2"/>
    <w:rsid w:val="004803D8"/>
    <w:rsid w:val="004806FA"/>
    <w:rsid w:val="00480930"/>
    <w:rsid w:val="00480A8F"/>
    <w:rsid w:val="00480B21"/>
    <w:rsid w:val="00480D5D"/>
    <w:rsid w:val="00481032"/>
    <w:rsid w:val="0048157C"/>
    <w:rsid w:val="004815F8"/>
    <w:rsid w:val="004815FC"/>
    <w:rsid w:val="00481763"/>
    <w:rsid w:val="0048180A"/>
    <w:rsid w:val="00481AB0"/>
    <w:rsid w:val="00481AE0"/>
    <w:rsid w:val="00482075"/>
    <w:rsid w:val="0048219F"/>
    <w:rsid w:val="004822D0"/>
    <w:rsid w:val="0048247A"/>
    <w:rsid w:val="00482481"/>
    <w:rsid w:val="004825ED"/>
    <w:rsid w:val="0048284E"/>
    <w:rsid w:val="004828F8"/>
    <w:rsid w:val="004829EC"/>
    <w:rsid w:val="00482A9E"/>
    <w:rsid w:val="00482B43"/>
    <w:rsid w:val="00482C4D"/>
    <w:rsid w:val="00482CF0"/>
    <w:rsid w:val="00482F20"/>
    <w:rsid w:val="00483094"/>
    <w:rsid w:val="0048310A"/>
    <w:rsid w:val="004832A4"/>
    <w:rsid w:val="004834C5"/>
    <w:rsid w:val="00483907"/>
    <w:rsid w:val="0048394C"/>
    <w:rsid w:val="00483A7C"/>
    <w:rsid w:val="00483ABB"/>
    <w:rsid w:val="00483B81"/>
    <w:rsid w:val="00483C31"/>
    <w:rsid w:val="00483FCE"/>
    <w:rsid w:val="00483FF3"/>
    <w:rsid w:val="0048406C"/>
    <w:rsid w:val="004846C1"/>
    <w:rsid w:val="00484726"/>
    <w:rsid w:val="0048484E"/>
    <w:rsid w:val="00484A4F"/>
    <w:rsid w:val="00484B01"/>
    <w:rsid w:val="00484DDA"/>
    <w:rsid w:val="004850FA"/>
    <w:rsid w:val="0048511D"/>
    <w:rsid w:val="0048527C"/>
    <w:rsid w:val="00485588"/>
    <w:rsid w:val="004856C9"/>
    <w:rsid w:val="00485967"/>
    <w:rsid w:val="00485A54"/>
    <w:rsid w:val="00485D43"/>
    <w:rsid w:val="00485E24"/>
    <w:rsid w:val="00485EA1"/>
    <w:rsid w:val="00486125"/>
    <w:rsid w:val="00486561"/>
    <w:rsid w:val="00486AA4"/>
    <w:rsid w:val="00486AB7"/>
    <w:rsid w:val="00486B9E"/>
    <w:rsid w:val="00486BCD"/>
    <w:rsid w:val="00486F58"/>
    <w:rsid w:val="004870BF"/>
    <w:rsid w:val="004873D3"/>
    <w:rsid w:val="00490365"/>
    <w:rsid w:val="004908BC"/>
    <w:rsid w:val="00490BCB"/>
    <w:rsid w:val="00490C3C"/>
    <w:rsid w:val="00490DB3"/>
    <w:rsid w:val="00491069"/>
    <w:rsid w:val="00491449"/>
    <w:rsid w:val="00491599"/>
    <w:rsid w:val="004915DC"/>
    <w:rsid w:val="00491606"/>
    <w:rsid w:val="0049160E"/>
    <w:rsid w:val="00491660"/>
    <w:rsid w:val="00491C81"/>
    <w:rsid w:val="00491D82"/>
    <w:rsid w:val="00491E36"/>
    <w:rsid w:val="00491F7E"/>
    <w:rsid w:val="004921EF"/>
    <w:rsid w:val="00492318"/>
    <w:rsid w:val="0049283C"/>
    <w:rsid w:val="00492A96"/>
    <w:rsid w:val="00492DA6"/>
    <w:rsid w:val="00492EAB"/>
    <w:rsid w:val="00492FC9"/>
    <w:rsid w:val="004931F7"/>
    <w:rsid w:val="0049329E"/>
    <w:rsid w:val="004936BE"/>
    <w:rsid w:val="004939C5"/>
    <w:rsid w:val="00493A45"/>
    <w:rsid w:val="00493B74"/>
    <w:rsid w:val="00493C33"/>
    <w:rsid w:val="00493D8D"/>
    <w:rsid w:val="00493DD4"/>
    <w:rsid w:val="00493E4D"/>
    <w:rsid w:val="0049406A"/>
    <w:rsid w:val="0049410B"/>
    <w:rsid w:val="004941AD"/>
    <w:rsid w:val="00494925"/>
    <w:rsid w:val="00494A30"/>
    <w:rsid w:val="00494B12"/>
    <w:rsid w:val="00494B31"/>
    <w:rsid w:val="00494C7C"/>
    <w:rsid w:val="00495006"/>
    <w:rsid w:val="00495106"/>
    <w:rsid w:val="004956B5"/>
    <w:rsid w:val="004956C0"/>
    <w:rsid w:val="00495898"/>
    <w:rsid w:val="004958C0"/>
    <w:rsid w:val="00495D8E"/>
    <w:rsid w:val="00495E2D"/>
    <w:rsid w:val="00496050"/>
    <w:rsid w:val="00496655"/>
    <w:rsid w:val="004968E3"/>
    <w:rsid w:val="0049693C"/>
    <w:rsid w:val="00496BB0"/>
    <w:rsid w:val="0049709F"/>
    <w:rsid w:val="004970F6"/>
    <w:rsid w:val="00497185"/>
    <w:rsid w:val="004974E7"/>
    <w:rsid w:val="00497736"/>
    <w:rsid w:val="00497767"/>
    <w:rsid w:val="00497948"/>
    <w:rsid w:val="004979FE"/>
    <w:rsid w:val="00497C92"/>
    <w:rsid w:val="00497D6A"/>
    <w:rsid w:val="00497ED7"/>
    <w:rsid w:val="00497FAC"/>
    <w:rsid w:val="004A0187"/>
    <w:rsid w:val="004A03C4"/>
    <w:rsid w:val="004A0E3F"/>
    <w:rsid w:val="004A102B"/>
    <w:rsid w:val="004A11C3"/>
    <w:rsid w:val="004A133B"/>
    <w:rsid w:val="004A13B2"/>
    <w:rsid w:val="004A1500"/>
    <w:rsid w:val="004A182D"/>
    <w:rsid w:val="004A1A15"/>
    <w:rsid w:val="004A1AB4"/>
    <w:rsid w:val="004A1CDA"/>
    <w:rsid w:val="004A1F01"/>
    <w:rsid w:val="004A1F47"/>
    <w:rsid w:val="004A228A"/>
    <w:rsid w:val="004A22AF"/>
    <w:rsid w:val="004A2493"/>
    <w:rsid w:val="004A270B"/>
    <w:rsid w:val="004A2919"/>
    <w:rsid w:val="004A2A11"/>
    <w:rsid w:val="004A2BA9"/>
    <w:rsid w:val="004A2C7C"/>
    <w:rsid w:val="004A2D33"/>
    <w:rsid w:val="004A3037"/>
    <w:rsid w:val="004A3064"/>
    <w:rsid w:val="004A3087"/>
    <w:rsid w:val="004A31B3"/>
    <w:rsid w:val="004A323D"/>
    <w:rsid w:val="004A37CE"/>
    <w:rsid w:val="004A3A48"/>
    <w:rsid w:val="004A3D13"/>
    <w:rsid w:val="004A3DB7"/>
    <w:rsid w:val="004A3F27"/>
    <w:rsid w:val="004A4379"/>
    <w:rsid w:val="004A4872"/>
    <w:rsid w:val="004A48D2"/>
    <w:rsid w:val="004A48F0"/>
    <w:rsid w:val="004A4988"/>
    <w:rsid w:val="004A4A69"/>
    <w:rsid w:val="004A504F"/>
    <w:rsid w:val="004A54DB"/>
    <w:rsid w:val="004A54F5"/>
    <w:rsid w:val="004A5516"/>
    <w:rsid w:val="004A553E"/>
    <w:rsid w:val="004A5837"/>
    <w:rsid w:val="004A58E3"/>
    <w:rsid w:val="004A5AF5"/>
    <w:rsid w:val="004A5E03"/>
    <w:rsid w:val="004A5FA0"/>
    <w:rsid w:val="004A6069"/>
    <w:rsid w:val="004A66C9"/>
    <w:rsid w:val="004A6755"/>
    <w:rsid w:val="004A67A6"/>
    <w:rsid w:val="004A68A4"/>
    <w:rsid w:val="004A6B63"/>
    <w:rsid w:val="004A7106"/>
    <w:rsid w:val="004A711A"/>
    <w:rsid w:val="004A714F"/>
    <w:rsid w:val="004A76AD"/>
    <w:rsid w:val="004A7A26"/>
    <w:rsid w:val="004B0064"/>
    <w:rsid w:val="004B00D1"/>
    <w:rsid w:val="004B014F"/>
    <w:rsid w:val="004B01F9"/>
    <w:rsid w:val="004B0453"/>
    <w:rsid w:val="004B0C71"/>
    <w:rsid w:val="004B0FEE"/>
    <w:rsid w:val="004B10D1"/>
    <w:rsid w:val="004B10E2"/>
    <w:rsid w:val="004B1452"/>
    <w:rsid w:val="004B1684"/>
    <w:rsid w:val="004B16B3"/>
    <w:rsid w:val="004B1755"/>
    <w:rsid w:val="004B1ACD"/>
    <w:rsid w:val="004B1D20"/>
    <w:rsid w:val="004B1DC8"/>
    <w:rsid w:val="004B1FAE"/>
    <w:rsid w:val="004B200F"/>
    <w:rsid w:val="004B212E"/>
    <w:rsid w:val="004B25F9"/>
    <w:rsid w:val="004B2914"/>
    <w:rsid w:val="004B2BAB"/>
    <w:rsid w:val="004B2C81"/>
    <w:rsid w:val="004B2F29"/>
    <w:rsid w:val="004B2F39"/>
    <w:rsid w:val="004B3049"/>
    <w:rsid w:val="004B3126"/>
    <w:rsid w:val="004B324B"/>
    <w:rsid w:val="004B3264"/>
    <w:rsid w:val="004B346F"/>
    <w:rsid w:val="004B35E6"/>
    <w:rsid w:val="004B3825"/>
    <w:rsid w:val="004B3A7C"/>
    <w:rsid w:val="004B3A97"/>
    <w:rsid w:val="004B3C51"/>
    <w:rsid w:val="004B3E2D"/>
    <w:rsid w:val="004B420D"/>
    <w:rsid w:val="004B4242"/>
    <w:rsid w:val="004B44C4"/>
    <w:rsid w:val="004B4761"/>
    <w:rsid w:val="004B49BE"/>
    <w:rsid w:val="004B4BC6"/>
    <w:rsid w:val="004B4F22"/>
    <w:rsid w:val="004B4F2C"/>
    <w:rsid w:val="004B4FB1"/>
    <w:rsid w:val="004B51A6"/>
    <w:rsid w:val="004B5359"/>
    <w:rsid w:val="004B5412"/>
    <w:rsid w:val="004B591D"/>
    <w:rsid w:val="004B6098"/>
    <w:rsid w:val="004B63F5"/>
    <w:rsid w:val="004B66B4"/>
    <w:rsid w:val="004B6EAE"/>
    <w:rsid w:val="004B71A9"/>
    <w:rsid w:val="004B71EB"/>
    <w:rsid w:val="004B7362"/>
    <w:rsid w:val="004B7406"/>
    <w:rsid w:val="004B76B3"/>
    <w:rsid w:val="004B7718"/>
    <w:rsid w:val="004B777D"/>
    <w:rsid w:val="004B7889"/>
    <w:rsid w:val="004B7C86"/>
    <w:rsid w:val="004B7EBC"/>
    <w:rsid w:val="004B7F5E"/>
    <w:rsid w:val="004C0197"/>
    <w:rsid w:val="004C0A7C"/>
    <w:rsid w:val="004C0E6C"/>
    <w:rsid w:val="004C0F19"/>
    <w:rsid w:val="004C1050"/>
    <w:rsid w:val="004C1360"/>
    <w:rsid w:val="004C13D1"/>
    <w:rsid w:val="004C1897"/>
    <w:rsid w:val="004C1E0A"/>
    <w:rsid w:val="004C1E72"/>
    <w:rsid w:val="004C2220"/>
    <w:rsid w:val="004C23BC"/>
    <w:rsid w:val="004C2641"/>
    <w:rsid w:val="004C266F"/>
    <w:rsid w:val="004C2D11"/>
    <w:rsid w:val="004C3006"/>
    <w:rsid w:val="004C3107"/>
    <w:rsid w:val="004C3256"/>
    <w:rsid w:val="004C344A"/>
    <w:rsid w:val="004C3AAB"/>
    <w:rsid w:val="004C3AB1"/>
    <w:rsid w:val="004C3ED5"/>
    <w:rsid w:val="004C4312"/>
    <w:rsid w:val="004C44B8"/>
    <w:rsid w:val="004C44EC"/>
    <w:rsid w:val="004C46F5"/>
    <w:rsid w:val="004C4834"/>
    <w:rsid w:val="004C48F4"/>
    <w:rsid w:val="004C4AF7"/>
    <w:rsid w:val="004C4CB9"/>
    <w:rsid w:val="004C4D71"/>
    <w:rsid w:val="004C4DD9"/>
    <w:rsid w:val="004C5049"/>
    <w:rsid w:val="004C51F8"/>
    <w:rsid w:val="004C5403"/>
    <w:rsid w:val="004C567C"/>
    <w:rsid w:val="004C5C0E"/>
    <w:rsid w:val="004C5C88"/>
    <w:rsid w:val="004C5F04"/>
    <w:rsid w:val="004C5F11"/>
    <w:rsid w:val="004C5F49"/>
    <w:rsid w:val="004C5F75"/>
    <w:rsid w:val="004C63DD"/>
    <w:rsid w:val="004C6509"/>
    <w:rsid w:val="004C661E"/>
    <w:rsid w:val="004C68C7"/>
    <w:rsid w:val="004C68E7"/>
    <w:rsid w:val="004C694F"/>
    <w:rsid w:val="004C6DFD"/>
    <w:rsid w:val="004C6DFE"/>
    <w:rsid w:val="004C6F63"/>
    <w:rsid w:val="004C7234"/>
    <w:rsid w:val="004C72FF"/>
    <w:rsid w:val="004C73FD"/>
    <w:rsid w:val="004C780C"/>
    <w:rsid w:val="004C790A"/>
    <w:rsid w:val="004C7A28"/>
    <w:rsid w:val="004C7E3E"/>
    <w:rsid w:val="004D0093"/>
    <w:rsid w:val="004D0297"/>
    <w:rsid w:val="004D0339"/>
    <w:rsid w:val="004D0357"/>
    <w:rsid w:val="004D0508"/>
    <w:rsid w:val="004D0515"/>
    <w:rsid w:val="004D07E5"/>
    <w:rsid w:val="004D0B57"/>
    <w:rsid w:val="004D0C1E"/>
    <w:rsid w:val="004D0C22"/>
    <w:rsid w:val="004D0D29"/>
    <w:rsid w:val="004D0D37"/>
    <w:rsid w:val="004D0E8E"/>
    <w:rsid w:val="004D0FD0"/>
    <w:rsid w:val="004D13C9"/>
    <w:rsid w:val="004D15F5"/>
    <w:rsid w:val="004D18A4"/>
    <w:rsid w:val="004D19D3"/>
    <w:rsid w:val="004D1F44"/>
    <w:rsid w:val="004D2012"/>
    <w:rsid w:val="004D217C"/>
    <w:rsid w:val="004D2356"/>
    <w:rsid w:val="004D240D"/>
    <w:rsid w:val="004D25FD"/>
    <w:rsid w:val="004D267C"/>
    <w:rsid w:val="004D27AF"/>
    <w:rsid w:val="004D2803"/>
    <w:rsid w:val="004D2847"/>
    <w:rsid w:val="004D2BB2"/>
    <w:rsid w:val="004D2C34"/>
    <w:rsid w:val="004D2F26"/>
    <w:rsid w:val="004D2FAC"/>
    <w:rsid w:val="004D3356"/>
    <w:rsid w:val="004D33A1"/>
    <w:rsid w:val="004D347E"/>
    <w:rsid w:val="004D3691"/>
    <w:rsid w:val="004D38C9"/>
    <w:rsid w:val="004D3C8E"/>
    <w:rsid w:val="004D3CE1"/>
    <w:rsid w:val="004D3E6D"/>
    <w:rsid w:val="004D401A"/>
    <w:rsid w:val="004D40C1"/>
    <w:rsid w:val="004D421E"/>
    <w:rsid w:val="004D44C0"/>
    <w:rsid w:val="004D456D"/>
    <w:rsid w:val="004D4728"/>
    <w:rsid w:val="004D4AA5"/>
    <w:rsid w:val="004D4B12"/>
    <w:rsid w:val="004D4C29"/>
    <w:rsid w:val="004D4CC6"/>
    <w:rsid w:val="004D4E74"/>
    <w:rsid w:val="004D504A"/>
    <w:rsid w:val="004D5145"/>
    <w:rsid w:val="004D5174"/>
    <w:rsid w:val="004D52E2"/>
    <w:rsid w:val="004D530D"/>
    <w:rsid w:val="004D5789"/>
    <w:rsid w:val="004D5980"/>
    <w:rsid w:val="004D59AB"/>
    <w:rsid w:val="004D5CDF"/>
    <w:rsid w:val="004D5F7E"/>
    <w:rsid w:val="004D5F83"/>
    <w:rsid w:val="004D5FEE"/>
    <w:rsid w:val="004D618A"/>
    <w:rsid w:val="004D62F7"/>
    <w:rsid w:val="004D63F9"/>
    <w:rsid w:val="004D66EB"/>
    <w:rsid w:val="004D68EA"/>
    <w:rsid w:val="004D6EC1"/>
    <w:rsid w:val="004D6F2B"/>
    <w:rsid w:val="004D726E"/>
    <w:rsid w:val="004D7276"/>
    <w:rsid w:val="004D75E3"/>
    <w:rsid w:val="004D78D4"/>
    <w:rsid w:val="004D7A76"/>
    <w:rsid w:val="004D7CBA"/>
    <w:rsid w:val="004D7E55"/>
    <w:rsid w:val="004E0119"/>
    <w:rsid w:val="004E035F"/>
    <w:rsid w:val="004E036A"/>
    <w:rsid w:val="004E046C"/>
    <w:rsid w:val="004E07B2"/>
    <w:rsid w:val="004E0884"/>
    <w:rsid w:val="004E08CC"/>
    <w:rsid w:val="004E0952"/>
    <w:rsid w:val="004E09B7"/>
    <w:rsid w:val="004E0A86"/>
    <w:rsid w:val="004E0FF4"/>
    <w:rsid w:val="004E123A"/>
    <w:rsid w:val="004E129D"/>
    <w:rsid w:val="004E1547"/>
    <w:rsid w:val="004E1658"/>
    <w:rsid w:val="004E1D01"/>
    <w:rsid w:val="004E1DFD"/>
    <w:rsid w:val="004E1FFA"/>
    <w:rsid w:val="004E20EC"/>
    <w:rsid w:val="004E20F1"/>
    <w:rsid w:val="004E21B2"/>
    <w:rsid w:val="004E22B9"/>
    <w:rsid w:val="004E26D7"/>
    <w:rsid w:val="004E2962"/>
    <w:rsid w:val="004E2B95"/>
    <w:rsid w:val="004E2C1F"/>
    <w:rsid w:val="004E2E4D"/>
    <w:rsid w:val="004E2E6C"/>
    <w:rsid w:val="004E2FA5"/>
    <w:rsid w:val="004E3101"/>
    <w:rsid w:val="004E3444"/>
    <w:rsid w:val="004E3595"/>
    <w:rsid w:val="004E3729"/>
    <w:rsid w:val="004E39A1"/>
    <w:rsid w:val="004E3E26"/>
    <w:rsid w:val="004E41AF"/>
    <w:rsid w:val="004E42F9"/>
    <w:rsid w:val="004E42FF"/>
    <w:rsid w:val="004E4876"/>
    <w:rsid w:val="004E496C"/>
    <w:rsid w:val="004E4A26"/>
    <w:rsid w:val="004E4A95"/>
    <w:rsid w:val="004E4AE6"/>
    <w:rsid w:val="004E4BC5"/>
    <w:rsid w:val="004E4EBB"/>
    <w:rsid w:val="004E50A4"/>
    <w:rsid w:val="004E573C"/>
    <w:rsid w:val="004E57BB"/>
    <w:rsid w:val="004E5A15"/>
    <w:rsid w:val="004E5A74"/>
    <w:rsid w:val="004E5B85"/>
    <w:rsid w:val="004E5D2E"/>
    <w:rsid w:val="004E6053"/>
    <w:rsid w:val="004E6577"/>
    <w:rsid w:val="004E6773"/>
    <w:rsid w:val="004E6799"/>
    <w:rsid w:val="004E6E0A"/>
    <w:rsid w:val="004E6E46"/>
    <w:rsid w:val="004E71EE"/>
    <w:rsid w:val="004E737B"/>
    <w:rsid w:val="004E7511"/>
    <w:rsid w:val="004E766B"/>
    <w:rsid w:val="004E7E7C"/>
    <w:rsid w:val="004E7E8F"/>
    <w:rsid w:val="004E7F0A"/>
    <w:rsid w:val="004F0140"/>
    <w:rsid w:val="004F0174"/>
    <w:rsid w:val="004F029E"/>
    <w:rsid w:val="004F03FA"/>
    <w:rsid w:val="004F042D"/>
    <w:rsid w:val="004F0762"/>
    <w:rsid w:val="004F0C65"/>
    <w:rsid w:val="004F1018"/>
    <w:rsid w:val="004F10F1"/>
    <w:rsid w:val="004F1515"/>
    <w:rsid w:val="004F179C"/>
    <w:rsid w:val="004F193F"/>
    <w:rsid w:val="004F198F"/>
    <w:rsid w:val="004F1A50"/>
    <w:rsid w:val="004F1C6E"/>
    <w:rsid w:val="004F25C2"/>
    <w:rsid w:val="004F29F4"/>
    <w:rsid w:val="004F2A2C"/>
    <w:rsid w:val="004F2A33"/>
    <w:rsid w:val="004F2B7A"/>
    <w:rsid w:val="004F2E71"/>
    <w:rsid w:val="004F3064"/>
    <w:rsid w:val="004F33AB"/>
    <w:rsid w:val="004F3438"/>
    <w:rsid w:val="004F3B8B"/>
    <w:rsid w:val="004F3B9A"/>
    <w:rsid w:val="004F3CC5"/>
    <w:rsid w:val="004F3CD1"/>
    <w:rsid w:val="004F4019"/>
    <w:rsid w:val="004F4329"/>
    <w:rsid w:val="004F4879"/>
    <w:rsid w:val="004F4925"/>
    <w:rsid w:val="004F4A36"/>
    <w:rsid w:val="004F4ABB"/>
    <w:rsid w:val="004F5094"/>
    <w:rsid w:val="004F50BA"/>
    <w:rsid w:val="004F511C"/>
    <w:rsid w:val="004F5170"/>
    <w:rsid w:val="004F52D4"/>
    <w:rsid w:val="004F52E7"/>
    <w:rsid w:val="004F5541"/>
    <w:rsid w:val="004F5628"/>
    <w:rsid w:val="004F5721"/>
    <w:rsid w:val="004F5CEA"/>
    <w:rsid w:val="004F5FC4"/>
    <w:rsid w:val="004F61BE"/>
    <w:rsid w:val="004F6310"/>
    <w:rsid w:val="004F651D"/>
    <w:rsid w:val="004F67B5"/>
    <w:rsid w:val="004F6920"/>
    <w:rsid w:val="004F696E"/>
    <w:rsid w:val="004F6B60"/>
    <w:rsid w:val="004F6B8D"/>
    <w:rsid w:val="004F6CFB"/>
    <w:rsid w:val="004F6DE8"/>
    <w:rsid w:val="004F6E86"/>
    <w:rsid w:val="004F7190"/>
    <w:rsid w:val="004F73A4"/>
    <w:rsid w:val="004F73BA"/>
    <w:rsid w:val="004F75CB"/>
    <w:rsid w:val="004F767B"/>
    <w:rsid w:val="004F78C4"/>
    <w:rsid w:val="004F7A0F"/>
    <w:rsid w:val="004F7BE8"/>
    <w:rsid w:val="0050029C"/>
    <w:rsid w:val="005004DB"/>
    <w:rsid w:val="00500555"/>
    <w:rsid w:val="005006A2"/>
    <w:rsid w:val="0050071A"/>
    <w:rsid w:val="005007F9"/>
    <w:rsid w:val="00500E2E"/>
    <w:rsid w:val="00500EDF"/>
    <w:rsid w:val="0050110E"/>
    <w:rsid w:val="0050176F"/>
    <w:rsid w:val="00501823"/>
    <w:rsid w:val="005018E2"/>
    <w:rsid w:val="0050194F"/>
    <w:rsid w:val="00501983"/>
    <w:rsid w:val="00501C95"/>
    <w:rsid w:val="00501F3C"/>
    <w:rsid w:val="0050285E"/>
    <w:rsid w:val="00502990"/>
    <w:rsid w:val="00502AB4"/>
    <w:rsid w:val="00502B34"/>
    <w:rsid w:val="00502B8B"/>
    <w:rsid w:val="00502D14"/>
    <w:rsid w:val="00502DFB"/>
    <w:rsid w:val="0050311A"/>
    <w:rsid w:val="005032F7"/>
    <w:rsid w:val="00503374"/>
    <w:rsid w:val="0050343B"/>
    <w:rsid w:val="005034E3"/>
    <w:rsid w:val="0050385E"/>
    <w:rsid w:val="005039A6"/>
    <w:rsid w:val="00503A70"/>
    <w:rsid w:val="00503C7F"/>
    <w:rsid w:val="0050420F"/>
    <w:rsid w:val="005043DE"/>
    <w:rsid w:val="00504460"/>
    <w:rsid w:val="0050457A"/>
    <w:rsid w:val="0050458E"/>
    <w:rsid w:val="00504598"/>
    <w:rsid w:val="0050471B"/>
    <w:rsid w:val="00504792"/>
    <w:rsid w:val="00504845"/>
    <w:rsid w:val="00504B3C"/>
    <w:rsid w:val="00505012"/>
    <w:rsid w:val="005051A0"/>
    <w:rsid w:val="0050544A"/>
    <w:rsid w:val="00505B3E"/>
    <w:rsid w:val="00505B50"/>
    <w:rsid w:val="00506010"/>
    <w:rsid w:val="0050608D"/>
    <w:rsid w:val="005060EB"/>
    <w:rsid w:val="005061AE"/>
    <w:rsid w:val="0050636B"/>
    <w:rsid w:val="005063E4"/>
    <w:rsid w:val="00506511"/>
    <w:rsid w:val="0050659E"/>
    <w:rsid w:val="005065C2"/>
    <w:rsid w:val="005067C0"/>
    <w:rsid w:val="00506816"/>
    <w:rsid w:val="00506DA6"/>
    <w:rsid w:val="005072C7"/>
    <w:rsid w:val="005076F2"/>
    <w:rsid w:val="00507A2A"/>
    <w:rsid w:val="00507A66"/>
    <w:rsid w:val="00507E45"/>
    <w:rsid w:val="00510015"/>
    <w:rsid w:val="00510143"/>
    <w:rsid w:val="00510270"/>
    <w:rsid w:val="005104CD"/>
    <w:rsid w:val="00510548"/>
    <w:rsid w:val="0051068A"/>
    <w:rsid w:val="00510880"/>
    <w:rsid w:val="00510946"/>
    <w:rsid w:val="005109CE"/>
    <w:rsid w:val="00510C22"/>
    <w:rsid w:val="00510C4C"/>
    <w:rsid w:val="00510D24"/>
    <w:rsid w:val="00510D6C"/>
    <w:rsid w:val="00510E47"/>
    <w:rsid w:val="00511B98"/>
    <w:rsid w:val="00511C4C"/>
    <w:rsid w:val="00511CA6"/>
    <w:rsid w:val="00511D32"/>
    <w:rsid w:val="00511D46"/>
    <w:rsid w:val="00511D79"/>
    <w:rsid w:val="00511EDA"/>
    <w:rsid w:val="0051211A"/>
    <w:rsid w:val="005124A5"/>
    <w:rsid w:val="00512506"/>
    <w:rsid w:val="005125EF"/>
    <w:rsid w:val="00512676"/>
    <w:rsid w:val="00512741"/>
    <w:rsid w:val="00512B37"/>
    <w:rsid w:val="00512C0D"/>
    <w:rsid w:val="0051388B"/>
    <w:rsid w:val="00513AC1"/>
    <w:rsid w:val="00513E35"/>
    <w:rsid w:val="00513F83"/>
    <w:rsid w:val="0051409D"/>
    <w:rsid w:val="0051475C"/>
    <w:rsid w:val="005147B0"/>
    <w:rsid w:val="0051480D"/>
    <w:rsid w:val="00514B10"/>
    <w:rsid w:val="00514C6B"/>
    <w:rsid w:val="00514F65"/>
    <w:rsid w:val="00514F79"/>
    <w:rsid w:val="00515243"/>
    <w:rsid w:val="0051541F"/>
    <w:rsid w:val="005157F3"/>
    <w:rsid w:val="00515BE3"/>
    <w:rsid w:val="00515F2A"/>
    <w:rsid w:val="00515F4B"/>
    <w:rsid w:val="0051610D"/>
    <w:rsid w:val="00516394"/>
    <w:rsid w:val="005167A4"/>
    <w:rsid w:val="005167B1"/>
    <w:rsid w:val="0051692B"/>
    <w:rsid w:val="00516F61"/>
    <w:rsid w:val="00516FCD"/>
    <w:rsid w:val="005170B2"/>
    <w:rsid w:val="005170BF"/>
    <w:rsid w:val="005171C1"/>
    <w:rsid w:val="00517487"/>
    <w:rsid w:val="005174CB"/>
    <w:rsid w:val="005178F4"/>
    <w:rsid w:val="00517C5D"/>
    <w:rsid w:val="00517E5C"/>
    <w:rsid w:val="0052004A"/>
    <w:rsid w:val="005202C7"/>
    <w:rsid w:val="005209F2"/>
    <w:rsid w:val="00520AB9"/>
    <w:rsid w:val="00520B0B"/>
    <w:rsid w:val="00520D20"/>
    <w:rsid w:val="00520EDF"/>
    <w:rsid w:val="00521185"/>
    <w:rsid w:val="005212C3"/>
    <w:rsid w:val="00521363"/>
    <w:rsid w:val="0052176C"/>
    <w:rsid w:val="005219E1"/>
    <w:rsid w:val="00521B28"/>
    <w:rsid w:val="00521D78"/>
    <w:rsid w:val="00522061"/>
    <w:rsid w:val="0052222C"/>
    <w:rsid w:val="0052255D"/>
    <w:rsid w:val="00522BA0"/>
    <w:rsid w:val="00522C46"/>
    <w:rsid w:val="00522F3A"/>
    <w:rsid w:val="005230B3"/>
    <w:rsid w:val="005235A4"/>
    <w:rsid w:val="005235A9"/>
    <w:rsid w:val="005236C6"/>
    <w:rsid w:val="0052376F"/>
    <w:rsid w:val="00523906"/>
    <w:rsid w:val="005239A7"/>
    <w:rsid w:val="00523A2E"/>
    <w:rsid w:val="00523CAE"/>
    <w:rsid w:val="00523E05"/>
    <w:rsid w:val="00523E70"/>
    <w:rsid w:val="00523EBB"/>
    <w:rsid w:val="00524182"/>
    <w:rsid w:val="005242F3"/>
    <w:rsid w:val="005243C9"/>
    <w:rsid w:val="0052445F"/>
    <w:rsid w:val="0052448B"/>
    <w:rsid w:val="005246B8"/>
    <w:rsid w:val="00524765"/>
    <w:rsid w:val="00524C42"/>
    <w:rsid w:val="00524D48"/>
    <w:rsid w:val="005252D7"/>
    <w:rsid w:val="0052559D"/>
    <w:rsid w:val="005256E2"/>
    <w:rsid w:val="00525B28"/>
    <w:rsid w:val="00525CEE"/>
    <w:rsid w:val="00526269"/>
    <w:rsid w:val="00526320"/>
    <w:rsid w:val="005263A5"/>
    <w:rsid w:val="005263F8"/>
    <w:rsid w:val="00526484"/>
    <w:rsid w:val="00526823"/>
    <w:rsid w:val="00526A21"/>
    <w:rsid w:val="00526E26"/>
    <w:rsid w:val="00526ED1"/>
    <w:rsid w:val="00527003"/>
    <w:rsid w:val="0052735A"/>
    <w:rsid w:val="0052741D"/>
    <w:rsid w:val="0052758E"/>
    <w:rsid w:val="005277EE"/>
    <w:rsid w:val="0052782B"/>
    <w:rsid w:val="005279F4"/>
    <w:rsid w:val="00527CC7"/>
    <w:rsid w:val="00530063"/>
    <w:rsid w:val="005301B7"/>
    <w:rsid w:val="005302D4"/>
    <w:rsid w:val="00530390"/>
    <w:rsid w:val="0053045C"/>
    <w:rsid w:val="005304DF"/>
    <w:rsid w:val="0053063C"/>
    <w:rsid w:val="005309B8"/>
    <w:rsid w:val="00530A33"/>
    <w:rsid w:val="00530AB9"/>
    <w:rsid w:val="00530B43"/>
    <w:rsid w:val="00530C7B"/>
    <w:rsid w:val="00530CB3"/>
    <w:rsid w:val="00530D7F"/>
    <w:rsid w:val="005315F0"/>
    <w:rsid w:val="0053168A"/>
    <w:rsid w:val="00531691"/>
    <w:rsid w:val="0053175A"/>
    <w:rsid w:val="00531821"/>
    <w:rsid w:val="00531A7F"/>
    <w:rsid w:val="005322F5"/>
    <w:rsid w:val="00532625"/>
    <w:rsid w:val="00532675"/>
    <w:rsid w:val="00532AB9"/>
    <w:rsid w:val="00532D45"/>
    <w:rsid w:val="00532E5F"/>
    <w:rsid w:val="00532FDD"/>
    <w:rsid w:val="00533146"/>
    <w:rsid w:val="005332CC"/>
    <w:rsid w:val="005333D5"/>
    <w:rsid w:val="005333E1"/>
    <w:rsid w:val="0053378C"/>
    <w:rsid w:val="00533A98"/>
    <w:rsid w:val="00533D01"/>
    <w:rsid w:val="005340BA"/>
    <w:rsid w:val="00534122"/>
    <w:rsid w:val="00534223"/>
    <w:rsid w:val="005344EE"/>
    <w:rsid w:val="005345BE"/>
    <w:rsid w:val="00534AC1"/>
    <w:rsid w:val="00534CC1"/>
    <w:rsid w:val="00534ED3"/>
    <w:rsid w:val="00534F2D"/>
    <w:rsid w:val="00535017"/>
    <w:rsid w:val="00535B28"/>
    <w:rsid w:val="00535DC4"/>
    <w:rsid w:val="00535DE7"/>
    <w:rsid w:val="00535E12"/>
    <w:rsid w:val="00535E47"/>
    <w:rsid w:val="00536087"/>
    <w:rsid w:val="0053610E"/>
    <w:rsid w:val="00536117"/>
    <w:rsid w:val="005365A9"/>
    <w:rsid w:val="00536869"/>
    <w:rsid w:val="00536A63"/>
    <w:rsid w:val="00536CC2"/>
    <w:rsid w:val="00537487"/>
    <w:rsid w:val="005375FE"/>
    <w:rsid w:val="005376BE"/>
    <w:rsid w:val="005376D8"/>
    <w:rsid w:val="00537991"/>
    <w:rsid w:val="00537ACA"/>
    <w:rsid w:val="00537C01"/>
    <w:rsid w:val="005401B6"/>
    <w:rsid w:val="0054025D"/>
    <w:rsid w:val="00540344"/>
    <w:rsid w:val="00540586"/>
    <w:rsid w:val="005406D5"/>
    <w:rsid w:val="0054097F"/>
    <w:rsid w:val="00540C01"/>
    <w:rsid w:val="00540D71"/>
    <w:rsid w:val="0054112E"/>
    <w:rsid w:val="005411AE"/>
    <w:rsid w:val="0054125D"/>
    <w:rsid w:val="005418CA"/>
    <w:rsid w:val="00541925"/>
    <w:rsid w:val="00541A84"/>
    <w:rsid w:val="00541C17"/>
    <w:rsid w:val="00541C32"/>
    <w:rsid w:val="00541E3E"/>
    <w:rsid w:val="005421AE"/>
    <w:rsid w:val="005424C0"/>
    <w:rsid w:val="005424F2"/>
    <w:rsid w:val="0054290C"/>
    <w:rsid w:val="00542A46"/>
    <w:rsid w:val="005432DC"/>
    <w:rsid w:val="0054393B"/>
    <w:rsid w:val="00543B46"/>
    <w:rsid w:val="00543C40"/>
    <w:rsid w:val="00543C8A"/>
    <w:rsid w:val="00543EC3"/>
    <w:rsid w:val="0054406E"/>
    <w:rsid w:val="00544182"/>
    <w:rsid w:val="005441BF"/>
    <w:rsid w:val="005442E9"/>
    <w:rsid w:val="00544474"/>
    <w:rsid w:val="00544701"/>
    <w:rsid w:val="0054473B"/>
    <w:rsid w:val="0054476B"/>
    <w:rsid w:val="00544B18"/>
    <w:rsid w:val="00544D35"/>
    <w:rsid w:val="00544D3B"/>
    <w:rsid w:val="00544FE6"/>
    <w:rsid w:val="0054510C"/>
    <w:rsid w:val="00545180"/>
    <w:rsid w:val="005451AD"/>
    <w:rsid w:val="0054533E"/>
    <w:rsid w:val="005454E2"/>
    <w:rsid w:val="005456CE"/>
    <w:rsid w:val="00545859"/>
    <w:rsid w:val="00545A5A"/>
    <w:rsid w:val="00545A6D"/>
    <w:rsid w:val="00545D8C"/>
    <w:rsid w:val="0054624F"/>
    <w:rsid w:val="005462F7"/>
    <w:rsid w:val="00546379"/>
    <w:rsid w:val="00546486"/>
    <w:rsid w:val="0054655A"/>
    <w:rsid w:val="00546834"/>
    <w:rsid w:val="00546C69"/>
    <w:rsid w:val="00547062"/>
    <w:rsid w:val="0054719A"/>
    <w:rsid w:val="0054741C"/>
    <w:rsid w:val="00547546"/>
    <w:rsid w:val="00547553"/>
    <w:rsid w:val="00547662"/>
    <w:rsid w:val="00547763"/>
    <w:rsid w:val="005477D2"/>
    <w:rsid w:val="00547C35"/>
    <w:rsid w:val="00547E0E"/>
    <w:rsid w:val="00550226"/>
    <w:rsid w:val="0055071B"/>
    <w:rsid w:val="0055084A"/>
    <w:rsid w:val="00550891"/>
    <w:rsid w:val="00550A88"/>
    <w:rsid w:val="00550F63"/>
    <w:rsid w:val="00551123"/>
    <w:rsid w:val="00551B35"/>
    <w:rsid w:val="00551BD4"/>
    <w:rsid w:val="00551CAC"/>
    <w:rsid w:val="00552059"/>
    <w:rsid w:val="00552216"/>
    <w:rsid w:val="005525EC"/>
    <w:rsid w:val="00552746"/>
    <w:rsid w:val="0055280E"/>
    <w:rsid w:val="00552AD0"/>
    <w:rsid w:val="00552EEB"/>
    <w:rsid w:val="00553353"/>
    <w:rsid w:val="005537D6"/>
    <w:rsid w:val="005539FF"/>
    <w:rsid w:val="00553C5A"/>
    <w:rsid w:val="00553F9B"/>
    <w:rsid w:val="00554041"/>
    <w:rsid w:val="005542E3"/>
    <w:rsid w:val="00554335"/>
    <w:rsid w:val="005543CC"/>
    <w:rsid w:val="005545F8"/>
    <w:rsid w:val="0055460F"/>
    <w:rsid w:val="00554672"/>
    <w:rsid w:val="00554740"/>
    <w:rsid w:val="00554B28"/>
    <w:rsid w:val="00554BA5"/>
    <w:rsid w:val="00554C2E"/>
    <w:rsid w:val="0055503E"/>
    <w:rsid w:val="0055512B"/>
    <w:rsid w:val="005552CF"/>
    <w:rsid w:val="00555430"/>
    <w:rsid w:val="005554F3"/>
    <w:rsid w:val="00555679"/>
    <w:rsid w:val="00555846"/>
    <w:rsid w:val="00555970"/>
    <w:rsid w:val="00555AD2"/>
    <w:rsid w:val="00555ECD"/>
    <w:rsid w:val="005563E1"/>
    <w:rsid w:val="005565E2"/>
    <w:rsid w:val="005565ED"/>
    <w:rsid w:val="005568ED"/>
    <w:rsid w:val="00556997"/>
    <w:rsid w:val="00556B2C"/>
    <w:rsid w:val="00556BB0"/>
    <w:rsid w:val="00556DD9"/>
    <w:rsid w:val="00556EDB"/>
    <w:rsid w:val="00557077"/>
    <w:rsid w:val="005570A1"/>
    <w:rsid w:val="005570D0"/>
    <w:rsid w:val="0055740C"/>
    <w:rsid w:val="005575CA"/>
    <w:rsid w:val="00557804"/>
    <w:rsid w:val="00557A92"/>
    <w:rsid w:val="00557BB5"/>
    <w:rsid w:val="00557C14"/>
    <w:rsid w:val="00557C82"/>
    <w:rsid w:val="0056006A"/>
    <w:rsid w:val="0056014D"/>
    <w:rsid w:val="00560280"/>
    <w:rsid w:val="00560398"/>
    <w:rsid w:val="005604B2"/>
    <w:rsid w:val="005604E8"/>
    <w:rsid w:val="00560740"/>
    <w:rsid w:val="005607A1"/>
    <w:rsid w:val="005608F1"/>
    <w:rsid w:val="00560904"/>
    <w:rsid w:val="00560964"/>
    <w:rsid w:val="00560A3E"/>
    <w:rsid w:val="00560B93"/>
    <w:rsid w:val="0056122E"/>
    <w:rsid w:val="00561758"/>
    <w:rsid w:val="0056177F"/>
    <w:rsid w:val="0056180C"/>
    <w:rsid w:val="00561941"/>
    <w:rsid w:val="0056197A"/>
    <w:rsid w:val="00561B66"/>
    <w:rsid w:val="00561BF8"/>
    <w:rsid w:val="00561C40"/>
    <w:rsid w:val="00561C8D"/>
    <w:rsid w:val="005621E3"/>
    <w:rsid w:val="005624F2"/>
    <w:rsid w:val="00562632"/>
    <w:rsid w:val="005627D4"/>
    <w:rsid w:val="00562844"/>
    <w:rsid w:val="00562A0D"/>
    <w:rsid w:val="00562E59"/>
    <w:rsid w:val="00562F34"/>
    <w:rsid w:val="00563022"/>
    <w:rsid w:val="00563125"/>
    <w:rsid w:val="00563782"/>
    <w:rsid w:val="0056393B"/>
    <w:rsid w:val="0056399E"/>
    <w:rsid w:val="005639FF"/>
    <w:rsid w:val="00563D37"/>
    <w:rsid w:val="00564075"/>
    <w:rsid w:val="0056420A"/>
    <w:rsid w:val="0056431B"/>
    <w:rsid w:val="005643C5"/>
    <w:rsid w:val="005649A0"/>
    <w:rsid w:val="00564A3F"/>
    <w:rsid w:val="00564A50"/>
    <w:rsid w:val="00564AA5"/>
    <w:rsid w:val="00564C57"/>
    <w:rsid w:val="00564E42"/>
    <w:rsid w:val="005650E4"/>
    <w:rsid w:val="00565169"/>
    <w:rsid w:val="005655A2"/>
    <w:rsid w:val="00565757"/>
    <w:rsid w:val="00565A4D"/>
    <w:rsid w:val="00565CDB"/>
    <w:rsid w:val="00565CEE"/>
    <w:rsid w:val="00565D86"/>
    <w:rsid w:val="005664EE"/>
    <w:rsid w:val="00566528"/>
    <w:rsid w:val="0056688B"/>
    <w:rsid w:val="00566D60"/>
    <w:rsid w:val="00566E0F"/>
    <w:rsid w:val="00566E73"/>
    <w:rsid w:val="00567003"/>
    <w:rsid w:val="005676FC"/>
    <w:rsid w:val="00567B9B"/>
    <w:rsid w:val="00567BB6"/>
    <w:rsid w:val="00567D77"/>
    <w:rsid w:val="00567E1C"/>
    <w:rsid w:val="00567EF1"/>
    <w:rsid w:val="00567FC5"/>
    <w:rsid w:val="00570518"/>
    <w:rsid w:val="00570850"/>
    <w:rsid w:val="0057093E"/>
    <w:rsid w:val="00570A3F"/>
    <w:rsid w:val="00570BE2"/>
    <w:rsid w:val="0057109F"/>
    <w:rsid w:val="0057148F"/>
    <w:rsid w:val="0057171E"/>
    <w:rsid w:val="00571802"/>
    <w:rsid w:val="00571ABD"/>
    <w:rsid w:val="00571AEE"/>
    <w:rsid w:val="00571B14"/>
    <w:rsid w:val="00571B38"/>
    <w:rsid w:val="00571B70"/>
    <w:rsid w:val="00571EA2"/>
    <w:rsid w:val="00572098"/>
    <w:rsid w:val="00572537"/>
    <w:rsid w:val="0057264D"/>
    <w:rsid w:val="005727C4"/>
    <w:rsid w:val="005728D1"/>
    <w:rsid w:val="005729F0"/>
    <w:rsid w:val="00572AE8"/>
    <w:rsid w:val="00572C1D"/>
    <w:rsid w:val="00572E6F"/>
    <w:rsid w:val="00572FD9"/>
    <w:rsid w:val="0057301B"/>
    <w:rsid w:val="005736AC"/>
    <w:rsid w:val="005737A0"/>
    <w:rsid w:val="005738A2"/>
    <w:rsid w:val="00573911"/>
    <w:rsid w:val="00573AD8"/>
    <w:rsid w:val="00573ADA"/>
    <w:rsid w:val="00573BAB"/>
    <w:rsid w:val="00573E55"/>
    <w:rsid w:val="00573F39"/>
    <w:rsid w:val="00573FB1"/>
    <w:rsid w:val="005740C9"/>
    <w:rsid w:val="005741EF"/>
    <w:rsid w:val="0057429A"/>
    <w:rsid w:val="00574390"/>
    <w:rsid w:val="005743B5"/>
    <w:rsid w:val="005744B4"/>
    <w:rsid w:val="00574660"/>
    <w:rsid w:val="005746F0"/>
    <w:rsid w:val="005749A5"/>
    <w:rsid w:val="00574FE6"/>
    <w:rsid w:val="00575605"/>
    <w:rsid w:val="0057571A"/>
    <w:rsid w:val="005758C6"/>
    <w:rsid w:val="005758E5"/>
    <w:rsid w:val="00575B88"/>
    <w:rsid w:val="005760CC"/>
    <w:rsid w:val="00576167"/>
    <w:rsid w:val="00576206"/>
    <w:rsid w:val="0057647B"/>
    <w:rsid w:val="0057667C"/>
    <w:rsid w:val="005766AA"/>
    <w:rsid w:val="005766C7"/>
    <w:rsid w:val="00576748"/>
    <w:rsid w:val="00576A92"/>
    <w:rsid w:val="00576C4E"/>
    <w:rsid w:val="00576D1C"/>
    <w:rsid w:val="00576E93"/>
    <w:rsid w:val="00576FFD"/>
    <w:rsid w:val="00577332"/>
    <w:rsid w:val="0057738C"/>
    <w:rsid w:val="005777DE"/>
    <w:rsid w:val="005778C3"/>
    <w:rsid w:val="00577956"/>
    <w:rsid w:val="00577DAA"/>
    <w:rsid w:val="00577E68"/>
    <w:rsid w:val="0058000C"/>
    <w:rsid w:val="00580300"/>
    <w:rsid w:val="0058036D"/>
    <w:rsid w:val="0058064C"/>
    <w:rsid w:val="00580AC7"/>
    <w:rsid w:val="00580C01"/>
    <w:rsid w:val="00580D7E"/>
    <w:rsid w:val="00580DEA"/>
    <w:rsid w:val="00580E74"/>
    <w:rsid w:val="0058114D"/>
    <w:rsid w:val="005811BD"/>
    <w:rsid w:val="0058138D"/>
    <w:rsid w:val="005814DA"/>
    <w:rsid w:val="0058156F"/>
    <w:rsid w:val="005816AB"/>
    <w:rsid w:val="00581703"/>
    <w:rsid w:val="00581822"/>
    <w:rsid w:val="00581ABB"/>
    <w:rsid w:val="00581BF4"/>
    <w:rsid w:val="00581D3E"/>
    <w:rsid w:val="00581F71"/>
    <w:rsid w:val="00581FF3"/>
    <w:rsid w:val="0058205C"/>
    <w:rsid w:val="00582100"/>
    <w:rsid w:val="00582363"/>
    <w:rsid w:val="0058236E"/>
    <w:rsid w:val="005824F0"/>
    <w:rsid w:val="00582AAA"/>
    <w:rsid w:val="00582AE9"/>
    <w:rsid w:val="00582CEA"/>
    <w:rsid w:val="00582DCC"/>
    <w:rsid w:val="00582E01"/>
    <w:rsid w:val="0058308A"/>
    <w:rsid w:val="005833AA"/>
    <w:rsid w:val="005833AE"/>
    <w:rsid w:val="00583423"/>
    <w:rsid w:val="00583730"/>
    <w:rsid w:val="00583BDF"/>
    <w:rsid w:val="00583F34"/>
    <w:rsid w:val="00584061"/>
    <w:rsid w:val="00584172"/>
    <w:rsid w:val="005841C3"/>
    <w:rsid w:val="005841DF"/>
    <w:rsid w:val="00584236"/>
    <w:rsid w:val="00584309"/>
    <w:rsid w:val="005843E3"/>
    <w:rsid w:val="00584716"/>
    <w:rsid w:val="00584917"/>
    <w:rsid w:val="00584975"/>
    <w:rsid w:val="00584A09"/>
    <w:rsid w:val="00584B10"/>
    <w:rsid w:val="00584C87"/>
    <w:rsid w:val="00584CEA"/>
    <w:rsid w:val="00584D6D"/>
    <w:rsid w:val="00584F1F"/>
    <w:rsid w:val="00584F25"/>
    <w:rsid w:val="00584F86"/>
    <w:rsid w:val="0058500F"/>
    <w:rsid w:val="005854BE"/>
    <w:rsid w:val="00585543"/>
    <w:rsid w:val="0058565C"/>
    <w:rsid w:val="005859A3"/>
    <w:rsid w:val="00585C9E"/>
    <w:rsid w:val="00585EEF"/>
    <w:rsid w:val="00586031"/>
    <w:rsid w:val="0058619F"/>
    <w:rsid w:val="00586229"/>
    <w:rsid w:val="005864E3"/>
    <w:rsid w:val="00586586"/>
    <w:rsid w:val="00586674"/>
    <w:rsid w:val="005866E1"/>
    <w:rsid w:val="00586B60"/>
    <w:rsid w:val="00586CAB"/>
    <w:rsid w:val="00586F5D"/>
    <w:rsid w:val="00587019"/>
    <w:rsid w:val="005871B3"/>
    <w:rsid w:val="005872BC"/>
    <w:rsid w:val="005874CD"/>
    <w:rsid w:val="00587565"/>
    <w:rsid w:val="005876F0"/>
    <w:rsid w:val="00587AF6"/>
    <w:rsid w:val="00587BFA"/>
    <w:rsid w:val="00587C84"/>
    <w:rsid w:val="005900CE"/>
    <w:rsid w:val="005900E0"/>
    <w:rsid w:val="00590179"/>
    <w:rsid w:val="00590189"/>
    <w:rsid w:val="0059029E"/>
    <w:rsid w:val="0059038A"/>
    <w:rsid w:val="005905DD"/>
    <w:rsid w:val="0059060B"/>
    <w:rsid w:val="005908DE"/>
    <w:rsid w:val="00590DA1"/>
    <w:rsid w:val="00590E43"/>
    <w:rsid w:val="00590FD0"/>
    <w:rsid w:val="00590FF1"/>
    <w:rsid w:val="0059117A"/>
    <w:rsid w:val="00591474"/>
    <w:rsid w:val="00591653"/>
    <w:rsid w:val="0059168F"/>
    <w:rsid w:val="005916D5"/>
    <w:rsid w:val="00591868"/>
    <w:rsid w:val="005918E6"/>
    <w:rsid w:val="005918F4"/>
    <w:rsid w:val="00591943"/>
    <w:rsid w:val="00591BF2"/>
    <w:rsid w:val="00591D47"/>
    <w:rsid w:val="00591E8F"/>
    <w:rsid w:val="00591F34"/>
    <w:rsid w:val="00591FCD"/>
    <w:rsid w:val="0059237B"/>
    <w:rsid w:val="005923F7"/>
    <w:rsid w:val="0059255C"/>
    <w:rsid w:val="005925FB"/>
    <w:rsid w:val="0059264E"/>
    <w:rsid w:val="00592732"/>
    <w:rsid w:val="00592ABD"/>
    <w:rsid w:val="00592FE9"/>
    <w:rsid w:val="0059306E"/>
    <w:rsid w:val="0059311C"/>
    <w:rsid w:val="0059327E"/>
    <w:rsid w:val="005936C7"/>
    <w:rsid w:val="00593726"/>
    <w:rsid w:val="0059398D"/>
    <w:rsid w:val="00593B5E"/>
    <w:rsid w:val="00593E14"/>
    <w:rsid w:val="00594115"/>
    <w:rsid w:val="005941DF"/>
    <w:rsid w:val="00594571"/>
    <w:rsid w:val="00594E2C"/>
    <w:rsid w:val="00594E84"/>
    <w:rsid w:val="00594F01"/>
    <w:rsid w:val="00594F7F"/>
    <w:rsid w:val="005951C5"/>
    <w:rsid w:val="0059523C"/>
    <w:rsid w:val="00595403"/>
    <w:rsid w:val="005954CD"/>
    <w:rsid w:val="005957A4"/>
    <w:rsid w:val="00595917"/>
    <w:rsid w:val="00595BC3"/>
    <w:rsid w:val="00595E47"/>
    <w:rsid w:val="00595EF1"/>
    <w:rsid w:val="0059623E"/>
    <w:rsid w:val="00596410"/>
    <w:rsid w:val="005965FB"/>
    <w:rsid w:val="0059663A"/>
    <w:rsid w:val="00596640"/>
    <w:rsid w:val="00596A15"/>
    <w:rsid w:val="00596ACF"/>
    <w:rsid w:val="00596E30"/>
    <w:rsid w:val="00596F84"/>
    <w:rsid w:val="00596FFA"/>
    <w:rsid w:val="00597032"/>
    <w:rsid w:val="005971F9"/>
    <w:rsid w:val="0059737C"/>
    <w:rsid w:val="00597512"/>
    <w:rsid w:val="005976DE"/>
    <w:rsid w:val="005977CE"/>
    <w:rsid w:val="00597981"/>
    <w:rsid w:val="00597B4D"/>
    <w:rsid w:val="00597BF4"/>
    <w:rsid w:val="00597C63"/>
    <w:rsid w:val="00597FF0"/>
    <w:rsid w:val="005A02D8"/>
    <w:rsid w:val="005A02E4"/>
    <w:rsid w:val="005A0300"/>
    <w:rsid w:val="005A05A8"/>
    <w:rsid w:val="005A05B5"/>
    <w:rsid w:val="005A062C"/>
    <w:rsid w:val="005A08FC"/>
    <w:rsid w:val="005A0907"/>
    <w:rsid w:val="005A0930"/>
    <w:rsid w:val="005A0C79"/>
    <w:rsid w:val="005A0D0C"/>
    <w:rsid w:val="005A0EA2"/>
    <w:rsid w:val="005A12F2"/>
    <w:rsid w:val="005A178B"/>
    <w:rsid w:val="005A1812"/>
    <w:rsid w:val="005A188C"/>
    <w:rsid w:val="005A1B8E"/>
    <w:rsid w:val="005A1C98"/>
    <w:rsid w:val="005A2958"/>
    <w:rsid w:val="005A2996"/>
    <w:rsid w:val="005A39AB"/>
    <w:rsid w:val="005A39AE"/>
    <w:rsid w:val="005A3A79"/>
    <w:rsid w:val="005A3BC9"/>
    <w:rsid w:val="005A4017"/>
    <w:rsid w:val="005A4102"/>
    <w:rsid w:val="005A45A1"/>
    <w:rsid w:val="005A45DF"/>
    <w:rsid w:val="005A46C9"/>
    <w:rsid w:val="005A4744"/>
    <w:rsid w:val="005A4EA3"/>
    <w:rsid w:val="005A4F23"/>
    <w:rsid w:val="005A5003"/>
    <w:rsid w:val="005A504C"/>
    <w:rsid w:val="005A5224"/>
    <w:rsid w:val="005A5876"/>
    <w:rsid w:val="005A5967"/>
    <w:rsid w:val="005A59AB"/>
    <w:rsid w:val="005A5A83"/>
    <w:rsid w:val="005A5C4B"/>
    <w:rsid w:val="005A6218"/>
    <w:rsid w:val="005A624C"/>
    <w:rsid w:val="005A6365"/>
    <w:rsid w:val="005A63E8"/>
    <w:rsid w:val="005A6544"/>
    <w:rsid w:val="005A6688"/>
    <w:rsid w:val="005A67E4"/>
    <w:rsid w:val="005A68F5"/>
    <w:rsid w:val="005A69BF"/>
    <w:rsid w:val="005A6A92"/>
    <w:rsid w:val="005A6B3F"/>
    <w:rsid w:val="005A6DDF"/>
    <w:rsid w:val="005A6EA8"/>
    <w:rsid w:val="005A73DA"/>
    <w:rsid w:val="005A75BB"/>
    <w:rsid w:val="005A7743"/>
    <w:rsid w:val="005A79BB"/>
    <w:rsid w:val="005A7B7A"/>
    <w:rsid w:val="005B0130"/>
    <w:rsid w:val="005B0272"/>
    <w:rsid w:val="005B028F"/>
    <w:rsid w:val="005B02CD"/>
    <w:rsid w:val="005B06FA"/>
    <w:rsid w:val="005B0759"/>
    <w:rsid w:val="005B08BD"/>
    <w:rsid w:val="005B0B5D"/>
    <w:rsid w:val="005B0B9C"/>
    <w:rsid w:val="005B0FDE"/>
    <w:rsid w:val="005B106F"/>
    <w:rsid w:val="005B113F"/>
    <w:rsid w:val="005B18E2"/>
    <w:rsid w:val="005B1B78"/>
    <w:rsid w:val="005B1D7F"/>
    <w:rsid w:val="005B2102"/>
    <w:rsid w:val="005B2241"/>
    <w:rsid w:val="005B2297"/>
    <w:rsid w:val="005B2398"/>
    <w:rsid w:val="005B259C"/>
    <w:rsid w:val="005B2724"/>
    <w:rsid w:val="005B27CB"/>
    <w:rsid w:val="005B2829"/>
    <w:rsid w:val="005B29D0"/>
    <w:rsid w:val="005B2A8A"/>
    <w:rsid w:val="005B2B41"/>
    <w:rsid w:val="005B2BEC"/>
    <w:rsid w:val="005B2DF5"/>
    <w:rsid w:val="005B3205"/>
    <w:rsid w:val="005B33D7"/>
    <w:rsid w:val="005B36DA"/>
    <w:rsid w:val="005B3D8C"/>
    <w:rsid w:val="005B4067"/>
    <w:rsid w:val="005B41A6"/>
    <w:rsid w:val="005B423A"/>
    <w:rsid w:val="005B42C3"/>
    <w:rsid w:val="005B43DD"/>
    <w:rsid w:val="005B4478"/>
    <w:rsid w:val="005B45C6"/>
    <w:rsid w:val="005B4649"/>
    <w:rsid w:val="005B471E"/>
    <w:rsid w:val="005B479E"/>
    <w:rsid w:val="005B48BE"/>
    <w:rsid w:val="005B49D6"/>
    <w:rsid w:val="005B4A1E"/>
    <w:rsid w:val="005B4B33"/>
    <w:rsid w:val="005B4C36"/>
    <w:rsid w:val="005B4F3A"/>
    <w:rsid w:val="005B4FDF"/>
    <w:rsid w:val="005B512E"/>
    <w:rsid w:val="005B517C"/>
    <w:rsid w:val="005B51DD"/>
    <w:rsid w:val="005B555F"/>
    <w:rsid w:val="005B5590"/>
    <w:rsid w:val="005B58C9"/>
    <w:rsid w:val="005B59E3"/>
    <w:rsid w:val="005B5B31"/>
    <w:rsid w:val="005B5DC0"/>
    <w:rsid w:val="005B5DEF"/>
    <w:rsid w:val="005B6104"/>
    <w:rsid w:val="005B6189"/>
    <w:rsid w:val="005B64F1"/>
    <w:rsid w:val="005B6A01"/>
    <w:rsid w:val="005B6F37"/>
    <w:rsid w:val="005B6F5C"/>
    <w:rsid w:val="005B6FCF"/>
    <w:rsid w:val="005B71D4"/>
    <w:rsid w:val="005B765A"/>
    <w:rsid w:val="005B7747"/>
    <w:rsid w:val="005B7849"/>
    <w:rsid w:val="005B794A"/>
    <w:rsid w:val="005B7BFF"/>
    <w:rsid w:val="005B7C03"/>
    <w:rsid w:val="005B7C68"/>
    <w:rsid w:val="005B7C8C"/>
    <w:rsid w:val="005B7CBA"/>
    <w:rsid w:val="005B7F67"/>
    <w:rsid w:val="005C028A"/>
    <w:rsid w:val="005C04F7"/>
    <w:rsid w:val="005C0612"/>
    <w:rsid w:val="005C07D8"/>
    <w:rsid w:val="005C09A6"/>
    <w:rsid w:val="005C0A8B"/>
    <w:rsid w:val="005C0BBE"/>
    <w:rsid w:val="005C0C3F"/>
    <w:rsid w:val="005C104C"/>
    <w:rsid w:val="005C111F"/>
    <w:rsid w:val="005C1365"/>
    <w:rsid w:val="005C137C"/>
    <w:rsid w:val="005C1481"/>
    <w:rsid w:val="005C18A1"/>
    <w:rsid w:val="005C18A4"/>
    <w:rsid w:val="005C1A6D"/>
    <w:rsid w:val="005C1B0F"/>
    <w:rsid w:val="005C1B5F"/>
    <w:rsid w:val="005C1F9D"/>
    <w:rsid w:val="005C1FF0"/>
    <w:rsid w:val="005C2046"/>
    <w:rsid w:val="005C21FB"/>
    <w:rsid w:val="005C2531"/>
    <w:rsid w:val="005C295C"/>
    <w:rsid w:val="005C2B2E"/>
    <w:rsid w:val="005C2E71"/>
    <w:rsid w:val="005C3177"/>
    <w:rsid w:val="005C32EE"/>
    <w:rsid w:val="005C3605"/>
    <w:rsid w:val="005C3C14"/>
    <w:rsid w:val="005C3C83"/>
    <w:rsid w:val="005C3DFB"/>
    <w:rsid w:val="005C3F3A"/>
    <w:rsid w:val="005C4127"/>
    <w:rsid w:val="005C4200"/>
    <w:rsid w:val="005C4361"/>
    <w:rsid w:val="005C4368"/>
    <w:rsid w:val="005C4584"/>
    <w:rsid w:val="005C45CF"/>
    <w:rsid w:val="005C4619"/>
    <w:rsid w:val="005C4981"/>
    <w:rsid w:val="005C49B3"/>
    <w:rsid w:val="005C49FC"/>
    <w:rsid w:val="005C4AD9"/>
    <w:rsid w:val="005C4D8F"/>
    <w:rsid w:val="005C4FE8"/>
    <w:rsid w:val="005C5343"/>
    <w:rsid w:val="005C5528"/>
    <w:rsid w:val="005C5578"/>
    <w:rsid w:val="005C59C6"/>
    <w:rsid w:val="005C5D3E"/>
    <w:rsid w:val="005C5EBE"/>
    <w:rsid w:val="005C60A6"/>
    <w:rsid w:val="005C6197"/>
    <w:rsid w:val="005C620C"/>
    <w:rsid w:val="005C653B"/>
    <w:rsid w:val="005C65F7"/>
    <w:rsid w:val="005C6725"/>
    <w:rsid w:val="005C6804"/>
    <w:rsid w:val="005C689D"/>
    <w:rsid w:val="005C69E2"/>
    <w:rsid w:val="005C6A1A"/>
    <w:rsid w:val="005C6B9F"/>
    <w:rsid w:val="005C6FFA"/>
    <w:rsid w:val="005C74C3"/>
    <w:rsid w:val="005C74CA"/>
    <w:rsid w:val="005C751C"/>
    <w:rsid w:val="005C7992"/>
    <w:rsid w:val="005C7C01"/>
    <w:rsid w:val="005C7F18"/>
    <w:rsid w:val="005D05AF"/>
    <w:rsid w:val="005D0922"/>
    <w:rsid w:val="005D0930"/>
    <w:rsid w:val="005D0A36"/>
    <w:rsid w:val="005D0DC2"/>
    <w:rsid w:val="005D117C"/>
    <w:rsid w:val="005D1559"/>
    <w:rsid w:val="005D1565"/>
    <w:rsid w:val="005D19FD"/>
    <w:rsid w:val="005D207F"/>
    <w:rsid w:val="005D210D"/>
    <w:rsid w:val="005D218C"/>
    <w:rsid w:val="005D2618"/>
    <w:rsid w:val="005D2628"/>
    <w:rsid w:val="005D26AC"/>
    <w:rsid w:val="005D26CD"/>
    <w:rsid w:val="005D27DF"/>
    <w:rsid w:val="005D2985"/>
    <w:rsid w:val="005D2CAF"/>
    <w:rsid w:val="005D2CDC"/>
    <w:rsid w:val="005D2D61"/>
    <w:rsid w:val="005D2F87"/>
    <w:rsid w:val="005D3114"/>
    <w:rsid w:val="005D332C"/>
    <w:rsid w:val="005D3A15"/>
    <w:rsid w:val="005D3B2F"/>
    <w:rsid w:val="005D3C80"/>
    <w:rsid w:val="005D3FE4"/>
    <w:rsid w:val="005D4053"/>
    <w:rsid w:val="005D41A1"/>
    <w:rsid w:val="005D41F8"/>
    <w:rsid w:val="005D42C6"/>
    <w:rsid w:val="005D45A7"/>
    <w:rsid w:val="005D46F7"/>
    <w:rsid w:val="005D48EA"/>
    <w:rsid w:val="005D4936"/>
    <w:rsid w:val="005D4A7A"/>
    <w:rsid w:val="005D4B6E"/>
    <w:rsid w:val="005D4BB9"/>
    <w:rsid w:val="005D4D09"/>
    <w:rsid w:val="005D54A3"/>
    <w:rsid w:val="005D56C3"/>
    <w:rsid w:val="005D5749"/>
    <w:rsid w:val="005D5765"/>
    <w:rsid w:val="005D5950"/>
    <w:rsid w:val="005D597C"/>
    <w:rsid w:val="005D5F2E"/>
    <w:rsid w:val="005D6148"/>
    <w:rsid w:val="005D6354"/>
    <w:rsid w:val="005D645C"/>
    <w:rsid w:val="005D6577"/>
    <w:rsid w:val="005D660C"/>
    <w:rsid w:val="005D6A47"/>
    <w:rsid w:val="005D6D5E"/>
    <w:rsid w:val="005D72B1"/>
    <w:rsid w:val="005D7855"/>
    <w:rsid w:val="005D790E"/>
    <w:rsid w:val="005D7B8A"/>
    <w:rsid w:val="005D7CD3"/>
    <w:rsid w:val="005D7CDD"/>
    <w:rsid w:val="005D7F8B"/>
    <w:rsid w:val="005D7F94"/>
    <w:rsid w:val="005D7FC6"/>
    <w:rsid w:val="005E0074"/>
    <w:rsid w:val="005E01C6"/>
    <w:rsid w:val="005E03C2"/>
    <w:rsid w:val="005E0535"/>
    <w:rsid w:val="005E05B9"/>
    <w:rsid w:val="005E070A"/>
    <w:rsid w:val="005E10EE"/>
    <w:rsid w:val="005E1102"/>
    <w:rsid w:val="005E129D"/>
    <w:rsid w:val="005E13FE"/>
    <w:rsid w:val="005E14F8"/>
    <w:rsid w:val="005E1578"/>
    <w:rsid w:val="005E15BC"/>
    <w:rsid w:val="005E162C"/>
    <w:rsid w:val="005E16EB"/>
    <w:rsid w:val="005E181A"/>
    <w:rsid w:val="005E1CE7"/>
    <w:rsid w:val="005E1E8B"/>
    <w:rsid w:val="005E23ED"/>
    <w:rsid w:val="005E2787"/>
    <w:rsid w:val="005E2979"/>
    <w:rsid w:val="005E29E5"/>
    <w:rsid w:val="005E2FFF"/>
    <w:rsid w:val="005E3466"/>
    <w:rsid w:val="005E360D"/>
    <w:rsid w:val="005E3830"/>
    <w:rsid w:val="005E3852"/>
    <w:rsid w:val="005E3957"/>
    <w:rsid w:val="005E3A1F"/>
    <w:rsid w:val="005E3C4E"/>
    <w:rsid w:val="005E3D85"/>
    <w:rsid w:val="005E3E30"/>
    <w:rsid w:val="005E4127"/>
    <w:rsid w:val="005E4D46"/>
    <w:rsid w:val="005E4DD0"/>
    <w:rsid w:val="005E51F1"/>
    <w:rsid w:val="005E52C5"/>
    <w:rsid w:val="005E5472"/>
    <w:rsid w:val="005E573C"/>
    <w:rsid w:val="005E573F"/>
    <w:rsid w:val="005E593A"/>
    <w:rsid w:val="005E5DBA"/>
    <w:rsid w:val="005E5EC3"/>
    <w:rsid w:val="005E5F3D"/>
    <w:rsid w:val="005E5FAF"/>
    <w:rsid w:val="005E61CD"/>
    <w:rsid w:val="005E62D7"/>
    <w:rsid w:val="005E64E1"/>
    <w:rsid w:val="005E6598"/>
    <w:rsid w:val="005E659D"/>
    <w:rsid w:val="005E6684"/>
    <w:rsid w:val="005E69F7"/>
    <w:rsid w:val="005E6A20"/>
    <w:rsid w:val="005E6BA1"/>
    <w:rsid w:val="005E6BC4"/>
    <w:rsid w:val="005E6FFC"/>
    <w:rsid w:val="005E7095"/>
    <w:rsid w:val="005E7426"/>
    <w:rsid w:val="005E7B99"/>
    <w:rsid w:val="005E7C02"/>
    <w:rsid w:val="005E7DCF"/>
    <w:rsid w:val="005F03FF"/>
    <w:rsid w:val="005F04C6"/>
    <w:rsid w:val="005F0819"/>
    <w:rsid w:val="005F08AD"/>
    <w:rsid w:val="005F0CAE"/>
    <w:rsid w:val="005F0CB5"/>
    <w:rsid w:val="005F0CE4"/>
    <w:rsid w:val="005F0E60"/>
    <w:rsid w:val="005F0F45"/>
    <w:rsid w:val="005F1BAF"/>
    <w:rsid w:val="005F1CFF"/>
    <w:rsid w:val="005F1D37"/>
    <w:rsid w:val="005F21D2"/>
    <w:rsid w:val="005F22AC"/>
    <w:rsid w:val="005F257B"/>
    <w:rsid w:val="005F2783"/>
    <w:rsid w:val="005F286F"/>
    <w:rsid w:val="005F2943"/>
    <w:rsid w:val="005F2B67"/>
    <w:rsid w:val="005F2B96"/>
    <w:rsid w:val="005F2BCD"/>
    <w:rsid w:val="005F2D5A"/>
    <w:rsid w:val="005F2EFC"/>
    <w:rsid w:val="005F3022"/>
    <w:rsid w:val="005F303E"/>
    <w:rsid w:val="005F32DD"/>
    <w:rsid w:val="005F3332"/>
    <w:rsid w:val="005F3414"/>
    <w:rsid w:val="005F37C7"/>
    <w:rsid w:val="005F3A8B"/>
    <w:rsid w:val="005F3C15"/>
    <w:rsid w:val="005F3C8B"/>
    <w:rsid w:val="005F3DEC"/>
    <w:rsid w:val="005F4268"/>
    <w:rsid w:val="005F4307"/>
    <w:rsid w:val="005F431D"/>
    <w:rsid w:val="005F43DF"/>
    <w:rsid w:val="005F4471"/>
    <w:rsid w:val="005F4530"/>
    <w:rsid w:val="005F46BE"/>
    <w:rsid w:val="005F49EE"/>
    <w:rsid w:val="005F4C0C"/>
    <w:rsid w:val="005F4C2C"/>
    <w:rsid w:val="005F4C6C"/>
    <w:rsid w:val="005F4CE2"/>
    <w:rsid w:val="005F4D64"/>
    <w:rsid w:val="005F4EBC"/>
    <w:rsid w:val="005F4ED8"/>
    <w:rsid w:val="005F5149"/>
    <w:rsid w:val="005F55C8"/>
    <w:rsid w:val="005F562D"/>
    <w:rsid w:val="005F5650"/>
    <w:rsid w:val="005F5884"/>
    <w:rsid w:val="005F5944"/>
    <w:rsid w:val="005F5968"/>
    <w:rsid w:val="005F59C8"/>
    <w:rsid w:val="005F5C1E"/>
    <w:rsid w:val="005F5DDF"/>
    <w:rsid w:val="005F6171"/>
    <w:rsid w:val="005F630E"/>
    <w:rsid w:val="005F635C"/>
    <w:rsid w:val="005F63DC"/>
    <w:rsid w:val="005F6722"/>
    <w:rsid w:val="005F67B3"/>
    <w:rsid w:val="005F6A26"/>
    <w:rsid w:val="005F6B3E"/>
    <w:rsid w:val="005F6C23"/>
    <w:rsid w:val="005F6FC7"/>
    <w:rsid w:val="005F7018"/>
    <w:rsid w:val="005F7065"/>
    <w:rsid w:val="005F714A"/>
    <w:rsid w:val="005F71FF"/>
    <w:rsid w:val="005F742C"/>
    <w:rsid w:val="005F75CE"/>
    <w:rsid w:val="005F7ADE"/>
    <w:rsid w:val="005F7D19"/>
    <w:rsid w:val="005F7D30"/>
    <w:rsid w:val="005F7F0F"/>
    <w:rsid w:val="00600180"/>
    <w:rsid w:val="00600246"/>
    <w:rsid w:val="0060045D"/>
    <w:rsid w:val="00600678"/>
    <w:rsid w:val="0060088A"/>
    <w:rsid w:val="00600A9E"/>
    <w:rsid w:val="00600CBB"/>
    <w:rsid w:val="00600FC8"/>
    <w:rsid w:val="006013F8"/>
    <w:rsid w:val="0060185F"/>
    <w:rsid w:val="00601DC9"/>
    <w:rsid w:val="00601DEC"/>
    <w:rsid w:val="00601EE1"/>
    <w:rsid w:val="00601F34"/>
    <w:rsid w:val="0060221D"/>
    <w:rsid w:val="00602297"/>
    <w:rsid w:val="00602CF4"/>
    <w:rsid w:val="00602F89"/>
    <w:rsid w:val="00602F9D"/>
    <w:rsid w:val="00603741"/>
    <w:rsid w:val="006037FF"/>
    <w:rsid w:val="00603BE2"/>
    <w:rsid w:val="006041E1"/>
    <w:rsid w:val="0060442B"/>
    <w:rsid w:val="006044AE"/>
    <w:rsid w:val="00604566"/>
    <w:rsid w:val="00604621"/>
    <w:rsid w:val="00604785"/>
    <w:rsid w:val="006047A9"/>
    <w:rsid w:val="0060483B"/>
    <w:rsid w:val="00604B90"/>
    <w:rsid w:val="00604F8C"/>
    <w:rsid w:val="0060514C"/>
    <w:rsid w:val="006053ED"/>
    <w:rsid w:val="0060568F"/>
    <w:rsid w:val="00605A66"/>
    <w:rsid w:val="00605B66"/>
    <w:rsid w:val="00605DBF"/>
    <w:rsid w:val="00605EA2"/>
    <w:rsid w:val="0060607E"/>
    <w:rsid w:val="0060645E"/>
    <w:rsid w:val="00606777"/>
    <w:rsid w:val="00606902"/>
    <w:rsid w:val="0060695E"/>
    <w:rsid w:val="00606A7C"/>
    <w:rsid w:val="00607501"/>
    <w:rsid w:val="006076F4"/>
    <w:rsid w:val="0060770E"/>
    <w:rsid w:val="00607719"/>
    <w:rsid w:val="00607774"/>
    <w:rsid w:val="00607907"/>
    <w:rsid w:val="006079F0"/>
    <w:rsid w:val="00607E5A"/>
    <w:rsid w:val="00607EDE"/>
    <w:rsid w:val="00607FA2"/>
    <w:rsid w:val="0061050B"/>
    <w:rsid w:val="0061068F"/>
    <w:rsid w:val="00610693"/>
    <w:rsid w:val="00610859"/>
    <w:rsid w:val="0061087D"/>
    <w:rsid w:val="006109F7"/>
    <w:rsid w:val="00610C3C"/>
    <w:rsid w:val="00610D37"/>
    <w:rsid w:val="00610D80"/>
    <w:rsid w:val="006110EE"/>
    <w:rsid w:val="00611353"/>
    <w:rsid w:val="00611428"/>
    <w:rsid w:val="006115D6"/>
    <w:rsid w:val="0061168E"/>
    <w:rsid w:val="006117A2"/>
    <w:rsid w:val="00611D1E"/>
    <w:rsid w:val="00611E0B"/>
    <w:rsid w:val="00611ED1"/>
    <w:rsid w:val="00612094"/>
    <w:rsid w:val="0061212B"/>
    <w:rsid w:val="00612C0A"/>
    <w:rsid w:val="00612F4D"/>
    <w:rsid w:val="0061305E"/>
    <w:rsid w:val="006132FA"/>
    <w:rsid w:val="00613586"/>
    <w:rsid w:val="0061370F"/>
    <w:rsid w:val="0061376A"/>
    <w:rsid w:val="006138D3"/>
    <w:rsid w:val="00613974"/>
    <w:rsid w:val="00613A4A"/>
    <w:rsid w:val="00613CB5"/>
    <w:rsid w:val="00613D9B"/>
    <w:rsid w:val="00613F1A"/>
    <w:rsid w:val="00613FA9"/>
    <w:rsid w:val="006140AA"/>
    <w:rsid w:val="00614120"/>
    <w:rsid w:val="006146BA"/>
    <w:rsid w:val="006147C9"/>
    <w:rsid w:val="00614B39"/>
    <w:rsid w:val="00614B59"/>
    <w:rsid w:val="00614EEC"/>
    <w:rsid w:val="00614FF6"/>
    <w:rsid w:val="00615103"/>
    <w:rsid w:val="006153D5"/>
    <w:rsid w:val="006155EF"/>
    <w:rsid w:val="0061579D"/>
    <w:rsid w:val="006157AC"/>
    <w:rsid w:val="0061596D"/>
    <w:rsid w:val="00615A0A"/>
    <w:rsid w:val="00615CC5"/>
    <w:rsid w:val="00615E5D"/>
    <w:rsid w:val="0061609C"/>
    <w:rsid w:val="006160F7"/>
    <w:rsid w:val="00616338"/>
    <w:rsid w:val="0061651A"/>
    <w:rsid w:val="006168AB"/>
    <w:rsid w:val="00616A5D"/>
    <w:rsid w:val="00616AC1"/>
    <w:rsid w:val="00616C60"/>
    <w:rsid w:val="00616DF1"/>
    <w:rsid w:val="00616FAA"/>
    <w:rsid w:val="00617896"/>
    <w:rsid w:val="00617A05"/>
    <w:rsid w:val="00617E7F"/>
    <w:rsid w:val="00620433"/>
    <w:rsid w:val="00620577"/>
    <w:rsid w:val="00620B1D"/>
    <w:rsid w:val="00621425"/>
    <w:rsid w:val="00621685"/>
    <w:rsid w:val="006217A6"/>
    <w:rsid w:val="00621816"/>
    <w:rsid w:val="00621828"/>
    <w:rsid w:val="00621846"/>
    <w:rsid w:val="006218EF"/>
    <w:rsid w:val="00621B5C"/>
    <w:rsid w:val="00621C39"/>
    <w:rsid w:val="00621F14"/>
    <w:rsid w:val="00622028"/>
    <w:rsid w:val="006220F7"/>
    <w:rsid w:val="00622267"/>
    <w:rsid w:val="006229CA"/>
    <w:rsid w:val="00622C27"/>
    <w:rsid w:val="00622CC7"/>
    <w:rsid w:val="006232D7"/>
    <w:rsid w:val="00623330"/>
    <w:rsid w:val="0062346D"/>
    <w:rsid w:val="00623627"/>
    <w:rsid w:val="0062379E"/>
    <w:rsid w:val="00623C0C"/>
    <w:rsid w:val="00624230"/>
    <w:rsid w:val="00624448"/>
    <w:rsid w:val="00624535"/>
    <w:rsid w:val="00624B8D"/>
    <w:rsid w:val="00624BFC"/>
    <w:rsid w:val="00624D04"/>
    <w:rsid w:val="0062518E"/>
    <w:rsid w:val="006251DF"/>
    <w:rsid w:val="006256A2"/>
    <w:rsid w:val="006256C3"/>
    <w:rsid w:val="0062587E"/>
    <w:rsid w:val="0062592B"/>
    <w:rsid w:val="00625A9E"/>
    <w:rsid w:val="00625BA3"/>
    <w:rsid w:val="00626060"/>
    <w:rsid w:val="00626114"/>
    <w:rsid w:val="00626135"/>
    <w:rsid w:val="006261CE"/>
    <w:rsid w:val="006266CE"/>
    <w:rsid w:val="006267BC"/>
    <w:rsid w:val="006267F2"/>
    <w:rsid w:val="00626A56"/>
    <w:rsid w:val="00626B3D"/>
    <w:rsid w:val="00626BC1"/>
    <w:rsid w:val="00626C9D"/>
    <w:rsid w:val="00626D28"/>
    <w:rsid w:val="00626D37"/>
    <w:rsid w:val="00626D64"/>
    <w:rsid w:val="0062702D"/>
    <w:rsid w:val="00627593"/>
    <w:rsid w:val="00627594"/>
    <w:rsid w:val="00627752"/>
    <w:rsid w:val="00627966"/>
    <w:rsid w:val="00627C12"/>
    <w:rsid w:val="00627D6A"/>
    <w:rsid w:val="00627E12"/>
    <w:rsid w:val="00630003"/>
    <w:rsid w:val="00630163"/>
    <w:rsid w:val="006302DD"/>
    <w:rsid w:val="00630544"/>
    <w:rsid w:val="006306D1"/>
    <w:rsid w:val="00630901"/>
    <w:rsid w:val="00630A95"/>
    <w:rsid w:val="00630AD6"/>
    <w:rsid w:val="00630B59"/>
    <w:rsid w:val="00630C16"/>
    <w:rsid w:val="00630C84"/>
    <w:rsid w:val="006317A7"/>
    <w:rsid w:val="00631989"/>
    <w:rsid w:val="00631A90"/>
    <w:rsid w:val="00631EDB"/>
    <w:rsid w:val="00631EF3"/>
    <w:rsid w:val="00632368"/>
    <w:rsid w:val="006326DB"/>
    <w:rsid w:val="006326EA"/>
    <w:rsid w:val="006327F7"/>
    <w:rsid w:val="00632A50"/>
    <w:rsid w:val="00632AAE"/>
    <w:rsid w:val="00633288"/>
    <w:rsid w:val="006332A7"/>
    <w:rsid w:val="0063330D"/>
    <w:rsid w:val="0063358A"/>
    <w:rsid w:val="00633898"/>
    <w:rsid w:val="006339D4"/>
    <w:rsid w:val="00633D4F"/>
    <w:rsid w:val="0063458A"/>
    <w:rsid w:val="006346F0"/>
    <w:rsid w:val="0063475E"/>
    <w:rsid w:val="0063483D"/>
    <w:rsid w:val="00634A76"/>
    <w:rsid w:val="00634AF4"/>
    <w:rsid w:val="00634DF1"/>
    <w:rsid w:val="00634E2E"/>
    <w:rsid w:val="00634F1F"/>
    <w:rsid w:val="0063500A"/>
    <w:rsid w:val="00635514"/>
    <w:rsid w:val="00635933"/>
    <w:rsid w:val="006359B2"/>
    <w:rsid w:val="00635B09"/>
    <w:rsid w:val="00635C35"/>
    <w:rsid w:val="00635DAC"/>
    <w:rsid w:val="00635DD8"/>
    <w:rsid w:val="00636197"/>
    <w:rsid w:val="006361BF"/>
    <w:rsid w:val="0063627F"/>
    <w:rsid w:val="006363B6"/>
    <w:rsid w:val="00636724"/>
    <w:rsid w:val="00636AFB"/>
    <w:rsid w:val="00636DAB"/>
    <w:rsid w:val="00636F04"/>
    <w:rsid w:val="00636F1E"/>
    <w:rsid w:val="00636F7F"/>
    <w:rsid w:val="00637549"/>
    <w:rsid w:val="006375D5"/>
    <w:rsid w:val="00637939"/>
    <w:rsid w:val="00637CF9"/>
    <w:rsid w:val="00637D8D"/>
    <w:rsid w:val="00637DB2"/>
    <w:rsid w:val="00637DE5"/>
    <w:rsid w:val="00637EB8"/>
    <w:rsid w:val="00637F69"/>
    <w:rsid w:val="00640298"/>
    <w:rsid w:val="0064033B"/>
    <w:rsid w:val="006403CF"/>
    <w:rsid w:val="00640C03"/>
    <w:rsid w:val="00640D1F"/>
    <w:rsid w:val="00640E9E"/>
    <w:rsid w:val="00640F82"/>
    <w:rsid w:val="006413A6"/>
    <w:rsid w:val="006414FD"/>
    <w:rsid w:val="00641672"/>
    <w:rsid w:val="00641737"/>
    <w:rsid w:val="006419FD"/>
    <w:rsid w:val="00641A12"/>
    <w:rsid w:val="00641A40"/>
    <w:rsid w:val="00641D70"/>
    <w:rsid w:val="00641E78"/>
    <w:rsid w:val="0064204A"/>
    <w:rsid w:val="00642218"/>
    <w:rsid w:val="00642553"/>
    <w:rsid w:val="00642791"/>
    <w:rsid w:val="006429EE"/>
    <w:rsid w:val="00642B3A"/>
    <w:rsid w:val="00642B6C"/>
    <w:rsid w:val="00642BF2"/>
    <w:rsid w:val="00642C6B"/>
    <w:rsid w:val="00642D36"/>
    <w:rsid w:val="00642E48"/>
    <w:rsid w:val="00642E8A"/>
    <w:rsid w:val="00643582"/>
    <w:rsid w:val="006436A3"/>
    <w:rsid w:val="006438BB"/>
    <w:rsid w:val="00643953"/>
    <w:rsid w:val="00643985"/>
    <w:rsid w:val="00643FB3"/>
    <w:rsid w:val="00644077"/>
    <w:rsid w:val="006442E9"/>
    <w:rsid w:val="0064432E"/>
    <w:rsid w:val="0064448F"/>
    <w:rsid w:val="006445EA"/>
    <w:rsid w:val="00644736"/>
    <w:rsid w:val="00644759"/>
    <w:rsid w:val="00644965"/>
    <w:rsid w:val="00644AB2"/>
    <w:rsid w:val="00644AD0"/>
    <w:rsid w:val="00644E50"/>
    <w:rsid w:val="00644F20"/>
    <w:rsid w:val="00644F7E"/>
    <w:rsid w:val="0064502B"/>
    <w:rsid w:val="0064518F"/>
    <w:rsid w:val="0064533B"/>
    <w:rsid w:val="00645383"/>
    <w:rsid w:val="00645467"/>
    <w:rsid w:val="006454E9"/>
    <w:rsid w:val="00645775"/>
    <w:rsid w:val="006459D7"/>
    <w:rsid w:val="00645CBD"/>
    <w:rsid w:val="00645CC4"/>
    <w:rsid w:val="00645EED"/>
    <w:rsid w:val="00645FD6"/>
    <w:rsid w:val="00646597"/>
    <w:rsid w:val="00646642"/>
    <w:rsid w:val="006467D0"/>
    <w:rsid w:val="00646807"/>
    <w:rsid w:val="006468D2"/>
    <w:rsid w:val="00646A24"/>
    <w:rsid w:val="00646A91"/>
    <w:rsid w:val="00646CD0"/>
    <w:rsid w:val="00646CEB"/>
    <w:rsid w:val="00646DD9"/>
    <w:rsid w:val="00646F28"/>
    <w:rsid w:val="00646F72"/>
    <w:rsid w:val="0064711F"/>
    <w:rsid w:val="0064721B"/>
    <w:rsid w:val="00647276"/>
    <w:rsid w:val="006472B0"/>
    <w:rsid w:val="006476A1"/>
    <w:rsid w:val="006476AF"/>
    <w:rsid w:val="00647801"/>
    <w:rsid w:val="00647826"/>
    <w:rsid w:val="00647BBE"/>
    <w:rsid w:val="00647F81"/>
    <w:rsid w:val="00650209"/>
    <w:rsid w:val="006503A1"/>
    <w:rsid w:val="0065087C"/>
    <w:rsid w:val="00650AD4"/>
    <w:rsid w:val="00650CED"/>
    <w:rsid w:val="006512BC"/>
    <w:rsid w:val="0065141A"/>
    <w:rsid w:val="006515E5"/>
    <w:rsid w:val="00651673"/>
    <w:rsid w:val="006518B2"/>
    <w:rsid w:val="006519B6"/>
    <w:rsid w:val="00651F72"/>
    <w:rsid w:val="0065208B"/>
    <w:rsid w:val="006522EA"/>
    <w:rsid w:val="0065235C"/>
    <w:rsid w:val="00652507"/>
    <w:rsid w:val="0065258B"/>
    <w:rsid w:val="006526ED"/>
    <w:rsid w:val="00652C9B"/>
    <w:rsid w:val="00652DB4"/>
    <w:rsid w:val="00652EBD"/>
    <w:rsid w:val="0065300E"/>
    <w:rsid w:val="0065334A"/>
    <w:rsid w:val="006535CC"/>
    <w:rsid w:val="006535DD"/>
    <w:rsid w:val="006536C0"/>
    <w:rsid w:val="006537B7"/>
    <w:rsid w:val="006538EF"/>
    <w:rsid w:val="00653AAC"/>
    <w:rsid w:val="00653BF5"/>
    <w:rsid w:val="00653C02"/>
    <w:rsid w:val="00653D73"/>
    <w:rsid w:val="0065423F"/>
    <w:rsid w:val="00654555"/>
    <w:rsid w:val="006546AF"/>
    <w:rsid w:val="006546C2"/>
    <w:rsid w:val="006547A0"/>
    <w:rsid w:val="006547B8"/>
    <w:rsid w:val="0065497B"/>
    <w:rsid w:val="00654CF3"/>
    <w:rsid w:val="00654D59"/>
    <w:rsid w:val="00654F60"/>
    <w:rsid w:val="00654FAA"/>
    <w:rsid w:val="006555EE"/>
    <w:rsid w:val="0065566D"/>
    <w:rsid w:val="00655782"/>
    <w:rsid w:val="00655958"/>
    <w:rsid w:val="0065595A"/>
    <w:rsid w:val="00655A58"/>
    <w:rsid w:val="00655B33"/>
    <w:rsid w:val="00655C27"/>
    <w:rsid w:val="00655CC3"/>
    <w:rsid w:val="00655D0E"/>
    <w:rsid w:val="00655DC8"/>
    <w:rsid w:val="0065601A"/>
    <w:rsid w:val="00656131"/>
    <w:rsid w:val="006563C6"/>
    <w:rsid w:val="00656BAA"/>
    <w:rsid w:val="00656CC9"/>
    <w:rsid w:val="00656F16"/>
    <w:rsid w:val="00656FF4"/>
    <w:rsid w:val="00657104"/>
    <w:rsid w:val="006575F6"/>
    <w:rsid w:val="0065790C"/>
    <w:rsid w:val="00657E9B"/>
    <w:rsid w:val="00657F5B"/>
    <w:rsid w:val="00657F64"/>
    <w:rsid w:val="006601C1"/>
    <w:rsid w:val="00660705"/>
    <w:rsid w:val="00660924"/>
    <w:rsid w:val="006609BC"/>
    <w:rsid w:val="00661157"/>
    <w:rsid w:val="0066123B"/>
    <w:rsid w:val="006615D6"/>
    <w:rsid w:val="006617F9"/>
    <w:rsid w:val="00661925"/>
    <w:rsid w:val="00661A63"/>
    <w:rsid w:val="00661B36"/>
    <w:rsid w:val="00661D38"/>
    <w:rsid w:val="00661D69"/>
    <w:rsid w:val="0066205C"/>
    <w:rsid w:val="0066239F"/>
    <w:rsid w:val="0066258F"/>
    <w:rsid w:val="0066279C"/>
    <w:rsid w:val="00662A38"/>
    <w:rsid w:val="00662B56"/>
    <w:rsid w:val="00662D21"/>
    <w:rsid w:val="00662D7D"/>
    <w:rsid w:val="00663264"/>
    <w:rsid w:val="0066374B"/>
    <w:rsid w:val="0066380C"/>
    <w:rsid w:val="00663900"/>
    <w:rsid w:val="00663F13"/>
    <w:rsid w:val="00663F7D"/>
    <w:rsid w:val="00663F8F"/>
    <w:rsid w:val="0066422C"/>
    <w:rsid w:val="0066430D"/>
    <w:rsid w:val="00664508"/>
    <w:rsid w:val="00664727"/>
    <w:rsid w:val="006647D8"/>
    <w:rsid w:val="00664D64"/>
    <w:rsid w:val="00664D8C"/>
    <w:rsid w:val="00664DEF"/>
    <w:rsid w:val="00664F47"/>
    <w:rsid w:val="0066502F"/>
    <w:rsid w:val="0066534D"/>
    <w:rsid w:val="00665416"/>
    <w:rsid w:val="006654DF"/>
    <w:rsid w:val="0066576F"/>
    <w:rsid w:val="006658A3"/>
    <w:rsid w:val="00665A1C"/>
    <w:rsid w:val="00665C40"/>
    <w:rsid w:val="00665DA3"/>
    <w:rsid w:val="00665DDA"/>
    <w:rsid w:val="00666050"/>
    <w:rsid w:val="00666066"/>
    <w:rsid w:val="00666135"/>
    <w:rsid w:val="006662A7"/>
    <w:rsid w:val="00666331"/>
    <w:rsid w:val="00666447"/>
    <w:rsid w:val="00666907"/>
    <w:rsid w:val="00666973"/>
    <w:rsid w:val="00666B16"/>
    <w:rsid w:val="00666C2A"/>
    <w:rsid w:val="00666CCD"/>
    <w:rsid w:val="00667100"/>
    <w:rsid w:val="006674DE"/>
    <w:rsid w:val="0066780D"/>
    <w:rsid w:val="00667BF4"/>
    <w:rsid w:val="00667D02"/>
    <w:rsid w:val="00670034"/>
    <w:rsid w:val="00670093"/>
    <w:rsid w:val="006702D2"/>
    <w:rsid w:val="0067065D"/>
    <w:rsid w:val="006707DC"/>
    <w:rsid w:val="006707FE"/>
    <w:rsid w:val="0067085A"/>
    <w:rsid w:val="00670905"/>
    <w:rsid w:val="00670A7B"/>
    <w:rsid w:val="00670BB3"/>
    <w:rsid w:val="00670BCC"/>
    <w:rsid w:val="00671053"/>
    <w:rsid w:val="006711D8"/>
    <w:rsid w:val="006712FF"/>
    <w:rsid w:val="00671304"/>
    <w:rsid w:val="006714E0"/>
    <w:rsid w:val="00671837"/>
    <w:rsid w:val="0067193D"/>
    <w:rsid w:val="00671A59"/>
    <w:rsid w:val="00671B1C"/>
    <w:rsid w:val="00671CCB"/>
    <w:rsid w:val="00671E13"/>
    <w:rsid w:val="006721CA"/>
    <w:rsid w:val="006723D6"/>
    <w:rsid w:val="0067240F"/>
    <w:rsid w:val="00672424"/>
    <w:rsid w:val="00672679"/>
    <w:rsid w:val="00672682"/>
    <w:rsid w:val="0067282E"/>
    <w:rsid w:val="00672875"/>
    <w:rsid w:val="006729D5"/>
    <w:rsid w:val="00672B36"/>
    <w:rsid w:val="00672BB6"/>
    <w:rsid w:val="00672D33"/>
    <w:rsid w:val="00672E5D"/>
    <w:rsid w:val="006730EE"/>
    <w:rsid w:val="00673304"/>
    <w:rsid w:val="0067338F"/>
    <w:rsid w:val="0067342D"/>
    <w:rsid w:val="0067345A"/>
    <w:rsid w:val="0067356B"/>
    <w:rsid w:val="00673B53"/>
    <w:rsid w:val="00673EF5"/>
    <w:rsid w:val="00673F38"/>
    <w:rsid w:val="00673FF0"/>
    <w:rsid w:val="00674000"/>
    <w:rsid w:val="00674112"/>
    <w:rsid w:val="00674300"/>
    <w:rsid w:val="006743EE"/>
    <w:rsid w:val="0067492B"/>
    <w:rsid w:val="0067492C"/>
    <w:rsid w:val="00674A67"/>
    <w:rsid w:val="00674D2E"/>
    <w:rsid w:val="00674D96"/>
    <w:rsid w:val="00674F76"/>
    <w:rsid w:val="00674F7E"/>
    <w:rsid w:val="00674F92"/>
    <w:rsid w:val="00675267"/>
    <w:rsid w:val="006752B9"/>
    <w:rsid w:val="00675483"/>
    <w:rsid w:val="006758C1"/>
    <w:rsid w:val="00675BCB"/>
    <w:rsid w:val="00675CCB"/>
    <w:rsid w:val="00675CEE"/>
    <w:rsid w:val="00675D53"/>
    <w:rsid w:val="0067624F"/>
    <w:rsid w:val="006762AA"/>
    <w:rsid w:val="0067645F"/>
    <w:rsid w:val="006764EF"/>
    <w:rsid w:val="00676754"/>
    <w:rsid w:val="0067676D"/>
    <w:rsid w:val="006767B0"/>
    <w:rsid w:val="00676A6B"/>
    <w:rsid w:val="00676B00"/>
    <w:rsid w:val="00676BE6"/>
    <w:rsid w:val="00677601"/>
    <w:rsid w:val="00677708"/>
    <w:rsid w:val="0067791E"/>
    <w:rsid w:val="00677F62"/>
    <w:rsid w:val="006800D4"/>
    <w:rsid w:val="0068031D"/>
    <w:rsid w:val="00680352"/>
    <w:rsid w:val="00680439"/>
    <w:rsid w:val="00680587"/>
    <w:rsid w:val="006806E1"/>
    <w:rsid w:val="00680A55"/>
    <w:rsid w:val="00680B3C"/>
    <w:rsid w:val="00680D61"/>
    <w:rsid w:val="00680E07"/>
    <w:rsid w:val="0068106E"/>
    <w:rsid w:val="00681194"/>
    <w:rsid w:val="006811FD"/>
    <w:rsid w:val="00681225"/>
    <w:rsid w:val="00681248"/>
    <w:rsid w:val="00681586"/>
    <w:rsid w:val="006815E3"/>
    <w:rsid w:val="0068184D"/>
    <w:rsid w:val="006819FE"/>
    <w:rsid w:val="00681BBA"/>
    <w:rsid w:val="00681DAA"/>
    <w:rsid w:val="00681E17"/>
    <w:rsid w:val="00681F93"/>
    <w:rsid w:val="00681FB3"/>
    <w:rsid w:val="00682439"/>
    <w:rsid w:val="006828BA"/>
    <w:rsid w:val="006829DD"/>
    <w:rsid w:val="00682AAD"/>
    <w:rsid w:val="00682DDE"/>
    <w:rsid w:val="00682FA9"/>
    <w:rsid w:val="00683272"/>
    <w:rsid w:val="00683435"/>
    <w:rsid w:val="00683539"/>
    <w:rsid w:val="00683688"/>
    <w:rsid w:val="00683762"/>
    <w:rsid w:val="00683E4D"/>
    <w:rsid w:val="00683F06"/>
    <w:rsid w:val="006841A6"/>
    <w:rsid w:val="006841E6"/>
    <w:rsid w:val="006841F6"/>
    <w:rsid w:val="00684532"/>
    <w:rsid w:val="00684638"/>
    <w:rsid w:val="00684962"/>
    <w:rsid w:val="00684B81"/>
    <w:rsid w:val="00684D43"/>
    <w:rsid w:val="00684DCA"/>
    <w:rsid w:val="00684EEF"/>
    <w:rsid w:val="00685142"/>
    <w:rsid w:val="0068515F"/>
    <w:rsid w:val="006855DC"/>
    <w:rsid w:val="006857CA"/>
    <w:rsid w:val="00685B4C"/>
    <w:rsid w:val="00685C76"/>
    <w:rsid w:val="00685DB1"/>
    <w:rsid w:val="00685F71"/>
    <w:rsid w:val="00685FD7"/>
    <w:rsid w:val="00686354"/>
    <w:rsid w:val="006863B9"/>
    <w:rsid w:val="00686701"/>
    <w:rsid w:val="0068671F"/>
    <w:rsid w:val="00686796"/>
    <w:rsid w:val="006867A2"/>
    <w:rsid w:val="00686DAC"/>
    <w:rsid w:val="00686F91"/>
    <w:rsid w:val="006873EF"/>
    <w:rsid w:val="00687484"/>
    <w:rsid w:val="00687563"/>
    <w:rsid w:val="006876F2"/>
    <w:rsid w:val="00687719"/>
    <w:rsid w:val="006878C7"/>
    <w:rsid w:val="0068797E"/>
    <w:rsid w:val="006879A4"/>
    <w:rsid w:val="00687AB2"/>
    <w:rsid w:val="00690211"/>
    <w:rsid w:val="00690331"/>
    <w:rsid w:val="00690475"/>
    <w:rsid w:val="0069081C"/>
    <w:rsid w:val="0069085F"/>
    <w:rsid w:val="00690A96"/>
    <w:rsid w:val="00690BDA"/>
    <w:rsid w:val="00690D8D"/>
    <w:rsid w:val="00690E7D"/>
    <w:rsid w:val="006912DD"/>
    <w:rsid w:val="00691322"/>
    <w:rsid w:val="006915AB"/>
    <w:rsid w:val="0069186A"/>
    <w:rsid w:val="00691A91"/>
    <w:rsid w:val="00691C47"/>
    <w:rsid w:val="00691C6F"/>
    <w:rsid w:val="00691D88"/>
    <w:rsid w:val="00691DE1"/>
    <w:rsid w:val="00691F1A"/>
    <w:rsid w:val="00691F78"/>
    <w:rsid w:val="00692173"/>
    <w:rsid w:val="00692645"/>
    <w:rsid w:val="0069269F"/>
    <w:rsid w:val="00692731"/>
    <w:rsid w:val="0069320D"/>
    <w:rsid w:val="006933F8"/>
    <w:rsid w:val="0069392F"/>
    <w:rsid w:val="00693A3C"/>
    <w:rsid w:val="00693B83"/>
    <w:rsid w:val="00693DC5"/>
    <w:rsid w:val="00693DCE"/>
    <w:rsid w:val="00693EE3"/>
    <w:rsid w:val="00693FF9"/>
    <w:rsid w:val="006944BF"/>
    <w:rsid w:val="00694883"/>
    <w:rsid w:val="00694B7A"/>
    <w:rsid w:val="006953AF"/>
    <w:rsid w:val="006953FB"/>
    <w:rsid w:val="00695480"/>
    <w:rsid w:val="00695707"/>
    <w:rsid w:val="0069577D"/>
    <w:rsid w:val="0069595A"/>
    <w:rsid w:val="006959C3"/>
    <w:rsid w:val="00695A66"/>
    <w:rsid w:val="00695B76"/>
    <w:rsid w:val="00695BB0"/>
    <w:rsid w:val="00695C52"/>
    <w:rsid w:val="00695EDE"/>
    <w:rsid w:val="00696090"/>
    <w:rsid w:val="006964A6"/>
    <w:rsid w:val="00696531"/>
    <w:rsid w:val="006969C8"/>
    <w:rsid w:val="00696D90"/>
    <w:rsid w:val="00697157"/>
    <w:rsid w:val="006977AE"/>
    <w:rsid w:val="006977BA"/>
    <w:rsid w:val="0069797C"/>
    <w:rsid w:val="00697C81"/>
    <w:rsid w:val="00697DB9"/>
    <w:rsid w:val="00697DF3"/>
    <w:rsid w:val="006A00A5"/>
    <w:rsid w:val="006A01D6"/>
    <w:rsid w:val="006A02BB"/>
    <w:rsid w:val="006A0353"/>
    <w:rsid w:val="006A035C"/>
    <w:rsid w:val="006A0A60"/>
    <w:rsid w:val="006A0A82"/>
    <w:rsid w:val="006A0AA3"/>
    <w:rsid w:val="006A0C6D"/>
    <w:rsid w:val="006A0DC8"/>
    <w:rsid w:val="006A10CB"/>
    <w:rsid w:val="006A13A2"/>
    <w:rsid w:val="006A15C0"/>
    <w:rsid w:val="006A1646"/>
    <w:rsid w:val="006A1C10"/>
    <w:rsid w:val="006A1C9D"/>
    <w:rsid w:val="006A1D1A"/>
    <w:rsid w:val="006A1D2E"/>
    <w:rsid w:val="006A1DA9"/>
    <w:rsid w:val="006A1E14"/>
    <w:rsid w:val="006A1F09"/>
    <w:rsid w:val="006A1F78"/>
    <w:rsid w:val="006A2102"/>
    <w:rsid w:val="006A2226"/>
    <w:rsid w:val="006A22C2"/>
    <w:rsid w:val="006A2452"/>
    <w:rsid w:val="006A2C5D"/>
    <w:rsid w:val="006A2C72"/>
    <w:rsid w:val="006A2CA8"/>
    <w:rsid w:val="006A2D37"/>
    <w:rsid w:val="006A2D53"/>
    <w:rsid w:val="006A2E4B"/>
    <w:rsid w:val="006A2EDD"/>
    <w:rsid w:val="006A2FE2"/>
    <w:rsid w:val="006A35AE"/>
    <w:rsid w:val="006A35CC"/>
    <w:rsid w:val="006A3744"/>
    <w:rsid w:val="006A3B19"/>
    <w:rsid w:val="006A3B4D"/>
    <w:rsid w:val="006A3FFE"/>
    <w:rsid w:val="006A4194"/>
    <w:rsid w:val="006A4541"/>
    <w:rsid w:val="006A45C4"/>
    <w:rsid w:val="006A46D9"/>
    <w:rsid w:val="006A46EE"/>
    <w:rsid w:val="006A46FF"/>
    <w:rsid w:val="006A4815"/>
    <w:rsid w:val="006A4841"/>
    <w:rsid w:val="006A4918"/>
    <w:rsid w:val="006A4B83"/>
    <w:rsid w:val="006A4EE5"/>
    <w:rsid w:val="006A51D9"/>
    <w:rsid w:val="006A54CB"/>
    <w:rsid w:val="006A5661"/>
    <w:rsid w:val="006A5A5A"/>
    <w:rsid w:val="006A5A9D"/>
    <w:rsid w:val="006A5C19"/>
    <w:rsid w:val="006A5E2A"/>
    <w:rsid w:val="006A5EC1"/>
    <w:rsid w:val="006A5F51"/>
    <w:rsid w:val="006A6444"/>
    <w:rsid w:val="006A64CE"/>
    <w:rsid w:val="006A6673"/>
    <w:rsid w:val="006A67D4"/>
    <w:rsid w:val="006A68A9"/>
    <w:rsid w:val="006A68F7"/>
    <w:rsid w:val="006A6A47"/>
    <w:rsid w:val="006A6B4E"/>
    <w:rsid w:val="006A6ECE"/>
    <w:rsid w:val="006A7229"/>
    <w:rsid w:val="006A730A"/>
    <w:rsid w:val="006A7473"/>
    <w:rsid w:val="006A7535"/>
    <w:rsid w:val="006A7990"/>
    <w:rsid w:val="006A799B"/>
    <w:rsid w:val="006A7E9F"/>
    <w:rsid w:val="006B0065"/>
    <w:rsid w:val="006B00FD"/>
    <w:rsid w:val="006B01DD"/>
    <w:rsid w:val="006B056B"/>
    <w:rsid w:val="006B05EA"/>
    <w:rsid w:val="006B06A6"/>
    <w:rsid w:val="006B06AC"/>
    <w:rsid w:val="006B0AFC"/>
    <w:rsid w:val="006B0B96"/>
    <w:rsid w:val="006B0CF6"/>
    <w:rsid w:val="006B0DE1"/>
    <w:rsid w:val="006B129B"/>
    <w:rsid w:val="006B1355"/>
    <w:rsid w:val="006B1521"/>
    <w:rsid w:val="006B1703"/>
    <w:rsid w:val="006B1792"/>
    <w:rsid w:val="006B189E"/>
    <w:rsid w:val="006B1CB9"/>
    <w:rsid w:val="006B1EE1"/>
    <w:rsid w:val="006B234C"/>
    <w:rsid w:val="006B23D7"/>
    <w:rsid w:val="006B262C"/>
    <w:rsid w:val="006B274B"/>
    <w:rsid w:val="006B27CB"/>
    <w:rsid w:val="006B294A"/>
    <w:rsid w:val="006B2B0F"/>
    <w:rsid w:val="006B2B41"/>
    <w:rsid w:val="006B2C0A"/>
    <w:rsid w:val="006B2C96"/>
    <w:rsid w:val="006B2F16"/>
    <w:rsid w:val="006B3358"/>
    <w:rsid w:val="006B35F3"/>
    <w:rsid w:val="006B36C0"/>
    <w:rsid w:val="006B3733"/>
    <w:rsid w:val="006B3741"/>
    <w:rsid w:val="006B3941"/>
    <w:rsid w:val="006B39A7"/>
    <w:rsid w:val="006B39BC"/>
    <w:rsid w:val="006B3C56"/>
    <w:rsid w:val="006B3C9D"/>
    <w:rsid w:val="006B3D32"/>
    <w:rsid w:val="006B3F14"/>
    <w:rsid w:val="006B4016"/>
    <w:rsid w:val="006B4048"/>
    <w:rsid w:val="006B430A"/>
    <w:rsid w:val="006B438A"/>
    <w:rsid w:val="006B4513"/>
    <w:rsid w:val="006B4599"/>
    <w:rsid w:val="006B467B"/>
    <w:rsid w:val="006B4765"/>
    <w:rsid w:val="006B47C9"/>
    <w:rsid w:val="006B488E"/>
    <w:rsid w:val="006B49D7"/>
    <w:rsid w:val="006B4BBC"/>
    <w:rsid w:val="006B4CD0"/>
    <w:rsid w:val="006B4CEE"/>
    <w:rsid w:val="006B5293"/>
    <w:rsid w:val="006B5326"/>
    <w:rsid w:val="006B5382"/>
    <w:rsid w:val="006B5391"/>
    <w:rsid w:val="006B55DF"/>
    <w:rsid w:val="006B585F"/>
    <w:rsid w:val="006B58D8"/>
    <w:rsid w:val="006B5A0D"/>
    <w:rsid w:val="006B5A69"/>
    <w:rsid w:val="006B5A77"/>
    <w:rsid w:val="006B5EA9"/>
    <w:rsid w:val="006B5F17"/>
    <w:rsid w:val="006B6221"/>
    <w:rsid w:val="006B6316"/>
    <w:rsid w:val="006B678D"/>
    <w:rsid w:val="006B67C5"/>
    <w:rsid w:val="006B6987"/>
    <w:rsid w:val="006B6AD2"/>
    <w:rsid w:val="006B6B88"/>
    <w:rsid w:val="006B6D41"/>
    <w:rsid w:val="006B6E6F"/>
    <w:rsid w:val="006B6F21"/>
    <w:rsid w:val="006B7600"/>
    <w:rsid w:val="006B760D"/>
    <w:rsid w:val="006B7622"/>
    <w:rsid w:val="006B7686"/>
    <w:rsid w:val="006B7A42"/>
    <w:rsid w:val="006B7AF3"/>
    <w:rsid w:val="006B7F1D"/>
    <w:rsid w:val="006C0198"/>
    <w:rsid w:val="006C0372"/>
    <w:rsid w:val="006C0384"/>
    <w:rsid w:val="006C040C"/>
    <w:rsid w:val="006C06F8"/>
    <w:rsid w:val="006C0883"/>
    <w:rsid w:val="006C0AE6"/>
    <w:rsid w:val="006C0C50"/>
    <w:rsid w:val="006C0E19"/>
    <w:rsid w:val="006C139C"/>
    <w:rsid w:val="006C15C6"/>
    <w:rsid w:val="006C15E7"/>
    <w:rsid w:val="006C1737"/>
    <w:rsid w:val="006C193B"/>
    <w:rsid w:val="006C1A87"/>
    <w:rsid w:val="006C1C89"/>
    <w:rsid w:val="006C1FFC"/>
    <w:rsid w:val="006C2126"/>
    <w:rsid w:val="006C2337"/>
    <w:rsid w:val="006C2385"/>
    <w:rsid w:val="006C23C6"/>
    <w:rsid w:val="006C25C4"/>
    <w:rsid w:val="006C29BF"/>
    <w:rsid w:val="006C2BC8"/>
    <w:rsid w:val="006C2CF3"/>
    <w:rsid w:val="006C2F53"/>
    <w:rsid w:val="006C2F5C"/>
    <w:rsid w:val="006C2FC3"/>
    <w:rsid w:val="006C3185"/>
    <w:rsid w:val="006C339D"/>
    <w:rsid w:val="006C33C3"/>
    <w:rsid w:val="006C33EE"/>
    <w:rsid w:val="006C35AC"/>
    <w:rsid w:val="006C35CA"/>
    <w:rsid w:val="006C3652"/>
    <w:rsid w:val="006C391C"/>
    <w:rsid w:val="006C3B75"/>
    <w:rsid w:val="006C3BEE"/>
    <w:rsid w:val="006C3DDD"/>
    <w:rsid w:val="006C42D2"/>
    <w:rsid w:val="006C4378"/>
    <w:rsid w:val="006C43EC"/>
    <w:rsid w:val="006C447D"/>
    <w:rsid w:val="006C44F8"/>
    <w:rsid w:val="006C469D"/>
    <w:rsid w:val="006C4928"/>
    <w:rsid w:val="006C4CCE"/>
    <w:rsid w:val="006C4FB0"/>
    <w:rsid w:val="006C507E"/>
    <w:rsid w:val="006C5201"/>
    <w:rsid w:val="006C556A"/>
    <w:rsid w:val="006C569F"/>
    <w:rsid w:val="006C56D7"/>
    <w:rsid w:val="006C56E8"/>
    <w:rsid w:val="006C5814"/>
    <w:rsid w:val="006C5912"/>
    <w:rsid w:val="006C59C8"/>
    <w:rsid w:val="006C5B71"/>
    <w:rsid w:val="006C6682"/>
    <w:rsid w:val="006C66FD"/>
    <w:rsid w:val="006C6A7E"/>
    <w:rsid w:val="006C6AAA"/>
    <w:rsid w:val="006C6BED"/>
    <w:rsid w:val="006C6D38"/>
    <w:rsid w:val="006C6FE9"/>
    <w:rsid w:val="006C70D7"/>
    <w:rsid w:val="006C737E"/>
    <w:rsid w:val="006C73AC"/>
    <w:rsid w:val="006C74A2"/>
    <w:rsid w:val="006C7640"/>
    <w:rsid w:val="006C771A"/>
    <w:rsid w:val="006C78F7"/>
    <w:rsid w:val="006C793E"/>
    <w:rsid w:val="006C7A22"/>
    <w:rsid w:val="006C7CD4"/>
    <w:rsid w:val="006C7D61"/>
    <w:rsid w:val="006D00B5"/>
    <w:rsid w:val="006D0258"/>
    <w:rsid w:val="006D0652"/>
    <w:rsid w:val="006D06DB"/>
    <w:rsid w:val="006D07D8"/>
    <w:rsid w:val="006D0AA5"/>
    <w:rsid w:val="006D0ADC"/>
    <w:rsid w:val="006D0B34"/>
    <w:rsid w:val="006D0FC0"/>
    <w:rsid w:val="006D1124"/>
    <w:rsid w:val="006D1894"/>
    <w:rsid w:val="006D1C8D"/>
    <w:rsid w:val="006D1CEC"/>
    <w:rsid w:val="006D20EC"/>
    <w:rsid w:val="006D212D"/>
    <w:rsid w:val="006D22C0"/>
    <w:rsid w:val="006D252E"/>
    <w:rsid w:val="006D291C"/>
    <w:rsid w:val="006D2AC9"/>
    <w:rsid w:val="006D2CE8"/>
    <w:rsid w:val="006D2CFB"/>
    <w:rsid w:val="006D2D73"/>
    <w:rsid w:val="006D2F3F"/>
    <w:rsid w:val="006D2F96"/>
    <w:rsid w:val="006D2FAD"/>
    <w:rsid w:val="006D2FBB"/>
    <w:rsid w:val="006D2FEE"/>
    <w:rsid w:val="006D3182"/>
    <w:rsid w:val="006D31F4"/>
    <w:rsid w:val="006D34C5"/>
    <w:rsid w:val="006D3512"/>
    <w:rsid w:val="006D3818"/>
    <w:rsid w:val="006D3992"/>
    <w:rsid w:val="006D3D02"/>
    <w:rsid w:val="006D3E6F"/>
    <w:rsid w:val="006D3E71"/>
    <w:rsid w:val="006D3FA6"/>
    <w:rsid w:val="006D4218"/>
    <w:rsid w:val="006D42C9"/>
    <w:rsid w:val="006D43FB"/>
    <w:rsid w:val="006D461B"/>
    <w:rsid w:val="006D4671"/>
    <w:rsid w:val="006D4B35"/>
    <w:rsid w:val="006D4C95"/>
    <w:rsid w:val="006D5010"/>
    <w:rsid w:val="006D5068"/>
    <w:rsid w:val="006D512F"/>
    <w:rsid w:val="006D51B6"/>
    <w:rsid w:val="006D5554"/>
    <w:rsid w:val="006D57A4"/>
    <w:rsid w:val="006D5C83"/>
    <w:rsid w:val="006D5D28"/>
    <w:rsid w:val="006D61C0"/>
    <w:rsid w:val="006D63D2"/>
    <w:rsid w:val="006D6486"/>
    <w:rsid w:val="006D652D"/>
    <w:rsid w:val="006D66A4"/>
    <w:rsid w:val="006D6B09"/>
    <w:rsid w:val="006D6D80"/>
    <w:rsid w:val="006D6D82"/>
    <w:rsid w:val="006D6EA7"/>
    <w:rsid w:val="006D705C"/>
    <w:rsid w:val="006D7188"/>
    <w:rsid w:val="006D7227"/>
    <w:rsid w:val="006D723E"/>
    <w:rsid w:val="006D7633"/>
    <w:rsid w:val="006D76F6"/>
    <w:rsid w:val="006D7A0D"/>
    <w:rsid w:val="006D7BD0"/>
    <w:rsid w:val="006D7D8F"/>
    <w:rsid w:val="006E0121"/>
    <w:rsid w:val="006E0765"/>
    <w:rsid w:val="006E0CC1"/>
    <w:rsid w:val="006E0E05"/>
    <w:rsid w:val="006E0E8F"/>
    <w:rsid w:val="006E0FF4"/>
    <w:rsid w:val="006E125C"/>
    <w:rsid w:val="006E1478"/>
    <w:rsid w:val="006E15EF"/>
    <w:rsid w:val="006E166B"/>
    <w:rsid w:val="006E1A41"/>
    <w:rsid w:val="006E1A8E"/>
    <w:rsid w:val="006E1D9D"/>
    <w:rsid w:val="006E1E48"/>
    <w:rsid w:val="006E206A"/>
    <w:rsid w:val="006E2077"/>
    <w:rsid w:val="006E2324"/>
    <w:rsid w:val="006E23A8"/>
    <w:rsid w:val="006E2892"/>
    <w:rsid w:val="006E29BE"/>
    <w:rsid w:val="006E2A3B"/>
    <w:rsid w:val="006E2B75"/>
    <w:rsid w:val="006E2D33"/>
    <w:rsid w:val="006E2D9A"/>
    <w:rsid w:val="006E2EF3"/>
    <w:rsid w:val="006E34E3"/>
    <w:rsid w:val="006E3666"/>
    <w:rsid w:val="006E38BF"/>
    <w:rsid w:val="006E3B10"/>
    <w:rsid w:val="006E3C59"/>
    <w:rsid w:val="006E3E86"/>
    <w:rsid w:val="006E437F"/>
    <w:rsid w:val="006E4621"/>
    <w:rsid w:val="006E4637"/>
    <w:rsid w:val="006E4D01"/>
    <w:rsid w:val="006E4D46"/>
    <w:rsid w:val="006E5005"/>
    <w:rsid w:val="006E5637"/>
    <w:rsid w:val="006E5974"/>
    <w:rsid w:val="006E5DD6"/>
    <w:rsid w:val="006E606B"/>
    <w:rsid w:val="006E6072"/>
    <w:rsid w:val="006E61B1"/>
    <w:rsid w:val="006E6228"/>
    <w:rsid w:val="006E6238"/>
    <w:rsid w:val="006E6532"/>
    <w:rsid w:val="006E69F4"/>
    <w:rsid w:val="006E6B8B"/>
    <w:rsid w:val="006E7222"/>
    <w:rsid w:val="006E7477"/>
    <w:rsid w:val="006E76E6"/>
    <w:rsid w:val="006E777F"/>
    <w:rsid w:val="006E7B88"/>
    <w:rsid w:val="006E7D31"/>
    <w:rsid w:val="006E7E70"/>
    <w:rsid w:val="006E7E7E"/>
    <w:rsid w:val="006F000F"/>
    <w:rsid w:val="006F0500"/>
    <w:rsid w:val="006F0F83"/>
    <w:rsid w:val="006F104B"/>
    <w:rsid w:val="006F1150"/>
    <w:rsid w:val="006F1241"/>
    <w:rsid w:val="006F137E"/>
    <w:rsid w:val="006F1871"/>
    <w:rsid w:val="006F1A77"/>
    <w:rsid w:val="006F1B7A"/>
    <w:rsid w:val="006F1BE5"/>
    <w:rsid w:val="006F1CD1"/>
    <w:rsid w:val="006F2022"/>
    <w:rsid w:val="006F225F"/>
    <w:rsid w:val="006F234C"/>
    <w:rsid w:val="006F256F"/>
    <w:rsid w:val="006F28B6"/>
    <w:rsid w:val="006F29FB"/>
    <w:rsid w:val="006F2A71"/>
    <w:rsid w:val="006F2BBD"/>
    <w:rsid w:val="006F2D10"/>
    <w:rsid w:val="006F2DA9"/>
    <w:rsid w:val="006F2E2F"/>
    <w:rsid w:val="006F30F9"/>
    <w:rsid w:val="006F33E3"/>
    <w:rsid w:val="006F3453"/>
    <w:rsid w:val="006F368E"/>
    <w:rsid w:val="006F375E"/>
    <w:rsid w:val="006F3946"/>
    <w:rsid w:val="006F3A5A"/>
    <w:rsid w:val="006F3B8F"/>
    <w:rsid w:val="006F3CB3"/>
    <w:rsid w:val="006F3E81"/>
    <w:rsid w:val="006F410B"/>
    <w:rsid w:val="006F4546"/>
    <w:rsid w:val="006F486C"/>
    <w:rsid w:val="006F4C50"/>
    <w:rsid w:val="006F516D"/>
    <w:rsid w:val="006F5634"/>
    <w:rsid w:val="006F57E2"/>
    <w:rsid w:val="006F5A64"/>
    <w:rsid w:val="006F5D2A"/>
    <w:rsid w:val="006F6028"/>
    <w:rsid w:val="006F60DD"/>
    <w:rsid w:val="006F6136"/>
    <w:rsid w:val="006F6227"/>
    <w:rsid w:val="006F633E"/>
    <w:rsid w:val="006F68DF"/>
    <w:rsid w:val="006F6962"/>
    <w:rsid w:val="006F6985"/>
    <w:rsid w:val="006F6AC0"/>
    <w:rsid w:val="006F6E35"/>
    <w:rsid w:val="006F704F"/>
    <w:rsid w:val="006F7097"/>
    <w:rsid w:val="006F74C4"/>
    <w:rsid w:val="006F769E"/>
    <w:rsid w:val="006F774B"/>
    <w:rsid w:val="006F7B22"/>
    <w:rsid w:val="006F7B9E"/>
    <w:rsid w:val="006F7ED1"/>
    <w:rsid w:val="006F7F07"/>
    <w:rsid w:val="00700080"/>
    <w:rsid w:val="0070045D"/>
    <w:rsid w:val="007005FA"/>
    <w:rsid w:val="00700661"/>
    <w:rsid w:val="007007AD"/>
    <w:rsid w:val="007007E6"/>
    <w:rsid w:val="00700F22"/>
    <w:rsid w:val="00700FEC"/>
    <w:rsid w:val="007013E1"/>
    <w:rsid w:val="00701566"/>
    <w:rsid w:val="007015B5"/>
    <w:rsid w:val="007017D0"/>
    <w:rsid w:val="007017F2"/>
    <w:rsid w:val="00701D06"/>
    <w:rsid w:val="00701E2F"/>
    <w:rsid w:val="00702390"/>
    <w:rsid w:val="00702658"/>
    <w:rsid w:val="007027E6"/>
    <w:rsid w:val="00702998"/>
    <w:rsid w:val="00702B13"/>
    <w:rsid w:val="00702C7C"/>
    <w:rsid w:val="00702DD6"/>
    <w:rsid w:val="0070324E"/>
    <w:rsid w:val="00703438"/>
    <w:rsid w:val="00703586"/>
    <w:rsid w:val="0070362E"/>
    <w:rsid w:val="007038DD"/>
    <w:rsid w:val="00703F67"/>
    <w:rsid w:val="007045A8"/>
    <w:rsid w:val="0070461E"/>
    <w:rsid w:val="007047AF"/>
    <w:rsid w:val="007047E9"/>
    <w:rsid w:val="00704992"/>
    <w:rsid w:val="00704C47"/>
    <w:rsid w:val="00704F21"/>
    <w:rsid w:val="00705103"/>
    <w:rsid w:val="0070521C"/>
    <w:rsid w:val="007054B4"/>
    <w:rsid w:val="0070557C"/>
    <w:rsid w:val="007055F8"/>
    <w:rsid w:val="007055F9"/>
    <w:rsid w:val="00705840"/>
    <w:rsid w:val="00705849"/>
    <w:rsid w:val="0070594F"/>
    <w:rsid w:val="00705C2C"/>
    <w:rsid w:val="00705CCA"/>
    <w:rsid w:val="00705FF8"/>
    <w:rsid w:val="007060E6"/>
    <w:rsid w:val="007061A8"/>
    <w:rsid w:val="007064D8"/>
    <w:rsid w:val="0070653A"/>
    <w:rsid w:val="00706682"/>
    <w:rsid w:val="007066CA"/>
    <w:rsid w:val="0070694E"/>
    <w:rsid w:val="007069AA"/>
    <w:rsid w:val="00706B24"/>
    <w:rsid w:val="00706FF1"/>
    <w:rsid w:val="007071DC"/>
    <w:rsid w:val="0070723A"/>
    <w:rsid w:val="00707320"/>
    <w:rsid w:val="007073FE"/>
    <w:rsid w:val="007077FE"/>
    <w:rsid w:val="007078EB"/>
    <w:rsid w:val="00707A54"/>
    <w:rsid w:val="00710084"/>
    <w:rsid w:val="007100AA"/>
    <w:rsid w:val="00710701"/>
    <w:rsid w:val="007107CE"/>
    <w:rsid w:val="00710916"/>
    <w:rsid w:val="00710E50"/>
    <w:rsid w:val="00710F75"/>
    <w:rsid w:val="00711060"/>
    <w:rsid w:val="007111B1"/>
    <w:rsid w:val="00711481"/>
    <w:rsid w:val="0071148F"/>
    <w:rsid w:val="0071162F"/>
    <w:rsid w:val="00711C09"/>
    <w:rsid w:val="00711D59"/>
    <w:rsid w:val="00711D69"/>
    <w:rsid w:val="00711DA5"/>
    <w:rsid w:val="00712041"/>
    <w:rsid w:val="00712240"/>
    <w:rsid w:val="00712528"/>
    <w:rsid w:val="00712688"/>
    <w:rsid w:val="00712C3E"/>
    <w:rsid w:val="00712CC4"/>
    <w:rsid w:val="00712DFD"/>
    <w:rsid w:val="007132F0"/>
    <w:rsid w:val="007132F3"/>
    <w:rsid w:val="0071336B"/>
    <w:rsid w:val="007133D1"/>
    <w:rsid w:val="007139DF"/>
    <w:rsid w:val="00713C84"/>
    <w:rsid w:val="00713FFB"/>
    <w:rsid w:val="007146FF"/>
    <w:rsid w:val="00714837"/>
    <w:rsid w:val="0071490F"/>
    <w:rsid w:val="00714981"/>
    <w:rsid w:val="00714AF6"/>
    <w:rsid w:val="00714BC4"/>
    <w:rsid w:val="00714C26"/>
    <w:rsid w:val="00714E13"/>
    <w:rsid w:val="00715433"/>
    <w:rsid w:val="0071565B"/>
    <w:rsid w:val="00715919"/>
    <w:rsid w:val="00715946"/>
    <w:rsid w:val="007159D6"/>
    <w:rsid w:val="00715DEC"/>
    <w:rsid w:val="00715E62"/>
    <w:rsid w:val="00715FFC"/>
    <w:rsid w:val="007163D9"/>
    <w:rsid w:val="0071661C"/>
    <w:rsid w:val="0071667E"/>
    <w:rsid w:val="00716821"/>
    <w:rsid w:val="00716A6A"/>
    <w:rsid w:val="00716A79"/>
    <w:rsid w:val="00716CD3"/>
    <w:rsid w:val="00716D54"/>
    <w:rsid w:val="007170A7"/>
    <w:rsid w:val="007170C0"/>
    <w:rsid w:val="00717675"/>
    <w:rsid w:val="00717717"/>
    <w:rsid w:val="007177A4"/>
    <w:rsid w:val="0071783F"/>
    <w:rsid w:val="00717BBF"/>
    <w:rsid w:val="00717C61"/>
    <w:rsid w:val="00717C87"/>
    <w:rsid w:val="00717ED8"/>
    <w:rsid w:val="00717F3E"/>
    <w:rsid w:val="00720055"/>
    <w:rsid w:val="0072013B"/>
    <w:rsid w:val="007204A2"/>
    <w:rsid w:val="00720A06"/>
    <w:rsid w:val="00720AD1"/>
    <w:rsid w:val="00720B27"/>
    <w:rsid w:val="00720C0A"/>
    <w:rsid w:val="00720C3C"/>
    <w:rsid w:val="007210AC"/>
    <w:rsid w:val="0072113E"/>
    <w:rsid w:val="00721325"/>
    <w:rsid w:val="007214E3"/>
    <w:rsid w:val="007217F8"/>
    <w:rsid w:val="00721B77"/>
    <w:rsid w:val="00721BDF"/>
    <w:rsid w:val="00721E33"/>
    <w:rsid w:val="007223B2"/>
    <w:rsid w:val="007225F3"/>
    <w:rsid w:val="007228CD"/>
    <w:rsid w:val="007228E8"/>
    <w:rsid w:val="00722B20"/>
    <w:rsid w:val="00722F6A"/>
    <w:rsid w:val="007234C2"/>
    <w:rsid w:val="007235DF"/>
    <w:rsid w:val="00723613"/>
    <w:rsid w:val="00723A8A"/>
    <w:rsid w:val="00723C47"/>
    <w:rsid w:val="00723C63"/>
    <w:rsid w:val="00723D14"/>
    <w:rsid w:val="0072403B"/>
    <w:rsid w:val="00724133"/>
    <w:rsid w:val="00724380"/>
    <w:rsid w:val="00724742"/>
    <w:rsid w:val="00724D6E"/>
    <w:rsid w:val="00724F78"/>
    <w:rsid w:val="007250A5"/>
    <w:rsid w:val="0072536D"/>
    <w:rsid w:val="00725612"/>
    <w:rsid w:val="00725707"/>
    <w:rsid w:val="00725915"/>
    <w:rsid w:val="0072606E"/>
    <w:rsid w:val="0072610F"/>
    <w:rsid w:val="00726112"/>
    <w:rsid w:val="007263A6"/>
    <w:rsid w:val="007263EE"/>
    <w:rsid w:val="0072653A"/>
    <w:rsid w:val="00726765"/>
    <w:rsid w:val="007269B2"/>
    <w:rsid w:val="0072734A"/>
    <w:rsid w:val="0072749A"/>
    <w:rsid w:val="00727704"/>
    <w:rsid w:val="00727C8B"/>
    <w:rsid w:val="0073001D"/>
    <w:rsid w:val="007302A9"/>
    <w:rsid w:val="00730484"/>
    <w:rsid w:val="00730906"/>
    <w:rsid w:val="00730DA5"/>
    <w:rsid w:val="00730F13"/>
    <w:rsid w:val="007310C2"/>
    <w:rsid w:val="00731428"/>
    <w:rsid w:val="00731666"/>
    <w:rsid w:val="00731752"/>
    <w:rsid w:val="00731A31"/>
    <w:rsid w:val="00731D1E"/>
    <w:rsid w:val="00731D64"/>
    <w:rsid w:val="007321C7"/>
    <w:rsid w:val="007324A2"/>
    <w:rsid w:val="007325F5"/>
    <w:rsid w:val="007326AD"/>
    <w:rsid w:val="00732BEC"/>
    <w:rsid w:val="00732CF2"/>
    <w:rsid w:val="00732F91"/>
    <w:rsid w:val="00733440"/>
    <w:rsid w:val="007334F0"/>
    <w:rsid w:val="00733710"/>
    <w:rsid w:val="00733890"/>
    <w:rsid w:val="00733ADA"/>
    <w:rsid w:val="00733B22"/>
    <w:rsid w:val="00733D25"/>
    <w:rsid w:val="00733D27"/>
    <w:rsid w:val="00733F1A"/>
    <w:rsid w:val="00734101"/>
    <w:rsid w:val="007343CE"/>
    <w:rsid w:val="007347D2"/>
    <w:rsid w:val="007349A8"/>
    <w:rsid w:val="00734D67"/>
    <w:rsid w:val="00735151"/>
    <w:rsid w:val="00735280"/>
    <w:rsid w:val="007352D5"/>
    <w:rsid w:val="0073596E"/>
    <w:rsid w:val="00735979"/>
    <w:rsid w:val="00735CC7"/>
    <w:rsid w:val="00735E3A"/>
    <w:rsid w:val="007362A0"/>
    <w:rsid w:val="007362D6"/>
    <w:rsid w:val="007363C2"/>
    <w:rsid w:val="007363F5"/>
    <w:rsid w:val="007367F9"/>
    <w:rsid w:val="00736A87"/>
    <w:rsid w:val="00736F8B"/>
    <w:rsid w:val="007377D4"/>
    <w:rsid w:val="0073788E"/>
    <w:rsid w:val="00737CE5"/>
    <w:rsid w:val="00737CFE"/>
    <w:rsid w:val="00737D63"/>
    <w:rsid w:val="00737F14"/>
    <w:rsid w:val="007401E7"/>
    <w:rsid w:val="007403E0"/>
    <w:rsid w:val="0074067E"/>
    <w:rsid w:val="00740A50"/>
    <w:rsid w:val="00740AE3"/>
    <w:rsid w:val="00740BD5"/>
    <w:rsid w:val="00740E70"/>
    <w:rsid w:val="00740F96"/>
    <w:rsid w:val="0074140C"/>
    <w:rsid w:val="007414A2"/>
    <w:rsid w:val="007415D9"/>
    <w:rsid w:val="00741911"/>
    <w:rsid w:val="007419D8"/>
    <w:rsid w:val="00741A09"/>
    <w:rsid w:val="00741B7B"/>
    <w:rsid w:val="00741C5D"/>
    <w:rsid w:val="00741D48"/>
    <w:rsid w:val="00741D64"/>
    <w:rsid w:val="007421BD"/>
    <w:rsid w:val="0074237B"/>
    <w:rsid w:val="0074241A"/>
    <w:rsid w:val="00742521"/>
    <w:rsid w:val="00742600"/>
    <w:rsid w:val="0074267B"/>
    <w:rsid w:val="0074278D"/>
    <w:rsid w:val="00742797"/>
    <w:rsid w:val="00742839"/>
    <w:rsid w:val="007428C2"/>
    <w:rsid w:val="00742932"/>
    <w:rsid w:val="00742CCA"/>
    <w:rsid w:val="00742EE8"/>
    <w:rsid w:val="00743292"/>
    <w:rsid w:val="00743350"/>
    <w:rsid w:val="0074340D"/>
    <w:rsid w:val="00743650"/>
    <w:rsid w:val="00743695"/>
    <w:rsid w:val="007436BA"/>
    <w:rsid w:val="007439D3"/>
    <w:rsid w:val="00743B8A"/>
    <w:rsid w:val="00743BD6"/>
    <w:rsid w:val="0074417A"/>
    <w:rsid w:val="0074441F"/>
    <w:rsid w:val="00744715"/>
    <w:rsid w:val="00744766"/>
    <w:rsid w:val="007447CE"/>
    <w:rsid w:val="007447F5"/>
    <w:rsid w:val="007448B3"/>
    <w:rsid w:val="007449B7"/>
    <w:rsid w:val="00744A90"/>
    <w:rsid w:val="00744B2F"/>
    <w:rsid w:val="00744D94"/>
    <w:rsid w:val="00744D98"/>
    <w:rsid w:val="00744F35"/>
    <w:rsid w:val="0074554C"/>
    <w:rsid w:val="0074573E"/>
    <w:rsid w:val="00745774"/>
    <w:rsid w:val="00745881"/>
    <w:rsid w:val="007459C2"/>
    <w:rsid w:val="00745AA3"/>
    <w:rsid w:val="00745EB6"/>
    <w:rsid w:val="00745F7C"/>
    <w:rsid w:val="00745F8A"/>
    <w:rsid w:val="00746103"/>
    <w:rsid w:val="0074617A"/>
    <w:rsid w:val="00746992"/>
    <w:rsid w:val="007469CA"/>
    <w:rsid w:val="007469DD"/>
    <w:rsid w:val="00746A4A"/>
    <w:rsid w:val="00746C06"/>
    <w:rsid w:val="00746F96"/>
    <w:rsid w:val="00746FEA"/>
    <w:rsid w:val="00747305"/>
    <w:rsid w:val="0074779E"/>
    <w:rsid w:val="007477B4"/>
    <w:rsid w:val="007479B8"/>
    <w:rsid w:val="00747A8F"/>
    <w:rsid w:val="00747BCA"/>
    <w:rsid w:val="00747D69"/>
    <w:rsid w:val="0075017B"/>
    <w:rsid w:val="007504FF"/>
    <w:rsid w:val="00750788"/>
    <w:rsid w:val="00750ABF"/>
    <w:rsid w:val="00750B64"/>
    <w:rsid w:val="00750DC2"/>
    <w:rsid w:val="00751467"/>
    <w:rsid w:val="00751584"/>
    <w:rsid w:val="007516A9"/>
    <w:rsid w:val="0075185C"/>
    <w:rsid w:val="00751CD5"/>
    <w:rsid w:val="00751D49"/>
    <w:rsid w:val="00752149"/>
    <w:rsid w:val="007527F9"/>
    <w:rsid w:val="00752911"/>
    <w:rsid w:val="00752ABC"/>
    <w:rsid w:val="00752BDD"/>
    <w:rsid w:val="0075312C"/>
    <w:rsid w:val="00753299"/>
    <w:rsid w:val="00753588"/>
    <w:rsid w:val="00753EDF"/>
    <w:rsid w:val="0075420B"/>
    <w:rsid w:val="007543DB"/>
    <w:rsid w:val="00754578"/>
    <w:rsid w:val="00754967"/>
    <w:rsid w:val="007549E2"/>
    <w:rsid w:val="00754A78"/>
    <w:rsid w:val="00754C39"/>
    <w:rsid w:val="00754EDF"/>
    <w:rsid w:val="00754F87"/>
    <w:rsid w:val="00754FB8"/>
    <w:rsid w:val="007550D5"/>
    <w:rsid w:val="007550ED"/>
    <w:rsid w:val="007552D2"/>
    <w:rsid w:val="00755316"/>
    <w:rsid w:val="00755405"/>
    <w:rsid w:val="00755951"/>
    <w:rsid w:val="00755A09"/>
    <w:rsid w:val="00755B1F"/>
    <w:rsid w:val="00755B7A"/>
    <w:rsid w:val="00755BEB"/>
    <w:rsid w:val="00755F22"/>
    <w:rsid w:val="00756191"/>
    <w:rsid w:val="00756608"/>
    <w:rsid w:val="00756831"/>
    <w:rsid w:val="007568E4"/>
    <w:rsid w:val="00756E7F"/>
    <w:rsid w:val="00756F90"/>
    <w:rsid w:val="00757016"/>
    <w:rsid w:val="00757280"/>
    <w:rsid w:val="00757322"/>
    <w:rsid w:val="007575B6"/>
    <w:rsid w:val="00757603"/>
    <w:rsid w:val="00757F9B"/>
    <w:rsid w:val="00760088"/>
    <w:rsid w:val="0076047E"/>
    <w:rsid w:val="00760716"/>
    <w:rsid w:val="00760882"/>
    <w:rsid w:val="00760950"/>
    <w:rsid w:val="00760A52"/>
    <w:rsid w:val="00760CCB"/>
    <w:rsid w:val="00760D55"/>
    <w:rsid w:val="00760F42"/>
    <w:rsid w:val="0076149E"/>
    <w:rsid w:val="00761531"/>
    <w:rsid w:val="00761B69"/>
    <w:rsid w:val="00761BA1"/>
    <w:rsid w:val="00761BA2"/>
    <w:rsid w:val="00761E9B"/>
    <w:rsid w:val="00761EDF"/>
    <w:rsid w:val="00762219"/>
    <w:rsid w:val="0076228C"/>
    <w:rsid w:val="007625C8"/>
    <w:rsid w:val="00762627"/>
    <w:rsid w:val="00762662"/>
    <w:rsid w:val="0076285F"/>
    <w:rsid w:val="00762B46"/>
    <w:rsid w:val="00762B49"/>
    <w:rsid w:val="00762DCB"/>
    <w:rsid w:val="00762E82"/>
    <w:rsid w:val="00762FA2"/>
    <w:rsid w:val="00763348"/>
    <w:rsid w:val="00763351"/>
    <w:rsid w:val="007633B2"/>
    <w:rsid w:val="007633D3"/>
    <w:rsid w:val="00763521"/>
    <w:rsid w:val="0076358E"/>
    <w:rsid w:val="00763606"/>
    <w:rsid w:val="0076366B"/>
    <w:rsid w:val="00763721"/>
    <w:rsid w:val="0076375D"/>
    <w:rsid w:val="00763997"/>
    <w:rsid w:val="00763A10"/>
    <w:rsid w:val="00763C1D"/>
    <w:rsid w:val="00763E80"/>
    <w:rsid w:val="00763E8E"/>
    <w:rsid w:val="00764127"/>
    <w:rsid w:val="007643B3"/>
    <w:rsid w:val="00764587"/>
    <w:rsid w:val="00764652"/>
    <w:rsid w:val="00764744"/>
    <w:rsid w:val="007647B1"/>
    <w:rsid w:val="00764859"/>
    <w:rsid w:val="007648AE"/>
    <w:rsid w:val="007649DC"/>
    <w:rsid w:val="00764B62"/>
    <w:rsid w:val="00764BF8"/>
    <w:rsid w:val="00764D65"/>
    <w:rsid w:val="00764F71"/>
    <w:rsid w:val="007652EB"/>
    <w:rsid w:val="007653B0"/>
    <w:rsid w:val="007654E8"/>
    <w:rsid w:val="007654F8"/>
    <w:rsid w:val="0076551D"/>
    <w:rsid w:val="00765667"/>
    <w:rsid w:val="00765797"/>
    <w:rsid w:val="00765820"/>
    <w:rsid w:val="00765894"/>
    <w:rsid w:val="007658E1"/>
    <w:rsid w:val="0076596B"/>
    <w:rsid w:val="00765996"/>
    <w:rsid w:val="00765A09"/>
    <w:rsid w:val="00765B40"/>
    <w:rsid w:val="00765BCB"/>
    <w:rsid w:val="00766556"/>
    <w:rsid w:val="00766560"/>
    <w:rsid w:val="00766727"/>
    <w:rsid w:val="00766903"/>
    <w:rsid w:val="00766AF0"/>
    <w:rsid w:val="00766BAD"/>
    <w:rsid w:val="00766C8F"/>
    <w:rsid w:val="00766E07"/>
    <w:rsid w:val="00766E78"/>
    <w:rsid w:val="00766EFE"/>
    <w:rsid w:val="00767194"/>
    <w:rsid w:val="00767376"/>
    <w:rsid w:val="007673DD"/>
    <w:rsid w:val="00767499"/>
    <w:rsid w:val="00767A7F"/>
    <w:rsid w:val="0077015E"/>
    <w:rsid w:val="00770192"/>
    <w:rsid w:val="0077023B"/>
    <w:rsid w:val="007703A4"/>
    <w:rsid w:val="007707D6"/>
    <w:rsid w:val="00770837"/>
    <w:rsid w:val="0077098D"/>
    <w:rsid w:val="00770D34"/>
    <w:rsid w:val="00770D96"/>
    <w:rsid w:val="00771753"/>
    <w:rsid w:val="007720B5"/>
    <w:rsid w:val="00772145"/>
    <w:rsid w:val="0077267A"/>
    <w:rsid w:val="00772ABB"/>
    <w:rsid w:val="00772B63"/>
    <w:rsid w:val="00772DCF"/>
    <w:rsid w:val="00772F2A"/>
    <w:rsid w:val="0077322C"/>
    <w:rsid w:val="00773320"/>
    <w:rsid w:val="00773324"/>
    <w:rsid w:val="007735A9"/>
    <w:rsid w:val="007735B6"/>
    <w:rsid w:val="00773893"/>
    <w:rsid w:val="00773A5A"/>
    <w:rsid w:val="00773B5E"/>
    <w:rsid w:val="00773C77"/>
    <w:rsid w:val="00773D73"/>
    <w:rsid w:val="00773DE7"/>
    <w:rsid w:val="00773ECA"/>
    <w:rsid w:val="00773EE8"/>
    <w:rsid w:val="00773EF2"/>
    <w:rsid w:val="0077413D"/>
    <w:rsid w:val="00774194"/>
    <w:rsid w:val="007743C1"/>
    <w:rsid w:val="0077443E"/>
    <w:rsid w:val="007744AF"/>
    <w:rsid w:val="007745D7"/>
    <w:rsid w:val="007748C3"/>
    <w:rsid w:val="007748F8"/>
    <w:rsid w:val="007749EB"/>
    <w:rsid w:val="00774F90"/>
    <w:rsid w:val="00774F91"/>
    <w:rsid w:val="007752EF"/>
    <w:rsid w:val="0077554F"/>
    <w:rsid w:val="00775664"/>
    <w:rsid w:val="0077573A"/>
    <w:rsid w:val="00775ADE"/>
    <w:rsid w:val="00775C80"/>
    <w:rsid w:val="00775CB9"/>
    <w:rsid w:val="00776057"/>
    <w:rsid w:val="007762CC"/>
    <w:rsid w:val="007767FA"/>
    <w:rsid w:val="00776A9F"/>
    <w:rsid w:val="00776D48"/>
    <w:rsid w:val="00776D7B"/>
    <w:rsid w:val="00776DB8"/>
    <w:rsid w:val="00776EF1"/>
    <w:rsid w:val="00776FAE"/>
    <w:rsid w:val="0077710D"/>
    <w:rsid w:val="00777489"/>
    <w:rsid w:val="00777552"/>
    <w:rsid w:val="00780512"/>
    <w:rsid w:val="007806B6"/>
    <w:rsid w:val="0078080A"/>
    <w:rsid w:val="007809A7"/>
    <w:rsid w:val="00780C46"/>
    <w:rsid w:val="00780C50"/>
    <w:rsid w:val="00780D69"/>
    <w:rsid w:val="00780EF8"/>
    <w:rsid w:val="00780FBD"/>
    <w:rsid w:val="007811F3"/>
    <w:rsid w:val="0078142F"/>
    <w:rsid w:val="0078173F"/>
    <w:rsid w:val="007818F7"/>
    <w:rsid w:val="007819A5"/>
    <w:rsid w:val="00781BC1"/>
    <w:rsid w:val="00781DD8"/>
    <w:rsid w:val="00781DD9"/>
    <w:rsid w:val="00781E73"/>
    <w:rsid w:val="00781F23"/>
    <w:rsid w:val="00782005"/>
    <w:rsid w:val="0078265E"/>
    <w:rsid w:val="00782693"/>
    <w:rsid w:val="007826CE"/>
    <w:rsid w:val="007829C5"/>
    <w:rsid w:val="00782A26"/>
    <w:rsid w:val="00782BCA"/>
    <w:rsid w:val="00782E0A"/>
    <w:rsid w:val="00782F1F"/>
    <w:rsid w:val="00782F36"/>
    <w:rsid w:val="007834CD"/>
    <w:rsid w:val="0078351F"/>
    <w:rsid w:val="00783632"/>
    <w:rsid w:val="007836CA"/>
    <w:rsid w:val="00783879"/>
    <w:rsid w:val="00783AF7"/>
    <w:rsid w:val="00783B12"/>
    <w:rsid w:val="00783C14"/>
    <w:rsid w:val="00783F37"/>
    <w:rsid w:val="0078412B"/>
    <w:rsid w:val="007844E3"/>
    <w:rsid w:val="0078483C"/>
    <w:rsid w:val="00784979"/>
    <w:rsid w:val="00784A15"/>
    <w:rsid w:val="00784E99"/>
    <w:rsid w:val="00784EEC"/>
    <w:rsid w:val="00785563"/>
    <w:rsid w:val="007856D3"/>
    <w:rsid w:val="00785D34"/>
    <w:rsid w:val="00785E3D"/>
    <w:rsid w:val="00785FC8"/>
    <w:rsid w:val="00786604"/>
    <w:rsid w:val="0078662A"/>
    <w:rsid w:val="007866F5"/>
    <w:rsid w:val="007869DC"/>
    <w:rsid w:val="00786AF5"/>
    <w:rsid w:val="00786F2C"/>
    <w:rsid w:val="00786FC8"/>
    <w:rsid w:val="0078719B"/>
    <w:rsid w:val="00787294"/>
    <w:rsid w:val="007876F9"/>
    <w:rsid w:val="00787ACC"/>
    <w:rsid w:val="00787BA3"/>
    <w:rsid w:val="00787FCB"/>
    <w:rsid w:val="007900CB"/>
    <w:rsid w:val="007902F3"/>
    <w:rsid w:val="0079034A"/>
    <w:rsid w:val="007904E5"/>
    <w:rsid w:val="007909B8"/>
    <w:rsid w:val="00790A50"/>
    <w:rsid w:val="00790C73"/>
    <w:rsid w:val="00790C75"/>
    <w:rsid w:val="00790EAE"/>
    <w:rsid w:val="00790EC9"/>
    <w:rsid w:val="00790EE3"/>
    <w:rsid w:val="00790F65"/>
    <w:rsid w:val="00791038"/>
    <w:rsid w:val="0079109A"/>
    <w:rsid w:val="007910F2"/>
    <w:rsid w:val="00791AA0"/>
    <w:rsid w:val="00791ED0"/>
    <w:rsid w:val="00792160"/>
    <w:rsid w:val="00792232"/>
    <w:rsid w:val="007925B6"/>
    <w:rsid w:val="007929C5"/>
    <w:rsid w:val="00792ED0"/>
    <w:rsid w:val="00793806"/>
    <w:rsid w:val="007938B9"/>
    <w:rsid w:val="00793AF3"/>
    <w:rsid w:val="00793E9D"/>
    <w:rsid w:val="00793F44"/>
    <w:rsid w:val="0079441C"/>
    <w:rsid w:val="00794DB8"/>
    <w:rsid w:val="00794E0D"/>
    <w:rsid w:val="00794E48"/>
    <w:rsid w:val="00794E61"/>
    <w:rsid w:val="00794F60"/>
    <w:rsid w:val="007950C2"/>
    <w:rsid w:val="007957DA"/>
    <w:rsid w:val="00795AE9"/>
    <w:rsid w:val="00795B01"/>
    <w:rsid w:val="00795D58"/>
    <w:rsid w:val="00795E1A"/>
    <w:rsid w:val="00795E67"/>
    <w:rsid w:val="007964AB"/>
    <w:rsid w:val="007966BB"/>
    <w:rsid w:val="0079676B"/>
    <w:rsid w:val="007969BC"/>
    <w:rsid w:val="007969C5"/>
    <w:rsid w:val="00796B89"/>
    <w:rsid w:val="00796D5C"/>
    <w:rsid w:val="0079742C"/>
    <w:rsid w:val="00797710"/>
    <w:rsid w:val="00797754"/>
    <w:rsid w:val="00797775"/>
    <w:rsid w:val="007A0106"/>
    <w:rsid w:val="007A027F"/>
    <w:rsid w:val="007A037C"/>
    <w:rsid w:val="007A03EA"/>
    <w:rsid w:val="007A0667"/>
    <w:rsid w:val="007A0A79"/>
    <w:rsid w:val="007A0C4C"/>
    <w:rsid w:val="007A0C66"/>
    <w:rsid w:val="007A0CD3"/>
    <w:rsid w:val="007A1520"/>
    <w:rsid w:val="007A1620"/>
    <w:rsid w:val="007A1825"/>
    <w:rsid w:val="007A1979"/>
    <w:rsid w:val="007A19E1"/>
    <w:rsid w:val="007A1BF4"/>
    <w:rsid w:val="007A1D00"/>
    <w:rsid w:val="007A1D97"/>
    <w:rsid w:val="007A1DAC"/>
    <w:rsid w:val="007A1DC3"/>
    <w:rsid w:val="007A1F59"/>
    <w:rsid w:val="007A1FFC"/>
    <w:rsid w:val="007A20DD"/>
    <w:rsid w:val="007A2443"/>
    <w:rsid w:val="007A2685"/>
    <w:rsid w:val="007A26C3"/>
    <w:rsid w:val="007A2763"/>
    <w:rsid w:val="007A2A87"/>
    <w:rsid w:val="007A2AEF"/>
    <w:rsid w:val="007A2BD5"/>
    <w:rsid w:val="007A2ED7"/>
    <w:rsid w:val="007A2FEC"/>
    <w:rsid w:val="007A3024"/>
    <w:rsid w:val="007A318D"/>
    <w:rsid w:val="007A3328"/>
    <w:rsid w:val="007A348D"/>
    <w:rsid w:val="007A37D7"/>
    <w:rsid w:val="007A3C7B"/>
    <w:rsid w:val="007A3CBE"/>
    <w:rsid w:val="007A3D25"/>
    <w:rsid w:val="007A3D39"/>
    <w:rsid w:val="007A3FAD"/>
    <w:rsid w:val="007A4039"/>
    <w:rsid w:val="007A4149"/>
    <w:rsid w:val="007A42A2"/>
    <w:rsid w:val="007A46F0"/>
    <w:rsid w:val="007A47CC"/>
    <w:rsid w:val="007A48A1"/>
    <w:rsid w:val="007A4A38"/>
    <w:rsid w:val="007A4AF0"/>
    <w:rsid w:val="007A4AFA"/>
    <w:rsid w:val="007A4B71"/>
    <w:rsid w:val="007A4BB2"/>
    <w:rsid w:val="007A4FC4"/>
    <w:rsid w:val="007A52DC"/>
    <w:rsid w:val="007A5461"/>
    <w:rsid w:val="007A563B"/>
    <w:rsid w:val="007A56CE"/>
    <w:rsid w:val="007A5EE4"/>
    <w:rsid w:val="007A5F3D"/>
    <w:rsid w:val="007A620D"/>
    <w:rsid w:val="007A690B"/>
    <w:rsid w:val="007A6B1A"/>
    <w:rsid w:val="007A6CC0"/>
    <w:rsid w:val="007A6DE3"/>
    <w:rsid w:val="007A6E8D"/>
    <w:rsid w:val="007A6F04"/>
    <w:rsid w:val="007A7038"/>
    <w:rsid w:val="007A71D1"/>
    <w:rsid w:val="007A7287"/>
    <w:rsid w:val="007A734A"/>
    <w:rsid w:val="007A740F"/>
    <w:rsid w:val="007A743D"/>
    <w:rsid w:val="007A7498"/>
    <w:rsid w:val="007A7BAD"/>
    <w:rsid w:val="007A7C43"/>
    <w:rsid w:val="007A7E25"/>
    <w:rsid w:val="007A7E4C"/>
    <w:rsid w:val="007A7EE3"/>
    <w:rsid w:val="007A7F8C"/>
    <w:rsid w:val="007B03FB"/>
    <w:rsid w:val="007B0454"/>
    <w:rsid w:val="007B04A4"/>
    <w:rsid w:val="007B06F6"/>
    <w:rsid w:val="007B0BFD"/>
    <w:rsid w:val="007B0C4A"/>
    <w:rsid w:val="007B0CD2"/>
    <w:rsid w:val="007B0CFF"/>
    <w:rsid w:val="007B0D23"/>
    <w:rsid w:val="007B0E28"/>
    <w:rsid w:val="007B0EB3"/>
    <w:rsid w:val="007B0F50"/>
    <w:rsid w:val="007B102C"/>
    <w:rsid w:val="007B108B"/>
    <w:rsid w:val="007B112E"/>
    <w:rsid w:val="007B1945"/>
    <w:rsid w:val="007B1A19"/>
    <w:rsid w:val="007B1A29"/>
    <w:rsid w:val="007B1B7B"/>
    <w:rsid w:val="007B1B9E"/>
    <w:rsid w:val="007B1C46"/>
    <w:rsid w:val="007B1DF6"/>
    <w:rsid w:val="007B1E06"/>
    <w:rsid w:val="007B1E34"/>
    <w:rsid w:val="007B20F2"/>
    <w:rsid w:val="007B221C"/>
    <w:rsid w:val="007B239B"/>
    <w:rsid w:val="007B2AA9"/>
    <w:rsid w:val="007B2DBD"/>
    <w:rsid w:val="007B2F4F"/>
    <w:rsid w:val="007B2FAC"/>
    <w:rsid w:val="007B31D1"/>
    <w:rsid w:val="007B32E9"/>
    <w:rsid w:val="007B3325"/>
    <w:rsid w:val="007B36DD"/>
    <w:rsid w:val="007B3716"/>
    <w:rsid w:val="007B381E"/>
    <w:rsid w:val="007B3838"/>
    <w:rsid w:val="007B3DD1"/>
    <w:rsid w:val="007B4354"/>
    <w:rsid w:val="007B4493"/>
    <w:rsid w:val="007B44D3"/>
    <w:rsid w:val="007B45FF"/>
    <w:rsid w:val="007B4630"/>
    <w:rsid w:val="007B46B6"/>
    <w:rsid w:val="007B472C"/>
    <w:rsid w:val="007B4A1B"/>
    <w:rsid w:val="007B4A70"/>
    <w:rsid w:val="007B4CF9"/>
    <w:rsid w:val="007B4E64"/>
    <w:rsid w:val="007B50E3"/>
    <w:rsid w:val="007B51F0"/>
    <w:rsid w:val="007B5207"/>
    <w:rsid w:val="007B52C6"/>
    <w:rsid w:val="007B537D"/>
    <w:rsid w:val="007B53ED"/>
    <w:rsid w:val="007B548A"/>
    <w:rsid w:val="007B5690"/>
    <w:rsid w:val="007B5864"/>
    <w:rsid w:val="007B5884"/>
    <w:rsid w:val="007B5907"/>
    <w:rsid w:val="007B5957"/>
    <w:rsid w:val="007B5A2F"/>
    <w:rsid w:val="007B5AF5"/>
    <w:rsid w:val="007B5B24"/>
    <w:rsid w:val="007B5B27"/>
    <w:rsid w:val="007B5B2A"/>
    <w:rsid w:val="007B5CD1"/>
    <w:rsid w:val="007B6176"/>
    <w:rsid w:val="007B618D"/>
    <w:rsid w:val="007B6425"/>
    <w:rsid w:val="007B648F"/>
    <w:rsid w:val="007B6781"/>
    <w:rsid w:val="007B6D27"/>
    <w:rsid w:val="007B72E3"/>
    <w:rsid w:val="007B763A"/>
    <w:rsid w:val="007B77AB"/>
    <w:rsid w:val="007B786C"/>
    <w:rsid w:val="007C012E"/>
    <w:rsid w:val="007C03A6"/>
    <w:rsid w:val="007C08E9"/>
    <w:rsid w:val="007C0FC5"/>
    <w:rsid w:val="007C1062"/>
    <w:rsid w:val="007C1159"/>
    <w:rsid w:val="007C1598"/>
    <w:rsid w:val="007C1748"/>
    <w:rsid w:val="007C1859"/>
    <w:rsid w:val="007C19C5"/>
    <w:rsid w:val="007C1C8C"/>
    <w:rsid w:val="007C1C8D"/>
    <w:rsid w:val="007C1E64"/>
    <w:rsid w:val="007C2146"/>
    <w:rsid w:val="007C23EF"/>
    <w:rsid w:val="007C2567"/>
    <w:rsid w:val="007C26AD"/>
    <w:rsid w:val="007C2796"/>
    <w:rsid w:val="007C2BEB"/>
    <w:rsid w:val="007C3085"/>
    <w:rsid w:val="007C313C"/>
    <w:rsid w:val="007C3BB6"/>
    <w:rsid w:val="007C3D81"/>
    <w:rsid w:val="007C414C"/>
    <w:rsid w:val="007C4277"/>
    <w:rsid w:val="007C4430"/>
    <w:rsid w:val="007C45E5"/>
    <w:rsid w:val="007C4762"/>
    <w:rsid w:val="007C49E5"/>
    <w:rsid w:val="007C4A12"/>
    <w:rsid w:val="007C4AC5"/>
    <w:rsid w:val="007C4B78"/>
    <w:rsid w:val="007C4C43"/>
    <w:rsid w:val="007C4CE8"/>
    <w:rsid w:val="007C52A4"/>
    <w:rsid w:val="007C56A0"/>
    <w:rsid w:val="007C5A72"/>
    <w:rsid w:val="007C5AB5"/>
    <w:rsid w:val="007C5B5A"/>
    <w:rsid w:val="007C5C7B"/>
    <w:rsid w:val="007C5CEB"/>
    <w:rsid w:val="007C5FEB"/>
    <w:rsid w:val="007C679D"/>
    <w:rsid w:val="007C6AD4"/>
    <w:rsid w:val="007C6BA3"/>
    <w:rsid w:val="007C6C7A"/>
    <w:rsid w:val="007C71C6"/>
    <w:rsid w:val="007C73AE"/>
    <w:rsid w:val="007C7697"/>
    <w:rsid w:val="007C7AB1"/>
    <w:rsid w:val="007C7CD1"/>
    <w:rsid w:val="007C7D97"/>
    <w:rsid w:val="007C7F85"/>
    <w:rsid w:val="007D00E5"/>
    <w:rsid w:val="007D02F4"/>
    <w:rsid w:val="007D03C6"/>
    <w:rsid w:val="007D04D7"/>
    <w:rsid w:val="007D0565"/>
    <w:rsid w:val="007D05A9"/>
    <w:rsid w:val="007D08A0"/>
    <w:rsid w:val="007D08C1"/>
    <w:rsid w:val="007D0BEF"/>
    <w:rsid w:val="007D0BF9"/>
    <w:rsid w:val="007D0F62"/>
    <w:rsid w:val="007D10CA"/>
    <w:rsid w:val="007D1108"/>
    <w:rsid w:val="007D113B"/>
    <w:rsid w:val="007D13D7"/>
    <w:rsid w:val="007D1555"/>
    <w:rsid w:val="007D16F1"/>
    <w:rsid w:val="007D1A40"/>
    <w:rsid w:val="007D1A79"/>
    <w:rsid w:val="007D2168"/>
    <w:rsid w:val="007D2312"/>
    <w:rsid w:val="007D23F0"/>
    <w:rsid w:val="007D24E9"/>
    <w:rsid w:val="007D28F5"/>
    <w:rsid w:val="007D2935"/>
    <w:rsid w:val="007D2AB6"/>
    <w:rsid w:val="007D2AE9"/>
    <w:rsid w:val="007D2B6C"/>
    <w:rsid w:val="007D2BE3"/>
    <w:rsid w:val="007D2C0D"/>
    <w:rsid w:val="007D3018"/>
    <w:rsid w:val="007D3421"/>
    <w:rsid w:val="007D3494"/>
    <w:rsid w:val="007D37C0"/>
    <w:rsid w:val="007D3974"/>
    <w:rsid w:val="007D3A70"/>
    <w:rsid w:val="007D3AF8"/>
    <w:rsid w:val="007D3C38"/>
    <w:rsid w:val="007D3DB5"/>
    <w:rsid w:val="007D3E32"/>
    <w:rsid w:val="007D4193"/>
    <w:rsid w:val="007D42B9"/>
    <w:rsid w:val="007D44F9"/>
    <w:rsid w:val="007D45EA"/>
    <w:rsid w:val="007D490F"/>
    <w:rsid w:val="007D4933"/>
    <w:rsid w:val="007D49D0"/>
    <w:rsid w:val="007D4AE2"/>
    <w:rsid w:val="007D4B05"/>
    <w:rsid w:val="007D4C63"/>
    <w:rsid w:val="007D513B"/>
    <w:rsid w:val="007D56F2"/>
    <w:rsid w:val="007D5F39"/>
    <w:rsid w:val="007D6006"/>
    <w:rsid w:val="007D6028"/>
    <w:rsid w:val="007D60E7"/>
    <w:rsid w:val="007D6498"/>
    <w:rsid w:val="007D66D4"/>
    <w:rsid w:val="007D673B"/>
    <w:rsid w:val="007D6918"/>
    <w:rsid w:val="007D6E1F"/>
    <w:rsid w:val="007D7040"/>
    <w:rsid w:val="007D749E"/>
    <w:rsid w:val="007D774C"/>
    <w:rsid w:val="007D7C40"/>
    <w:rsid w:val="007D7D22"/>
    <w:rsid w:val="007D7DC0"/>
    <w:rsid w:val="007D7FCC"/>
    <w:rsid w:val="007D7FE0"/>
    <w:rsid w:val="007D7FED"/>
    <w:rsid w:val="007E03E5"/>
    <w:rsid w:val="007E0AFE"/>
    <w:rsid w:val="007E0BCF"/>
    <w:rsid w:val="007E0C19"/>
    <w:rsid w:val="007E0C8A"/>
    <w:rsid w:val="007E0F04"/>
    <w:rsid w:val="007E0FB3"/>
    <w:rsid w:val="007E110E"/>
    <w:rsid w:val="007E11CD"/>
    <w:rsid w:val="007E12B8"/>
    <w:rsid w:val="007E1555"/>
    <w:rsid w:val="007E1580"/>
    <w:rsid w:val="007E15EA"/>
    <w:rsid w:val="007E168C"/>
    <w:rsid w:val="007E18C9"/>
    <w:rsid w:val="007E1B99"/>
    <w:rsid w:val="007E226C"/>
    <w:rsid w:val="007E2386"/>
    <w:rsid w:val="007E2612"/>
    <w:rsid w:val="007E2749"/>
    <w:rsid w:val="007E2819"/>
    <w:rsid w:val="007E2984"/>
    <w:rsid w:val="007E30AF"/>
    <w:rsid w:val="007E334B"/>
    <w:rsid w:val="007E337B"/>
    <w:rsid w:val="007E38E1"/>
    <w:rsid w:val="007E39A4"/>
    <w:rsid w:val="007E3A50"/>
    <w:rsid w:val="007E3B02"/>
    <w:rsid w:val="007E3C18"/>
    <w:rsid w:val="007E3ED3"/>
    <w:rsid w:val="007E3FEC"/>
    <w:rsid w:val="007E419A"/>
    <w:rsid w:val="007E41E2"/>
    <w:rsid w:val="007E460C"/>
    <w:rsid w:val="007E48FC"/>
    <w:rsid w:val="007E4B2F"/>
    <w:rsid w:val="007E511D"/>
    <w:rsid w:val="007E5907"/>
    <w:rsid w:val="007E5A99"/>
    <w:rsid w:val="007E5BE4"/>
    <w:rsid w:val="007E6071"/>
    <w:rsid w:val="007E60AE"/>
    <w:rsid w:val="007E61FF"/>
    <w:rsid w:val="007E6210"/>
    <w:rsid w:val="007E6223"/>
    <w:rsid w:val="007E6590"/>
    <w:rsid w:val="007E6723"/>
    <w:rsid w:val="007E67E5"/>
    <w:rsid w:val="007E695A"/>
    <w:rsid w:val="007E69F4"/>
    <w:rsid w:val="007E6BBA"/>
    <w:rsid w:val="007E6DDA"/>
    <w:rsid w:val="007E6E13"/>
    <w:rsid w:val="007E6E56"/>
    <w:rsid w:val="007E6F2E"/>
    <w:rsid w:val="007E71DA"/>
    <w:rsid w:val="007E72F8"/>
    <w:rsid w:val="007E77A7"/>
    <w:rsid w:val="007E7835"/>
    <w:rsid w:val="007F01BB"/>
    <w:rsid w:val="007F0253"/>
    <w:rsid w:val="007F04D7"/>
    <w:rsid w:val="007F055A"/>
    <w:rsid w:val="007F05D9"/>
    <w:rsid w:val="007F0EFD"/>
    <w:rsid w:val="007F11C8"/>
    <w:rsid w:val="007F1241"/>
    <w:rsid w:val="007F12B1"/>
    <w:rsid w:val="007F167E"/>
    <w:rsid w:val="007F1807"/>
    <w:rsid w:val="007F1C1F"/>
    <w:rsid w:val="007F1CF7"/>
    <w:rsid w:val="007F1E06"/>
    <w:rsid w:val="007F1E29"/>
    <w:rsid w:val="007F1E4F"/>
    <w:rsid w:val="007F1ED6"/>
    <w:rsid w:val="007F2469"/>
    <w:rsid w:val="007F246E"/>
    <w:rsid w:val="007F2697"/>
    <w:rsid w:val="007F28D3"/>
    <w:rsid w:val="007F2D1B"/>
    <w:rsid w:val="007F330F"/>
    <w:rsid w:val="007F3332"/>
    <w:rsid w:val="007F3492"/>
    <w:rsid w:val="007F36F2"/>
    <w:rsid w:val="007F3A64"/>
    <w:rsid w:val="007F3AEF"/>
    <w:rsid w:val="007F3B91"/>
    <w:rsid w:val="007F4007"/>
    <w:rsid w:val="007F40A4"/>
    <w:rsid w:val="007F41B0"/>
    <w:rsid w:val="007F443E"/>
    <w:rsid w:val="007F44E9"/>
    <w:rsid w:val="007F455C"/>
    <w:rsid w:val="007F47A6"/>
    <w:rsid w:val="007F47B7"/>
    <w:rsid w:val="007F4939"/>
    <w:rsid w:val="007F4A5D"/>
    <w:rsid w:val="007F4FF9"/>
    <w:rsid w:val="007F509C"/>
    <w:rsid w:val="007F50FD"/>
    <w:rsid w:val="007F5693"/>
    <w:rsid w:val="007F59FA"/>
    <w:rsid w:val="007F5A15"/>
    <w:rsid w:val="007F5A6D"/>
    <w:rsid w:val="007F5F50"/>
    <w:rsid w:val="007F5F57"/>
    <w:rsid w:val="007F62B5"/>
    <w:rsid w:val="007F6353"/>
    <w:rsid w:val="007F6449"/>
    <w:rsid w:val="007F68C9"/>
    <w:rsid w:val="007F68DB"/>
    <w:rsid w:val="007F68E3"/>
    <w:rsid w:val="007F697D"/>
    <w:rsid w:val="007F69D8"/>
    <w:rsid w:val="007F6A32"/>
    <w:rsid w:val="007F6CA1"/>
    <w:rsid w:val="007F6FDA"/>
    <w:rsid w:val="007F7039"/>
    <w:rsid w:val="007F717B"/>
    <w:rsid w:val="007F71FA"/>
    <w:rsid w:val="007F74AA"/>
    <w:rsid w:val="007F765D"/>
    <w:rsid w:val="007F7699"/>
    <w:rsid w:val="007F776C"/>
    <w:rsid w:val="007F7C80"/>
    <w:rsid w:val="007F7F43"/>
    <w:rsid w:val="007F7F90"/>
    <w:rsid w:val="0080024C"/>
    <w:rsid w:val="00800450"/>
    <w:rsid w:val="00800667"/>
    <w:rsid w:val="008007A0"/>
    <w:rsid w:val="008009BA"/>
    <w:rsid w:val="008009DE"/>
    <w:rsid w:val="00800FD0"/>
    <w:rsid w:val="00801025"/>
    <w:rsid w:val="008010D4"/>
    <w:rsid w:val="0080114B"/>
    <w:rsid w:val="008013BC"/>
    <w:rsid w:val="008016CA"/>
    <w:rsid w:val="00801788"/>
    <w:rsid w:val="00801985"/>
    <w:rsid w:val="008019E1"/>
    <w:rsid w:val="00801A20"/>
    <w:rsid w:val="00801ABF"/>
    <w:rsid w:val="00801D1B"/>
    <w:rsid w:val="008021D3"/>
    <w:rsid w:val="00802339"/>
    <w:rsid w:val="008023F8"/>
    <w:rsid w:val="00802713"/>
    <w:rsid w:val="008029DC"/>
    <w:rsid w:val="008029FE"/>
    <w:rsid w:val="0080305F"/>
    <w:rsid w:val="0080314F"/>
    <w:rsid w:val="008032CC"/>
    <w:rsid w:val="00803407"/>
    <w:rsid w:val="00803D15"/>
    <w:rsid w:val="008040D3"/>
    <w:rsid w:val="008041EE"/>
    <w:rsid w:val="0080448A"/>
    <w:rsid w:val="008044D4"/>
    <w:rsid w:val="0080462A"/>
    <w:rsid w:val="00804731"/>
    <w:rsid w:val="008049E2"/>
    <w:rsid w:val="00804D9A"/>
    <w:rsid w:val="00804DEA"/>
    <w:rsid w:val="00804FCA"/>
    <w:rsid w:val="00805076"/>
    <w:rsid w:val="0080524B"/>
    <w:rsid w:val="00805344"/>
    <w:rsid w:val="008054CF"/>
    <w:rsid w:val="008058C9"/>
    <w:rsid w:val="008058DD"/>
    <w:rsid w:val="00805AB7"/>
    <w:rsid w:val="00805B29"/>
    <w:rsid w:val="00806225"/>
    <w:rsid w:val="00806303"/>
    <w:rsid w:val="008063D2"/>
    <w:rsid w:val="0080672C"/>
    <w:rsid w:val="00806733"/>
    <w:rsid w:val="00806875"/>
    <w:rsid w:val="00806879"/>
    <w:rsid w:val="00806BB8"/>
    <w:rsid w:val="00806BBD"/>
    <w:rsid w:val="00806CC4"/>
    <w:rsid w:val="00807216"/>
    <w:rsid w:val="008072FF"/>
    <w:rsid w:val="008076EF"/>
    <w:rsid w:val="008077E6"/>
    <w:rsid w:val="00810089"/>
    <w:rsid w:val="008100A3"/>
    <w:rsid w:val="0081088E"/>
    <w:rsid w:val="008109B3"/>
    <w:rsid w:val="00810DA6"/>
    <w:rsid w:val="0081100C"/>
    <w:rsid w:val="00811271"/>
    <w:rsid w:val="0081187D"/>
    <w:rsid w:val="008120DC"/>
    <w:rsid w:val="00812173"/>
    <w:rsid w:val="0081226A"/>
    <w:rsid w:val="008127EB"/>
    <w:rsid w:val="00812A6A"/>
    <w:rsid w:val="00812FE5"/>
    <w:rsid w:val="00813148"/>
    <w:rsid w:val="00813B2E"/>
    <w:rsid w:val="00813B5A"/>
    <w:rsid w:val="00813B8C"/>
    <w:rsid w:val="00813C92"/>
    <w:rsid w:val="00813C94"/>
    <w:rsid w:val="00813DB0"/>
    <w:rsid w:val="00813F07"/>
    <w:rsid w:val="008140AE"/>
    <w:rsid w:val="008140EB"/>
    <w:rsid w:val="008143FD"/>
    <w:rsid w:val="0081442D"/>
    <w:rsid w:val="008145EF"/>
    <w:rsid w:val="008147FA"/>
    <w:rsid w:val="00814DFF"/>
    <w:rsid w:val="008154A3"/>
    <w:rsid w:val="0081556D"/>
    <w:rsid w:val="00815C21"/>
    <w:rsid w:val="00815DA0"/>
    <w:rsid w:val="00815FC6"/>
    <w:rsid w:val="0081601C"/>
    <w:rsid w:val="008161C7"/>
    <w:rsid w:val="0081628A"/>
    <w:rsid w:val="008162DD"/>
    <w:rsid w:val="008164CA"/>
    <w:rsid w:val="0081688D"/>
    <w:rsid w:val="008169F6"/>
    <w:rsid w:val="00816B16"/>
    <w:rsid w:val="00816BAB"/>
    <w:rsid w:val="00816C2E"/>
    <w:rsid w:val="00816E3D"/>
    <w:rsid w:val="00816F26"/>
    <w:rsid w:val="008171AB"/>
    <w:rsid w:val="008171C4"/>
    <w:rsid w:val="00817204"/>
    <w:rsid w:val="0081720C"/>
    <w:rsid w:val="00817446"/>
    <w:rsid w:val="008175FE"/>
    <w:rsid w:val="0081779B"/>
    <w:rsid w:val="008177D0"/>
    <w:rsid w:val="00817D6A"/>
    <w:rsid w:val="00817E4E"/>
    <w:rsid w:val="00820147"/>
    <w:rsid w:val="0082016C"/>
    <w:rsid w:val="00820467"/>
    <w:rsid w:val="008206D6"/>
    <w:rsid w:val="00820D58"/>
    <w:rsid w:val="00821168"/>
    <w:rsid w:val="008211E7"/>
    <w:rsid w:val="00821372"/>
    <w:rsid w:val="00821553"/>
    <w:rsid w:val="00821B07"/>
    <w:rsid w:val="00821B9C"/>
    <w:rsid w:val="00821D6C"/>
    <w:rsid w:val="00821FFE"/>
    <w:rsid w:val="00822164"/>
    <w:rsid w:val="00822545"/>
    <w:rsid w:val="008226E5"/>
    <w:rsid w:val="00822712"/>
    <w:rsid w:val="0082283A"/>
    <w:rsid w:val="008228EA"/>
    <w:rsid w:val="00822C02"/>
    <w:rsid w:val="00822D77"/>
    <w:rsid w:val="00823824"/>
    <w:rsid w:val="00823976"/>
    <w:rsid w:val="00823BE4"/>
    <w:rsid w:val="00823F17"/>
    <w:rsid w:val="008246CF"/>
    <w:rsid w:val="008247DA"/>
    <w:rsid w:val="008248F2"/>
    <w:rsid w:val="008249F5"/>
    <w:rsid w:val="00824ABC"/>
    <w:rsid w:val="00824BEE"/>
    <w:rsid w:val="008252B3"/>
    <w:rsid w:val="00825312"/>
    <w:rsid w:val="00825722"/>
    <w:rsid w:val="00825E6E"/>
    <w:rsid w:val="00826240"/>
    <w:rsid w:val="00826256"/>
    <w:rsid w:val="00826884"/>
    <w:rsid w:val="00826A5F"/>
    <w:rsid w:val="00826CE3"/>
    <w:rsid w:val="008272A3"/>
    <w:rsid w:val="008273FC"/>
    <w:rsid w:val="00827486"/>
    <w:rsid w:val="00827532"/>
    <w:rsid w:val="0082757D"/>
    <w:rsid w:val="008277DB"/>
    <w:rsid w:val="00827C73"/>
    <w:rsid w:val="0083003D"/>
    <w:rsid w:val="0083026B"/>
    <w:rsid w:val="008304C8"/>
    <w:rsid w:val="008304D4"/>
    <w:rsid w:val="008309B7"/>
    <w:rsid w:val="008309DD"/>
    <w:rsid w:val="00830B52"/>
    <w:rsid w:val="00830CE1"/>
    <w:rsid w:val="00830D55"/>
    <w:rsid w:val="00830DCD"/>
    <w:rsid w:val="00830FBA"/>
    <w:rsid w:val="0083108B"/>
    <w:rsid w:val="00831099"/>
    <w:rsid w:val="008312D3"/>
    <w:rsid w:val="008313C3"/>
    <w:rsid w:val="008314A9"/>
    <w:rsid w:val="00831672"/>
    <w:rsid w:val="00831775"/>
    <w:rsid w:val="00832029"/>
    <w:rsid w:val="00832097"/>
    <w:rsid w:val="008325E2"/>
    <w:rsid w:val="0083283C"/>
    <w:rsid w:val="0083287F"/>
    <w:rsid w:val="0083292C"/>
    <w:rsid w:val="00832A56"/>
    <w:rsid w:val="00832B4C"/>
    <w:rsid w:val="00832CD6"/>
    <w:rsid w:val="0083337F"/>
    <w:rsid w:val="008333F2"/>
    <w:rsid w:val="008336DF"/>
    <w:rsid w:val="0083374C"/>
    <w:rsid w:val="00833A46"/>
    <w:rsid w:val="00833B6D"/>
    <w:rsid w:val="00833D9C"/>
    <w:rsid w:val="00833F7D"/>
    <w:rsid w:val="00833F9E"/>
    <w:rsid w:val="00834213"/>
    <w:rsid w:val="00834417"/>
    <w:rsid w:val="008344CA"/>
    <w:rsid w:val="00834588"/>
    <w:rsid w:val="008347BF"/>
    <w:rsid w:val="008348CF"/>
    <w:rsid w:val="00834A24"/>
    <w:rsid w:val="00834A8B"/>
    <w:rsid w:val="00834CFA"/>
    <w:rsid w:val="00834E5B"/>
    <w:rsid w:val="00834E8C"/>
    <w:rsid w:val="00834F70"/>
    <w:rsid w:val="00835074"/>
    <w:rsid w:val="008352D0"/>
    <w:rsid w:val="0083549E"/>
    <w:rsid w:val="00835660"/>
    <w:rsid w:val="008356FA"/>
    <w:rsid w:val="008358BB"/>
    <w:rsid w:val="00835959"/>
    <w:rsid w:val="00835A21"/>
    <w:rsid w:val="00835AFF"/>
    <w:rsid w:val="00835D54"/>
    <w:rsid w:val="00835EBD"/>
    <w:rsid w:val="00835FA1"/>
    <w:rsid w:val="008362F6"/>
    <w:rsid w:val="00836451"/>
    <w:rsid w:val="00836465"/>
    <w:rsid w:val="0083660A"/>
    <w:rsid w:val="00836698"/>
    <w:rsid w:val="008366C0"/>
    <w:rsid w:val="00836AE0"/>
    <w:rsid w:val="00836B3B"/>
    <w:rsid w:val="00836C0B"/>
    <w:rsid w:val="008370D9"/>
    <w:rsid w:val="00837265"/>
    <w:rsid w:val="0083783F"/>
    <w:rsid w:val="008378AC"/>
    <w:rsid w:val="008379BD"/>
    <w:rsid w:val="00837A51"/>
    <w:rsid w:val="00837AE2"/>
    <w:rsid w:val="00837BE1"/>
    <w:rsid w:val="0084005A"/>
    <w:rsid w:val="008400E3"/>
    <w:rsid w:val="008404C9"/>
    <w:rsid w:val="008407BD"/>
    <w:rsid w:val="00840894"/>
    <w:rsid w:val="0084094C"/>
    <w:rsid w:val="008409C6"/>
    <w:rsid w:val="00840AA0"/>
    <w:rsid w:val="00840BCF"/>
    <w:rsid w:val="00840D6A"/>
    <w:rsid w:val="00841464"/>
    <w:rsid w:val="008414A3"/>
    <w:rsid w:val="00841703"/>
    <w:rsid w:val="0084194C"/>
    <w:rsid w:val="008419D1"/>
    <w:rsid w:val="00841BDB"/>
    <w:rsid w:val="00842000"/>
    <w:rsid w:val="00842097"/>
    <w:rsid w:val="008420B0"/>
    <w:rsid w:val="00842237"/>
    <w:rsid w:val="00842264"/>
    <w:rsid w:val="0084229F"/>
    <w:rsid w:val="0084235A"/>
    <w:rsid w:val="00842422"/>
    <w:rsid w:val="008424C7"/>
    <w:rsid w:val="00842748"/>
    <w:rsid w:val="008428ED"/>
    <w:rsid w:val="00842D20"/>
    <w:rsid w:val="00842F84"/>
    <w:rsid w:val="00843227"/>
    <w:rsid w:val="008432C1"/>
    <w:rsid w:val="00843C41"/>
    <w:rsid w:val="008444DE"/>
    <w:rsid w:val="00844783"/>
    <w:rsid w:val="008447B6"/>
    <w:rsid w:val="00844872"/>
    <w:rsid w:val="00844A8B"/>
    <w:rsid w:val="00844C86"/>
    <w:rsid w:val="00844E56"/>
    <w:rsid w:val="00845640"/>
    <w:rsid w:val="00845A8F"/>
    <w:rsid w:val="00845B1B"/>
    <w:rsid w:val="00845E4C"/>
    <w:rsid w:val="00846082"/>
    <w:rsid w:val="00846104"/>
    <w:rsid w:val="008461C2"/>
    <w:rsid w:val="00846409"/>
    <w:rsid w:val="00846A1D"/>
    <w:rsid w:val="00847203"/>
    <w:rsid w:val="008473A0"/>
    <w:rsid w:val="00847463"/>
    <w:rsid w:val="00847478"/>
    <w:rsid w:val="00847914"/>
    <w:rsid w:val="00847BCB"/>
    <w:rsid w:val="00847F46"/>
    <w:rsid w:val="0085008B"/>
    <w:rsid w:val="00850141"/>
    <w:rsid w:val="0085085A"/>
    <w:rsid w:val="00850F27"/>
    <w:rsid w:val="0085104C"/>
    <w:rsid w:val="008512BC"/>
    <w:rsid w:val="0085139E"/>
    <w:rsid w:val="00851726"/>
    <w:rsid w:val="008519BE"/>
    <w:rsid w:val="008519D8"/>
    <w:rsid w:val="00851AD1"/>
    <w:rsid w:val="00851E4F"/>
    <w:rsid w:val="0085232C"/>
    <w:rsid w:val="00852339"/>
    <w:rsid w:val="00852665"/>
    <w:rsid w:val="00852698"/>
    <w:rsid w:val="0085288A"/>
    <w:rsid w:val="0085289B"/>
    <w:rsid w:val="0085298E"/>
    <w:rsid w:val="00852E63"/>
    <w:rsid w:val="00852E9D"/>
    <w:rsid w:val="00852ED9"/>
    <w:rsid w:val="0085391F"/>
    <w:rsid w:val="008539CC"/>
    <w:rsid w:val="00853E8E"/>
    <w:rsid w:val="00853F56"/>
    <w:rsid w:val="00853FDE"/>
    <w:rsid w:val="00854306"/>
    <w:rsid w:val="0085438C"/>
    <w:rsid w:val="00854402"/>
    <w:rsid w:val="00854442"/>
    <w:rsid w:val="008544C9"/>
    <w:rsid w:val="0085456A"/>
    <w:rsid w:val="008545B8"/>
    <w:rsid w:val="0085474F"/>
    <w:rsid w:val="008548E6"/>
    <w:rsid w:val="008549C8"/>
    <w:rsid w:val="00854B94"/>
    <w:rsid w:val="00854CA9"/>
    <w:rsid w:val="00854F98"/>
    <w:rsid w:val="00855003"/>
    <w:rsid w:val="00855290"/>
    <w:rsid w:val="00855390"/>
    <w:rsid w:val="00855803"/>
    <w:rsid w:val="008559B0"/>
    <w:rsid w:val="00855A72"/>
    <w:rsid w:val="00855C34"/>
    <w:rsid w:val="00855CD6"/>
    <w:rsid w:val="00855ED8"/>
    <w:rsid w:val="0085636C"/>
    <w:rsid w:val="0085636D"/>
    <w:rsid w:val="00856793"/>
    <w:rsid w:val="008567E1"/>
    <w:rsid w:val="0085688E"/>
    <w:rsid w:val="00856A42"/>
    <w:rsid w:val="00856B3E"/>
    <w:rsid w:val="00856C50"/>
    <w:rsid w:val="00856D5A"/>
    <w:rsid w:val="00856E4D"/>
    <w:rsid w:val="00856E5B"/>
    <w:rsid w:val="0085700C"/>
    <w:rsid w:val="0085797B"/>
    <w:rsid w:val="00857C87"/>
    <w:rsid w:val="00857D45"/>
    <w:rsid w:val="00857E24"/>
    <w:rsid w:val="00857E77"/>
    <w:rsid w:val="00857F1A"/>
    <w:rsid w:val="008601A7"/>
    <w:rsid w:val="008606C2"/>
    <w:rsid w:val="00860722"/>
    <w:rsid w:val="00860D68"/>
    <w:rsid w:val="00860ED8"/>
    <w:rsid w:val="00860FA1"/>
    <w:rsid w:val="0086132D"/>
    <w:rsid w:val="008613DE"/>
    <w:rsid w:val="008614A3"/>
    <w:rsid w:val="00861B07"/>
    <w:rsid w:val="00861B43"/>
    <w:rsid w:val="00861B55"/>
    <w:rsid w:val="00861BEA"/>
    <w:rsid w:val="00861C5D"/>
    <w:rsid w:val="00861EE4"/>
    <w:rsid w:val="00861F53"/>
    <w:rsid w:val="0086205A"/>
    <w:rsid w:val="008622DD"/>
    <w:rsid w:val="00862325"/>
    <w:rsid w:val="0086241C"/>
    <w:rsid w:val="0086245A"/>
    <w:rsid w:val="0086248A"/>
    <w:rsid w:val="008624AA"/>
    <w:rsid w:val="008625E3"/>
    <w:rsid w:val="00862955"/>
    <w:rsid w:val="00862979"/>
    <w:rsid w:val="008629DF"/>
    <w:rsid w:val="00862BE3"/>
    <w:rsid w:val="00862BF7"/>
    <w:rsid w:val="00862CEA"/>
    <w:rsid w:val="00863153"/>
    <w:rsid w:val="00863233"/>
    <w:rsid w:val="008633A8"/>
    <w:rsid w:val="00863685"/>
    <w:rsid w:val="00863804"/>
    <w:rsid w:val="00863839"/>
    <w:rsid w:val="00863879"/>
    <w:rsid w:val="0086387A"/>
    <w:rsid w:val="0086387E"/>
    <w:rsid w:val="00863987"/>
    <w:rsid w:val="00863A11"/>
    <w:rsid w:val="00863E5C"/>
    <w:rsid w:val="00864472"/>
    <w:rsid w:val="00864C05"/>
    <w:rsid w:val="00865596"/>
    <w:rsid w:val="00865B54"/>
    <w:rsid w:val="00865BFC"/>
    <w:rsid w:val="00866015"/>
    <w:rsid w:val="0086623C"/>
    <w:rsid w:val="00866879"/>
    <w:rsid w:val="00866914"/>
    <w:rsid w:val="00866A71"/>
    <w:rsid w:val="00866D28"/>
    <w:rsid w:val="00866D75"/>
    <w:rsid w:val="00866EEC"/>
    <w:rsid w:val="008670A5"/>
    <w:rsid w:val="00867184"/>
    <w:rsid w:val="008672F7"/>
    <w:rsid w:val="00867387"/>
    <w:rsid w:val="00867A82"/>
    <w:rsid w:val="00867A89"/>
    <w:rsid w:val="00867F1E"/>
    <w:rsid w:val="00867F63"/>
    <w:rsid w:val="00867FC0"/>
    <w:rsid w:val="00870663"/>
    <w:rsid w:val="00870AFF"/>
    <w:rsid w:val="00870D5B"/>
    <w:rsid w:val="00870FEA"/>
    <w:rsid w:val="00871328"/>
    <w:rsid w:val="008716B0"/>
    <w:rsid w:val="008718BD"/>
    <w:rsid w:val="00871C25"/>
    <w:rsid w:val="00871CDC"/>
    <w:rsid w:val="00871E9F"/>
    <w:rsid w:val="0087229D"/>
    <w:rsid w:val="00872771"/>
    <w:rsid w:val="00872960"/>
    <w:rsid w:val="008729F1"/>
    <w:rsid w:val="00872BA5"/>
    <w:rsid w:val="00872F44"/>
    <w:rsid w:val="008730F1"/>
    <w:rsid w:val="008732D3"/>
    <w:rsid w:val="008734FC"/>
    <w:rsid w:val="008736B1"/>
    <w:rsid w:val="008738B8"/>
    <w:rsid w:val="00873987"/>
    <w:rsid w:val="00873CE1"/>
    <w:rsid w:val="00873E34"/>
    <w:rsid w:val="00873ED5"/>
    <w:rsid w:val="0087403D"/>
    <w:rsid w:val="00874652"/>
    <w:rsid w:val="00874756"/>
    <w:rsid w:val="008748D7"/>
    <w:rsid w:val="00874A72"/>
    <w:rsid w:val="00874ADC"/>
    <w:rsid w:val="00874BCC"/>
    <w:rsid w:val="00874C2C"/>
    <w:rsid w:val="00874C4E"/>
    <w:rsid w:val="00874FB6"/>
    <w:rsid w:val="00874FC2"/>
    <w:rsid w:val="008753F7"/>
    <w:rsid w:val="00875640"/>
    <w:rsid w:val="0087575A"/>
    <w:rsid w:val="00875930"/>
    <w:rsid w:val="0087593C"/>
    <w:rsid w:val="00875E7C"/>
    <w:rsid w:val="00875FF7"/>
    <w:rsid w:val="008760ED"/>
    <w:rsid w:val="008764DA"/>
    <w:rsid w:val="00876AAC"/>
    <w:rsid w:val="00876CA5"/>
    <w:rsid w:val="00876D5E"/>
    <w:rsid w:val="00876DF9"/>
    <w:rsid w:val="00876EE4"/>
    <w:rsid w:val="00877471"/>
    <w:rsid w:val="00877532"/>
    <w:rsid w:val="00877812"/>
    <w:rsid w:val="00877A49"/>
    <w:rsid w:val="00877DDC"/>
    <w:rsid w:val="0088007F"/>
    <w:rsid w:val="00880237"/>
    <w:rsid w:val="00880589"/>
    <w:rsid w:val="008806DB"/>
    <w:rsid w:val="00880754"/>
    <w:rsid w:val="00880E86"/>
    <w:rsid w:val="00881156"/>
    <w:rsid w:val="0088120F"/>
    <w:rsid w:val="0088143A"/>
    <w:rsid w:val="00881964"/>
    <w:rsid w:val="0088198C"/>
    <w:rsid w:val="008819CE"/>
    <w:rsid w:val="00881CCC"/>
    <w:rsid w:val="00881D23"/>
    <w:rsid w:val="00882052"/>
    <w:rsid w:val="00882056"/>
    <w:rsid w:val="00882186"/>
    <w:rsid w:val="008821E3"/>
    <w:rsid w:val="008821FD"/>
    <w:rsid w:val="008822D3"/>
    <w:rsid w:val="0088253B"/>
    <w:rsid w:val="00882767"/>
    <w:rsid w:val="00882A4A"/>
    <w:rsid w:val="00882B12"/>
    <w:rsid w:val="00882B72"/>
    <w:rsid w:val="00882EFB"/>
    <w:rsid w:val="00883012"/>
    <w:rsid w:val="008836A9"/>
    <w:rsid w:val="008838CF"/>
    <w:rsid w:val="008839A3"/>
    <w:rsid w:val="00883C30"/>
    <w:rsid w:val="00883E66"/>
    <w:rsid w:val="00883EFF"/>
    <w:rsid w:val="00883F4C"/>
    <w:rsid w:val="00883FE9"/>
    <w:rsid w:val="0088403D"/>
    <w:rsid w:val="00884087"/>
    <w:rsid w:val="008841C9"/>
    <w:rsid w:val="00884471"/>
    <w:rsid w:val="0088448D"/>
    <w:rsid w:val="0088456E"/>
    <w:rsid w:val="0088467E"/>
    <w:rsid w:val="008847CB"/>
    <w:rsid w:val="00884AF4"/>
    <w:rsid w:val="00884BBB"/>
    <w:rsid w:val="00884C39"/>
    <w:rsid w:val="00884C3A"/>
    <w:rsid w:val="00884C54"/>
    <w:rsid w:val="00884E43"/>
    <w:rsid w:val="008854CA"/>
    <w:rsid w:val="008855D0"/>
    <w:rsid w:val="0088568D"/>
    <w:rsid w:val="00885717"/>
    <w:rsid w:val="00885786"/>
    <w:rsid w:val="00885904"/>
    <w:rsid w:val="00885A7F"/>
    <w:rsid w:val="008862AA"/>
    <w:rsid w:val="00886320"/>
    <w:rsid w:val="008865D8"/>
    <w:rsid w:val="0088663A"/>
    <w:rsid w:val="008866A7"/>
    <w:rsid w:val="008868AE"/>
    <w:rsid w:val="0088693F"/>
    <w:rsid w:val="00886A1F"/>
    <w:rsid w:val="00886C31"/>
    <w:rsid w:val="00886D81"/>
    <w:rsid w:val="00886E32"/>
    <w:rsid w:val="0088721D"/>
    <w:rsid w:val="0088743D"/>
    <w:rsid w:val="008874A5"/>
    <w:rsid w:val="00887718"/>
    <w:rsid w:val="00887762"/>
    <w:rsid w:val="008878CB"/>
    <w:rsid w:val="00887A78"/>
    <w:rsid w:val="00887E32"/>
    <w:rsid w:val="00887E4A"/>
    <w:rsid w:val="00887E8A"/>
    <w:rsid w:val="00890283"/>
    <w:rsid w:val="0089028C"/>
    <w:rsid w:val="008906D1"/>
    <w:rsid w:val="008907E4"/>
    <w:rsid w:val="0089096F"/>
    <w:rsid w:val="00890E95"/>
    <w:rsid w:val="00890F5E"/>
    <w:rsid w:val="00891130"/>
    <w:rsid w:val="008915DC"/>
    <w:rsid w:val="00891949"/>
    <w:rsid w:val="008919B1"/>
    <w:rsid w:val="00891A61"/>
    <w:rsid w:val="00891AEC"/>
    <w:rsid w:val="00891D05"/>
    <w:rsid w:val="00891DEF"/>
    <w:rsid w:val="008920A8"/>
    <w:rsid w:val="00892558"/>
    <w:rsid w:val="0089263B"/>
    <w:rsid w:val="00892BA5"/>
    <w:rsid w:val="00892BAE"/>
    <w:rsid w:val="00892DA4"/>
    <w:rsid w:val="00892EC5"/>
    <w:rsid w:val="00892F2D"/>
    <w:rsid w:val="008930A1"/>
    <w:rsid w:val="008934A7"/>
    <w:rsid w:val="00893869"/>
    <w:rsid w:val="00893AD7"/>
    <w:rsid w:val="00893C2B"/>
    <w:rsid w:val="00893D5B"/>
    <w:rsid w:val="00893DD0"/>
    <w:rsid w:val="00894296"/>
    <w:rsid w:val="00894606"/>
    <w:rsid w:val="0089475E"/>
    <w:rsid w:val="00894908"/>
    <w:rsid w:val="00894B46"/>
    <w:rsid w:val="00894D90"/>
    <w:rsid w:val="00894DC3"/>
    <w:rsid w:val="00894EB7"/>
    <w:rsid w:val="00894F30"/>
    <w:rsid w:val="00894F4C"/>
    <w:rsid w:val="008950AB"/>
    <w:rsid w:val="0089547A"/>
    <w:rsid w:val="00895503"/>
    <w:rsid w:val="0089554B"/>
    <w:rsid w:val="008956E5"/>
    <w:rsid w:val="0089576B"/>
    <w:rsid w:val="008958F6"/>
    <w:rsid w:val="00896307"/>
    <w:rsid w:val="008965D3"/>
    <w:rsid w:val="008967DB"/>
    <w:rsid w:val="00896AF1"/>
    <w:rsid w:val="00896BCE"/>
    <w:rsid w:val="00896CB3"/>
    <w:rsid w:val="00897092"/>
    <w:rsid w:val="0089711E"/>
    <w:rsid w:val="008971CC"/>
    <w:rsid w:val="00897294"/>
    <w:rsid w:val="00897789"/>
    <w:rsid w:val="0089787C"/>
    <w:rsid w:val="008979D6"/>
    <w:rsid w:val="00897AC3"/>
    <w:rsid w:val="00897B63"/>
    <w:rsid w:val="00897BBB"/>
    <w:rsid w:val="00897BDD"/>
    <w:rsid w:val="008A016E"/>
    <w:rsid w:val="008A023C"/>
    <w:rsid w:val="008A0324"/>
    <w:rsid w:val="008A057A"/>
    <w:rsid w:val="008A0640"/>
    <w:rsid w:val="008A0CA1"/>
    <w:rsid w:val="008A0F12"/>
    <w:rsid w:val="008A109D"/>
    <w:rsid w:val="008A10A1"/>
    <w:rsid w:val="008A122D"/>
    <w:rsid w:val="008A12CA"/>
    <w:rsid w:val="008A153E"/>
    <w:rsid w:val="008A1847"/>
    <w:rsid w:val="008A186E"/>
    <w:rsid w:val="008A1B87"/>
    <w:rsid w:val="008A1C24"/>
    <w:rsid w:val="008A2495"/>
    <w:rsid w:val="008A259B"/>
    <w:rsid w:val="008A27A3"/>
    <w:rsid w:val="008A2968"/>
    <w:rsid w:val="008A29C8"/>
    <w:rsid w:val="008A2A8E"/>
    <w:rsid w:val="008A2CC0"/>
    <w:rsid w:val="008A3053"/>
    <w:rsid w:val="008A31A6"/>
    <w:rsid w:val="008A31C9"/>
    <w:rsid w:val="008A32D9"/>
    <w:rsid w:val="008A37D1"/>
    <w:rsid w:val="008A37E9"/>
    <w:rsid w:val="008A3877"/>
    <w:rsid w:val="008A3A88"/>
    <w:rsid w:val="008A43B4"/>
    <w:rsid w:val="008A47DB"/>
    <w:rsid w:val="008A48A0"/>
    <w:rsid w:val="008A4A1A"/>
    <w:rsid w:val="008A5B67"/>
    <w:rsid w:val="008A5BBD"/>
    <w:rsid w:val="008A5F6D"/>
    <w:rsid w:val="008A5FAA"/>
    <w:rsid w:val="008A6125"/>
    <w:rsid w:val="008A61C4"/>
    <w:rsid w:val="008A621B"/>
    <w:rsid w:val="008A637C"/>
    <w:rsid w:val="008A6416"/>
    <w:rsid w:val="008A6424"/>
    <w:rsid w:val="008A6543"/>
    <w:rsid w:val="008A6962"/>
    <w:rsid w:val="008A6C3E"/>
    <w:rsid w:val="008A6C6E"/>
    <w:rsid w:val="008A6F1C"/>
    <w:rsid w:val="008A6F6C"/>
    <w:rsid w:val="008A70DC"/>
    <w:rsid w:val="008A7294"/>
    <w:rsid w:val="008A72AF"/>
    <w:rsid w:val="008A7416"/>
    <w:rsid w:val="008A7577"/>
    <w:rsid w:val="008A7718"/>
    <w:rsid w:val="008A7767"/>
    <w:rsid w:val="008A7843"/>
    <w:rsid w:val="008A79D5"/>
    <w:rsid w:val="008A7D74"/>
    <w:rsid w:val="008B02F8"/>
    <w:rsid w:val="008B03D6"/>
    <w:rsid w:val="008B07C5"/>
    <w:rsid w:val="008B0E74"/>
    <w:rsid w:val="008B11EC"/>
    <w:rsid w:val="008B1487"/>
    <w:rsid w:val="008B1508"/>
    <w:rsid w:val="008B16A3"/>
    <w:rsid w:val="008B1A4A"/>
    <w:rsid w:val="008B1AEA"/>
    <w:rsid w:val="008B20AD"/>
    <w:rsid w:val="008B21C9"/>
    <w:rsid w:val="008B21EC"/>
    <w:rsid w:val="008B23C7"/>
    <w:rsid w:val="008B24B4"/>
    <w:rsid w:val="008B28D2"/>
    <w:rsid w:val="008B291F"/>
    <w:rsid w:val="008B2939"/>
    <w:rsid w:val="008B29CF"/>
    <w:rsid w:val="008B2AFE"/>
    <w:rsid w:val="008B2F9F"/>
    <w:rsid w:val="008B3167"/>
    <w:rsid w:val="008B3260"/>
    <w:rsid w:val="008B32F8"/>
    <w:rsid w:val="008B331B"/>
    <w:rsid w:val="008B3524"/>
    <w:rsid w:val="008B367B"/>
    <w:rsid w:val="008B36F2"/>
    <w:rsid w:val="008B386E"/>
    <w:rsid w:val="008B3955"/>
    <w:rsid w:val="008B3A63"/>
    <w:rsid w:val="008B3D20"/>
    <w:rsid w:val="008B3D3C"/>
    <w:rsid w:val="008B4B18"/>
    <w:rsid w:val="008B4C64"/>
    <w:rsid w:val="008B4DC1"/>
    <w:rsid w:val="008B4F5E"/>
    <w:rsid w:val="008B53C2"/>
    <w:rsid w:val="008B544D"/>
    <w:rsid w:val="008B62BD"/>
    <w:rsid w:val="008B6525"/>
    <w:rsid w:val="008B6578"/>
    <w:rsid w:val="008B65AA"/>
    <w:rsid w:val="008B68D1"/>
    <w:rsid w:val="008B6C8B"/>
    <w:rsid w:val="008B6CE6"/>
    <w:rsid w:val="008B6DF7"/>
    <w:rsid w:val="008B6EB2"/>
    <w:rsid w:val="008B6F8E"/>
    <w:rsid w:val="008B707C"/>
    <w:rsid w:val="008B7379"/>
    <w:rsid w:val="008B78E4"/>
    <w:rsid w:val="008B7C20"/>
    <w:rsid w:val="008B7C99"/>
    <w:rsid w:val="008B7D6B"/>
    <w:rsid w:val="008B7DD2"/>
    <w:rsid w:val="008C04A5"/>
    <w:rsid w:val="008C08E1"/>
    <w:rsid w:val="008C0953"/>
    <w:rsid w:val="008C0A43"/>
    <w:rsid w:val="008C0D2A"/>
    <w:rsid w:val="008C0EC9"/>
    <w:rsid w:val="008C13DE"/>
    <w:rsid w:val="008C1484"/>
    <w:rsid w:val="008C14F4"/>
    <w:rsid w:val="008C15FD"/>
    <w:rsid w:val="008C167F"/>
    <w:rsid w:val="008C1702"/>
    <w:rsid w:val="008C1862"/>
    <w:rsid w:val="008C1F43"/>
    <w:rsid w:val="008C20E6"/>
    <w:rsid w:val="008C2271"/>
    <w:rsid w:val="008C244D"/>
    <w:rsid w:val="008C29A8"/>
    <w:rsid w:val="008C2A8A"/>
    <w:rsid w:val="008C2EB0"/>
    <w:rsid w:val="008C30CA"/>
    <w:rsid w:val="008C31CB"/>
    <w:rsid w:val="008C3410"/>
    <w:rsid w:val="008C351B"/>
    <w:rsid w:val="008C3958"/>
    <w:rsid w:val="008C3CAF"/>
    <w:rsid w:val="008C3E80"/>
    <w:rsid w:val="008C3FE1"/>
    <w:rsid w:val="008C4251"/>
    <w:rsid w:val="008C4303"/>
    <w:rsid w:val="008C431D"/>
    <w:rsid w:val="008C4424"/>
    <w:rsid w:val="008C4529"/>
    <w:rsid w:val="008C4AA9"/>
    <w:rsid w:val="008C4DF6"/>
    <w:rsid w:val="008C507D"/>
    <w:rsid w:val="008C563B"/>
    <w:rsid w:val="008C5792"/>
    <w:rsid w:val="008C57CD"/>
    <w:rsid w:val="008C5B38"/>
    <w:rsid w:val="008C5C18"/>
    <w:rsid w:val="008C5C3B"/>
    <w:rsid w:val="008C5C81"/>
    <w:rsid w:val="008C5D33"/>
    <w:rsid w:val="008C5DEB"/>
    <w:rsid w:val="008C5EA4"/>
    <w:rsid w:val="008C5EDD"/>
    <w:rsid w:val="008C602F"/>
    <w:rsid w:val="008C60E2"/>
    <w:rsid w:val="008C633A"/>
    <w:rsid w:val="008C64B5"/>
    <w:rsid w:val="008C6507"/>
    <w:rsid w:val="008C6525"/>
    <w:rsid w:val="008C693A"/>
    <w:rsid w:val="008C728C"/>
    <w:rsid w:val="008C740C"/>
    <w:rsid w:val="008C74AF"/>
    <w:rsid w:val="008C75B9"/>
    <w:rsid w:val="008C7E88"/>
    <w:rsid w:val="008D0084"/>
    <w:rsid w:val="008D02D4"/>
    <w:rsid w:val="008D0734"/>
    <w:rsid w:val="008D0804"/>
    <w:rsid w:val="008D0AF0"/>
    <w:rsid w:val="008D0B3C"/>
    <w:rsid w:val="008D0C94"/>
    <w:rsid w:val="008D0CCA"/>
    <w:rsid w:val="008D10CB"/>
    <w:rsid w:val="008D1414"/>
    <w:rsid w:val="008D1501"/>
    <w:rsid w:val="008D156B"/>
    <w:rsid w:val="008D15F7"/>
    <w:rsid w:val="008D19E8"/>
    <w:rsid w:val="008D1A79"/>
    <w:rsid w:val="008D1B6F"/>
    <w:rsid w:val="008D2509"/>
    <w:rsid w:val="008D2622"/>
    <w:rsid w:val="008D2629"/>
    <w:rsid w:val="008D2649"/>
    <w:rsid w:val="008D269F"/>
    <w:rsid w:val="008D2BD5"/>
    <w:rsid w:val="008D2C99"/>
    <w:rsid w:val="008D2E48"/>
    <w:rsid w:val="008D2ED7"/>
    <w:rsid w:val="008D2EDD"/>
    <w:rsid w:val="008D306D"/>
    <w:rsid w:val="008D30E4"/>
    <w:rsid w:val="008D333F"/>
    <w:rsid w:val="008D3393"/>
    <w:rsid w:val="008D3582"/>
    <w:rsid w:val="008D3CF6"/>
    <w:rsid w:val="008D3DBB"/>
    <w:rsid w:val="008D3FCD"/>
    <w:rsid w:val="008D401F"/>
    <w:rsid w:val="008D408C"/>
    <w:rsid w:val="008D438B"/>
    <w:rsid w:val="008D44B6"/>
    <w:rsid w:val="008D45D0"/>
    <w:rsid w:val="008D4745"/>
    <w:rsid w:val="008D493C"/>
    <w:rsid w:val="008D4B2A"/>
    <w:rsid w:val="008D4C48"/>
    <w:rsid w:val="008D500E"/>
    <w:rsid w:val="008D549A"/>
    <w:rsid w:val="008D55F3"/>
    <w:rsid w:val="008D57B1"/>
    <w:rsid w:val="008D57D8"/>
    <w:rsid w:val="008D595D"/>
    <w:rsid w:val="008D59D6"/>
    <w:rsid w:val="008D5CC4"/>
    <w:rsid w:val="008D5E3F"/>
    <w:rsid w:val="008D5F34"/>
    <w:rsid w:val="008D6071"/>
    <w:rsid w:val="008D61E8"/>
    <w:rsid w:val="008D63B4"/>
    <w:rsid w:val="008D63B8"/>
    <w:rsid w:val="008D6C5B"/>
    <w:rsid w:val="008D6D8D"/>
    <w:rsid w:val="008D6EC1"/>
    <w:rsid w:val="008D6EF1"/>
    <w:rsid w:val="008D6F3A"/>
    <w:rsid w:val="008D733C"/>
    <w:rsid w:val="008D73FB"/>
    <w:rsid w:val="008D7453"/>
    <w:rsid w:val="008D769B"/>
    <w:rsid w:val="008D76BF"/>
    <w:rsid w:val="008D78A9"/>
    <w:rsid w:val="008D7EC1"/>
    <w:rsid w:val="008D7FBC"/>
    <w:rsid w:val="008E05A5"/>
    <w:rsid w:val="008E065C"/>
    <w:rsid w:val="008E0732"/>
    <w:rsid w:val="008E099D"/>
    <w:rsid w:val="008E0D9E"/>
    <w:rsid w:val="008E0E56"/>
    <w:rsid w:val="008E101A"/>
    <w:rsid w:val="008E1045"/>
    <w:rsid w:val="008E110B"/>
    <w:rsid w:val="008E114C"/>
    <w:rsid w:val="008E1164"/>
    <w:rsid w:val="008E11AA"/>
    <w:rsid w:val="008E129C"/>
    <w:rsid w:val="008E12A5"/>
    <w:rsid w:val="008E1346"/>
    <w:rsid w:val="008E14FD"/>
    <w:rsid w:val="008E1815"/>
    <w:rsid w:val="008E1982"/>
    <w:rsid w:val="008E1A61"/>
    <w:rsid w:val="008E1E6A"/>
    <w:rsid w:val="008E1EFC"/>
    <w:rsid w:val="008E1F88"/>
    <w:rsid w:val="008E226F"/>
    <w:rsid w:val="008E24E8"/>
    <w:rsid w:val="008E24F9"/>
    <w:rsid w:val="008E2765"/>
    <w:rsid w:val="008E28D0"/>
    <w:rsid w:val="008E2A4F"/>
    <w:rsid w:val="008E2B72"/>
    <w:rsid w:val="008E348D"/>
    <w:rsid w:val="008E3608"/>
    <w:rsid w:val="008E3679"/>
    <w:rsid w:val="008E3711"/>
    <w:rsid w:val="008E3907"/>
    <w:rsid w:val="008E3B5D"/>
    <w:rsid w:val="008E3BB9"/>
    <w:rsid w:val="008E3EE2"/>
    <w:rsid w:val="008E400D"/>
    <w:rsid w:val="008E42F6"/>
    <w:rsid w:val="008E4358"/>
    <w:rsid w:val="008E45DF"/>
    <w:rsid w:val="008E4664"/>
    <w:rsid w:val="008E4D69"/>
    <w:rsid w:val="008E4EA6"/>
    <w:rsid w:val="008E4F98"/>
    <w:rsid w:val="008E5104"/>
    <w:rsid w:val="008E550D"/>
    <w:rsid w:val="008E5722"/>
    <w:rsid w:val="008E5728"/>
    <w:rsid w:val="008E5A56"/>
    <w:rsid w:val="008E5A7B"/>
    <w:rsid w:val="008E5C40"/>
    <w:rsid w:val="008E62AA"/>
    <w:rsid w:val="008E6517"/>
    <w:rsid w:val="008E6685"/>
    <w:rsid w:val="008E68B2"/>
    <w:rsid w:val="008E697A"/>
    <w:rsid w:val="008E6A1C"/>
    <w:rsid w:val="008E6BE3"/>
    <w:rsid w:val="008E6E65"/>
    <w:rsid w:val="008E6EA6"/>
    <w:rsid w:val="008E6F2E"/>
    <w:rsid w:val="008E7121"/>
    <w:rsid w:val="008E7999"/>
    <w:rsid w:val="008E7A91"/>
    <w:rsid w:val="008E7D09"/>
    <w:rsid w:val="008E7F3E"/>
    <w:rsid w:val="008E7F86"/>
    <w:rsid w:val="008F01E1"/>
    <w:rsid w:val="008F022A"/>
    <w:rsid w:val="008F050C"/>
    <w:rsid w:val="008F05C3"/>
    <w:rsid w:val="008F05EC"/>
    <w:rsid w:val="008F07D8"/>
    <w:rsid w:val="008F0C5A"/>
    <w:rsid w:val="008F0C60"/>
    <w:rsid w:val="008F0E39"/>
    <w:rsid w:val="008F121D"/>
    <w:rsid w:val="008F13BC"/>
    <w:rsid w:val="008F14A3"/>
    <w:rsid w:val="008F16FF"/>
    <w:rsid w:val="008F175F"/>
    <w:rsid w:val="008F1866"/>
    <w:rsid w:val="008F1925"/>
    <w:rsid w:val="008F1937"/>
    <w:rsid w:val="008F1B50"/>
    <w:rsid w:val="008F1BC7"/>
    <w:rsid w:val="008F1F33"/>
    <w:rsid w:val="008F24CB"/>
    <w:rsid w:val="008F26AD"/>
    <w:rsid w:val="008F294C"/>
    <w:rsid w:val="008F29CC"/>
    <w:rsid w:val="008F29DB"/>
    <w:rsid w:val="008F2B27"/>
    <w:rsid w:val="008F2CDB"/>
    <w:rsid w:val="008F2D05"/>
    <w:rsid w:val="008F313C"/>
    <w:rsid w:val="008F324F"/>
    <w:rsid w:val="008F34B2"/>
    <w:rsid w:val="008F3534"/>
    <w:rsid w:val="008F3716"/>
    <w:rsid w:val="008F38CB"/>
    <w:rsid w:val="008F39B9"/>
    <w:rsid w:val="008F3B36"/>
    <w:rsid w:val="008F3EF8"/>
    <w:rsid w:val="008F419D"/>
    <w:rsid w:val="008F41C5"/>
    <w:rsid w:val="008F4721"/>
    <w:rsid w:val="008F4A55"/>
    <w:rsid w:val="008F4DBB"/>
    <w:rsid w:val="008F4F94"/>
    <w:rsid w:val="008F505C"/>
    <w:rsid w:val="008F52E7"/>
    <w:rsid w:val="008F543C"/>
    <w:rsid w:val="008F566D"/>
    <w:rsid w:val="008F569E"/>
    <w:rsid w:val="008F5975"/>
    <w:rsid w:val="008F5B9F"/>
    <w:rsid w:val="008F5D54"/>
    <w:rsid w:val="008F600F"/>
    <w:rsid w:val="008F604E"/>
    <w:rsid w:val="008F619B"/>
    <w:rsid w:val="008F61D3"/>
    <w:rsid w:val="008F6201"/>
    <w:rsid w:val="008F63E7"/>
    <w:rsid w:val="008F65E3"/>
    <w:rsid w:val="008F66B5"/>
    <w:rsid w:val="008F6743"/>
    <w:rsid w:val="008F6A50"/>
    <w:rsid w:val="008F6AAB"/>
    <w:rsid w:val="008F6AC8"/>
    <w:rsid w:val="008F6B06"/>
    <w:rsid w:val="008F6B16"/>
    <w:rsid w:val="008F6E2F"/>
    <w:rsid w:val="008F6E4E"/>
    <w:rsid w:val="008F6EF8"/>
    <w:rsid w:val="008F713D"/>
    <w:rsid w:val="008F72D1"/>
    <w:rsid w:val="008F731B"/>
    <w:rsid w:val="008F781B"/>
    <w:rsid w:val="008F7AF0"/>
    <w:rsid w:val="008F7CB9"/>
    <w:rsid w:val="00900100"/>
    <w:rsid w:val="00900321"/>
    <w:rsid w:val="009005A3"/>
    <w:rsid w:val="009005BF"/>
    <w:rsid w:val="0090060E"/>
    <w:rsid w:val="00900777"/>
    <w:rsid w:val="00900F91"/>
    <w:rsid w:val="00900FD9"/>
    <w:rsid w:val="00901063"/>
    <w:rsid w:val="009010EC"/>
    <w:rsid w:val="0090185C"/>
    <w:rsid w:val="00901973"/>
    <w:rsid w:val="00901AD2"/>
    <w:rsid w:val="00901D78"/>
    <w:rsid w:val="009020E4"/>
    <w:rsid w:val="0090252D"/>
    <w:rsid w:val="009025FD"/>
    <w:rsid w:val="009026D2"/>
    <w:rsid w:val="009028AD"/>
    <w:rsid w:val="00902A71"/>
    <w:rsid w:val="00902A74"/>
    <w:rsid w:val="00902BFF"/>
    <w:rsid w:val="00902D12"/>
    <w:rsid w:val="00902D69"/>
    <w:rsid w:val="00902F6D"/>
    <w:rsid w:val="00902F7A"/>
    <w:rsid w:val="009031C5"/>
    <w:rsid w:val="009031DB"/>
    <w:rsid w:val="00903211"/>
    <w:rsid w:val="0090349B"/>
    <w:rsid w:val="00903762"/>
    <w:rsid w:val="0090384D"/>
    <w:rsid w:val="00903877"/>
    <w:rsid w:val="00903A6F"/>
    <w:rsid w:val="00903D81"/>
    <w:rsid w:val="0090403E"/>
    <w:rsid w:val="00904136"/>
    <w:rsid w:val="00904344"/>
    <w:rsid w:val="009046F1"/>
    <w:rsid w:val="0090473D"/>
    <w:rsid w:val="00904979"/>
    <w:rsid w:val="00904A92"/>
    <w:rsid w:val="00904F14"/>
    <w:rsid w:val="00905037"/>
    <w:rsid w:val="00905423"/>
    <w:rsid w:val="00905AD6"/>
    <w:rsid w:val="00905CFB"/>
    <w:rsid w:val="00905D9D"/>
    <w:rsid w:val="00906376"/>
    <w:rsid w:val="0090650C"/>
    <w:rsid w:val="0090654D"/>
    <w:rsid w:val="00906C2E"/>
    <w:rsid w:val="00906CB6"/>
    <w:rsid w:val="00906FC9"/>
    <w:rsid w:val="00907173"/>
    <w:rsid w:val="00907241"/>
    <w:rsid w:val="009073FA"/>
    <w:rsid w:val="009075BB"/>
    <w:rsid w:val="00907E64"/>
    <w:rsid w:val="00907EE4"/>
    <w:rsid w:val="00907F67"/>
    <w:rsid w:val="00910288"/>
    <w:rsid w:val="00910578"/>
    <w:rsid w:val="009107CD"/>
    <w:rsid w:val="009108C8"/>
    <w:rsid w:val="009109D8"/>
    <w:rsid w:val="00910B4B"/>
    <w:rsid w:val="00910B9B"/>
    <w:rsid w:val="00910C67"/>
    <w:rsid w:val="00910D24"/>
    <w:rsid w:val="00910DA3"/>
    <w:rsid w:val="00910EC8"/>
    <w:rsid w:val="0091100C"/>
    <w:rsid w:val="009110EC"/>
    <w:rsid w:val="0091142F"/>
    <w:rsid w:val="0091161C"/>
    <w:rsid w:val="0091165C"/>
    <w:rsid w:val="009118F1"/>
    <w:rsid w:val="00911CF1"/>
    <w:rsid w:val="00911EF4"/>
    <w:rsid w:val="0091208F"/>
    <w:rsid w:val="009123D0"/>
    <w:rsid w:val="009123F6"/>
    <w:rsid w:val="0091251C"/>
    <w:rsid w:val="0091258D"/>
    <w:rsid w:val="00912870"/>
    <w:rsid w:val="0091294C"/>
    <w:rsid w:val="00912A10"/>
    <w:rsid w:val="00912AAA"/>
    <w:rsid w:val="00912BBA"/>
    <w:rsid w:val="00912CF5"/>
    <w:rsid w:val="0091306D"/>
    <w:rsid w:val="009133ED"/>
    <w:rsid w:val="0091394B"/>
    <w:rsid w:val="00914151"/>
    <w:rsid w:val="009142CA"/>
    <w:rsid w:val="009146E5"/>
    <w:rsid w:val="00914732"/>
    <w:rsid w:val="00914852"/>
    <w:rsid w:val="009148EA"/>
    <w:rsid w:val="009149D8"/>
    <w:rsid w:val="00914B26"/>
    <w:rsid w:val="00914BD2"/>
    <w:rsid w:val="009150F0"/>
    <w:rsid w:val="00915169"/>
    <w:rsid w:val="0091528C"/>
    <w:rsid w:val="0091589F"/>
    <w:rsid w:val="009158F1"/>
    <w:rsid w:val="0091590E"/>
    <w:rsid w:val="00915FB6"/>
    <w:rsid w:val="00915FCE"/>
    <w:rsid w:val="009169BF"/>
    <w:rsid w:val="00916A59"/>
    <w:rsid w:val="00917115"/>
    <w:rsid w:val="009175E2"/>
    <w:rsid w:val="0091762C"/>
    <w:rsid w:val="00917791"/>
    <w:rsid w:val="0091779F"/>
    <w:rsid w:val="00917A17"/>
    <w:rsid w:val="00917BC7"/>
    <w:rsid w:val="00917CEF"/>
    <w:rsid w:val="009200C4"/>
    <w:rsid w:val="009201E2"/>
    <w:rsid w:val="009206AD"/>
    <w:rsid w:val="00920826"/>
    <w:rsid w:val="009208DB"/>
    <w:rsid w:val="00920913"/>
    <w:rsid w:val="0092093C"/>
    <w:rsid w:val="00920A1E"/>
    <w:rsid w:val="00920A2A"/>
    <w:rsid w:val="00920E9E"/>
    <w:rsid w:val="00920F3A"/>
    <w:rsid w:val="00920FB5"/>
    <w:rsid w:val="009210D5"/>
    <w:rsid w:val="00921122"/>
    <w:rsid w:val="009214B9"/>
    <w:rsid w:val="009217B4"/>
    <w:rsid w:val="009219ED"/>
    <w:rsid w:val="00921B3F"/>
    <w:rsid w:val="00921B6E"/>
    <w:rsid w:val="00921BB9"/>
    <w:rsid w:val="00922255"/>
    <w:rsid w:val="00922452"/>
    <w:rsid w:val="0092273A"/>
    <w:rsid w:val="0092283C"/>
    <w:rsid w:val="00922885"/>
    <w:rsid w:val="00922A8C"/>
    <w:rsid w:val="00922B60"/>
    <w:rsid w:val="00922C3B"/>
    <w:rsid w:val="00922CA6"/>
    <w:rsid w:val="00922DD7"/>
    <w:rsid w:val="00922EC0"/>
    <w:rsid w:val="00922F75"/>
    <w:rsid w:val="00922F7A"/>
    <w:rsid w:val="0092317A"/>
    <w:rsid w:val="009232FF"/>
    <w:rsid w:val="00923400"/>
    <w:rsid w:val="00923469"/>
    <w:rsid w:val="00923872"/>
    <w:rsid w:val="00923CB4"/>
    <w:rsid w:val="00923EAC"/>
    <w:rsid w:val="00923F55"/>
    <w:rsid w:val="009242CD"/>
    <w:rsid w:val="00924415"/>
    <w:rsid w:val="00924974"/>
    <w:rsid w:val="00924C50"/>
    <w:rsid w:val="00924CF6"/>
    <w:rsid w:val="009251A3"/>
    <w:rsid w:val="009253C4"/>
    <w:rsid w:val="0092546C"/>
    <w:rsid w:val="00925621"/>
    <w:rsid w:val="00925754"/>
    <w:rsid w:val="0092581F"/>
    <w:rsid w:val="00925949"/>
    <w:rsid w:val="009259F9"/>
    <w:rsid w:val="00925C35"/>
    <w:rsid w:val="00925CE8"/>
    <w:rsid w:val="00925D06"/>
    <w:rsid w:val="00925D35"/>
    <w:rsid w:val="00925E17"/>
    <w:rsid w:val="00925E97"/>
    <w:rsid w:val="0092615B"/>
    <w:rsid w:val="0092616F"/>
    <w:rsid w:val="00926236"/>
    <w:rsid w:val="0092689F"/>
    <w:rsid w:val="009268C2"/>
    <w:rsid w:val="009268DF"/>
    <w:rsid w:val="009268F3"/>
    <w:rsid w:val="00926910"/>
    <w:rsid w:val="00926A8D"/>
    <w:rsid w:val="00926EA8"/>
    <w:rsid w:val="00926F49"/>
    <w:rsid w:val="00926F9D"/>
    <w:rsid w:val="00926FFF"/>
    <w:rsid w:val="00927152"/>
    <w:rsid w:val="0092722E"/>
    <w:rsid w:val="00927380"/>
    <w:rsid w:val="009273A4"/>
    <w:rsid w:val="00927B86"/>
    <w:rsid w:val="00930109"/>
    <w:rsid w:val="009303A7"/>
    <w:rsid w:val="009303CD"/>
    <w:rsid w:val="009305EF"/>
    <w:rsid w:val="0093089D"/>
    <w:rsid w:val="00930AB8"/>
    <w:rsid w:val="00930CAB"/>
    <w:rsid w:val="00930DDE"/>
    <w:rsid w:val="00930E09"/>
    <w:rsid w:val="00930EE4"/>
    <w:rsid w:val="00930F47"/>
    <w:rsid w:val="00930F72"/>
    <w:rsid w:val="00931814"/>
    <w:rsid w:val="00931857"/>
    <w:rsid w:val="009318D5"/>
    <w:rsid w:val="00931EB3"/>
    <w:rsid w:val="00931EC5"/>
    <w:rsid w:val="00931EDD"/>
    <w:rsid w:val="009321C1"/>
    <w:rsid w:val="00932406"/>
    <w:rsid w:val="00932792"/>
    <w:rsid w:val="009327E1"/>
    <w:rsid w:val="0093294A"/>
    <w:rsid w:val="00932954"/>
    <w:rsid w:val="00932BF7"/>
    <w:rsid w:val="00932C1C"/>
    <w:rsid w:val="0093320D"/>
    <w:rsid w:val="0093340C"/>
    <w:rsid w:val="00933520"/>
    <w:rsid w:val="0093377E"/>
    <w:rsid w:val="009337CC"/>
    <w:rsid w:val="00933B48"/>
    <w:rsid w:val="00933CE2"/>
    <w:rsid w:val="00933E6F"/>
    <w:rsid w:val="00933FEF"/>
    <w:rsid w:val="00933FFD"/>
    <w:rsid w:val="009341EC"/>
    <w:rsid w:val="00934363"/>
    <w:rsid w:val="009344A3"/>
    <w:rsid w:val="0093471E"/>
    <w:rsid w:val="009347AD"/>
    <w:rsid w:val="00934946"/>
    <w:rsid w:val="0093498D"/>
    <w:rsid w:val="00934EC4"/>
    <w:rsid w:val="00935094"/>
    <w:rsid w:val="009355F3"/>
    <w:rsid w:val="00935646"/>
    <w:rsid w:val="0093573A"/>
    <w:rsid w:val="00935742"/>
    <w:rsid w:val="00935AB0"/>
    <w:rsid w:val="00935B69"/>
    <w:rsid w:val="00935F18"/>
    <w:rsid w:val="009363F8"/>
    <w:rsid w:val="00936501"/>
    <w:rsid w:val="00936545"/>
    <w:rsid w:val="00936690"/>
    <w:rsid w:val="009367B8"/>
    <w:rsid w:val="009368C8"/>
    <w:rsid w:val="0093699B"/>
    <w:rsid w:val="009369DA"/>
    <w:rsid w:val="00936A1C"/>
    <w:rsid w:val="00936BC1"/>
    <w:rsid w:val="00936E8C"/>
    <w:rsid w:val="00937350"/>
    <w:rsid w:val="00937984"/>
    <w:rsid w:val="00937C0F"/>
    <w:rsid w:val="00937D28"/>
    <w:rsid w:val="00937D78"/>
    <w:rsid w:val="00937EC8"/>
    <w:rsid w:val="009402DA"/>
    <w:rsid w:val="00940464"/>
    <w:rsid w:val="0094050B"/>
    <w:rsid w:val="00940C52"/>
    <w:rsid w:val="00940CE2"/>
    <w:rsid w:val="00940CEA"/>
    <w:rsid w:val="009411E9"/>
    <w:rsid w:val="009413F0"/>
    <w:rsid w:val="009415BF"/>
    <w:rsid w:val="00941757"/>
    <w:rsid w:val="0094176B"/>
    <w:rsid w:val="00941AFD"/>
    <w:rsid w:val="0094206B"/>
    <w:rsid w:val="0094211C"/>
    <w:rsid w:val="009424BF"/>
    <w:rsid w:val="0094258E"/>
    <w:rsid w:val="00942ABD"/>
    <w:rsid w:val="00942B89"/>
    <w:rsid w:val="00942C3F"/>
    <w:rsid w:val="00942DB1"/>
    <w:rsid w:val="009431A1"/>
    <w:rsid w:val="0094369F"/>
    <w:rsid w:val="00943756"/>
    <w:rsid w:val="009438A3"/>
    <w:rsid w:val="009439EF"/>
    <w:rsid w:val="00943CE5"/>
    <w:rsid w:val="00943E86"/>
    <w:rsid w:val="00943ECD"/>
    <w:rsid w:val="00943F78"/>
    <w:rsid w:val="0094464E"/>
    <w:rsid w:val="00944836"/>
    <w:rsid w:val="0094484C"/>
    <w:rsid w:val="0094486B"/>
    <w:rsid w:val="00944A18"/>
    <w:rsid w:val="00944B4F"/>
    <w:rsid w:val="00944CBB"/>
    <w:rsid w:val="00944E32"/>
    <w:rsid w:val="00944EF2"/>
    <w:rsid w:val="00944FAA"/>
    <w:rsid w:val="00945155"/>
    <w:rsid w:val="00945529"/>
    <w:rsid w:val="00945AD6"/>
    <w:rsid w:val="00945CAC"/>
    <w:rsid w:val="0094609D"/>
    <w:rsid w:val="00946247"/>
    <w:rsid w:val="00946E29"/>
    <w:rsid w:val="00946EB8"/>
    <w:rsid w:val="00946F93"/>
    <w:rsid w:val="00947153"/>
    <w:rsid w:val="0094715C"/>
    <w:rsid w:val="00947195"/>
    <w:rsid w:val="00947514"/>
    <w:rsid w:val="009476F5"/>
    <w:rsid w:val="00947D41"/>
    <w:rsid w:val="00950142"/>
    <w:rsid w:val="0095023F"/>
    <w:rsid w:val="00950304"/>
    <w:rsid w:val="009503E3"/>
    <w:rsid w:val="00950484"/>
    <w:rsid w:val="009505B0"/>
    <w:rsid w:val="00950615"/>
    <w:rsid w:val="009508F2"/>
    <w:rsid w:val="009509C1"/>
    <w:rsid w:val="00950C2C"/>
    <w:rsid w:val="00950CEB"/>
    <w:rsid w:val="00950F64"/>
    <w:rsid w:val="00951234"/>
    <w:rsid w:val="00951251"/>
    <w:rsid w:val="009514BE"/>
    <w:rsid w:val="00951E44"/>
    <w:rsid w:val="009521A9"/>
    <w:rsid w:val="0095250C"/>
    <w:rsid w:val="00952608"/>
    <w:rsid w:val="0095261C"/>
    <w:rsid w:val="00952DAF"/>
    <w:rsid w:val="00952E62"/>
    <w:rsid w:val="00952F2A"/>
    <w:rsid w:val="0095307E"/>
    <w:rsid w:val="00953197"/>
    <w:rsid w:val="009533E4"/>
    <w:rsid w:val="00953401"/>
    <w:rsid w:val="00953439"/>
    <w:rsid w:val="009535E6"/>
    <w:rsid w:val="00953641"/>
    <w:rsid w:val="00953682"/>
    <w:rsid w:val="009537D2"/>
    <w:rsid w:val="009539C5"/>
    <w:rsid w:val="00953E7E"/>
    <w:rsid w:val="00953FC6"/>
    <w:rsid w:val="0095401B"/>
    <w:rsid w:val="009542D6"/>
    <w:rsid w:val="00954374"/>
    <w:rsid w:val="00954381"/>
    <w:rsid w:val="00954395"/>
    <w:rsid w:val="0095452E"/>
    <w:rsid w:val="009545B3"/>
    <w:rsid w:val="00954A9C"/>
    <w:rsid w:val="00954D2B"/>
    <w:rsid w:val="00955071"/>
    <w:rsid w:val="00955225"/>
    <w:rsid w:val="00955373"/>
    <w:rsid w:val="0095540B"/>
    <w:rsid w:val="0095593A"/>
    <w:rsid w:val="00955A4C"/>
    <w:rsid w:val="00955AB7"/>
    <w:rsid w:val="00955D78"/>
    <w:rsid w:val="00955E3C"/>
    <w:rsid w:val="009560FC"/>
    <w:rsid w:val="009565B4"/>
    <w:rsid w:val="00956606"/>
    <w:rsid w:val="00956753"/>
    <w:rsid w:val="0095698B"/>
    <w:rsid w:val="009569D4"/>
    <w:rsid w:val="00956B2D"/>
    <w:rsid w:val="00956B9B"/>
    <w:rsid w:val="00956BBD"/>
    <w:rsid w:val="00956EDD"/>
    <w:rsid w:val="00956FBD"/>
    <w:rsid w:val="00957347"/>
    <w:rsid w:val="009578C4"/>
    <w:rsid w:val="00957E02"/>
    <w:rsid w:val="00960225"/>
    <w:rsid w:val="009604BD"/>
    <w:rsid w:val="009604C5"/>
    <w:rsid w:val="00960555"/>
    <w:rsid w:val="00960680"/>
    <w:rsid w:val="00960895"/>
    <w:rsid w:val="009608F1"/>
    <w:rsid w:val="00960AFD"/>
    <w:rsid w:val="00960D22"/>
    <w:rsid w:val="00961440"/>
    <w:rsid w:val="009614E4"/>
    <w:rsid w:val="009615FB"/>
    <w:rsid w:val="00961611"/>
    <w:rsid w:val="00961840"/>
    <w:rsid w:val="0096195C"/>
    <w:rsid w:val="009619BF"/>
    <w:rsid w:val="009619C8"/>
    <w:rsid w:val="00961AB1"/>
    <w:rsid w:val="00961BB9"/>
    <w:rsid w:val="0096203E"/>
    <w:rsid w:val="00962233"/>
    <w:rsid w:val="0096228A"/>
    <w:rsid w:val="009622E0"/>
    <w:rsid w:val="00962303"/>
    <w:rsid w:val="00962449"/>
    <w:rsid w:val="0096247E"/>
    <w:rsid w:val="0096269A"/>
    <w:rsid w:val="00962755"/>
    <w:rsid w:val="00962870"/>
    <w:rsid w:val="0096306F"/>
    <w:rsid w:val="009632C2"/>
    <w:rsid w:val="00963664"/>
    <w:rsid w:val="0096366F"/>
    <w:rsid w:val="00963C7D"/>
    <w:rsid w:val="00963E9F"/>
    <w:rsid w:val="00963F9C"/>
    <w:rsid w:val="00963FA4"/>
    <w:rsid w:val="00963FE9"/>
    <w:rsid w:val="00964033"/>
    <w:rsid w:val="0096418E"/>
    <w:rsid w:val="00964893"/>
    <w:rsid w:val="00964F87"/>
    <w:rsid w:val="00965463"/>
    <w:rsid w:val="00965862"/>
    <w:rsid w:val="009659FA"/>
    <w:rsid w:val="00965A01"/>
    <w:rsid w:val="00965B00"/>
    <w:rsid w:val="00965BCC"/>
    <w:rsid w:val="00965C22"/>
    <w:rsid w:val="00965CE8"/>
    <w:rsid w:val="00965E82"/>
    <w:rsid w:val="00966654"/>
    <w:rsid w:val="009666EA"/>
    <w:rsid w:val="00966868"/>
    <w:rsid w:val="009669EB"/>
    <w:rsid w:val="00966A4F"/>
    <w:rsid w:val="00966AD5"/>
    <w:rsid w:val="00966B2D"/>
    <w:rsid w:val="00966DF7"/>
    <w:rsid w:val="00966E84"/>
    <w:rsid w:val="00967164"/>
    <w:rsid w:val="009671C4"/>
    <w:rsid w:val="00967473"/>
    <w:rsid w:val="00967682"/>
    <w:rsid w:val="009676F0"/>
    <w:rsid w:val="00967762"/>
    <w:rsid w:val="00967893"/>
    <w:rsid w:val="009678E7"/>
    <w:rsid w:val="009679AB"/>
    <w:rsid w:val="00967A04"/>
    <w:rsid w:val="00967F25"/>
    <w:rsid w:val="00967F33"/>
    <w:rsid w:val="009700D7"/>
    <w:rsid w:val="00970171"/>
    <w:rsid w:val="00970298"/>
    <w:rsid w:val="00970413"/>
    <w:rsid w:val="0097061C"/>
    <w:rsid w:val="0097084B"/>
    <w:rsid w:val="00970A1B"/>
    <w:rsid w:val="00970A80"/>
    <w:rsid w:val="00971075"/>
    <w:rsid w:val="0097110C"/>
    <w:rsid w:val="0097114C"/>
    <w:rsid w:val="009711A1"/>
    <w:rsid w:val="00971567"/>
    <w:rsid w:val="0097164B"/>
    <w:rsid w:val="0097168A"/>
    <w:rsid w:val="00971AC4"/>
    <w:rsid w:val="00971C1F"/>
    <w:rsid w:val="00971C26"/>
    <w:rsid w:val="00971C9E"/>
    <w:rsid w:val="00971CB3"/>
    <w:rsid w:val="00971CDA"/>
    <w:rsid w:val="00971FB2"/>
    <w:rsid w:val="0097255D"/>
    <w:rsid w:val="009725B8"/>
    <w:rsid w:val="009728A7"/>
    <w:rsid w:val="00972C1D"/>
    <w:rsid w:val="00972C4F"/>
    <w:rsid w:val="0097309E"/>
    <w:rsid w:val="0097316E"/>
    <w:rsid w:val="009734CD"/>
    <w:rsid w:val="0097357C"/>
    <w:rsid w:val="00973839"/>
    <w:rsid w:val="00973AF3"/>
    <w:rsid w:val="00973C93"/>
    <w:rsid w:val="009740CB"/>
    <w:rsid w:val="0097464C"/>
    <w:rsid w:val="00974B38"/>
    <w:rsid w:val="00974B5B"/>
    <w:rsid w:val="00974DF2"/>
    <w:rsid w:val="0097546B"/>
    <w:rsid w:val="00975669"/>
    <w:rsid w:val="009758C2"/>
    <w:rsid w:val="009758F5"/>
    <w:rsid w:val="00975A29"/>
    <w:rsid w:val="00975B33"/>
    <w:rsid w:val="00975DB8"/>
    <w:rsid w:val="00975E0C"/>
    <w:rsid w:val="00976058"/>
    <w:rsid w:val="009765AB"/>
    <w:rsid w:val="00976632"/>
    <w:rsid w:val="00976DAD"/>
    <w:rsid w:val="00976E05"/>
    <w:rsid w:val="00976E5F"/>
    <w:rsid w:val="00976E8D"/>
    <w:rsid w:val="0097713B"/>
    <w:rsid w:val="00977320"/>
    <w:rsid w:val="009773E1"/>
    <w:rsid w:val="009773E3"/>
    <w:rsid w:val="0097776C"/>
    <w:rsid w:val="009779C5"/>
    <w:rsid w:val="00977C27"/>
    <w:rsid w:val="00977C39"/>
    <w:rsid w:val="00977C7E"/>
    <w:rsid w:val="00977CD3"/>
    <w:rsid w:val="009800D5"/>
    <w:rsid w:val="009806EC"/>
    <w:rsid w:val="00980958"/>
    <w:rsid w:val="00980AC8"/>
    <w:rsid w:val="00980F94"/>
    <w:rsid w:val="0098120E"/>
    <w:rsid w:val="009813EB"/>
    <w:rsid w:val="00981506"/>
    <w:rsid w:val="00981638"/>
    <w:rsid w:val="00981BC4"/>
    <w:rsid w:val="00981C8C"/>
    <w:rsid w:val="009820F7"/>
    <w:rsid w:val="0098211A"/>
    <w:rsid w:val="0098252D"/>
    <w:rsid w:val="00982B28"/>
    <w:rsid w:val="00982E3B"/>
    <w:rsid w:val="0098309F"/>
    <w:rsid w:val="0098319C"/>
    <w:rsid w:val="00983590"/>
    <w:rsid w:val="00983792"/>
    <w:rsid w:val="00983837"/>
    <w:rsid w:val="0098387A"/>
    <w:rsid w:val="009839F9"/>
    <w:rsid w:val="00983AF5"/>
    <w:rsid w:val="00983BA9"/>
    <w:rsid w:val="00983BCB"/>
    <w:rsid w:val="00983E57"/>
    <w:rsid w:val="00983F7D"/>
    <w:rsid w:val="00984180"/>
    <w:rsid w:val="00984602"/>
    <w:rsid w:val="00984BFA"/>
    <w:rsid w:val="00984CED"/>
    <w:rsid w:val="00984F28"/>
    <w:rsid w:val="00985020"/>
    <w:rsid w:val="009852E4"/>
    <w:rsid w:val="00985311"/>
    <w:rsid w:val="00985418"/>
    <w:rsid w:val="009858CD"/>
    <w:rsid w:val="00985A50"/>
    <w:rsid w:val="00985F0C"/>
    <w:rsid w:val="00985F87"/>
    <w:rsid w:val="00985FA5"/>
    <w:rsid w:val="0098619C"/>
    <w:rsid w:val="009862D7"/>
    <w:rsid w:val="009863A9"/>
    <w:rsid w:val="0098640E"/>
    <w:rsid w:val="0098646D"/>
    <w:rsid w:val="00986620"/>
    <w:rsid w:val="00986744"/>
    <w:rsid w:val="00986B03"/>
    <w:rsid w:val="00986D70"/>
    <w:rsid w:val="009871C8"/>
    <w:rsid w:val="0098776D"/>
    <w:rsid w:val="00987847"/>
    <w:rsid w:val="009879F8"/>
    <w:rsid w:val="00987D63"/>
    <w:rsid w:val="0099020D"/>
    <w:rsid w:val="0099020F"/>
    <w:rsid w:val="00990293"/>
    <w:rsid w:val="00990633"/>
    <w:rsid w:val="00990A17"/>
    <w:rsid w:val="00990AA9"/>
    <w:rsid w:val="00990AE5"/>
    <w:rsid w:val="00990CB4"/>
    <w:rsid w:val="00990D84"/>
    <w:rsid w:val="00990D9F"/>
    <w:rsid w:val="00990DE0"/>
    <w:rsid w:val="00990E03"/>
    <w:rsid w:val="0099108B"/>
    <w:rsid w:val="00991093"/>
    <w:rsid w:val="0099146E"/>
    <w:rsid w:val="009915CF"/>
    <w:rsid w:val="009916EF"/>
    <w:rsid w:val="0099176A"/>
    <w:rsid w:val="0099181D"/>
    <w:rsid w:val="00991830"/>
    <w:rsid w:val="009918BF"/>
    <w:rsid w:val="009919D6"/>
    <w:rsid w:val="00991C10"/>
    <w:rsid w:val="00991C1C"/>
    <w:rsid w:val="00991D32"/>
    <w:rsid w:val="00991DF6"/>
    <w:rsid w:val="00991EC9"/>
    <w:rsid w:val="00992307"/>
    <w:rsid w:val="009923D5"/>
    <w:rsid w:val="00992477"/>
    <w:rsid w:val="009928FD"/>
    <w:rsid w:val="009929BD"/>
    <w:rsid w:val="00992BF6"/>
    <w:rsid w:val="00992D7E"/>
    <w:rsid w:val="00992EF6"/>
    <w:rsid w:val="00992F57"/>
    <w:rsid w:val="009930ED"/>
    <w:rsid w:val="00993214"/>
    <w:rsid w:val="009932C8"/>
    <w:rsid w:val="00993382"/>
    <w:rsid w:val="00993489"/>
    <w:rsid w:val="00993784"/>
    <w:rsid w:val="00993802"/>
    <w:rsid w:val="00993CFA"/>
    <w:rsid w:val="00993CFE"/>
    <w:rsid w:val="00993E17"/>
    <w:rsid w:val="00993E37"/>
    <w:rsid w:val="0099454E"/>
    <w:rsid w:val="00994661"/>
    <w:rsid w:val="009948CB"/>
    <w:rsid w:val="009956F1"/>
    <w:rsid w:val="009958CE"/>
    <w:rsid w:val="009959B6"/>
    <w:rsid w:val="00995C1F"/>
    <w:rsid w:val="00995CB7"/>
    <w:rsid w:val="00995FE0"/>
    <w:rsid w:val="009961EA"/>
    <w:rsid w:val="009963C9"/>
    <w:rsid w:val="009963EC"/>
    <w:rsid w:val="00996543"/>
    <w:rsid w:val="00996A69"/>
    <w:rsid w:val="00996B59"/>
    <w:rsid w:val="00996F5E"/>
    <w:rsid w:val="00997262"/>
    <w:rsid w:val="009974E8"/>
    <w:rsid w:val="00997800"/>
    <w:rsid w:val="00997A30"/>
    <w:rsid w:val="00997AE2"/>
    <w:rsid w:val="00997AE8"/>
    <w:rsid w:val="00997C20"/>
    <w:rsid w:val="00997D6C"/>
    <w:rsid w:val="00997E71"/>
    <w:rsid w:val="00997E7D"/>
    <w:rsid w:val="00997F56"/>
    <w:rsid w:val="009A008F"/>
    <w:rsid w:val="009A0175"/>
    <w:rsid w:val="009A0230"/>
    <w:rsid w:val="009A0398"/>
    <w:rsid w:val="009A03F9"/>
    <w:rsid w:val="009A059B"/>
    <w:rsid w:val="009A06ED"/>
    <w:rsid w:val="009A077D"/>
    <w:rsid w:val="009A098C"/>
    <w:rsid w:val="009A0D21"/>
    <w:rsid w:val="009A0E6B"/>
    <w:rsid w:val="009A0FE4"/>
    <w:rsid w:val="009A1203"/>
    <w:rsid w:val="009A14D1"/>
    <w:rsid w:val="009A15FF"/>
    <w:rsid w:val="009A18F9"/>
    <w:rsid w:val="009A1AB2"/>
    <w:rsid w:val="009A1BDE"/>
    <w:rsid w:val="009A1C8F"/>
    <w:rsid w:val="009A1E21"/>
    <w:rsid w:val="009A1EBF"/>
    <w:rsid w:val="009A2123"/>
    <w:rsid w:val="009A2393"/>
    <w:rsid w:val="009A27AF"/>
    <w:rsid w:val="009A2840"/>
    <w:rsid w:val="009A2ABE"/>
    <w:rsid w:val="009A2CC6"/>
    <w:rsid w:val="009A2D14"/>
    <w:rsid w:val="009A2ED4"/>
    <w:rsid w:val="009A3419"/>
    <w:rsid w:val="009A39E2"/>
    <w:rsid w:val="009A3F36"/>
    <w:rsid w:val="009A3FFC"/>
    <w:rsid w:val="009A413F"/>
    <w:rsid w:val="009A4154"/>
    <w:rsid w:val="009A4498"/>
    <w:rsid w:val="009A456D"/>
    <w:rsid w:val="009A47DA"/>
    <w:rsid w:val="009A48F1"/>
    <w:rsid w:val="009A495E"/>
    <w:rsid w:val="009A4AD3"/>
    <w:rsid w:val="009A4C1C"/>
    <w:rsid w:val="009A4D75"/>
    <w:rsid w:val="009A5053"/>
    <w:rsid w:val="009A51C7"/>
    <w:rsid w:val="009A5484"/>
    <w:rsid w:val="009A5555"/>
    <w:rsid w:val="009A55EF"/>
    <w:rsid w:val="009A5800"/>
    <w:rsid w:val="009A586C"/>
    <w:rsid w:val="009A5E32"/>
    <w:rsid w:val="009A5F21"/>
    <w:rsid w:val="009A6071"/>
    <w:rsid w:val="009A63BD"/>
    <w:rsid w:val="009A63E4"/>
    <w:rsid w:val="009A6426"/>
    <w:rsid w:val="009A64CA"/>
    <w:rsid w:val="009A6A68"/>
    <w:rsid w:val="009A6B6D"/>
    <w:rsid w:val="009A6FC3"/>
    <w:rsid w:val="009A701F"/>
    <w:rsid w:val="009A702A"/>
    <w:rsid w:val="009A7035"/>
    <w:rsid w:val="009A717E"/>
    <w:rsid w:val="009A751A"/>
    <w:rsid w:val="009A7586"/>
    <w:rsid w:val="009A75DC"/>
    <w:rsid w:val="009A7983"/>
    <w:rsid w:val="009A7BEF"/>
    <w:rsid w:val="009A7C96"/>
    <w:rsid w:val="009A7DB1"/>
    <w:rsid w:val="009A7E66"/>
    <w:rsid w:val="009A7EEC"/>
    <w:rsid w:val="009A7FDF"/>
    <w:rsid w:val="009B0017"/>
    <w:rsid w:val="009B010F"/>
    <w:rsid w:val="009B01EB"/>
    <w:rsid w:val="009B0220"/>
    <w:rsid w:val="009B0373"/>
    <w:rsid w:val="009B0EC7"/>
    <w:rsid w:val="009B10DB"/>
    <w:rsid w:val="009B1626"/>
    <w:rsid w:val="009B16E5"/>
    <w:rsid w:val="009B1703"/>
    <w:rsid w:val="009B1BA1"/>
    <w:rsid w:val="009B1ED5"/>
    <w:rsid w:val="009B203D"/>
    <w:rsid w:val="009B20FB"/>
    <w:rsid w:val="009B21B1"/>
    <w:rsid w:val="009B21E7"/>
    <w:rsid w:val="009B239F"/>
    <w:rsid w:val="009B2A0A"/>
    <w:rsid w:val="009B2D37"/>
    <w:rsid w:val="009B307A"/>
    <w:rsid w:val="009B329C"/>
    <w:rsid w:val="009B3587"/>
    <w:rsid w:val="009B3843"/>
    <w:rsid w:val="009B3A14"/>
    <w:rsid w:val="009B3A60"/>
    <w:rsid w:val="009B3B71"/>
    <w:rsid w:val="009B3EBA"/>
    <w:rsid w:val="009B4058"/>
    <w:rsid w:val="009B4085"/>
    <w:rsid w:val="009B449C"/>
    <w:rsid w:val="009B4588"/>
    <w:rsid w:val="009B45F7"/>
    <w:rsid w:val="009B48AA"/>
    <w:rsid w:val="009B4A3B"/>
    <w:rsid w:val="009B4AF8"/>
    <w:rsid w:val="009B4D70"/>
    <w:rsid w:val="009B4E57"/>
    <w:rsid w:val="009B4EB0"/>
    <w:rsid w:val="009B5019"/>
    <w:rsid w:val="009B516E"/>
    <w:rsid w:val="009B55F1"/>
    <w:rsid w:val="009B5846"/>
    <w:rsid w:val="009B5B04"/>
    <w:rsid w:val="009B5B16"/>
    <w:rsid w:val="009B5D4F"/>
    <w:rsid w:val="009B5E10"/>
    <w:rsid w:val="009B5F11"/>
    <w:rsid w:val="009B5F30"/>
    <w:rsid w:val="009B626E"/>
    <w:rsid w:val="009B63B5"/>
    <w:rsid w:val="009B698E"/>
    <w:rsid w:val="009B6ACE"/>
    <w:rsid w:val="009B6CC0"/>
    <w:rsid w:val="009B6D02"/>
    <w:rsid w:val="009B6D09"/>
    <w:rsid w:val="009B767F"/>
    <w:rsid w:val="009B76E2"/>
    <w:rsid w:val="009B779E"/>
    <w:rsid w:val="009B78E8"/>
    <w:rsid w:val="009B7AC9"/>
    <w:rsid w:val="009B7C6C"/>
    <w:rsid w:val="009B7D62"/>
    <w:rsid w:val="009B7D7B"/>
    <w:rsid w:val="009B7EB9"/>
    <w:rsid w:val="009C01BD"/>
    <w:rsid w:val="009C0346"/>
    <w:rsid w:val="009C0489"/>
    <w:rsid w:val="009C09F9"/>
    <w:rsid w:val="009C0C41"/>
    <w:rsid w:val="009C0C8B"/>
    <w:rsid w:val="009C0D43"/>
    <w:rsid w:val="009C1053"/>
    <w:rsid w:val="009C1257"/>
    <w:rsid w:val="009C161E"/>
    <w:rsid w:val="009C1876"/>
    <w:rsid w:val="009C197A"/>
    <w:rsid w:val="009C1B1C"/>
    <w:rsid w:val="009C1F0B"/>
    <w:rsid w:val="009C206E"/>
    <w:rsid w:val="009C20EB"/>
    <w:rsid w:val="009C22C7"/>
    <w:rsid w:val="009C22D5"/>
    <w:rsid w:val="009C2425"/>
    <w:rsid w:val="009C297E"/>
    <w:rsid w:val="009C2B09"/>
    <w:rsid w:val="009C2CC0"/>
    <w:rsid w:val="009C2D6A"/>
    <w:rsid w:val="009C2E1E"/>
    <w:rsid w:val="009C312A"/>
    <w:rsid w:val="009C31FB"/>
    <w:rsid w:val="009C336F"/>
    <w:rsid w:val="009C352E"/>
    <w:rsid w:val="009C3532"/>
    <w:rsid w:val="009C364B"/>
    <w:rsid w:val="009C3FD0"/>
    <w:rsid w:val="009C4055"/>
    <w:rsid w:val="009C41F4"/>
    <w:rsid w:val="009C454E"/>
    <w:rsid w:val="009C45AC"/>
    <w:rsid w:val="009C46C9"/>
    <w:rsid w:val="009C4783"/>
    <w:rsid w:val="009C4D74"/>
    <w:rsid w:val="009C5369"/>
    <w:rsid w:val="009C553D"/>
    <w:rsid w:val="009C5ABA"/>
    <w:rsid w:val="009C5D34"/>
    <w:rsid w:val="009C623A"/>
    <w:rsid w:val="009C6AAA"/>
    <w:rsid w:val="009C6C66"/>
    <w:rsid w:val="009C6D0A"/>
    <w:rsid w:val="009C6EC7"/>
    <w:rsid w:val="009C6EEB"/>
    <w:rsid w:val="009C78E5"/>
    <w:rsid w:val="009C7A20"/>
    <w:rsid w:val="009C7CC6"/>
    <w:rsid w:val="009C7D85"/>
    <w:rsid w:val="009D0196"/>
    <w:rsid w:val="009D03A4"/>
    <w:rsid w:val="009D03DB"/>
    <w:rsid w:val="009D059F"/>
    <w:rsid w:val="009D05A9"/>
    <w:rsid w:val="009D06BD"/>
    <w:rsid w:val="009D0F52"/>
    <w:rsid w:val="009D0F9F"/>
    <w:rsid w:val="009D100D"/>
    <w:rsid w:val="009D1C17"/>
    <w:rsid w:val="009D1D83"/>
    <w:rsid w:val="009D1DC4"/>
    <w:rsid w:val="009D212B"/>
    <w:rsid w:val="009D22B8"/>
    <w:rsid w:val="009D2333"/>
    <w:rsid w:val="009D28F5"/>
    <w:rsid w:val="009D2E24"/>
    <w:rsid w:val="009D2FE9"/>
    <w:rsid w:val="009D3231"/>
    <w:rsid w:val="009D3373"/>
    <w:rsid w:val="009D3486"/>
    <w:rsid w:val="009D35A0"/>
    <w:rsid w:val="009D36E5"/>
    <w:rsid w:val="009D378C"/>
    <w:rsid w:val="009D37F4"/>
    <w:rsid w:val="009D3A20"/>
    <w:rsid w:val="009D3D1C"/>
    <w:rsid w:val="009D4145"/>
    <w:rsid w:val="009D4198"/>
    <w:rsid w:val="009D461C"/>
    <w:rsid w:val="009D46F3"/>
    <w:rsid w:val="009D4864"/>
    <w:rsid w:val="009D48C7"/>
    <w:rsid w:val="009D4E33"/>
    <w:rsid w:val="009D5078"/>
    <w:rsid w:val="009D5135"/>
    <w:rsid w:val="009D573F"/>
    <w:rsid w:val="009D57E2"/>
    <w:rsid w:val="009D581E"/>
    <w:rsid w:val="009D5897"/>
    <w:rsid w:val="009D5B3F"/>
    <w:rsid w:val="009D5B83"/>
    <w:rsid w:val="009D5BEB"/>
    <w:rsid w:val="009D5CB0"/>
    <w:rsid w:val="009D5DA8"/>
    <w:rsid w:val="009D6158"/>
    <w:rsid w:val="009D6243"/>
    <w:rsid w:val="009D6496"/>
    <w:rsid w:val="009D65F1"/>
    <w:rsid w:val="009D6A46"/>
    <w:rsid w:val="009D6ABC"/>
    <w:rsid w:val="009D6E51"/>
    <w:rsid w:val="009D6F12"/>
    <w:rsid w:val="009D704D"/>
    <w:rsid w:val="009D7579"/>
    <w:rsid w:val="009D75B2"/>
    <w:rsid w:val="009E01F6"/>
    <w:rsid w:val="009E03F8"/>
    <w:rsid w:val="009E0639"/>
    <w:rsid w:val="009E09C5"/>
    <w:rsid w:val="009E0B48"/>
    <w:rsid w:val="009E0BFC"/>
    <w:rsid w:val="009E0E8A"/>
    <w:rsid w:val="009E104D"/>
    <w:rsid w:val="009E12DB"/>
    <w:rsid w:val="009E14E9"/>
    <w:rsid w:val="009E15C5"/>
    <w:rsid w:val="009E1A20"/>
    <w:rsid w:val="009E1BAA"/>
    <w:rsid w:val="009E2429"/>
    <w:rsid w:val="009E26F0"/>
    <w:rsid w:val="009E2704"/>
    <w:rsid w:val="009E2810"/>
    <w:rsid w:val="009E286B"/>
    <w:rsid w:val="009E2E1A"/>
    <w:rsid w:val="009E2E60"/>
    <w:rsid w:val="009E316B"/>
    <w:rsid w:val="009E3311"/>
    <w:rsid w:val="009E347A"/>
    <w:rsid w:val="009E3483"/>
    <w:rsid w:val="009E36E9"/>
    <w:rsid w:val="009E3A3C"/>
    <w:rsid w:val="009E3C3A"/>
    <w:rsid w:val="009E40E9"/>
    <w:rsid w:val="009E42CF"/>
    <w:rsid w:val="009E438E"/>
    <w:rsid w:val="009E43E7"/>
    <w:rsid w:val="009E45FD"/>
    <w:rsid w:val="009E4735"/>
    <w:rsid w:val="009E48D1"/>
    <w:rsid w:val="009E4967"/>
    <w:rsid w:val="009E4A11"/>
    <w:rsid w:val="009E4B22"/>
    <w:rsid w:val="009E4B60"/>
    <w:rsid w:val="009E4B62"/>
    <w:rsid w:val="009E4FEC"/>
    <w:rsid w:val="009E50A2"/>
    <w:rsid w:val="009E50EB"/>
    <w:rsid w:val="009E546D"/>
    <w:rsid w:val="009E54AC"/>
    <w:rsid w:val="009E569C"/>
    <w:rsid w:val="009E5B56"/>
    <w:rsid w:val="009E608F"/>
    <w:rsid w:val="009E615D"/>
    <w:rsid w:val="009E62A9"/>
    <w:rsid w:val="009E62D4"/>
    <w:rsid w:val="009E6752"/>
    <w:rsid w:val="009E6950"/>
    <w:rsid w:val="009E6BFF"/>
    <w:rsid w:val="009E6C4B"/>
    <w:rsid w:val="009E6D91"/>
    <w:rsid w:val="009E705A"/>
    <w:rsid w:val="009E717A"/>
    <w:rsid w:val="009E7526"/>
    <w:rsid w:val="009E7693"/>
    <w:rsid w:val="009E7756"/>
    <w:rsid w:val="009E77A1"/>
    <w:rsid w:val="009E77E7"/>
    <w:rsid w:val="009E7CF9"/>
    <w:rsid w:val="009F0621"/>
    <w:rsid w:val="009F0623"/>
    <w:rsid w:val="009F0749"/>
    <w:rsid w:val="009F07A8"/>
    <w:rsid w:val="009F07CC"/>
    <w:rsid w:val="009F0888"/>
    <w:rsid w:val="009F0942"/>
    <w:rsid w:val="009F0D7F"/>
    <w:rsid w:val="009F10C5"/>
    <w:rsid w:val="009F1195"/>
    <w:rsid w:val="009F13F0"/>
    <w:rsid w:val="009F1468"/>
    <w:rsid w:val="009F148C"/>
    <w:rsid w:val="009F14A2"/>
    <w:rsid w:val="009F15A2"/>
    <w:rsid w:val="009F15C2"/>
    <w:rsid w:val="009F162A"/>
    <w:rsid w:val="009F1735"/>
    <w:rsid w:val="009F1756"/>
    <w:rsid w:val="009F1867"/>
    <w:rsid w:val="009F1D55"/>
    <w:rsid w:val="009F1F11"/>
    <w:rsid w:val="009F2034"/>
    <w:rsid w:val="009F21A7"/>
    <w:rsid w:val="009F2311"/>
    <w:rsid w:val="009F2656"/>
    <w:rsid w:val="009F2961"/>
    <w:rsid w:val="009F2BF7"/>
    <w:rsid w:val="009F2F57"/>
    <w:rsid w:val="009F3017"/>
    <w:rsid w:val="009F319F"/>
    <w:rsid w:val="009F31CD"/>
    <w:rsid w:val="009F3370"/>
    <w:rsid w:val="009F3670"/>
    <w:rsid w:val="009F3A84"/>
    <w:rsid w:val="009F3DA9"/>
    <w:rsid w:val="009F3E3E"/>
    <w:rsid w:val="009F414B"/>
    <w:rsid w:val="009F4251"/>
    <w:rsid w:val="009F43E0"/>
    <w:rsid w:val="009F44A9"/>
    <w:rsid w:val="009F4629"/>
    <w:rsid w:val="009F4805"/>
    <w:rsid w:val="009F4AC7"/>
    <w:rsid w:val="009F4BBF"/>
    <w:rsid w:val="009F4BE6"/>
    <w:rsid w:val="009F4CF4"/>
    <w:rsid w:val="009F5372"/>
    <w:rsid w:val="009F5BE7"/>
    <w:rsid w:val="009F5C06"/>
    <w:rsid w:val="009F5CA3"/>
    <w:rsid w:val="009F5CFD"/>
    <w:rsid w:val="009F5E88"/>
    <w:rsid w:val="009F5F32"/>
    <w:rsid w:val="009F60BA"/>
    <w:rsid w:val="009F6217"/>
    <w:rsid w:val="009F624E"/>
    <w:rsid w:val="009F684A"/>
    <w:rsid w:val="009F6BD7"/>
    <w:rsid w:val="009F6D8E"/>
    <w:rsid w:val="009F6D95"/>
    <w:rsid w:val="009F6E09"/>
    <w:rsid w:val="009F6E2F"/>
    <w:rsid w:val="009F6F03"/>
    <w:rsid w:val="009F6F41"/>
    <w:rsid w:val="009F777A"/>
    <w:rsid w:val="009F77BB"/>
    <w:rsid w:val="009F79BC"/>
    <w:rsid w:val="009F7D5D"/>
    <w:rsid w:val="009F7F68"/>
    <w:rsid w:val="00A0000F"/>
    <w:rsid w:val="00A003C4"/>
    <w:rsid w:val="00A00463"/>
    <w:rsid w:val="00A0047D"/>
    <w:rsid w:val="00A004A5"/>
    <w:rsid w:val="00A00AFB"/>
    <w:rsid w:val="00A00B79"/>
    <w:rsid w:val="00A00C31"/>
    <w:rsid w:val="00A00CD6"/>
    <w:rsid w:val="00A00D1C"/>
    <w:rsid w:val="00A00DF9"/>
    <w:rsid w:val="00A00F38"/>
    <w:rsid w:val="00A0118A"/>
    <w:rsid w:val="00A01245"/>
    <w:rsid w:val="00A012F8"/>
    <w:rsid w:val="00A016A0"/>
    <w:rsid w:val="00A018CB"/>
    <w:rsid w:val="00A01BE4"/>
    <w:rsid w:val="00A02036"/>
    <w:rsid w:val="00A020F7"/>
    <w:rsid w:val="00A02270"/>
    <w:rsid w:val="00A022E7"/>
    <w:rsid w:val="00A02306"/>
    <w:rsid w:val="00A02711"/>
    <w:rsid w:val="00A027D6"/>
    <w:rsid w:val="00A029B7"/>
    <w:rsid w:val="00A02A33"/>
    <w:rsid w:val="00A02C68"/>
    <w:rsid w:val="00A02D94"/>
    <w:rsid w:val="00A0314B"/>
    <w:rsid w:val="00A03291"/>
    <w:rsid w:val="00A03345"/>
    <w:rsid w:val="00A03529"/>
    <w:rsid w:val="00A0353C"/>
    <w:rsid w:val="00A036E7"/>
    <w:rsid w:val="00A03958"/>
    <w:rsid w:val="00A03A0C"/>
    <w:rsid w:val="00A040A3"/>
    <w:rsid w:val="00A041E1"/>
    <w:rsid w:val="00A04537"/>
    <w:rsid w:val="00A04AE6"/>
    <w:rsid w:val="00A04DA2"/>
    <w:rsid w:val="00A04EA5"/>
    <w:rsid w:val="00A05003"/>
    <w:rsid w:val="00A05383"/>
    <w:rsid w:val="00A053C7"/>
    <w:rsid w:val="00A05447"/>
    <w:rsid w:val="00A054A1"/>
    <w:rsid w:val="00A054A4"/>
    <w:rsid w:val="00A054DA"/>
    <w:rsid w:val="00A05584"/>
    <w:rsid w:val="00A055C0"/>
    <w:rsid w:val="00A0572E"/>
    <w:rsid w:val="00A05B21"/>
    <w:rsid w:val="00A05C21"/>
    <w:rsid w:val="00A05FB5"/>
    <w:rsid w:val="00A061E6"/>
    <w:rsid w:val="00A06316"/>
    <w:rsid w:val="00A06349"/>
    <w:rsid w:val="00A064EF"/>
    <w:rsid w:val="00A06888"/>
    <w:rsid w:val="00A06918"/>
    <w:rsid w:val="00A06EF0"/>
    <w:rsid w:val="00A07041"/>
    <w:rsid w:val="00A07152"/>
    <w:rsid w:val="00A07178"/>
    <w:rsid w:val="00A07814"/>
    <w:rsid w:val="00A079CA"/>
    <w:rsid w:val="00A07ACB"/>
    <w:rsid w:val="00A07E5D"/>
    <w:rsid w:val="00A100E2"/>
    <w:rsid w:val="00A103BC"/>
    <w:rsid w:val="00A105C8"/>
    <w:rsid w:val="00A1084F"/>
    <w:rsid w:val="00A10BA6"/>
    <w:rsid w:val="00A10F19"/>
    <w:rsid w:val="00A111E4"/>
    <w:rsid w:val="00A111F3"/>
    <w:rsid w:val="00A11442"/>
    <w:rsid w:val="00A114E5"/>
    <w:rsid w:val="00A119D2"/>
    <w:rsid w:val="00A119FD"/>
    <w:rsid w:val="00A11A15"/>
    <w:rsid w:val="00A11A2B"/>
    <w:rsid w:val="00A11A6A"/>
    <w:rsid w:val="00A11A91"/>
    <w:rsid w:val="00A11BCE"/>
    <w:rsid w:val="00A11D4F"/>
    <w:rsid w:val="00A11E55"/>
    <w:rsid w:val="00A11F29"/>
    <w:rsid w:val="00A12016"/>
    <w:rsid w:val="00A1218B"/>
    <w:rsid w:val="00A12634"/>
    <w:rsid w:val="00A1271E"/>
    <w:rsid w:val="00A12824"/>
    <w:rsid w:val="00A12B55"/>
    <w:rsid w:val="00A12BC2"/>
    <w:rsid w:val="00A12D55"/>
    <w:rsid w:val="00A12E06"/>
    <w:rsid w:val="00A12E25"/>
    <w:rsid w:val="00A1308F"/>
    <w:rsid w:val="00A13371"/>
    <w:rsid w:val="00A134B7"/>
    <w:rsid w:val="00A1362D"/>
    <w:rsid w:val="00A13921"/>
    <w:rsid w:val="00A13A80"/>
    <w:rsid w:val="00A13BF1"/>
    <w:rsid w:val="00A14794"/>
    <w:rsid w:val="00A14A4B"/>
    <w:rsid w:val="00A14C77"/>
    <w:rsid w:val="00A14F76"/>
    <w:rsid w:val="00A15016"/>
    <w:rsid w:val="00A15143"/>
    <w:rsid w:val="00A1521D"/>
    <w:rsid w:val="00A15282"/>
    <w:rsid w:val="00A1539A"/>
    <w:rsid w:val="00A1555F"/>
    <w:rsid w:val="00A158B0"/>
    <w:rsid w:val="00A1597D"/>
    <w:rsid w:val="00A15C2B"/>
    <w:rsid w:val="00A1623F"/>
    <w:rsid w:val="00A16588"/>
    <w:rsid w:val="00A1661C"/>
    <w:rsid w:val="00A16914"/>
    <w:rsid w:val="00A169B3"/>
    <w:rsid w:val="00A16AE8"/>
    <w:rsid w:val="00A16B25"/>
    <w:rsid w:val="00A17396"/>
    <w:rsid w:val="00A17614"/>
    <w:rsid w:val="00A1766F"/>
    <w:rsid w:val="00A17789"/>
    <w:rsid w:val="00A178C7"/>
    <w:rsid w:val="00A17C2A"/>
    <w:rsid w:val="00A17E97"/>
    <w:rsid w:val="00A17EA6"/>
    <w:rsid w:val="00A17F03"/>
    <w:rsid w:val="00A17F65"/>
    <w:rsid w:val="00A200B9"/>
    <w:rsid w:val="00A200DE"/>
    <w:rsid w:val="00A20182"/>
    <w:rsid w:val="00A206EC"/>
    <w:rsid w:val="00A20A05"/>
    <w:rsid w:val="00A20D7C"/>
    <w:rsid w:val="00A20E6E"/>
    <w:rsid w:val="00A20F9B"/>
    <w:rsid w:val="00A21009"/>
    <w:rsid w:val="00A210F0"/>
    <w:rsid w:val="00A21553"/>
    <w:rsid w:val="00A21805"/>
    <w:rsid w:val="00A21872"/>
    <w:rsid w:val="00A2197B"/>
    <w:rsid w:val="00A21B48"/>
    <w:rsid w:val="00A21C8F"/>
    <w:rsid w:val="00A220CE"/>
    <w:rsid w:val="00A2243F"/>
    <w:rsid w:val="00A224D8"/>
    <w:rsid w:val="00A22885"/>
    <w:rsid w:val="00A22B82"/>
    <w:rsid w:val="00A22CB4"/>
    <w:rsid w:val="00A22D7D"/>
    <w:rsid w:val="00A22FC7"/>
    <w:rsid w:val="00A23017"/>
    <w:rsid w:val="00A232B9"/>
    <w:rsid w:val="00A23681"/>
    <w:rsid w:val="00A23C19"/>
    <w:rsid w:val="00A23E39"/>
    <w:rsid w:val="00A23E3E"/>
    <w:rsid w:val="00A24068"/>
    <w:rsid w:val="00A24780"/>
    <w:rsid w:val="00A249BE"/>
    <w:rsid w:val="00A24A45"/>
    <w:rsid w:val="00A24A6F"/>
    <w:rsid w:val="00A2511D"/>
    <w:rsid w:val="00A25127"/>
    <w:rsid w:val="00A251DF"/>
    <w:rsid w:val="00A25220"/>
    <w:rsid w:val="00A25278"/>
    <w:rsid w:val="00A25445"/>
    <w:rsid w:val="00A254E6"/>
    <w:rsid w:val="00A257E4"/>
    <w:rsid w:val="00A258A6"/>
    <w:rsid w:val="00A25A50"/>
    <w:rsid w:val="00A25B70"/>
    <w:rsid w:val="00A26089"/>
    <w:rsid w:val="00A262FD"/>
    <w:rsid w:val="00A26554"/>
    <w:rsid w:val="00A265D6"/>
    <w:rsid w:val="00A268B3"/>
    <w:rsid w:val="00A26C50"/>
    <w:rsid w:val="00A26DA2"/>
    <w:rsid w:val="00A272E9"/>
    <w:rsid w:val="00A27667"/>
    <w:rsid w:val="00A27D7D"/>
    <w:rsid w:val="00A30086"/>
    <w:rsid w:val="00A3016C"/>
    <w:rsid w:val="00A303F9"/>
    <w:rsid w:val="00A30861"/>
    <w:rsid w:val="00A308AE"/>
    <w:rsid w:val="00A3096F"/>
    <w:rsid w:val="00A3137F"/>
    <w:rsid w:val="00A31448"/>
    <w:rsid w:val="00A316D5"/>
    <w:rsid w:val="00A31A61"/>
    <w:rsid w:val="00A31B95"/>
    <w:rsid w:val="00A31C08"/>
    <w:rsid w:val="00A31C52"/>
    <w:rsid w:val="00A320CB"/>
    <w:rsid w:val="00A322A5"/>
    <w:rsid w:val="00A3230B"/>
    <w:rsid w:val="00A3260E"/>
    <w:rsid w:val="00A32897"/>
    <w:rsid w:val="00A32B8C"/>
    <w:rsid w:val="00A32BC3"/>
    <w:rsid w:val="00A32BDE"/>
    <w:rsid w:val="00A32D43"/>
    <w:rsid w:val="00A32E58"/>
    <w:rsid w:val="00A32F39"/>
    <w:rsid w:val="00A337CD"/>
    <w:rsid w:val="00A338A6"/>
    <w:rsid w:val="00A3394E"/>
    <w:rsid w:val="00A33A36"/>
    <w:rsid w:val="00A33A57"/>
    <w:rsid w:val="00A33AB7"/>
    <w:rsid w:val="00A33BEE"/>
    <w:rsid w:val="00A33D82"/>
    <w:rsid w:val="00A34071"/>
    <w:rsid w:val="00A34080"/>
    <w:rsid w:val="00A3423A"/>
    <w:rsid w:val="00A34471"/>
    <w:rsid w:val="00A34492"/>
    <w:rsid w:val="00A34656"/>
    <w:rsid w:val="00A3473A"/>
    <w:rsid w:val="00A34909"/>
    <w:rsid w:val="00A34973"/>
    <w:rsid w:val="00A34BE2"/>
    <w:rsid w:val="00A34EFF"/>
    <w:rsid w:val="00A3501D"/>
    <w:rsid w:val="00A35225"/>
    <w:rsid w:val="00A352CF"/>
    <w:rsid w:val="00A35394"/>
    <w:rsid w:val="00A353DD"/>
    <w:rsid w:val="00A3544F"/>
    <w:rsid w:val="00A355C6"/>
    <w:rsid w:val="00A35890"/>
    <w:rsid w:val="00A35EC7"/>
    <w:rsid w:val="00A361EA"/>
    <w:rsid w:val="00A36303"/>
    <w:rsid w:val="00A36511"/>
    <w:rsid w:val="00A36659"/>
    <w:rsid w:val="00A36732"/>
    <w:rsid w:val="00A36760"/>
    <w:rsid w:val="00A3677C"/>
    <w:rsid w:val="00A368C8"/>
    <w:rsid w:val="00A36A0C"/>
    <w:rsid w:val="00A36C6F"/>
    <w:rsid w:val="00A36D0B"/>
    <w:rsid w:val="00A36E01"/>
    <w:rsid w:val="00A37146"/>
    <w:rsid w:val="00A3755F"/>
    <w:rsid w:val="00A37690"/>
    <w:rsid w:val="00A37B7E"/>
    <w:rsid w:val="00A37C3E"/>
    <w:rsid w:val="00A40021"/>
    <w:rsid w:val="00A4014C"/>
    <w:rsid w:val="00A4017E"/>
    <w:rsid w:val="00A404DF"/>
    <w:rsid w:val="00A40552"/>
    <w:rsid w:val="00A40880"/>
    <w:rsid w:val="00A40AC4"/>
    <w:rsid w:val="00A40CD8"/>
    <w:rsid w:val="00A40DD0"/>
    <w:rsid w:val="00A40E56"/>
    <w:rsid w:val="00A40F47"/>
    <w:rsid w:val="00A40F88"/>
    <w:rsid w:val="00A41083"/>
    <w:rsid w:val="00A410EA"/>
    <w:rsid w:val="00A411E2"/>
    <w:rsid w:val="00A411F8"/>
    <w:rsid w:val="00A41275"/>
    <w:rsid w:val="00A41475"/>
    <w:rsid w:val="00A41502"/>
    <w:rsid w:val="00A41623"/>
    <w:rsid w:val="00A4185D"/>
    <w:rsid w:val="00A41A18"/>
    <w:rsid w:val="00A41AAF"/>
    <w:rsid w:val="00A41D1B"/>
    <w:rsid w:val="00A41F56"/>
    <w:rsid w:val="00A41F66"/>
    <w:rsid w:val="00A4204A"/>
    <w:rsid w:val="00A42424"/>
    <w:rsid w:val="00A4268F"/>
    <w:rsid w:val="00A42ABA"/>
    <w:rsid w:val="00A42BDA"/>
    <w:rsid w:val="00A42BE9"/>
    <w:rsid w:val="00A42F9A"/>
    <w:rsid w:val="00A43152"/>
    <w:rsid w:val="00A43154"/>
    <w:rsid w:val="00A43224"/>
    <w:rsid w:val="00A432DD"/>
    <w:rsid w:val="00A435A4"/>
    <w:rsid w:val="00A436B9"/>
    <w:rsid w:val="00A43802"/>
    <w:rsid w:val="00A4382F"/>
    <w:rsid w:val="00A438E4"/>
    <w:rsid w:val="00A43F59"/>
    <w:rsid w:val="00A44216"/>
    <w:rsid w:val="00A4433A"/>
    <w:rsid w:val="00A44513"/>
    <w:rsid w:val="00A44561"/>
    <w:rsid w:val="00A4457B"/>
    <w:rsid w:val="00A4463C"/>
    <w:rsid w:val="00A448E2"/>
    <w:rsid w:val="00A44973"/>
    <w:rsid w:val="00A449B2"/>
    <w:rsid w:val="00A44A02"/>
    <w:rsid w:val="00A44FC6"/>
    <w:rsid w:val="00A450E0"/>
    <w:rsid w:val="00A4530F"/>
    <w:rsid w:val="00A4561B"/>
    <w:rsid w:val="00A4578B"/>
    <w:rsid w:val="00A4581B"/>
    <w:rsid w:val="00A45864"/>
    <w:rsid w:val="00A45910"/>
    <w:rsid w:val="00A4592D"/>
    <w:rsid w:val="00A45ADE"/>
    <w:rsid w:val="00A45E82"/>
    <w:rsid w:val="00A46007"/>
    <w:rsid w:val="00A464A2"/>
    <w:rsid w:val="00A467C4"/>
    <w:rsid w:val="00A468FF"/>
    <w:rsid w:val="00A46AA3"/>
    <w:rsid w:val="00A46EDB"/>
    <w:rsid w:val="00A46FAD"/>
    <w:rsid w:val="00A47051"/>
    <w:rsid w:val="00A470FB"/>
    <w:rsid w:val="00A47205"/>
    <w:rsid w:val="00A47253"/>
    <w:rsid w:val="00A4793D"/>
    <w:rsid w:val="00A47A6C"/>
    <w:rsid w:val="00A47C32"/>
    <w:rsid w:val="00A47C42"/>
    <w:rsid w:val="00A47FA5"/>
    <w:rsid w:val="00A50394"/>
    <w:rsid w:val="00A504B7"/>
    <w:rsid w:val="00A5069C"/>
    <w:rsid w:val="00A507A8"/>
    <w:rsid w:val="00A50973"/>
    <w:rsid w:val="00A509B2"/>
    <w:rsid w:val="00A50A1C"/>
    <w:rsid w:val="00A50BAB"/>
    <w:rsid w:val="00A50BC6"/>
    <w:rsid w:val="00A50CAC"/>
    <w:rsid w:val="00A50DBD"/>
    <w:rsid w:val="00A50DF1"/>
    <w:rsid w:val="00A51018"/>
    <w:rsid w:val="00A5105C"/>
    <w:rsid w:val="00A5134D"/>
    <w:rsid w:val="00A5161A"/>
    <w:rsid w:val="00A516A0"/>
    <w:rsid w:val="00A51826"/>
    <w:rsid w:val="00A51A84"/>
    <w:rsid w:val="00A51C36"/>
    <w:rsid w:val="00A51E23"/>
    <w:rsid w:val="00A51E9B"/>
    <w:rsid w:val="00A51F4E"/>
    <w:rsid w:val="00A52128"/>
    <w:rsid w:val="00A522B1"/>
    <w:rsid w:val="00A52620"/>
    <w:rsid w:val="00A52661"/>
    <w:rsid w:val="00A527A2"/>
    <w:rsid w:val="00A527F6"/>
    <w:rsid w:val="00A529F9"/>
    <w:rsid w:val="00A52D21"/>
    <w:rsid w:val="00A52E58"/>
    <w:rsid w:val="00A52FDE"/>
    <w:rsid w:val="00A5304F"/>
    <w:rsid w:val="00A53480"/>
    <w:rsid w:val="00A536DB"/>
    <w:rsid w:val="00A53805"/>
    <w:rsid w:val="00A53827"/>
    <w:rsid w:val="00A539CB"/>
    <w:rsid w:val="00A53A1E"/>
    <w:rsid w:val="00A53CC3"/>
    <w:rsid w:val="00A53EA3"/>
    <w:rsid w:val="00A54023"/>
    <w:rsid w:val="00A54128"/>
    <w:rsid w:val="00A5416D"/>
    <w:rsid w:val="00A54344"/>
    <w:rsid w:val="00A544C9"/>
    <w:rsid w:val="00A546DB"/>
    <w:rsid w:val="00A5471E"/>
    <w:rsid w:val="00A54782"/>
    <w:rsid w:val="00A547E6"/>
    <w:rsid w:val="00A54AD5"/>
    <w:rsid w:val="00A54B7B"/>
    <w:rsid w:val="00A54CCD"/>
    <w:rsid w:val="00A55013"/>
    <w:rsid w:val="00A55164"/>
    <w:rsid w:val="00A5522B"/>
    <w:rsid w:val="00A55633"/>
    <w:rsid w:val="00A55737"/>
    <w:rsid w:val="00A55929"/>
    <w:rsid w:val="00A55B30"/>
    <w:rsid w:val="00A55BAC"/>
    <w:rsid w:val="00A55BD5"/>
    <w:rsid w:val="00A56017"/>
    <w:rsid w:val="00A56075"/>
    <w:rsid w:val="00A56156"/>
    <w:rsid w:val="00A5649C"/>
    <w:rsid w:val="00A564F5"/>
    <w:rsid w:val="00A566AF"/>
    <w:rsid w:val="00A56E1A"/>
    <w:rsid w:val="00A57060"/>
    <w:rsid w:val="00A572BE"/>
    <w:rsid w:val="00A573DA"/>
    <w:rsid w:val="00A57405"/>
    <w:rsid w:val="00A576ED"/>
    <w:rsid w:val="00A5785A"/>
    <w:rsid w:val="00A57880"/>
    <w:rsid w:val="00A57B92"/>
    <w:rsid w:val="00A57E0C"/>
    <w:rsid w:val="00A57ED1"/>
    <w:rsid w:val="00A57FBB"/>
    <w:rsid w:val="00A60070"/>
    <w:rsid w:val="00A60196"/>
    <w:rsid w:val="00A604FF"/>
    <w:rsid w:val="00A606C1"/>
    <w:rsid w:val="00A60773"/>
    <w:rsid w:val="00A608B4"/>
    <w:rsid w:val="00A608F2"/>
    <w:rsid w:val="00A608FE"/>
    <w:rsid w:val="00A60CC1"/>
    <w:rsid w:val="00A60D28"/>
    <w:rsid w:val="00A610AF"/>
    <w:rsid w:val="00A61278"/>
    <w:rsid w:val="00A61343"/>
    <w:rsid w:val="00A6140D"/>
    <w:rsid w:val="00A618B9"/>
    <w:rsid w:val="00A6199A"/>
    <w:rsid w:val="00A61B53"/>
    <w:rsid w:val="00A61C00"/>
    <w:rsid w:val="00A61F45"/>
    <w:rsid w:val="00A61F60"/>
    <w:rsid w:val="00A625CF"/>
    <w:rsid w:val="00A627A4"/>
    <w:rsid w:val="00A62A15"/>
    <w:rsid w:val="00A62DBB"/>
    <w:rsid w:val="00A62F37"/>
    <w:rsid w:val="00A62F73"/>
    <w:rsid w:val="00A6309F"/>
    <w:rsid w:val="00A63183"/>
    <w:rsid w:val="00A632A1"/>
    <w:rsid w:val="00A6339B"/>
    <w:rsid w:val="00A6368E"/>
    <w:rsid w:val="00A63ACB"/>
    <w:rsid w:val="00A63CE7"/>
    <w:rsid w:val="00A6402A"/>
    <w:rsid w:val="00A6433D"/>
    <w:rsid w:val="00A64801"/>
    <w:rsid w:val="00A64974"/>
    <w:rsid w:val="00A64C96"/>
    <w:rsid w:val="00A64D0B"/>
    <w:rsid w:val="00A65221"/>
    <w:rsid w:val="00A652FF"/>
    <w:rsid w:val="00A65541"/>
    <w:rsid w:val="00A6571C"/>
    <w:rsid w:val="00A657BC"/>
    <w:rsid w:val="00A658DD"/>
    <w:rsid w:val="00A65DE1"/>
    <w:rsid w:val="00A664F6"/>
    <w:rsid w:val="00A667E0"/>
    <w:rsid w:val="00A6689B"/>
    <w:rsid w:val="00A6690A"/>
    <w:rsid w:val="00A66BBD"/>
    <w:rsid w:val="00A66C14"/>
    <w:rsid w:val="00A6706E"/>
    <w:rsid w:val="00A67467"/>
    <w:rsid w:val="00A6752A"/>
    <w:rsid w:val="00A67D60"/>
    <w:rsid w:val="00A67F3E"/>
    <w:rsid w:val="00A70183"/>
    <w:rsid w:val="00A70230"/>
    <w:rsid w:val="00A70370"/>
    <w:rsid w:val="00A70381"/>
    <w:rsid w:val="00A7056B"/>
    <w:rsid w:val="00A70A67"/>
    <w:rsid w:val="00A70EC3"/>
    <w:rsid w:val="00A7140C"/>
    <w:rsid w:val="00A71CD1"/>
    <w:rsid w:val="00A71F61"/>
    <w:rsid w:val="00A724BB"/>
    <w:rsid w:val="00A72877"/>
    <w:rsid w:val="00A7304D"/>
    <w:rsid w:val="00A7349A"/>
    <w:rsid w:val="00A735E2"/>
    <w:rsid w:val="00A736DB"/>
    <w:rsid w:val="00A7395D"/>
    <w:rsid w:val="00A73BE0"/>
    <w:rsid w:val="00A73CBC"/>
    <w:rsid w:val="00A73E6E"/>
    <w:rsid w:val="00A740AA"/>
    <w:rsid w:val="00A7416B"/>
    <w:rsid w:val="00A74259"/>
    <w:rsid w:val="00A74376"/>
    <w:rsid w:val="00A743FA"/>
    <w:rsid w:val="00A744F4"/>
    <w:rsid w:val="00A74850"/>
    <w:rsid w:val="00A74A63"/>
    <w:rsid w:val="00A74BFF"/>
    <w:rsid w:val="00A74E0F"/>
    <w:rsid w:val="00A74E8A"/>
    <w:rsid w:val="00A74F8E"/>
    <w:rsid w:val="00A75308"/>
    <w:rsid w:val="00A753FD"/>
    <w:rsid w:val="00A76603"/>
    <w:rsid w:val="00A76762"/>
    <w:rsid w:val="00A76A6A"/>
    <w:rsid w:val="00A76D89"/>
    <w:rsid w:val="00A76F78"/>
    <w:rsid w:val="00A774A7"/>
    <w:rsid w:val="00A774C8"/>
    <w:rsid w:val="00A775A9"/>
    <w:rsid w:val="00A7765A"/>
    <w:rsid w:val="00A776D8"/>
    <w:rsid w:val="00A77883"/>
    <w:rsid w:val="00A77EE3"/>
    <w:rsid w:val="00A8013C"/>
    <w:rsid w:val="00A80399"/>
    <w:rsid w:val="00A80727"/>
    <w:rsid w:val="00A809D8"/>
    <w:rsid w:val="00A80D99"/>
    <w:rsid w:val="00A80E95"/>
    <w:rsid w:val="00A80F12"/>
    <w:rsid w:val="00A81001"/>
    <w:rsid w:val="00A81189"/>
    <w:rsid w:val="00A81247"/>
    <w:rsid w:val="00A81272"/>
    <w:rsid w:val="00A816DD"/>
    <w:rsid w:val="00A81826"/>
    <w:rsid w:val="00A81953"/>
    <w:rsid w:val="00A81A19"/>
    <w:rsid w:val="00A81CA2"/>
    <w:rsid w:val="00A81D7C"/>
    <w:rsid w:val="00A81DBB"/>
    <w:rsid w:val="00A81DE9"/>
    <w:rsid w:val="00A81E19"/>
    <w:rsid w:val="00A81F0D"/>
    <w:rsid w:val="00A82285"/>
    <w:rsid w:val="00A826D4"/>
    <w:rsid w:val="00A827F3"/>
    <w:rsid w:val="00A82883"/>
    <w:rsid w:val="00A82A6A"/>
    <w:rsid w:val="00A82BE4"/>
    <w:rsid w:val="00A82C1D"/>
    <w:rsid w:val="00A82C25"/>
    <w:rsid w:val="00A82F06"/>
    <w:rsid w:val="00A8307C"/>
    <w:rsid w:val="00A83081"/>
    <w:rsid w:val="00A83172"/>
    <w:rsid w:val="00A832F5"/>
    <w:rsid w:val="00A832FB"/>
    <w:rsid w:val="00A83563"/>
    <w:rsid w:val="00A83AD5"/>
    <w:rsid w:val="00A83BFA"/>
    <w:rsid w:val="00A83D39"/>
    <w:rsid w:val="00A83E31"/>
    <w:rsid w:val="00A83F68"/>
    <w:rsid w:val="00A83F94"/>
    <w:rsid w:val="00A8424F"/>
    <w:rsid w:val="00A847ED"/>
    <w:rsid w:val="00A84A09"/>
    <w:rsid w:val="00A84A5E"/>
    <w:rsid w:val="00A84A60"/>
    <w:rsid w:val="00A84A6C"/>
    <w:rsid w:val="00A84AA5"/>
    <w:rsid w:val="00A84C0E"/>
    <w:rsid w:val="00A84E02"/>
    <w:rsid w:val="00A85041"/>
    <w:rsid w:val="00A85197"/>
    <w:rsid w:val="00A8526B"/>
    <w:rsid w:val="00A854A0"/>
    <w:rsid w:val="00A855CF"/>
    <w:rsid w:val="00A85788"/>
    <w:rsid w:val="00A85794"/>
    <w:rsid w:val="00A85861"/>
    <w:rsid w:val="00A85C0F"/>
    <w:rsid w:val="00A85F9B"/>
    <w:rsid w:val="00A8604A"/>
    <w:rsid w:val="00A860C3"/>
    <w:rsid w:val="00A869D3"/>
    <w:rsid w:val="00A87306"/>
    <w:rsid w:val="00A8743F"/>
    <w:rsid w:val="00A877CC"/>
    <w:rsid w:val="00A8780F"/>
    <w:rsid w:val="00A87918"/>
    <w:rsid w:val="00A87BA5"/>
    <w:rsid w:val="00A90087"/>
    <w:rsid w:val="00A9026D"/>
    <w:rsid w:val="00A90289"/>
    <w:rsid w:val="00A903EC"/>
    <w:rsid w:val="00A90600"/>
    <w:rsid w:val="00A90744"/>
    <w:rsid w:val="00A909C9"/>
    <w:rsid w:val="00A90A1A"/>
    <w:rsid w:val="00A91031"/>
    <w:rsid w:val="00A91209"/>
    <w:rsid w:val="00A912D0"/>
    <w:rsid w:val="00A9133B"/>
    <w:rsid w:val="00A9148E"/>
    <w:rsid w:val="00A9155E"/>
    <w:rsid w:val="00A91621"/>
    <w:rsid w:val="00A91852"/>
    <w:rsid w:val="00A91999"/>
    <w:rsid w:val="00A919C5"/>
    <w:rsid w:val="00A91DCD"/>
    <w:rsid w:val="00A91F3B"/>
    <w:rsid w:val="00A91F73"/>
    <w:rsid w:val="00A9258C"/>
    <w:rsid w:val="00A92612"/>
    <w:rsid w:val="00A93417"/>
    <w:rsid w:val="00A935F1"/>
    <w:rsid w:val="00A93681"/>
    <w:rsid w:val="00A936DD"/>
    <w:rsid w:val="00A93767"/>
    <w:rsid w:val="00A93BA5"/>
    <w:rsid w:val="00A93CBD"/>
    <w:rsid w:val="00A93EDB"/>
    <w:rsid w:val="00A94330"/>
    <w:rsid w:val="00A94473"/>
    <w:rsid w:val="00A948E6"/>
    <w:rsid w:val="00A94A1F"/>
    <w:rsid w:val="00A94D00"/>
    <w:rsid w:val="00A94D6A"/>
    <w:rsid w:val="00A94F6E"/>
    <w:rsid w:val="00A94F85"/>
    <w:rsid w:val="00A95591"/>
    <w:rsid w:val="00A956FF"/>
    <w:rsid w:val="00A957EF"/>
    <w:rsid w:val="00A95870"/>
    <w:rsid w:val="00A95920"/>
    <w:rsid w:val="00A95B59"/>
    <w:rsid w:val="00A95B60"/>
    <w:rsid w:val="00A95EDB"/>
    <w:rsid w:val="00A960BD"/>
    <w:rsid w:val="00A96305"/>
    <w:rsid w:val="00A96376"/>
    <w:rsid w:val="00A968B4"/>
    <w:rsid w:val="00A969D5"/>
    <w:rsid w:val="00A96A34"/>
    <w:rsid w:val="00A96AD4"/>
    <w:rsid w:val="00A96FCD"/>
    <w:rsid w:val="00A972D2"/>
    <w:rsid w:val="00A974B8"/>
    <w:rsid w:val="00A97BA2"/>
    <w:rsid w:val="00A97C90"/>
    <w:rsid w:val="00A97F5C"/>
    <w:rsid w:val="00A97FBA"/>
    <w:rsid w:val="00AA0180"/>
    <w:rsid w:val="00AA04E8"/>
    <w:rsid w:val="00AA0732"/>
    <w:rsid w:val="00AA07D3"/>
    <w:rsid w:val="00AA0A22"/>
    <w:rsid w:val="00AA0AF6"/>
    <w:rsid w:val="00AA0EC8"/>
    <w:rsid w:val="00AA140B"/>
    <w:rsid w:val="00AA15F0"/>
    <w:rsid w:val="00AA176E"/>
    <w:rsid w:val="00AA180C"/>
    <w:rsid w:val="00AA1936"/>
    <w:rsid w:val="00AA197D"/>
    <w:rsid w:val="00AA1F7A"/>
    <w:rsid w:val="00AA26E3"/>
    <w:rsid w:val="00AA299A"/>
    <w:rsid w:val="00AA2A18"/>
    <w:rsid w:val="00AA2AD2"/>
    <w:rsid w:val="00AA2CEA"/>
    <w:rsid w:val="00AA3081"/>
    <w:rsid w:val="00AA31AA"/>
    <w:rsid w:val="00AA327C"/>
    <w:rsid w:val="00AA3375"/>
    <w:rsid w:val="00AA3692"/>
    <w:rsid w:val="00AA3843"/>
    <w:rsid w:val="00AA3AA9"/>
    <w:rsid w:val="00AA3CF7"/>
    <w:rsid w:val="00AA3FCE"/>
    <w:rsid w:val="00AA40B0"/>
    <w:rsid w:val="00AA413A"/>
    <w:rsid w:val="00AA4216"/>
    <w:rsid w:val="00AA4478"/>
    <w:rsid w:val="00AA48FC"/>
    <w:rsid w:val="00AA4908"/>
    <w:rsid w:val="00AA499E"/>
    <w:rsid w:val="00AA4B22"/>
    <w:rsid w:val="00AA4BC2"/>
    <w:rsid w:val="00AA4CAF"/>
    <w:rsid w:val="00AA4DC3"/>
    <w:rsid w:val="00AA520D"/>
    <w:rsid w:val="00AA53C7"/>
    <w:rsid w:val="00AA5440"/>
    <w:rsid w:val="00AA55C2"/>
    <w:rsid w:val="00AA592B"/>
    <w:rsid w:val="00AA593B"/>
    <w:rsid w:val="00AA5EBA"/>
    <w:rsid w:val="00AA6331"/>
    <w:rsid w:val="00AA639C"/>
    <w:rsid w:val="00AA63F6"/>
    <w:rsid w:val="00AA6575"/>
    <w:rsid w:val="00AA65B4"/>
    <w:rsid w:val="00AA661A"/>
    <w:rsid w:val="00AA664A"/>
    <w:rsid w:val="00AA66B9"/>
    <w:rsid w:val="00AA66EE"/>
    <w:rsid w:val="00AA68CB"/>
    <w:rsid w:val="00AA69C4"/>
    <w:rsid w:val="00AA6E1A"/>
    <w:rsid w:val="00AA71E9"/>
    <w:rsid w:val="00AA75CE"/>
    <w:rsid w:val="00AA7642"/>
    <w:rsid w:val="00AA7687"/>
    <w:rsid w:val="00AA777A"/>
    <w:rsid w:val="00AA7891"/>
    <w:rsid w:val="00AA7EC1"/>
    <w:rsid w:val="00AB001E"/>
    <w:rsid w:val="00AB02BC"/>
    <w:rsid w:val="00AB03A6"/>
    <w:rsid w:val="00AB03D3"/>
    <w:rsid w:val="00AB06CB"/>
    <w:rsid w:val="00AB07CC"/>
    <w:rsid w:val="00AB09B9"/>
    <w:rsid w:val="00AB0EB9"/>
    <w:rsid w:val="00AB16B1"/>
    <w:rsid w:val="00AB1763"/>
    <w:rsid w:val="00AB17C9"/>
    <w:rsid w:val="00AB17D4"/>
    <w:rsid w:val="00AB1B26"/>
    <w:rsid w:val="00AB1CA9"/>
    <w:rsid w:val="00AB1DB3"/>
    <w:rsid w:val="00AB212B"/>
    <w:rsid w:val="00AB21E8"/>
    <w:rsid w:val="00AB2218"/>
    <w:rsid w:val="00AB2401"/>
    <w:rsid w:val="00AB248B"/>
    <w:rsid w:val="00AB24A8"/>
    <w:rsid w:val="00AB2746"/>
    <w:rsid w:val="00AB2B60"/>
    <w:rsid w:val="00AB2D19"/>
    <w:rsid w:val="00AB331C"/>
    <w:rsid w:val="00AB3430"/>
    <w:rsid w:val="00AB355A"/>
    <w:rsid w:val="00AB3590"/>
    <w:rsid w:val="00AB35BA"/>
    <w:rsid w:val="00AB3720"/>
    <w:rsid w:val="00AB383B"/>
    <w:rsid w:val="00AB39F6"/>
    <w:rsid w:val="00AB3AEF"/>
    <w:rsid w:val="00AB3B19"/>
    <w:rsid w:val="00AB3D37"/>
    <w:rsid w:val="00AB3F59"/>
    <w:rsid w:val="00AB4229"/>
    <w:rsid w:val="00AB4387"/>
    <w:rsid w:val="00AB44FF"/>
    <w:rsid w:val="00AB4541"/>
    <w:rsid w:val="00AB48F3"/>
    <w:rsid w:val="00AB4AD5"/>
    <w:rsid w:val="00AB4F09"/>
    <w:rsid w:val="00AB5055"/>
    <w:rsid w:val="00AB50E9"/>
    <w:rsid w:val="00AB516A"/>
    <w:rsid w:val="00AB521E"/>
    <w:rsid w:val="00AB5380"/>
    <w:rsid w:val="00AB53ED"/>
    <w:rsid w:val="00AB5440"/>
    <w:rsid w:val="00AB54AE"/>
    <w:rsid w:val="00AB54D3"/>
    <w:rsid w:val="00AB56A8"/>
    <w:rsid w:val="00AB56E3"/>
    <w:rsid w:val="00AB5840"/>
    <w:rsid w:val="00AB59E2"/>
    <w:rsid w:val="00AB5CCC"/>
    <w:rsid w:val="00AB5CE9"/>
    <w:rsid w:val="00AB5E40"/>
    <w:rsid w:val="00AB6034"/>
    <w:rsid w:val="00AB61A4"/>
    <w:rsid w:val="00AB6864"/>
    <w:rsid w:val="00AB6BF9"/>
    <w:rsid w:val="00AB6CF3"/>
    <w:rsid w:val="00AB6D82"/>
    <w:rsid w:val="00AB6D92"/>
    <w:rsid w:val="00AB6E91"/>
    <w:rsid w:val="00AB6EA9"/>
    <w:rsid w:val="00AB7051"/>
    <w:rsid w:val="00AB7136"/>
    <w:rsid w:val="00AB736C"/>
    <w:rsid w:val="00AB73B9"/>
    <w:rsid w:val="00AB744F"/>
    <w:rsid w:val="00AB7526"/>
    <w:rsid w:val="00AB79B4"/>
    <w:rsid w:val="00AB7AAF"/>
    <w:rsid w:val="00AB7D17"/>
    <w:rsid w:val="00AB7F4B"/>
    <w:rsid w:val="00AC02D7"/>
    <w:rsid w:val="00AC0411"/>
    <w:rsid w:val="00AC04B3"/>
    <w:rsid w:val="00AC04F1"/>
    <w:rsid w:val="00AC052C"/>
    <w:rsid w:val="00AC05E0"/>
    <w:rsid w:val="00AC079E"/>
    <w:rsid w:val="00AC09A6"/>
    <w:rsid w:val="00AC0C56"/>
    <w:rsid w:val="00AC0CAD"/>
    <w:rsid w:val="00AC0D0C"/>
    <w:rsid w:val="00AC0D41"/>
    <w:rsid w:val="00AC106E"/>
    <w:rsid w:val="00AC1237"/>
    <w:rsid w:val="00AC141B"/>
    <w:rsid w:val="00AC14E5"/>
    <w:rsid w:val="00AC15B0"/>
    <w:rsid w:val="00AC1653"/>
    <w:rsid w:val="00AC18FB"/>
    <w:rsid w:val="00AC1C5B"/>
    <w:rsid w:val="00AC1CF3"/>
    <w:rsid w:val="00AC2197"/>
    <w:rsid w:val="00AC224F"/>
    <w:rsid w:val="00AC2F8D"/>
    <w:rsid w:val="00AC3295"/>
    <w:rsid w:val="00AC37B1"/>
    <w:rsid w:val="00AC3DB5"/>
    <w:rsid w:val="00AC3EF1"/>
    <w:rsid w:val="00AC41DF"/>
    <w:rsid w:val="00AC4511"/>
    <w:rsid w:val="00AC46B0"/>
    <w:rsid w:val="00AC46FC"/>
    <w:rsid w:val="00AC4A0E"/>
    <w:rsid w:val="00AC4C81"/>
    <w:rsid w:val="00AC53F4"/>
    <w:rsid w:val="00AC5450"/>
    <w:rsid w:val="00AC5503"/>
    <w:rsid w:val="00AC637A"/>
    <w:rsid w:val="00AC63CD"/>
    <w:rsid w:val="00AC63DF"/>
    <w:rsid w:val="00AC64E4"/>
    <w:rsid w:val="00AC6746"/>
    <w:rsid w:val="00AC67E3"/>
    <w:rsid w:val="00AC6936"/>
    <w:rsid w:val="00AC6A78"/>
    <w:rsid w:val="00AC6A7A"/>
    <w:rsid w:val="00AC6C4D"/>
    <w:rsid w:val="00AC6CF8"/>
    <w:rsid w:val="00AC6D53"/>
    <w:rsid w:val="00AC6FCB"/>
    <w:rsid w:val="00AC70B3"/>
    <w:rsid w:val="00AC7304"/>
    <w:rsid w:val="00AC7653"/>
    <w:rsid w:val="00AC76BC"/>
    <w:rsid w:val="00AC7705"/>
    <w:rsid w:val="00AC78E7"/>
    <w:rsid w:val="00AC79BD"/>
    <w:rsid w:val="00AC7A32"/>
    <w:rsid w:val="00AC7B22"/>
    <w:rsid w:val="00AC7D33"/>
    <w:rsid w:val="00AC7EBD"/>
    <w:rsid w:val="00AD019F"/>
    <w:rsid w:val="00AD01E7"/>
    <w:rsid w:val="00AD02DD"/>
    <w:rsid w:val="00AD0363"/>
    <w:rsid w:val="00AD0703"/>
    <w:rsid w:val="00AD072C"/>
    <w:rsid w:val="00AD07B6"/>
    <w:rsid w:val="00AD099C"/>
    <w:rsid w:val="00AD0D45"/>
    <w:rsid w:val="00AD0DBC"/>
    <w:rsid w:val="00AD0EB3"/>
    <w:rsid w:val="00AD10A2"/>
    <w:rsid w:val="00AD124D"/>
    <w:rsid w:val="00AD15C2"/>
    <w:rsid w:val="00AD1624"/>
    <w:rsid w:val="00AD165A"/>
    <w:rsid w:val="00AD1D41"/>
    <w:rsid w:val="00AD1D83"/>
    <w:rsid w:val="00AD1F61"/>
    <w:rsid w:val="00AD21D4"/>
    <w:rsid w:val="00AD2330"/>
    <w:rsid w:val="00AD248A"/>
    <w:rsid w:val="00AD24CA"/>
    <w:rsid w:val="00AD2592"/>
    <w:rsid w:val="00AD26BF"/>
    <w:rsid w:val="00AD291D"/>
    <w:rsid w:val="00AD2ABD"/>
    <w:rsid w:val="00AD2F5C"/>
    <w:rsid w:val="00AD31A9"/>
    <w:rsid w:val="00AD3C8F"/>
    <w:rsid w:val="00AD4048"/>
    <w:rsid w:val="00AD4052"/>
    <w:rsid w:val="00AD4114"/>
    <w:rsid w:val="00AD424F"/>
    <w:rsid w:val="00AD4413"/>
    <w:rsid w:val="00AD4521"/>
    <w:rsid w:val="00AD4523"/>
    <w:rsid w:val="00AD47DD"/>
    <w:rsid w:val="00AD48C4"/>
    <w:rsid w:val="00AD4940"/>
    <w:rsid w:val="00AD4BC7"/>
    <w:rsid w:val="00AD4F0B"/>
    <w:rsid w:val="00AD5416"/>
    <w:rsid w:val="00AD54CF"/>
    <w:rsid w:val="00AD5524"/>
    <w:rsid w:val="00AD5550"/>
    <w:rsid w:val="00AD58D0"/>
    <w:rsid w:val="00AD599A"/>
    <w:rsid w:val="00AD5CC1"/>
    <w:rsid w:val="00AD5E7F"/>
    <w:rsid w:val="00AD5EB4"/>
    <w:rsid w:val="00AD62FC"/>
    <w:rsid w:val="00AD64EE"/>
    <w:rsid w:val="00AD67D7"/>
    <w:rsid w:val="00AD6943"/>
    <w:rsid w:val="00AD6EE6"/>
    <w:rsid w:val="00AD718A"/>
    <w:rsid w:val="00AD71BF"/>
    <w:rsid w:val="00AD7255"/>
    <w:rsid w:val="00AD7381"/>
    <w:rsid w:val="00AD79B0"/>
    <w:rsid w:val="00AD7A70"/>
    <w:rsid w:val="00AD7A97"/>
    <w:rsid w:val="00AD7D9D"/>
    <w:rsid w:val="00AD7E88"/>
    <w:rsid w:val="00AE00FA"/>
    <w:rsid w:val="00AE00FB"/>
    <w:rsid w:val="00AE05C0"/>
    <w:rsid w:val="00AE0B10"/>
    <w:rsid w:val="00AE0DAD"/>
    <w:rsid w:val="00AE1040"/>
    <w:rsid w:val="00AE1139"/>
    <w:rsid w:val="00AE11B4"/>
    <w:rsid w:val="00AE164B"/>
    <w:rsid w:val="00AE16A8"/>
    <w:rsid w:val="00AE18A1"/>
    <w:rsid w:val="00AE18B5"/>
    <w:rsid w:val="00AE18E0"/>
    <w:rsid w:val="00AE1EE4"/>
    <w:rsid w:val="00AE1F35"/>
    <w:rsid w:val="00AE1FCC"/>
    <w:rsid w:val="00AE220F"/>
    <w:rsid w:val="00AE2222"/>
    <w:rsid w:val="00AE222F"/>
    <w:rsid w:val="00AE24DE"/>
    <w:rsid w:val="00AE2A1D"/>
    <w:rsid w:val="00AE2B31"/>
    <w:rsid w:val="00AE2EE7"/>
    <w:rsid w:val="00AE312C"/>
    <w:rsid w:val="00AE31A1"/>
    <w:rsid w:val="00AE33CC"/>
    <w:rsid w:val="00AE356C"/>
    <w:rsid w:val="00AE358F"/>
    <w:rsid w:val="00AE385A"/>
    <w:rsid w:val="00AE38C4"/>
    <w:rsid w:val="00AE38F2"/>
    <w:rsid w:val="00AE39EA"/>
    <w:rsid w:val="00AE3B5E"/>
    <w:rsid w:val="00AE3DB4"/>
    <w:rsid w:val="00AE3F83"/>
    <w:rsid w:val="00AE4175"/>
    <w:rsid w:val="00AE4243"/>
    <w:rsid w:val="00AE42D7"/>
    <w:rsid w:val="00AE48B7"/>
    <w:rsid w:val="00AE4A17"/>
    <w:rsid w:val="00AE4A28"/>
    <w:rsid w:val="00AE4AB8"/>
    <w:rsid w:val="00AE4AC8"/>
    <w:rsid w:val="00AE4B39"/>
    <w:rsid w:val="00AE4BE0"/>
    <w:rsid w:val="00AE4D55"/>
    <w:rsid w:val="00AE4DDE"/>
    <w:rsid w:val="00AE5086"/>
    <w:rsid w:val="00AE5560"/>
    <w:rsid w:val="00AE567F"/>
    <w:rsid w:val="00AE5AF5"/>
    <w:rsid w:val="00AE616C"/>
    <w:rsid w:val="00AE61B3"/>
    <w:rsid w:val="00AE6206"/>
    <w:rsid w:val="00AE6363"/>
    <w:rsid w:val="00AE6494"/>
    <w:rsid w:val="00AE654D"/>
    <w:rsid w:val="00AE6DA1"/>
    <w:rsid w:val="00AE6FFD"/>
    <w:rsid w:val="00AE7116"/>
    <w:rsid w:val="00AE71EB"/>
    <w:rsid w:val="00AE720D"/>
    <w:rsid w:val="00AE747E"/>
    <w:rsid w:val="00AE7849"/>
    <w:rsid w:val="00AE7DC2"/>
    <w:rsid w:val="00AE7F3A"/>
    <w:rsid w:val="00AE7FA5"/>
    <w:rsid w:val="00AF0053"/>
    <w:rsid w:val="00AF0274"/>
    <w:rsid w:val="00AF0322"/>
    <w:rsid w:val="00AF062D"/>
    <w:rsid w:val="00AF08D9"/>
    <w:rsid w:val="00AF0C71"/>
    <w:rsid w:val="00AF0E9C"/>
    <w:rsid w:val="00AF1187"/>
    <w:rsid w:val="00AF15EF"/>
    <w:rsid w:val="00AF1615"/>
    <w:rsid w:val="00AF1674"/>
    <w:rsid w:val="00AF193C"/>
    <w:rsid w:val="00AF1F30"/>
    <w:rsid w:val="00AF2338"/>
    <w:rsid w:val="00AF2491"/>
    <w:rsid w:val="00AF24D1"/>
    <w:rsid w:val="00AF2AE7"/>
    <w:rsid w:val="00AF2BBA"/>
    <w:rsid w:val="00AF2CBF"/>
    <w:rsid w:val="00AF2CE3"/>
    <w:rsid w:val="00AF2F04"/>
    <w:rsid w:val="00AF2FE7"/>
    <w:rsid w:val="00AF3017"/>
    <w:rsid w:val="00AF30E1"/>
    <w:rsid w:val="00AF3193"/>
    <w:rsid w:val="00AF3240"/>
    <w:rsid w:val="00AF3623"/>
    <w:rsid w:val="00AF37D2"/>
    <w:rsid w:val="00AF38AC"/>
    <w:rsid w:val="00AF3B06"/>
    <w:rsid w:val="00AF3D68"/>
    <w:rsid w:val="00AF3D7D"/>
    <w:rsid w:val="00AF4181"/>
    <w:rsid w:val="00AF45E7"/>
    <w:rsid w:val="00AF4612"/>
    <w:rsid w:val="00AF46FF"/>
    <w:rsid w:val="00AF47B1"/>
    <w:rsid w:val="00AF4A49"/>
    <w:rsid w:val="00AF4E7F"/>
    <w:rsid w:val="00AF506B"/>
    <w:rsid w:val="00AF50D7"/>
    <w:rsid w:val="00AF51A9"/>
    <w:rsid w:val="00AF5213"/>
    <w:rsid w:val="00AF552F"/>
    <w:rsid w:val="00AF55EC"/>
    <w:rsid w:val="00AF5760"/>
    <w:rsid w:val="00AF577C"/>
    <w:rsid w:val="00AF58F7"/>
    <w:rsid w:val="00AF5B7C"/>
    <w:rsid w:val="00AF5D6D"/>
    <w:rsid w:val="00AF60C1"/>
    <w:rsid w:val="00AF6169"/>
    <w:rsid w:val="00AF6300"/>
    <w:rsid w:val="00AF63B8"/>
    <w:rsid w:val="00AF64A6"/>
    <w:rsid w:val="00AF65A8"/>
    <w:rsid w:val="00AF6895"/>
    <w:rsid w:val="00AF68D3"/>
    <w:rsid w:val="00AF6C52"/>
    <w:rsid w:val="00AF6C6A"/>
    <w:rsid w:val="00AF6DD7"/>
    <w:rsid w:val="00AF6F35"/>
    <w:rsid w:val="00AF6F48"/>
    <w:rsid w:val="00AF6F71"/>
    <w:rsid w:val="00AF721A"/>
    <w:rsid w:val="00AF7756"/>
    <w:rsid w:val="00AF7AC3"/>
    <w:rsid w:val="00AF7E6C"/>
    <w:rsid w:val="00B002DF"/>
    <w:rsid w:val="00B00325"/>
    <w:rsid w:val="00B009BF"/>
    <w:rsid w:val="00B00AB4"/>
    <w:rsid w:val="00B00E44"/>
    <w:rsid w:val="00B00F2E"/>
    <w:rsid w:val="00B01420"/>
    <w:rsid w:val="00B014C1"/>
    <w:rsid w:val="00B014E8"/>
    <w:rsid w:val="00B01707"/>
    <w:rsid w:val="00B01DCA"/>
    <w:rsid w:val="00B01E39"/>
    <w:rsid w:val="00B01E4E"/>
    <w:rsid w:val="00B02237"/>
    <w:rsid w:val="00B02588"/>
    <w:rsid w:val="00B0263B"/>
    <w:rsid w:val="00B02718"/>
    <w:rsid w:val="00B02782"/>
    <w:rsid w:val="00B02947"/>
    <w:rsid w:val="00B0298E"/>
    <w:rsid w:val="00B02A1D"/>
    <w:rsid w:val="00B02B25"/>
    <w:rsid w:val="00B02CAC"/>
    <w:rsid w:val="00B02EB9"/>
    <w:rsid w:val="00B02F18"/>
    <w:rsid w:val="00B03264"/>
    <w:rsid w:val="00B0328B"/>
    <w:rsid w:val="00B03524"/>
    <w:rsid w:val="00B0371C"/>
    <w:rsid w:val="00B037BA"/>
    <w:rsid w:val="00B038E9"/>
    <w:rsid w:val="00B03948"/>
    <w:rsid w:val="00B03C1A"/>
    <w:rsid w:val="00B03C7B"/>
    <w:rsid w:val="00B03CB6"/>
    <w:rsid w:val="00B03CC5"/>
    <w:rsid w:val="00B03D46"/>
    <w:rsid w:val="00B03F5E"/>
    <w:rsid w:val="00B0401E"/>
    <w:rsid w:val="00B04076"/>
    <w:rsid w:val="00B041A6"/>
    <w:rsid w:val="00B04258"/>
    <w:rsid w:val="00B0433A"/>
    <w:rsid w:val="00B0463F"/>
    <w:rsid w:val="00B04696"/>
    <w:rsid w:val="00B04893"/>
    <w:rsid w:val="00B04B57"/>
    <w:rsid w:val="00B04C74"/>
    <w:rsid w:val="00B04FA9"/>
    <w:rsid w:val="00B05096"/>
    <w:rsid w:val="00B05113"/>
    <w:rsid w:val="00B052CC"/>
    <w:rsid w:val="00B05443"/>
    <w:rsid w:val="00B05719"/>
    <w:rsid w:val="00B058AC"/>
    <w:rsid w:val="00B05BD9"/>
    <w:rsid w:val="00B05E7C"/>
    <w:rsid w:val="00B05F3B"/>
    <w:rsid w:val="00B0611A"/>
    <w:rsid w:val="00B061A9"/>
    <w:rsid w:val="00B062B2"/>
    <w:rsid w:val="00B0642F"/>
    <w:rsid w:val="00B06872"/>
    <w:rsid w:val="00B06BE8"/>
    <w:rsid w:val="00B06D6B"/>
    <w:rsid w:val="00B06DAF"/>
    <w:rsid w:val="00B06EE5"/>
    <w:rsid w:val="00B06F85"/>
    <w:rsid w:val="00B070D4"/>
    <w:rsid w:val="00B070FA"/>
    <w:rsid w:val="00B0739E"/>
    <w:rsid w:val="00B07BE9"/>
    <w:rsid w:val="00B07CF0"/>
    <w:rsid w:val="00B07DB9"/>
    <w:rsid w:val="00B07DEB"/>
    <w:rsid w:val="00B07F80"/>
    <w:rsid w:val="00B07F98"/>
    <w:rsid w:val="00B100FA"/>
    <w:rsid w:val="00B10100"/>
    <w:rsid w:val="00B10167"/>
    <w:rsid w:val="00B10178"/>
    <w:rsid w:val="00B10239"/>
    <w:rsid w:val="00B1025E"/>
    <w:rsid w:val="00B1029D"/>
    <w:rsid w:val="00B102BD"/>
    <w:rsid w:val="00B109C1"/>
    <w:rsid w:val="00B10A02"/>
    <w:rsid w:val="00B10CDA"/>
    <w:rsid w:val="00B10DD7"/>
    <w:rsid w:val="00B10E46"/>
    <w:rsid w:val="00B10F8A"/>
    <w:rsid w:val="00B11303"/>
    <w:rsid w:val="00B1175A"/>
    <w:rsid w:val="00B117B6"/>
    <w:rsid w:val="00B11815"/>
    <w:rsid w:val="00B11A61"/>
    <w:rsid w:val="00B11B77"/>
    <w:rsid w:val="00B11BB1"/>
    <w:rsid w:val="00B120DD"/>
    <w:rsid w:val="00B1227D"/>
    <w:rsid w:val="00B122B3"/>
    <w:rsid w:val="00B1232E"/>
    <w:rsid w:val="00B123E2"/>
    <w:rsid w:val="00B12533"/>
    <w:rsid w:val="00B125CC"/>
    <w:rsid w:val="00B12C2F"/>
    <w:rsid w:val="00B12FF7"/>
    <w:rsid w:val="00B132AB"/>
    <w:rsid w:val="00B132E4"/>
    <w:rsid w:val="00B134FE"/>
    <w:rsid w:val="00B1372F"/>
    <w:rsid w:val="00B1375A"/>
    <w:rsid w:val="00B13872"/>
    <w:rsid w:val="00B13A05"/>
    <w:rsid w:val="00B13A75"/>
    <w:rsid w:val="00B13A89"/>
    <w:rsid w:val="00B14278"/>
    <w:rsid w:val="00B142FD"/>
    <w:rsid w:val="00B14474"/>
    <w:rsid w:val="00B14572"/>
    <w:rsid w:val="00B14841"/>
    <w:rsid w:val="00B14AEF"/>
    <w:rsid w:val="00B14C12"/>
    <w:rsid w:val="00B14C4A"/>
    <w:rsid w:val="00B14D05"/>
    <w:rsid w:val="00B15128"/>
    <w:rsid w:val="00B1525E"/>
    <w:rsid w:val="00B1541C"/>
    <w:rsid w:val="00B15664"/>
    <w:rsid w:val="00B159E8"/>
    <w:rsid w:val="00B159F5"/>
    <w:rsid w:val="00B15A2C"/>
    <w:rsid w:val="00B15B2D"/>
    <w:rsid w:val="00B16071"/>
    <w:rsid w:val="00B1609D"/>
    <w:rsid w:val="00B160A2"/>
    <w:rsid w:val="00B162E7"/>
    <w:rsid w:val="00B16BA0"/>
    <w:rsid w:val="00B16DAB"/>
    <w:rsid w:val="00B16EB1"/>
    <w:rsid w:val="00B170B2"/>
    <w:rsid w:val="00B171AB"/>
    <w:rsid w:val="00B17874"/>
    <w:rsid w:val="00B17945"/>
    <w:rsid w:val="00B17ABB"/>
    <w:rsid w:val="00B17C50"/>
    <w:rsid w:val="00B17D04"/>
    <w:rsid w:val="00B17DE6"/>
    <w:rsid w:val="00B17F40"/>
    <w:rsid w:val="00B2018D"/>
    <w:rsid w:val="00B201F3"/>
    <w:rsid w:val="00B203C4"/>
    <w:rsid w:val="00B20834"/>
    <w:rsid w:val="00B20A2B"/>
    <w:rsid w:val="00B20A96"/>
    <w:rsid w:val="00B20B19"/>
    <w:rsid w:val="00B20FB4"/>
    <w:rsid w:val="00B210CE"/>
    <w:rsid w:val="00B21130"/>
    <w:rsid w:val="00B21176"/>
    <w:rsid w:val="00B212CC"/>
    <w:rsid w:val="00B2154E"/>
    <w:rsid w:val="00B215ED"/>
    <w:rsid w:val="00B2171B"/>
    <w:rsid w:val="00B219A4"/>
    <w:rsid w:val="00B21A40"/>
    <w:rsid w:val="00B21D44"/>
    <w:rsid w:val="00B223A3"/>
    <w:rsid w:val="00B226D9"/>
    <w:rsid w:val="00B228A6"/>
    <w:rsid w:val="00B22F6C"/>
    <w:rsid w:val="00B230FC"/>
    <w:rsid w:val="00B23142"/>
    <w:rsid w:val="00B23165"/>
    <w:rsid w:val="00B23292"/>
    <w:rsid w:val="00B23532"/>
    <w:rsid w:val="00B23971"/>
    <w:rsid w:val="00B23A40"/>
    <w:rsid w:val="00B23A63"/>
    <w:rsid w:val="00B23C04"/>
    <w:rsid w:val="00B23E6B"/>
    <w:rsid w:val="00B23F6E"/>
    <w:rsid w:val="00B242A5"/>
    <w:rsid w:val="00B24447"/>
    <w:rsid w:val="00B2448A"/>
    <w:rsid w:val="00B24875"/>
    <w:rsid w:val="00B24943"/>
    <w:rsid w:val="00B24C39"/>
    <w:rsid w:val="00B24D53"/>
    <w:rsid w:val="00B24DC3"/>
    <w:rsid w:val="00B25335"/>
    <w:rsid w:val="00B25609"/>
    <w:rsid w:val="00B25677"/>
    <w:rsid w:val="00B2591F"/>
    <w:rsid w:val="00B25AFE"/>
    <w:rsid w:val="00B25F08"/>
    <w:rsid w:val="00B260B0"/>
    <w:rsid w:val="00B26164"/>
    <w:rsid w:val="00B264C2"/>
    <w:rsid w:val="00B2653B"/>
    <w:rsid w:val="00B267D3"/>
    <w:rsid w:val="00B26A9C"/>
    <w:rsid w:val="00B26B7F"/>
    <w:rsid w:val="00B26BA8"/>
    <w:rsid w:val="00B26F02"/>
    <w:rsid w:val="00B26F1B"/>
    <w:rsid w:val="00B26FC2"/>
    <w:rsid w:val="00B272D9"/>
    <w:rsid w:val="00B27465"/>
    <w:rsid w:val="00B279FF"/>
    <w:rsid w:val="00B27F81"/>
    <w:rsid w:val="00B30078"/>
    <w:rsid w:val="00B3009C"/>
    <w:rsid w:val="00B30253"/>
    <w:rsid w:val="00B3034A"/>
    <w:rsid w:val="00B30376"/>
    <w:rsid w:val="00B30884"/>
    <w:rsid w:val="00B3097C"/>
    <w:rsid w:val="00B30BC5"/>
    <w:rsid w:val="00B30D20"/>
    <w:rsid w:val="00B30FE5"/>
    <w:rsid w:val="00B31700"/>
    <w:rsid w:val="00B318E1"/>
    <w:rsid w:val="00B3190C"/>
    <w:rsid w:val="00B319E1"/>
    <w:rsid w:val="00B31CD1"/>
    <w:rsid w:val="00B31EDF"/>
    <w:rsid w:val="00B32364"/>
    <w:rsid w:val="00B32543"/>
    <w:rsid w:val="00B32B42"/>
    <w:rsid w:val="00B32F75"/>
    <w:rsid w:val="00B330D3"/>
    <w:rsid w:val="00B33A81"/>
    <w:rsid w:val="00B33E83"/>
    <w:rsid w:val="00B33F56"/>
    <w:rsid w:val="00B3403D"/>
    <w:rsid w:val="00B346B5"/>
    <w:rsid w:val="00B346F2"/>
    <w:rsid w:val="00B3495C"/>
    <w:rsid w:val="00B3499D"/>
    <w:rsid w:val="00B34B51"/>
    <w:rsid w:val="00B34C4E"/>
    <w:rsid w:val="00B34CC5"/>
    <w:rsid w:val="00B34CFA"/>
    <w:rsid w:val="00B34D90"/>
    <w:rsid w:val="00B35095"/>
    <w:rsid w:val="00B3509C"/>
    <w:rsid w:val="00B35261"/>
    <w:rsid w:val="00B3575A"/>
    <w:rsid w:val="00B35A5D"/>
    <w:rsid w:val="00B35BFE"/>
    <w:rsid w:val="00B35C8A"/>
    <w:rsid w:val="00B35D31"/>
    <w:rsid w:val="00B35EF7"/>
    <w:rsid w:val="00B35F08"/>
    <w:rsid w:val="00B35F14"/>
    <w:rsid w:val="00B35F7E"/>
    <w:rsid w:val="00B3631E"/>
    <w:rsid w:val="00B36515"/>
    <w:rsid w:val="00B369AB"/>
    <w:rsid w:val="00B36D46"/>
    <w:rsid w:val="00B36D6E"/>
    <w:rsid w:val="00B36F5B"/>
    <w:rsid w:val="00B37170"/>
    <w:rsid w:val="00B37321"/>
    <w:rsid w:val="00B37331"/>
    <w:rsid w:val="00B37425"/>
    <w:rsid w:val="00B374CD"/>
    <w:rsid w:val="00B37A89"/>
    <w:rsid w:val="00B37C30"/>
    <w:rsid w:val="00B37CA8"/>
    <w:rsid w:val="00B37D5D"/>
    <w:rsid w:val="00B37DFD"/>
    <w:rsid w:val="00B37EB2"/>
    <w:rsid w:val="00B37FBA"/>
    <w:rsid w:val="00B40075"/>
    <w:rsid w:val="00B400D1"/>
    <w:rsid w:val="00B4012E"/>
    <w:rsid w:val="00B40211"/>
    <w:rsid w:val="00B40255"/>
    <w:rsid w:val="00B4030A"/>
    <w:rsid w:val="00B4065F"/>
    <w:rsid w:val="00B40803"/>
    <w:rsid w:val="00B4090E"/>
    <w:rsid w:val="00B40DE3"/>
    <w:rsid w:val="00B4106D"/>
    <w:rsid w:val="00B41121"/>
    <w:rsid w:val="00B4137B"/>
    <w:rsid w:val="00B41556"/>
    <w:rsid w:val="00B415F5"/>
    <w:rsid w:val="00B41BFB"/>
    <w:rsid w:val="00B41C21"/>
    <w:rsid w:val="00B41F9A"/>
    <w:rsid w:val="00B41F9E"/>
    <w:rsid w:val="00B4205B"/>
    <w:rsid w:val="00B42139"/>
    <w:rsid w:val="00B42155"/>
    <w:rsid w:val="00B42230"/>
    <w:rsid w:val="00B4223B"/>
    <w:rsid w:val="00B422C9"/>
    <w:rsid w:val="00B4250C"/>
    <w:rsid w:val="00B4288C"/>
    <w:rsid w:val="00B429AF"/>
    <w:rsid w:val="00B429CF"/>
    <w:rsid w:val="00B42A24"/>
    <w:rsid w:val="00B42BBF"/>
    <w:rsid w:val="00B432F2"/>
    <w:rsid w:val="00B439EE"/>
    <w:rsid w:val="00B43AC5"/>
    <w:rsid w:val="00B43CAF"/>
    <w:rsid w:val="00B43CF0"/>
    <w:rsid w:val="00B43E20"/>
    <w:rsid w:val="00B4411E"/>
    <w:rsid w:val="00B44709"/>
    <w:rsid w:val="00B447D9"/>
    <w:rsid w:val="00B44B6A"/>
    <w:rsid w:val="00B44C13"/>
    <w:rsid w:val="00B44D9D"/>
    <w:rsid w:val="00B44E0F"/>
    <w:rsid w:val="00B44FAF"/>
    <w:rsid w:val="00B44FB0"/>
    <w:rsid w:val="00B44FF2"/>
    <w:rsid w:val="00B4502A"/>
    <w:rsid w:val="00B45045"/>
    <w:rsid w:val="00B451AC"/>
    <w:rsid w:val="00B4520F"/>
    <w:rsid w:val="00B45348"/>
    <w:rsid w:val="00B45842"/>
    <w:rsid w:val="00B45A4F"/>
    <w:rsid w:val="00B45A6E"/>
    <w:rsid w:val="00B45C72"/>
    <w:rsid w:val="00B45C88"/>
    <w:rsid w:val="00B45CE5"/>
    <w:rsid w:val="00B46112"/>
    <w:rsid w:val="00B4623D"/>
    <w:rsid w:val="00B46462"/>
    <w:rsid w:val="00B4663C"/>
    <w:rsid w:val="00B466BC"/>
    <w:rsid w:val="00B46B48"/>
    <w:rsid w:val="00B46BBF"/>
    <w:rsid w:val="00B46C47"/>
    <w:rsid w:val="00B46CE9"/>
    <w:rsid w:val="00B46EAD"/>
    <w:rsid w:val="00B46F30"/>
    <w:rsid w:val="00B470BB"/>
    <w:rsid w:val="00B47209"/>
    <w:rsid w:val="00B477F6"/>
    <w:rsid w:val="00B47872"/>
    <w:rsid w:val="00B47ABA"/>
    <w:rsid w:val="00B47BAE"/>
    <w:rsid w:val="00B47F39"/>
    <w:rsid w:val="00B50202"/>
    <w:rsid w:val="00B5073C"/>
    <w:rsid w:val="00B5074F"/>
    <w:rsid w:val="00B507B3"/>
    <w:rsid w:val="00B50F31"/>
    <w:rsid w:val="00B510C2"/>
    <w:rsid w:val="00B511B7"/>
    <w:rsid w:val="00B518A4"/>
    <w:rsid w:val="00B518C7"/>
    <w:rsid w:val="00B518D0"/>
    <w:rsid w:val="00B51A46"/>
    <w:rsid w:val="00B51ABC"/>
    <w:rsid w:val="00B51ADA"/>
    <w:rsid w:val="00B51C38"/>
    <w:rsid w:val="00B51CBD"/>
    <w:rsid w:val="00B51D68"/>
    <w:rsid w:val="00B51F1D"/>
    <w:rsid w:val="00B51F26"/>
    <w:rsid w:val="00B521AA"/>
    <w:rsid w:val="00B52243"/>
    <w:rsid w:val="00B52246"/>
    <w:rsid w:val="00B5235D"/>
    <w:rsid w:val="00B525A5"/>
    <w:rsid w:val="00B5287C"/>
    <w:rsid w:val="00B52E0E"/>
    <w:rsid w:val="00B5330D"/>
    <w:rsid w:val="00B53459"/>
    <w:rsid w:val="00B5352C"/>
    <w:rsid w:val="00B536C8"/>
    <w:rsid w:val="00B539A4"/>
    <w:rsid w:val="00B53A86"/>
    <w:rsid w:val="00B53BAB"/>
    <w:rsid w:val="00B53BF6"/>
    <w:rsid w:val="00B53FB6"/>
    <w:rsid w:val="00B54036"/>
    <w:rsid w:val="00B5457E"/>
    <w:rsid w:val="00B546D3"/>
    <w:rsid w:val="00B54A11"/>
    <w:rsid w:val="00B54A4E"/>
    <w:rsid w:val="00B54AC4"/>
    <w:rsid w:val="00B55163"/>
    <w:rsid w:val="00B5516D"/>
    <w:rsid w:val="00B552C5"/>
    <w:rsid w:val="00B552C7"/>
    <w:rsid w:val="00B55313"/>
    <w:rsid w:val="00B5552A"/>
    <w:rsid w:val="00B55606"/>
    <w:rsid w:val="00B55609"/>
    <w:rsid w:val="00B5562F"/>
    <w:rsid w:val="00B55803"/>
    <w:rsid w:val="00B558DE"/>
    <w:rsid w:val="00B55B3C"/>
    <w:rsid w:val="00B56163"/>
    <w:rsid w:val="00B561BE"/>
    <w:rsid w:val="00B56267"/>
    <w:rsid w:val="00B563FE"/>
    <w:rsid w:val="00B56460"/>
    <w:rsid w:val="00B5646A"/>
    <w:rsid w:val="00B56926"/>
    <w:rsid w:val="00B56B25"/>
    <w:rsid w:val="00B56C29"/>
    <w:rsid w:val="00B56E93"/>
    <w:rsid w:val="00B57114"/>
    <w:rsid w:val="00B57271"/>
    <w:rsid w:val="00B57765"/>
    <w:rsid w:val="00B5799D"/>
    <w:rsid w:val="00B60041"/>
    <w:rsid w:val="00B60120"/>
    <w:rsid w:val="00B606A5"/>
    <w:rsid w:val="00B606D7"/>
    <w:rsid w:val="00B6072C"/>
    <w:rsid w:val="00B60CAE"/>
    <w:rsid w:val="00B60CF2"/>
    <w:rsid w:val="00B60E4F"/>
    <w:rsid w:val="00B611ED"/>
    <w:rsid w:val="00B612CD"/>
    <w:rsid w:val="00B61301"/>
    <w:rsid w:val="00B61589"/>
    <w:rsid w:val="00B6165D"/>
    <w:rsid w:val="00B61823"/>
    <w:rsid w:val="00B61AEA"/>
    <w:rsid w:val="00B622B1"/>
    <w:rsid w:val="00B626FD"/>
    <w:rsid w:val="00B62889"/>
    <w:rsid w:val="00B62949"/>
    <w:rsid w:val="00B62A67"/>
    <w:rsid w:val="00B62D14"/>
    <w:rsid w:val="00B62E1C"/>
    <w:rsid w:val="00B62EC7"/>
    <w:rsid w:val="00B62FF7"/>
    <w:rsid w:val="00B632F2"/>
    <w:rsid w:val="00B6381D"/>
    <w:rsid w:val="00B63876"/>
    <w:rsid w:val="00B63B46"/>
    <w:rsid w:val="00B63D22"/>
    <w:rsid w:val="00B63EE1"/>
    <w:rsid w:val="00B64018"/>
    <w:rsid w:val="00B64176"/>
    <w:rsid w:val="00B6423A"/>
    <w:rsid w:val="00B6433B"/>
    <w:rsid w:val="00B645A7"/>
    <w:rsid w:val="00B64834"/>
    <w:rsid w:val="00B649A1"/>
    <w:rsid w:val="00B65229"/>
    <w:rsid w:val="00B65379"/>
    <w:rsid w:val="00B653C6"/>
    <w:rsid w:val="00B657FE"/>
    <w:rsid w:val="00B6581A"/>
    <w:rsid w:val="00B65AFC"/>
    <w:rsid w:val="00B65D2B"/>
    <w:rsid w:val="00B65E8E"/>
    <w:rsid w:val="00B66011"/>
    <w:rsid w:val="00B6602E"/>
    <w:rsid w:val="00B66432"/>
    <w:rsid w:val="00B664C6"/>
    <w:rsid w:val="00B666CA"/>
    <w:rsid w:val="00B666EF"/>
    <w:rsid w:val="00B6697F"/>
    <w:rsid w:val="00B66ABA"/>
    <w:rsid w:val="00B66E4F"/>
    <w:rsid w:val="00B66E5C"/>
    <w:rsid w:val="00B66FC1"/>
    <w:rsid w:val="00B67049"/>
    <w:rsid w:val="00B67937"/>
    <w:rsid w:val="00B67A13"/>
    <w:rsid w:val="00B67B55"/>
    <w:rsid w:val="00B67B57"/>
    <w:rsid w:val="00B67C14"/>
    <w:rsid w:val="00B70121"/>
    <w:rsid w:val="00B70141"/>
    <w:rsid w:val="00B702DB"/>
    <w:rsid w:val="00B70385"/>
    <w:rsid w:val="00B7057B"/>
    <w:rsid w:val="00B70812"/>
    <w:rsid w:val="00B70851"/>
    <w:rsid w:val="00B7094E"/>
    <w:rsid w:val="00B70958"/>
    <w:rsid w:val="00B71B99"/>
    <w:rsid w:val="00B71D4B"/>
    <w:rsid w:val="00B71DE6"/>
    <w:rsid w:val="00B720B8"/>
    <w:rsid w:val="00B7228E"/>
    <w:rsid w:val="00B722E8"/>
    <w:rsid w:val="00B723B6"/>
    <w:rsid w:val="00B72678"/>
    <w:rsid w:val="00B7268E"/>
    <w:rsid w:val="00B726F9"/>
    <w:rsid w:val="00B72710"/>
    <w:rsid w:val="00B7272B"/>
    <w:rsid w:val="00B7291E"/>
    <w:rsid w:val="00B72B71"/>
    <w:rsid w:val="00B72D90"/>
    <w:rsid w:val="00B72F76"/>
    <w:rsid w:val="00B730C1"/>
    <w:rsid w:val="00B7318A"/>
    <w:rsid w:val="00B7382D"/>
    <w:rsid w:val="00B73C1A"/>
    <w:rsid w:val="00B73CF1"/>
    <w:rsid w:val="00B73F77"/>
    <w:rsid w:val="00B7413F"/>
    <w:rsid w:val="00B74376"/>
    <w:rsid w:val="00B743EE"/>
    <w:rsid w:val="00B74878"/>
    <w:rsid w:val="00B748E1"/>
    <w:rsid w:val="00B749F5"/>
    <w:rsid w:val="00B74A48"/>
    <w:rsid w:val="00B74B54"/>
    <w:rsid w:val="00B74C89"/>
    <w:rsid w:val="00B74D7D"/>
    <w:rsid w:val="00B74DCB"/>
    <w:rsid w:val="00B74EB9"/>
    <w:rsid w:val="00B753FB"/>
    <w:rsid w:val="00B75469"/>
    <w:rsid w:val="00B758A2"/>
    <w:rsid w:val="00B75918"/>
    <w:rsid w:val="00B75967"/>
    <w:rsid w:val="00B75EEA"/>
    <w:rsid w:val="00B75FBF"/>
    <w:rsid w:val="00B7609E"/>
    <w:rsid w:val="00B767D5"/>
    <w:rsid w:val="00B76D35"/>
    <w:rsid w:val="00B76EF4"/>
    <w:rsid w:val="00B76F26"/>
    <w:rsid w:val="00B76F7E"/>
    <w:rsid w:val="00B7727F"/>
    <w:rsid w:val="00B777CB"/>
    <w:rsid w:val="00B77B91"/>
    <w:rsid w:val="00B77E15"/>
    <w:rsid w:val="00B77EB6"/>
    <w:rsid w:val="00B800A1"/>
    <w:rsid w:val="00B8029F"/>
    <w:rsid w:val="00B803CB"/>
    <w:rsid w:val="00B80404"/>
    <w:rsid w:val="00B80535"/>
    <w:rsid w:val="00B805EB"/>
    <w:rsid w:val="00B80923"/>
    <w:rsid w:val="00B80946"/>
    <w:rsid w:val="00B80955"/>
    <w:rsid w:val="00B80C26"/>
    <w:rsid w:val="00B80CFC"/>
    <w:rsid w:val="00B80F8E"/>
    <w:rsid w:val="00B8121E"/>
    <w:rsid w:val="00B81266"/>
    <w:rsid w:val="00B8151A"/>
    <w:rsid w:val="00B81525"/>
    <w:rsid w:val="00B81664"/>
    <w:rsid w:val="00B816E9"/>
    <w:rsid w:val="00B81812"/>
    <w:rsid w:val="00B819EC"/>
    <w:rsid w:val="00B81CC8"/>
    <w:rsid w:val="00B81E12"/>
    <w:rsid w:val="00B82127"/>
    <w:rsid w:val="00B821AD"/>
    <w:rsid w:val="00B822B6"/>
    <w:rsid w:val="00B82304"/>
    <w:rsid w:val="00B82335"/>
    <w:rsid w:val="00B8239E"/>
    <w:rsid w:val="00B828DD"/>
    <w:rsid w:val="00B82933"/>
    <w:rsid w:val="00B82B7B"/>
    <w:rsid w:val="00B82D5E"/>
    <w:rsid w:val="00B82EBC"/>
    <w:rsid w:val="00B82FFA"/>
    <w:rsid w:val="00B8310F"/>
    <w:rsid w:val="00B835AC"/>
    <w:rsid w:val="00B8367B"/>
    <w:rsid w:val="00B836FC"/>
    <w:rsid w:val="00B83882"/>
    <w:rsid w:val="00B838D2"/>
    <w:rsid w:val="00B83CAD"/>
    <w:rsid w:val="00B83DF2"/>
    <w:rsid w:val="00B83EFA"/>
    <w:rsid w:val="00B83F10"/>
    <w:rsid w:val="00B8437E"/>
    <w:rsid w:val="00B84914"/>
    <w:rsid w:val="00B849C6"/>
    <w:rsid w:val="00B84AAE"/>
    <w:rsid w:val="00B84D7D"/>
    <w:rsid w:val="00B84D91"/>
    <w:rsid w:val="00B84D94"/>
    <w:rsid w:val="00B850E0"/>
    <w:rsid w:val="00B8527E"/>
    <w:rsid w:val="00B852C7"/>
    <w:rsid w:val="00B85501"/>
    <w:rsid w:val="00B8569D"/>
    <w:rsid w:val="00B859A5"/>
    <w:rsid w:val="00B85AD0"/>
    <w:rsid w:val="00B85C5E"/>
    <w:rsid w:val="00B85D8F"/>
    <w:rsid w:val="00B85DD0"/>
    <w:rsid w:val="00B86094"/>
    <w:rsid w:val="00B864CD"/>
    <w:rsid w:val="00B86996"/>
    <w:rsid w:val="00B86C61"/>
    <w:rsid w:val="00B86FCD"/>
    <w:rsid w:val="00B870F6"/>
    <w:rsid w:val="00B8722E"/>
    <w:rsid w:val="00B87792"/>
    <w:rsid w:val="00B87C9E"/>
    <w:rsid w:val="00B87F9F"/>
    <w:rsid w:val="00B901CB"/>
    <w:rsid w:val="00B9077D"/>
    <w:rsid w:val="00B90AA3"/>
    <w:rsid w:val="00B90AD7"/>
    <w:rsid w:val="00B90B99"/>
    <w:rsid w:val="00B90C2C"/>
    <w:rsid w:val="00B90C6B"/>
    <w:rsid w:val="00B90DE1"/>
    <w:rsid w:val="00B90E4C"/>
    <w:rsid w:val="00B90EE1"/>
    <w:rsid w:val="00B91327"/>
    <w:rsid w:val="00B914B0"/>
    <w:rsid w:val="00B9177E"/>
    <w:rsid w:val="00B91B28"/>
    <w:rsid w:val="00B91E76"/>
    <w:rsid w:val="00B9221C"/>
    <w:rsid w:val="00B923A9"/>
    <w:rsid w:val="00B928ED"/>
    <w:rsid w:val="00B92CA4"/>
    <w:rsid w:val="00B92CB3"/>
    <w:rsid w:val="00B92DB9"/>
    <w:rsid w:val="00B92DEC"/>
    <w:rsid w:val="00B92FAC"/>
    <w:rsid w:val="00B9302F"/>
    <w:rsid w:val="00B93040"/>
    <w:rsid w:val="00B9337F"/>
    <w:rsid w:val="00B933B9"/>
    <w:rsid w:val="00B936A6"/>
    <w:rsid w:val="00B937C8"/>
    <w:rsid w:val="00B93816"/>
    <w:rsid w:val="00B93E61"/>
    <w:rsid w:val="00B93FE7"/>
    <w:rsid w:val="00B941E6"/>
    <w:rsid w:val="00B942A7"/>
    <w:rsid w:val="00B94355"/>
    <w:rsid w:val="00B949AC"/>
    <w:rsid w:val="00B949BF"/>
    <w:rsid w:val="00B94A00"/>
    <w:rsid w:val="00B94A35"/>
    <w:rsid w:val="00B94CA8"/>
    <w:rsid w:val="00B94DF0"/>
    <w:rsid w:val="00B94EA9"/>
    <w:rsid w:val="00B95476"/>
    <w:rsid w:val="00B95483"/>
    <w:rsid w:val="00B95609"/>
    <w:rsid w:val="00B9579A"/>
    <w:rsid w:val="00B957B7"/>
    <w:rsid w:val="00B95B0E"/>
    <w:rsid w:val="00B95D25"/>
    <w:rsid w:val="00B95F67"/>
    <w:rsid w:val="00B96166"/>
    <w:rsid w:val="00B96168"/>
    <w:rsid w:val="00B96613"/>
    <w:rsid w:val="00B96897"/>
    <w:rsid w:val="00B968E2"/>
    <w:rsid w:val="00B9696F"/>
    <w:rsid w:val="00B969F3"/>
    <w:rsid w:val="00B96A4A"/>
    <w:rsid w:val="00B96A9F"/>
    <w:rsid w:val="00B96AF5"/>
    <w:rsid w:val="00B96C36"/>
    <w:rsid w:val="00B97101"/>
    <w:rsid w:val="00B97162"/>
    <w:rsid w:val="00B97497"/>
    <w:rsid w:val="00B9750F"/>
    <w:rsid w:val="00B9759E"/>
    <w:rsid w:val="00B975C6"/>
    <w:rsid w:val="00B97750"/>
    <w:rsid w:val="00B978B5"/>
    <w:rsid w:val="00B979A8"/>
    <w:rsid w:val="00B97A22"/>
    <w:rsid w:val="00B97AAC"/>
    <w:rsid w:val="00B97B45"/>
    <w:rsid w:val="00B97C39"/>
    <w:rsid w:val="00B97DDB"/>
    <w:rsid w:val="00B97F84"/>
    <w:rsid w:val="00BA07F0"/>
    <w:rsid w:val="00BA08C3"/>
    <w:rsid w:val="00BA0934"/>
    <w:rsid w:val="00BA0D72"/>
    <w:rsid w:val="00BA0F7B"/>
    <w:rsid w:val="00BA108E"/>
    <w:rsid w:val="00BA12FE"/>
    <w:rsid w:val="00BA130F"/>
    <w:rsid w:val="00BA14A6"/>
    <w:rsid w:val="00BA160F"/>
    <w:rsid w:val="00BA18FB"/>
    <w:rsid w:val="00BA1F01"/>
    <w:rsid w:val="00BA1F41"/>
    <w:rsid w:val="00BA200C"/>
    <w:rsid w:val="00BA2482"/>
    <w:rsid w:val="00BA24C7"/>
    <w:rsid w:val="00BA2538"/>
    <w:rsid w:val="00BA2619"/>
    <w:rsid w:val="00BA2719"/>
    <w:rsid w:val="00BA28B7"/>
    <w:rsid w:val="00BA29B6"/>
    <w:rsid w:val="00BA2DEB"/>
    <w:rsid w:val="00BA2DFA"/>
    <w:rsid w:val="00BA3059"/>
    <w:rsid w:val="00BA31FD"/>
    <w:rsid w:val="00BA3257"/>
    <w:rsid w:val="00BA3423"/>
    <w:rsid w:val="00BA35EC"/>
    <w:rsid w:val="00BA3730"/>
    <w:rsid w:val="00BA3980"/>
    <w:rsid w:val="00BA3B10"/>
    <w:rsid w:val="00BA3CFF"/>
    <w:rsid w:val="00BA416A"/>
    <w:rsid w:val="00BA41B9"/>
    <w:rsid w:val="00BA43E7"/>
    <w:rsid w:val="00BA443B"/>
    <w:rsid w:val="00BA4612"/>
    <w:rsid w:val="00BA4B79"/>
    <w:rsid w:val="00BA4C91"/>
    <w:rsid w:val="00BA4E61"/>
    <w:rsid w:val="00BA50B6"/>
    <w:rsid w:val="00BA53AA"/>
    <w:rsid w:val="00BA57D8"/>
    <w:rsid w:val="00BA5A46"/>
    <w:rsid w:val="00BA621D"/>
    <w:rsid w:val="00BA622D"/>
    <w:rsid w:val="00BA6270"/>
    <w:rsid w:val="00BA6275"/>
    <w:rsid w:val="00BA6276"/>
    <w:rsid w:val="00BA63D6"/>
    <w:rsid w:val="00BA652D"/>
    <w:rsid w:val="00BA692D"/>
    <w:rsid w:val="00BA6961"/>
    <w:rsid w:val="00BA69E8"/>
    <w:rsid w:val="00BA6A92"/>
    <w:rsid w:val="00BA6BFF"/>
    <w:rsid w:val="00BA6C9D"/>
    <w:rsid w:val="00BA6D74"/>
    <w:rsid w:val="00BA6D94"/>
    <w:rsid w:val="00BA7209"/>
    <w:rsid w:val="00BA7297"/>
    <w:rsid w:val="00BA7355"/>
    <w:rsid w:val="00BA7366"/>
    <w:rsid w:val="00BA754E"/>
    <w:rsid w:val="00BA78E5"/>
    <w:rsid w:val="00BA7A8A"/>
    <w:rsid w:val="00BA7B7B"/>
    <w:rsid w:val="00BA7E6B"/>
    <w:rsid w:val="00BA7ECE"/>
    <w:rsid w:val="00BA7EDC"/>
    <w:rsid w:val="00BA7FD8"/>
    <w:rsid w:val="00BB0068"/>
    <w:rsid w:val="00BB01C2"/>
    <w:rsid w:val="00BB04A7"/>
    <w:rsid w:val="00BB05AE"/>
    <w:rsid w:val="00BB0D6C"/>
    <w:rsid w:val="00BB13DC"/>
    <w:rsid w:val="00BB163A"/>
    <w:rsid w:val="00BB17A8"/>
    <w:rsid w:val="00BB17CC"/>
    <w:rsid w:val="00BB1829"/>
    <w:rsid w:val="00BB19F3"/>
    <w:rsid w:val="00BB1AB3"/>
    <w:rsid w:val="00BB1ACB"/>
    <w:rsid w:val="00BB1B0B"/>
    <w:rsid w:val="00BB1CE6"/>
    <w:rsid w:val="00BB1D7A"/>
    <w:rsid w:val="00BB2154"/>
    <w:rsid w:val="00BB2846"/>
    <w:rsid w:val="00BB2997"/>
    <w:rsid w:val="00BB2B10"/>
    <w:rsid w:val="00BB2DAF"/>
    <w:rsid w:val="00BB2E2D"/>
    <w:rsid w:val="00BB307C"/>
    <w:rsid w:val="00BB3304"/>
    <w:rsid w:val="00BB3329"/>
    <w:rsid w:val="00BB33F0"/>
    <w:rsid w:val="00BB3631"/>
    <w:rsid w:val="00BB395E"/>
    <w:rsid w:val="00BB39DC"/>
    <w:rsid w:val="00BB3AAB"/>
    <w:rsid w:val="00BB3B7C"/>
    <w:rsid w:val="00BB3CE5"/>
    <w:rsid w:val="00BB3D83"/>
    <w:rsid w:val="00BB3F85"/>
    <w:rsid w:val="00BB40D1"/>
    <w:rsid w:val="00BB43B9"/>
    <w:rsid w:val="00BB455E"/>
    <w:rsid w:val="00BB45DC"/>
    <w:rsid w:val="00BB45F5"/>
    <w:rsid w:val="00BB4847"/>
    <w:rsid w:val="00BB4B9B"/>
    <w:rsid w:val="00BB4CC1"/>
    <w:rsid w:val="00BB4D41"/>
    <w:rsid w:val="00BB4DF9"/>
    <w:rsid w:val="00BB4E29"/>
    <w:rsid w:val="00BB4F26"/>
    <w:rsid w:val="00BB4F8B"/>
    <w:rsid w:val="00BB5393"/>
    <w:rsid w:val="00BB54A6"/>
    <w:rsid w:val="00BB56C1"/>
    <w:rsid w:val="00BB56C8"/>
    <w:rsid w:val="00BB5760"/>
    <w:rsid w:val="00BB57B0"/>
    <w:rsid w:val="00BB5C4F"/>
    <w:rsid w:val="00BB5D07"/>
    <w:rsid w:val="00BB5D83"/>
    <w:rsid w:val="00BB5DE5"/>
    <w:rsid w:val="00BB5E1F"/>
    <w:rsid w:val="00BB61AF"/>
    <w:rsid w:val="00BB6728"/>
    <w:rsid w:val="00BB67DF"/>
    <w:rsid w:val="00BB69DB"/>
    <w:rsid w:val="00BB6A56"/>
    <w:rsid w:val="00BB6EA2"/>
    <w:rsid w:val="00BB6F12"/>
    <w:rsid w:val="00BB70D5"/>
    <w:rsid w:val="00BB70E8"/>
    <w:rsid w:val="00BB70FC"/>
    <w:rsid w:val="00BB7124"/>
    <w:rsid w:val="00BB72C2"/>
    <w:rsid w:val="00BB7345"/>
    <w:rsid w:val="00BB741F"/>
    <w:rsid w:val="00BB744B"/>
    <w:rsid w:val="00BB759D"/>
    <w:rsid w:val="00BB75B9"/>
    <w:rsid w:val="00BB7607"/>
    <w:rsid w:val="00BB7A74"/>
    <w:rsid w:val="00BB7AC3"/>
    <w:rsid w:val="00BB7B79"/>
    <w:rsid w:val="00BB7EF5"/>
    <w:rsid w:val="00BC0582"/>
    <w:rsid w:val="00BC0642"/>
    <w:rsid w:val="00BC06D9"/>
    <w:rsid w:val="00BC0C05"/>
    <w:rsid w:val="00BC0DA4"/>
    <w:rsid w:val="00BC0DE8"/>
    <w:rsid w:val="00BC1343"/>
    <w:rsid w:val="00BC1481"/>
    <w:rsid w:val="00BC15AF"/>
    <w:rsid w:val="00BC1602"/>
    <w:rsid w:val="00BC1BE7"/>
    <w:rsid w:val="00BC20B3"/>
    <w:rsid w:val="00BC2199"/>
    <w:rsid w:val="00BC2954"/>
    <w:rsid w:val="00BC2A80"/>
    <w:rsid w:val="00BC2B8B"/>
    <w:rsid w:val="00BC2C46"/>
    <w:rsid w:val="00BC2DD3"/>
    <w:rsid w:val="00BC2E3F"/>
    <w:rsid w:val="00BC2EB9"/>
    <w:rsid w:val="00BC30F7"/>
    <w:rsid w:val="00BC3158"/>
    <w:rsid w:val="00BC324D"/>
    <w:rsid w:val="00BC33BA"/>
    <w:rsid w:val="00BC3596"/>
    <w:rsid w:val="00BC3764"/>
    <w:rsid w:val="00BC37E7"/>
    <w:rsid w:val="00BC3A51"/>
    <w:rsid w:val="00BC3B46"/>
    <w:rsid w:val="00BC49C0"/>
    <w:rsid w:val="00BC4A1A"/>
    <w:rsid w:val="00BC4BA6"/>
    <w:rsid w:val="00BC4E13"/>
    <w:rsid w:val="00BC5510"/>
    <w:rsid w:val="00BC599C"/>
    <w:rsid w:val="00BC5A96"/>
    <w:rsid w:val="00BC5BBF"/>
    <w:rsid w:val="00BC5C5A"/>
    <w:rsid w:val="00BC5CD8"/>
    <w:rsid w:val="00BC5D07"/>
    <w:rsid w:val="00BC629D"/>
    <w:rsid w:val="00BC64BD"/>
    <w:rsid w:val="00BC667A"/>
    <w:rsid w:val="00BC6708"/>
    <w:rsid w:val="00BC68C8"/>
    <w:rsid w:val="00BC6ECC"/>
    <w:rsid w:val="00BC6ED3"/>
    <w:rsid w:val="00BC716F"/>
    <w:rsid w:val="00BC717C"/>
    <w:rsid w:val="00BC72A6"/>
    <w:rsid w:val="00BC72CB"/>
    <w:rsid w:val="00BC73CA"/>
    <w:rsid w:val="00BC744E"/>
    <w:rsid w:val="00BC74E6"/>
    <w:rsid w:val="00BC7628"/>
    <w:rsid w:val="00BC7743"/>
    <w:rsid w:val="00BC79F7"/>
    <w:rsid w:val="00BC7C76"/>
    <w:rsid w:val="00BC7FF0"/>
    <w:rsid w:val="00BD0209"/>
    <w:rsid w:val="00BD034E"/>
    <w:rsid w:val="00BD05B4"/>
    <w:rsid w:val="00BD06FD"/>
    <w:rsid w:val="00BD0804"/>
    <w:rsid w:val="00BD08F0"/>
    <w:rsid w:val="00BD0919"/>
    <w:rsid w:val="00BD0930"/>
    <w:rsid w:val="00BD0935"/>
    <w:rsid w:val="00BD0B19"/>
    <w:rsid w:val="00BD0BA7"/>
    <w:rsid w:val="00BD0E3B"/>
    <w:rsid w:val="00BD0F99"/>
    <w:rsid w:val="00BD119E"/>
    <w:rsid w:val="00BD1317"/>
    <w:rsid w:val="00BD1CB6"/>
    <w:rsid w:val="00BD1D6A"/>
    <w:rsid w:val="00BD222A"/>
    <w:rsid w:val="00BD230F"/>
    <w:rsid w:val="00BD2697"/>
    <w:rsid w:val="00BD2AEE"/>
    <w:rsid w:val="00BD2DCE"/>
    <w:rsid w:val="00BD2F0F"/>
    <w:rsid w:val="00BD33BC"/>
    <w:rsid w:val="00BD374C"/>
    <w:rsid w:val="00BD3750"/>
    <w:rsid w:val="00BD3B65"/>
    <w:rsid w:val="00BD3C66"/>
    <w:rsid w:val="00BD3D03"/>
    <w:rsid w:val="00BD3D34"/>
    <w:rsid w:val="00BD4043"/>
    <w:rsid w:val="00BD4164"/>
    <w:rsid w:val="00BD42A3"/>
    <w:rsid w:val="00BD448D"/>
    <w:rsid w:val="00BD4832"/>
    <w:rsid w:val="00BD48C4"/>
    <w:rsid w:val="00BD4935"/>
    <w:rsid w:val="00BD4970"/>
    <w:rsid w:val="00BD4D88"/>
    <w:rsid w:val="00BD4D99"/>
    <w:rsid w:val="00BD4ECB"/>
    <w:rsid w:val="00BD517F"/>
    <w:rsid w:val="00BD5375"/>
    <w:rsid w:val="00BD5409"/>
    <w:rsid w:val="00BD57E6"/>
    <w:rsid w:val="00BD5DBA"/>
    <w:rsid w:val="00BD60E5"/>
    <w:rsid w:val="00BD6142"/>
    <w:rsid w:val="00BD6315"/>
    <w:rsid w:val="00BD64F0"/>
    <w:rsid w:val="00BD691A"/>
    <w:rsid w:val="00BD7127"/>
    <w:rsid w:val="00BD72F5"/>
    <w:rsid w:val="00BD7757"/>
    <w:rsid w:val="00BD7778"/>
    <w:rsid w:val="00BD77DA"/>
    <w:rsid w:val="00BD7826"/>
    <w:rsid w:val="00BD7892"/>
    <w:rsid w:val="00BD79CD"/>
    <w:rsid w:val="00BD7D1C"/>
    <w:rsid w:val="00BD7F20"/>
    <w:rsid w:val="00BE0262"/>
    <w:rsid w:val="00BE033E"/>
    <w:rsid w:val="00BE0764"/>
    <w:rsid w:val="00BE0900"/>
    <w:rsid w:val="00BE09AC"/>
    <w:rsid w:val="00BE09DB"/>
    <w:rsid w:val="00BE0B50"/>
    <w:rsid w:val="00BE0E24"/>
    <w:rsid w:val="00BE0E36"/>
    <w:rsid w:val="00BE0EC0"/>
    <w:rsid w:val="00BE1019"/>
    <w:rsid w:val="00BE122A"/>
    <w:rsid w:val="00BE1367"/>
    <w:rsid w:val="00BE13F2"/>
    <w:rsid w:val="00BE1DFE"/>
    <w:rsid w:val="00BE1E3F"/>
    <w:rsid w:val="00BE2041"/>
    <w:rsid w:val="00BE20F0"/>
    <w:rsid w:val="00BE2ADF"/>
    <w:rsid w:val="00BE2CC1"/>
    <w:rsid w:val="00BE2CFE"/>
    <w:rsid w:val="00BE2F79"/>
    <w:rsid w:val="00BE2F86"/>
    <w:rsid w:val="00BE344B"/>
    <w:rsid w:val="00BE345D"/>
    <w:rsid w:val="00BE34B6"/>
    <w:rsid w:val="00BE34F7"/>
    <w:rsid w:val="00BE37C5"/>
    <w:rsid w:val="00BE39BE"/>
    <w:rsid w:val="00BE3A4D"/>
    <w:rsid w:val="00BE3AE1"/>
    <w:rsid w:val="00BE3E11"/>
    <w:rsid w:val="00BE3F60"/>
    <w:rsid w:val="00BE3F63"/>
    <w:rsid w:val="00BE4382"/>
    <w:rsid w:val="00BE452C"/>
    <w:rsid w:val="00BE4618"/>
    <w:rsid w:val="00BE4F06"/>
    <w:rsid w:val="00BE4FE7"/>
    <w:rsid w:val="00BE4FFA"/>
    <w:rsid w:val="00BE518A"/>
    <w:rsid w:val="00BE5505"/>
    <w:rsid w:val="00BE5641"/>
    <w:rsid w:val="00BE577B"/>
    <w:rsid w:val="00BE59C7"/>
    <w:rsid w:val="00BE59FD"/>
    <w:rsid w:val="00BE5A02"/>
    <w:rsid w:val="00BE5A03"/>
    <w:rsid w:val="00BE5A5A"/>
    <w:rsid w:val="00BE5A7D"/>
    <w:rsid w:val="00BE5A87"/>
    <w:rsid w:val="00BE5BBC"/>
    <w:rsid w:val="00BE5F16"/>
    <w:rsid w:val="00BE6206"/>
    <w:rsid w:val="00BE64E8"/>
    <w:rsid w:val="00BE67A8"/>
    <w:rsid w:val="00BE6C7A"/>
    <w:rsid w:val="00BE6D00"/>
    <w:rsid w:val="00BE6E2C"/>
    <w:rsid w:val="00BE6FF2"/>
    <w:rsid w:val="00BE701E"/>
    <w:rsid w:val="00BE72E2"/>
    <w:rsid w:val="00BE75E3"/>
    <w:rsid w:val="00BE7843"/>
    <w:rsid w:val="00BE79DF"/>
    <w:rsid w:val="00BE7A00"/>
    <w:rsid w:val="00BE7B2C"/>
    <w:rsid w:val="00BE7B7E"/>
    <w:rsid w:val="00BE7B86"/>
    <w:rsid w:val="00BE7C87"/>
    <w:rsid w:val="00BE7D25"/>
    <w:rsid w:val="00BF00BC"/>
    <w:rsid w:val="00BF02DD"/>
    <w:rsid w:val="00BF0748"/>
    <w:rsid w:val="00BF08D7"/>
    <w:rsid w:val="00BF0B29"/>
    <w:rsid w:val="00BF0E70"/>
    <w:rsid w:val="00BF0EA4"/>
    <w:rsid w:val="00BF103E"/>
    <w:rsid w:val="00BF1060"/>
    <w:rsid w:val="00BF1173"/>
    <w:rsid w:val="00BF14B3"/>
    <w:rsid w:val="00BF1886"/>
    <w:rsid w:val="00BF19C0"/>
    <w:rsid w:val="00BF24BF"/>
    <w:rsid w:val="00BF25DA"/>
    <w:rsid w:val="00BF28EF"/>
    <w:rsid w:val="00BF2904"/>
    <w:rsid w:val="00BF2A17"/>
    <w:rsid w:val="00BF2ADF"/>
    <w:rsid w:val="00BF2B6B"/>
    <w:rsid w:val="00BF2F3F"/>
    <w:rsid w:val="00BF320D"/>
    <w:rsid w:val="00BF32D1"/>
    <w:rsid w:val="00BF3543"/>
    <w:rsid w:val="00BF3909"/>
    <w:rsid w:val="00BF3A2C"/>
    <w:rsid w:val="00BF3B10"/>
    <w:rsid w:val="00BF4263"/>
    <w:rsid w:val="00BF42BF"/>
    <w:rsid w:val="00BF465D"/>
    <w:rsid w:val="00BF478B"/>
    <w:rsid w:val="00BF49A6"/>
    <w:rsid w:val="00BF4B5F"/>
    <w:rsid w:val="00BF4DE8"/>
    <w:rsid w:val="00BF4E76"/>
    <w:rsid w:val="00BF4EB8"/>
    <w:rsid w:val="00BF4F79"/>
    <w:rsid w:val="00BF4F7A"/>
    <w:rsid w:val="00BF4FA8"/>
    <w:rsid w:val="00BF4FB0"/>
    <w:rsid w:val="00BF54A1"/>
    <w:rsid w:val="00BF562B"/>
    <w:rsid w:val="00BF574C"/>
    <w:rsid w:val="00BF597B"/>
    <w:rsid w:val="00BF5ABF"/>
    <w:rsid w:val="00BF5E68"/>
    <w:rsid w:val="00BF5EF8"/>
    <w:rsid w:val="00BF60DB"/>
    <w:rsid w:val="00BF6258"/>
    <w:rsid w:val="00BF63CD"/>
    <w:rsid w:val="00BF640C"/>
    <w:rsid w:val="00BF658B"/>
    <w:rsid w:val="00BF6A3A"/>
    <w:rsid w:val="00BF6A65"/>
    <w:rsid w:val="00BF6B9C"/>
    <w:rsid w:val="00BF6CA0"/>
    <w:rsid w:val="00BF6D28"/>
    <w:rsid w:val="00BF7069"/>
    <w:rsid w:val="00BF71E9"/>
    <w:rsid w:val="00BF7871"/>
    <w:rsid w:val="00BF7882"/>
    <w:rsid w:val="00BF7D19"/>
    <w:rsid w:val="00BF7E41"/>
    <w:rsid w:val="00C00037"/>
    <w:rsid w:val="00C0034D"/>
    <w:rsid w:val="00C005F2"/>
    <w:rsid w:val="00C0067E"/>
    <w:rsid w:val="00C0073E"/>
    <w:rsid w:val="00C0077A"/>
    <w:rsid w:val="00C00BDD"/>
    <w:rsid w:val="00C00F48"/>
    <w:rsid w:val="00C00F85"/>
    <w:rsid w:val="00C011CA"/>
    <w:rsid w:val="00C013D2"/>
    <w:rsid w:val="00C013DC"/>
    <w:rsid w:val="00C01417"/>
    <w:rsid w:val="00C014BC"/>
    <w:rsid w:val="00C015E9"/>
    <w:rsid w:val="00C01628"/>
    <w:rsid w:val="00C01881"/>
    <w:rsid w:val="00C01BF2"/>
    <w:rsid w:val="00C01D92"/>
    <w:rsid w:val="00C01F08"/>
    <w:rsid w:val="00C02240"/>
    <w:rsid w:val="00C022C8"/>
    <w:rsid w:val="00C0267E"/>
    <w:rsid w:val="00C0290C"/>
    <w:rsid w:val="00C02A48"/>
    <w:rsid w:val="00C02A70"/>
    <w:rsid w:val="00C02AF7"/>
    <w:rsid w:val="00C02D96"/>
    <w:rsid w:val="00C030AC"/>
    <w:rsid w:val="00C03310"/>
    <w:rsid w:val="00C03557"/>
    <w:rsid w:val="00C035E4"/>
    <w:rsid w:val="00C036FF"/>
    <w:rsid w:val="00C03B5A"/>
    <w:rsid w:val="00C03C2F"/>
    <w:rsid w:val="00C03ECF"/>
    <w:rsid w:val="00C0402E"/>
    <w:rsid w:val="00C04344"/>
    <w:rsid w:val="00C0467D"/>
    <w:rsid w:val="00C0480F"/>
    <w:rsid w:val="00C04A90"/>
    <w:rsid w:val="00C04B4D"/>
    <w:rsid w:val="00C05256"/>
    <w:rsid w:val="00C0543A"/>
    <w:rsid w:val="00C05925"/>
    <w:rsid w:val="00C05A48"/>
    <w:rsid w:val="00C05AA9"/>
    <w:rsid w:val="00C05FD6"/>
    <w:rsid w:val="00C069E2"/>
    <w:rsid w:val="00C06C26"/>
    <w:rsid w:val="00C07315"/>
    <w:rsid w:val="00C07513"/>
    <w:rsid w:val="00C07574"/>
    <w:rsid w:val="00C075BE"/>
    <w:rsid w:val="00C07E1F"/>
    <w:rsid w:val="00C1023F"/>
    <w:rsid w:val="00C105C9"/>
    <w:rsid w:val="00C1081E"/>
    <w:rsid w:val="00C10A4B"/>
    <w:rsid w:val="00C10C55"/>
    <w:rsid w:val="00C10E6B"/>
    <w:rsid w:val="00C11140"/>
    <w:rsid w:val="00C111BE"/>
    <w:rsid w:val="00C1162E"/>
    <w:rsid w:val="00C11979"/>
    <w:rsid w:val="00C119C3"/>
    <w:rsid w:val="00C11EC3"/>
    <w:rsid w:val="00C11ECD"/>
    <w:rsid w:val="00C12207"/>
    <w:rsid w:val="00C12369"/>
    <w:rsid w:val="00C124CA"/>
    <w:rsid w:val="00C12716"/>
    <w:rsid w:val="00C12734"/>
    <w:rsid w:val="00C12A0F"/>
    <w:rsid w:val="00C12EBB"/>
    <w:rsid w:val="00C13026"/>
    <w:rsid w:val="00C130A5"/>
    <w:rsid w:val="00C131C2"/>
    <w:rsid w:val="00C13274"/>
    <w:rsid w:val="00C1350A"/>
    <w:rsid w:val="00C135B3"/>
    <w:rsid w:val="00C136AF"/>
    <w:rsid w:val="00C13A6F"/>
    <w:rsid w:val="00C13BB7"/>
    <w:rsid w:val="00C145D8"/>
    <w:rsid w:val="00C14923"/>
    <w:rsid w:val="00C14A4D"/>
    <w:rsid w:val="00C14D07"/>
    <w:rsid w:val="00C14E7D"/>
    <w:rsid w:val="00C150E1"/>
    <w:rsid w:val="00C15246"/>
    <w:rsid w:val="00C153CC"/>
    <w:rsid w:val="00C15539"/>
    <w:rsid w:val="00C156F3"/>
    <w:rsid w:val="00C1584C"/>
    <w:rsid w:val="00C15A24"/>
    <w:rsid w:val="00C15AAB"/>
    <w:rsid w:val="00C15CD0"/>
    <w:rsid w:val="00C15F12"/>
    <w:rsid w:val="00C160CD"/>
    <w:rsid w:val="00C162F3"/>
    <w:rsid w:val="00C1660F"/>
    <w:rsid w:val="00C1691B"/>
    <w:rsid w:val="00C1696F"/>
    <w:rsid w:val="00C16F3F"/>
    <w:rsid w:val="00C17186"/>
    <w:rsid w:val="00C17209"/>
    <w:rsid w:val="00C173EB"/>
    <w:rsid w:val="00C1759E"/>
    <w:rsid w:val="00C1774B"/>
    <w:rsid w:val="00C177A9"/>
    <w:rsid w:val="00C17817"/>
    <w:rsid w:val="00C179D9"/>
    <w:rsid w:val="00C17B78"/>
    <w:rsid w:val="00C17CD0"/>
    <w:rsid w:val="00C17E2E"/>
    <w:rsid w:val="00C20036"/>
    <w:rsid w:val="00C2026F"/>
    <w:rsid w:val="00C20270"/>
    <w:rsid w:val="00C20347"/>
    <w:rsid w:val="00C20355"/>
    <w:rsid w:val="00C206C2"/>
    <w:rsid w:val="00C20873"/>
    <w:rsid w:val="00C209BB"/>
    <w:rsid w:val="00C20C0D"/>
    <w:rsid w:val="00C20F54"/>
    <w:rsid w:val="00C213F9"/>
    <w:rsid w:val="00C2161B"/>
    <w:rsid w:val="00C21B42"/>
    <w:rsid w:val="00C21B67"/>
    <w:rsid w:val="00C21E3B"/>
    <w:rsid w:val="00C22093"/>
    <w:rsid w:val="00C220F1"/>
    <w:rsid w:val="00C22111"/>
    <w:rsid w:val="00C22177"/>
    <w:rsid w:val="00C222E6"/>
    <w:rsid w:val="00C22368"/>
    <w:rsid w:val="00C22495"/>
    <w:rsid w:val="00C224CC"/>
    <w:rsid w:val="00C225C8"/>
    <w:rsid w:val="00C226BE"/>
    <w:rsid w:val="00C227D0"/>
    <w:rsid w:val="00C227DE"/>
    <w:rsid w:val="00C22AE7"/>
    <w:rsid w:val="00C22C93"/>
    <w:rsid w:val="00C22CB2"/>
    <w:rsid w:val="00C22CC4"/>
    <w:rsid w:val="00C22E4D"/>
    <w:rsid w:val="00C22E81"/>
    <w:rsid w:val="00C23575"/>
    <w:rsid w:val="00C2376B"/>
    <w:rsid w:val="00C238D0"/>
    <w:rsid w:val="00C241FC"/>
    <w:rsid w:val="00C24360"/>
    <w:rsid w:val="00C245B5"/>
    <w:rsid w:val="00C2477A"/>
    <w:rsid w:val="00C247B0"/>
    <w:rsid w:val="00C24A92"/>
    <w:rsid w:val="00C24B53"/>
    <w:rsid w:val="00C25129"/>
    <w:rsid w:val="00C25137"/>
    <w:rsid w:val="00C2541A"/>
    <w:rsid w:val="00C257D5"/>
    <w:rsid w:val="00C25A43"/>
    <w:rsid w:val="00C25B53"/>
    <w:rsid w:val="00C25BD2"/>
    <w:rsid w:val="00C25EB1"/>
    <w:rsid w:val="00C26098"/>
    <w:rsid w:val="00C26121"/>
    <w:rsid w:val="00C2648D"/>
    <w:rsid w:val="00C264A7"/>
    <w:rsid w:val="00C264E6"/>
    <w:rsid w:val="00C269C2"/>
    <w:rsid w:val="00C26CE3"/>
    <w:rsid w:val="00C26D42"/>
    <w:rsid w:val="00C26E98"/>
    <w:rsid w:val="00C27158"/>
    <w:rsid w:val="00C2717A"/>
    <w:rsid w:val="00C271B5"/>
    <w:rsid w:val="00C2735E"/>
    <w:rsid w:val="00C27602"/>
    <w:rsid w:val="00C27A10"/>
    <w:rsid w:val="00C27BCC"/>
    <w:rsid w:val="00C27BEB"/>
    <w:rsid w:val="00C27D49"/>
    <w:rsid w:val="00C27EEF"/>
    <w:rsid w:val="00C27F24"/>
    <w:rsid w:val="00C27FC3"/>
    <w:rsid w:val="00C30160"/>
    <w:rsid w:val="00C3047F"/>
    <w:rsid w:val="00C30958"/>
    <w:rsid w:val="00C309DE"/>
    <w:rsid w:val="00C30ADB"/>
    <w:rsid w:val="00C30D53"/>
    <w:rsid w:val="00C30D6D"/>
    <w:rsid w:val="00C30E87"/>
    <w:rsid w:val="00C30EFB"/>
    <w:rsid w:val="00C31054"/>
    <w:rsid w:val="00C31106"/>
    <w:rsid w:val="00C31689"/>
    <w:rsid w:val="00C31C89"/>
    <w:rsid w:val="00C321EE"/>
    <w:rsid w:val="00C32526"/>
    <w:rsid w:val="00C3259A"/>
    <w:rsid w:val="00C32880"/>
    <w:rsid w:val="00C32A0F"/>
    <w:rsid w:val="00C32DA2"/>
    <w:rsid w:val="00C32DF6"/>
    <w:rsid w:val="00C32E49"/>
    <w:rsid w:val="00C33198"/>
    <w:rsid w:val="00C3331A"/>
    <w:rsid w:val="00C33460"/>
    <w:rsid w:val="00C337BB"/>
    <w:rsid w:val="00C33866"/>
    <w:rsid w:val="00C338C5"/>
    <w:rsid w:val="00C33B1A"/>
    <w:rsid w:val="00C33E31"/>
    <w:rsid w:val="00C33F3B"/>
    <w:rsid w:val="00C34117"/>
    <w:rsid w:val="00C3412D"/>
    <w:rsid w:val="00C3426D"/>
    <w:rsid w:val="00C3465E"/>
    <w:rsid w:val="00C3472D"/>
    <w:rsid w:val="00C34B0A"/>
    <w:rsid w:val="00C34B2F"/>
    <w:rsid w:val="00C34B5F"/>
    <w:rsid w:val="00C34BA6"/>
    <w:rsid w:val="00C35359"/>
    <w:rsid w:val="00C35493"/>
    <w:rsid w:val="00C35AB0"/>
    <w:rsid w:val="00C35AEF"/>
    <w:rsid w:val="00C35BE2"/>
    <w:rsid w:val="00C35CCA"/>
    <w:rsid w:val="00C35D0A"/>
    <w:rsid w:val="00C35F00"/>
    <w:rsid w:val="00C3619A"/>
    <w:rsid w:val="00C361E4"/>
    <w:rsid w:val="00C3624F"/>
    <w:rsid w:val="00C362B0"/>
    <w:rsid w:val="00C3652C"/>
    <w:rsid w:val="00C36570"/>
    <w:rsid w:val="00C36582"/>
    <w:rsid w:val="00C36789"/>
    <w:rsid w:val="00C36A1A"/>
    <w:rsid w:val="00C36C6F"/>
    <w:rsid w:val="00C372F8"/>
    <w:rsid w:val="00C373F3"/>
    <w:rsid w:val="00C37572"/>
    <w:rsid w:val="00C375F1"/>
    <w:rsid w:val="00C376F5"/>
    <w:rsid w:val="00C379DE"/>
    <w:rsid w:val="00C37E37"/>
    <w:rsid w:val="00C40137"/>
    <w:rsid w:val="00C40291"/>
    <w:rsid w:val="00C4071F"/>
    <w:rsid w:val="00C409A1"/>
    <w:rsid w:val="00C40A37"/>
    <w:rsid w:val="00C40AEA"/>
    <w:rsid w:val="00C40BF6"/>
    <w:rsid w:val="00C40C82"/>
    <w:rsid w:val="00C40CDE"/>
    <w:rsid w:val="00C40DB7"/>
    <w:rsid w:val="00C40E56"/>
    <w:rsid w:val="00C410AD"/>
    <w:rsid w:val="00C41178"/>
    <w:rsid w:val="00C412B0"/>
    <w:rsid w:val="00C41498"/>
    <w:rsid w:val="00C4151D"/>
    <w:rsid w:val="00C4163F"/>
    <w:rsid w:val="00C41757"/>
    <w:rsid w:val="00C41891"/>
    <w:rsid w:val="00C418C4"/>
    <w:rsid w:val="00C41BB9"/>
    <w:rsid w:val="00C41DFC"/>
    <w:rsid w:val="00C42029"/>
    <w:rsid w:val="00C42181"/>
    <w:rsid w:val="00C422F9"/>
    <w:rsid w:val="00C423C3"/>
    <w:rsid w:val="00C42426"/>
    <w:rsid w:val="00C42726"/>
    <w:rsid w:val="00C42AEA"/>
    <w:rsid w:val="00C42B8C"/>
    <w:rsid w:val="00C431E7"/>
    <w:rsid w:val="00C43555"/>
    <w:rsid w:val="00C4367E"/>
    <w:rsid w:val="00C4371B"/>
    <w:rsid w:val="00C43830"/>
    <w:rsid w:val="00C4385C"/>
    <w:rsid w:val="00C438AB"/>
    <w:rsid w:val="00C43A3B"/>
    <w:rsid w:val="00C43B10"/>
    <w:rsid w:val="00C43BBF"/>
    <w:rsid w:val="00C43BD5"/>
    <w:rsid w:val="00C43E2E"/>
    <w:rsid w:val="00C44147"/>
    <w:rsid w:val="00C44217"/>
    <w:rsid w:val="00C44484"/>
    <w:rsid w:val="00C44829"/>
    <w:rsid w:val="00C44840"/>
    <w:rsid w:val="00C448CE"/>
    <w:rsid w:val="00C448F1"/>
    <w:rsid w:val="00C44948"/>
    <w:rsid w:val="00C44986"/>
    <w:rsid w:val="00C44C5C"/>
    <w:rsid w:val="00C44CFC"/>
    <w:rsid w:val="00C44DB9"/>
    <w:rsid w:val="00C44E19"/>
    <w:rsid w:val="00C4516B"/>
    <w:rsid w:val="00C456B9"/>
    <w:rsid w:val="00C45748"/>
    <w:rsid w:val="00C457FE"/>
    <w:rsid w:val="00C45966"/>
    <w:rsid w:val="00C45BEB"/>
    <w:rsid w:val="00C45E84"/>
    <w:rsid w:val="00C45F69"/>
    <w:rsid w:val="00C45FB3"/>
    <w:rsid w:val="00C46253"/>
    <w:rsid w:val="00C46266"/>
    <w:rsid w:val="00C46353"/>
    <w:rsid w:val="00C46441"/>
    <w:rsid w:val="00C4669D"/>
    <w:rsid w:val="00C46777"/>
    <w:rsid w:val="00C4696C"/>
    <w:rsid w:val="00C46DBF"/>
    <w:rsid w:val="00C46FCA"/>
    <w:rsid w:val="00C477C0"/>
    <w:rsid w:val="00C47825"/>
    <w:rsid w:val="00C47D2E"/>
    <w:rsid w:val="00C47D33"/>
    <w:rsid w:val="00C47F3F"/>
    <w:rsid w:val="00C5014A"/>
    <w:rsid w:val="00C501EE"/>
    <w:rsid w:val="00C5024E"/>
    <w:rsid w:val="00C502E2"/>
    <w:rsid w:val="00C5031B"/>
    <w:rsid w:val="00C504D0"/>
    <w:rsid w:val="00C5082D"/>
    <w:rsid w:val="00C50874"/>
    <w:rsid w:val="00C50875"/>
    <w:rsid w:val="00C50E8D"/>
    <w:rsid w:val="00C50F25"/>
    <w:rsid w:val="00C5103E"/>
    <w:rsid w:val="00C513B9"/>
    <w:rsid w:val="00C51505"/>
    <w:rsid w:val="00C51627"/>
    <w:rsid w:val="00C516E4"/>
    <w:rsid w:val="00C5172D"/>
    <w:rsid w:val="00C5179A"/>
    <w:rsid w:val="00C518C8"/>
    <w:rsid w:val="00C51A3F"/>
    <w:rsid w:val="00C51C33"/>
    <w:rsid w:val="00C51F9E"/>
    <w:rsid w:val="00C52087"/>
    <w:rsid w:val="00C522CB"/>
    <w:rsid w:val="00C522D5"/>
    <w:rsid w:val="00C52CB0"/>
    <w:rsid w:val="00C52D71"/>
    <w:rsid w:val="00C530F8"/>
    <w:rsid w:val="00C5330A"/>
    <w:rsid w:val="00C53514"/>
    <w:rsid w:val="00C535B1"/>
    <w:rsid w:val="00C53E60"/>
    <w:rsid w:val="00C54193"/>
    <w:rsid w:val="00C5419A"/>
    <w:rsid w:val="00C542F1"/>
    <w:rsid w:val="00C544A3"/>
    <w:rsid w:val="00C54520"/>
    <w:rsid w:val="00C547FA"/>
    <w:rsid w:val="00C54A68"/>
    <w:rsid w:val="00C54A81"/>
    <w:rsid w:val="00C54BD7"/>
    <w:rsid w:val="00C54E67"/>
    <w:rsid w:val="00C54E9B"/>
    <w:rsid w:val="00C5547E"/>
    <w:rsid w:val="00C5550D"/>
    <w:rsid w:val="00C556A0"/>
    <w:rsid w:val="00C55900"/>
    <w:rsid w:val="00C55A47"/>
    <w:rsid w:val="00C55C38"/>
    <w:rsid w:val="00C55C99"/>
    <w:rsid w:val="00C55CBB"/>
    <w:rsid w:val="00C56164"/>
    <w:rsid w:val="00C561F5"/>
    <w:rsid w:val="00C569EE"/>
    <w:rsid w:val="00C56AB9"/>
    <w:rsid w:val="00C56BAD"/>
    <w:rsid w:val="00C56D60"/>
    <w:rsid w:val="00C57209"/>
    <w:rsid w:val="00C57375"/>
    <w:rsid w:val="00C5738F"/>
    <w:rsid w:val="00C577F1"/>
    <w:rsid w:val="00C578CC"/>
    <w:rsid w:val="00C57B55"/>
    <w:rsid w:val="00C57B80"/>
    <w:rsid w:val="00C57C52"/>
    <w:rsid w:val="00C57CEB"/>
    <w:rsid w:val="00C57D39"/>
    <w:rsid w:val="00C57E67"/>
    <w:rsid w:val="00C600F2"/>
    <w:rsid w:val="00C60226"/>
    <w:rsid w:val="00C603CD"/>
    <w:rsid w:val="00C6053F"/>
    <w:rsid w:val="00C606D4"/>
    <w:rsid w:val="00C6094C"/>
    <w:rsid w:val="00C60B2E"/>
    <w:rsid w:val="00C60E08"/>
    <w:rsid w:val="00C61214"/>
    <w:rsid w:val="00C6135D"/>
    <w:rsid w:val="00C61450"/>
    <w:rsid w:val="00C614F4"/>
    <w:rsid w:val="00C61775"/>
    <w:rsid w:val="00C617A3"/>
    <w:rsid w:val="00C61BA3"/>
    <w:rsid w:val="00C61C1C"/>
    <w:rsid w:val="00C61C20"/>
    <w:rsid w:val="00C61C5D"/>
    <w:rsid w:val="00C622EC"/>
    <w:rsid w:val="00C628CD"/>
    <w:rsid w:val="00C62AC7"/>
    <w:rsid w:val="00C62BAD"/>
    <w:rsid w:val="00C62CA2"/>
    <w:rsid w:val="00C6301B"/>
    <w:rsid w:val="00C63024"/>
    <w:rsid w:val="00C631D2"/>
    <w:rsid w:val="00C6320E"/>
    <w:rsid w:val="00C6386A"/>
    <w:rsid w:val="00C63AE3"/>
    <w:rsid w:val="00C63D9D"/>
    <w:rsid w:val="00C63E15"/>
    <w:rsid w:val="00C63F3C"/>
    <w:rsid w:val="00C63F5B"/>
    <w:rsid w:val="00C63F9E"/>
    <w:rsid w:val="00C64335"/>
    <w:rsid w:val="00C644FF"/>
    <w:rsid w:val="00C645DD"/>
    <w:rsid w:val="00C647D2"/>
    <w:rsid w:val="00C64945"/>
    <w:rsid w:val="00C64F95"/>
    <w:rsid w:val="00C65041"/>
    <w:rsid w:val="00C650EB"/>
    <w:rsid w:val="00C652D6"/>
    <w:rsid w:val="00C6538C"/>
    <w:rsid w:val="00C65525"/>
    <w:rsid w:val="00C65655"/>
    <w:rsid w:val="00C659D0"/>
    <w:rsid w:val="00C65C8E"/>
    <w:rsid w:val="00C65FD7"/>
    <w:rsid w:val="00C65FEC"/>
    <w:rsid w:val="00C660E6"/>
    <w:rsid w:val="00C66691"/>
    <w:rsid w:val="00C6695B"/>
    <w:rsid w:val="00C66C1F"/>
    <w:rsid w:val="00C674BA"/>
    <w:rsid w:val="00C67766"/>
    <w:rsid w:val="00C67824"/>
    <w:rsid w:val="00C67A3C"/>
    <w:rsid w:val="00C67B2E"/>
    <w:rsid w:val="00C67CAC"/>
    <w:rsid w:val="00C67DAB"/>
    <w:rsid w:val="00C67E3E"/>
    <w:rsid w:val="00C70104"/>
    <w:rsid w:val="00C70358"/>
    <w:rsid w:val="00C70392"/>
    <w:rsid w:val="00C70827"/>
    <w:rsid w:val="00C70DF1"/>
    <w:rsid w:val="00C71068"/>
    <w:rsid w:val="00C71140"/>
    <w:rsid w:val="00C71597"/>
    <w:rsid w:val="00C71633"/>
    <w:rsid w:val="00C716AD"/>
    <w:rsid w:val="00C7174F"/>
    <w:rsid w:val="00C7194F"/>
    <w:rsid w:val="00C719D2"/>
    <w:rsid w:val="00C71CD4"/>
    <w:rsid w:val="00C71D6A"/>
    <w:rsid w:val="00C72211"/>
    <w:rsid w:val="00C72386"/>
    <w:rsid w:val="00C723B2"/>
    <w:rsid w:val="00C72420"/>
    <w:rsid w:val="00C724C8"/>
    <w:rsid w:val="00C72733"/>
    <w:rsid w:val="00C7274B"/>
    <w:rsid w:val="00C7280F"/>
    <w:rsid w:val="00C72820"/>
    <w:rsid w:val="00C72932"/>
    <w:rsid w:val="00C72B6E"/>
    <w:rsid w:val="00C72B87"/>
    <w:rsid w:val="00C7391F"/>
    <w:rsid w:val="00C73D15"/>
    <w:rsid w:val="00C73D9F"/>
    <w:rsid w:val="00C73E9E"/>
    <w:rsid w:val="00C73EF2"/>
    <w:rsid w:val="00C73FE1"/>
    <w:rsid w:val="00C74010"/>
    <w:rsid w:val="00C740DC"/>
    <w:rsid w:val="00C741A5"/>
    <w:rsid w:val="00C74675"/>
    <w:rsid w:val="00C74745"/>
    <w:rsid w:val="00C749CF"/>
    <w:rsid w:val="00C74A6B"/>
    <w:rsid w:val="00C74A88"/>
    <w:rsid w:val="00C74D49"/>
    <w:rsid w:val="00C74DD3"/>
    <w:rsid w:val="00C74E21"/>
    <w:rsid w:val="00C750AF"/>
    <w:rsid w:val="00C751F1"/>
    <w:rsid w:val="00C752EB"/>
    <w:rsid w:val="00C755E1"/>
    <w:rsid w:val="00C75717"/>
    <w:rsid w:val="00C7585D"/>
    <w:rsid w:val="00C75A6F"/>
    <w:rsid w:val="00C75E80"/>
    <w:rsid w:val="00C75F9A"/>
    <w:rsid w:val="00C75FF7"/>
    <w:rsid w:val="00C7631D"/>
    <w:rsid w:val="00C76A78"/>
    <w:rsid w:val="00C76EC6"/>
    <w:rsid w:val="00C77170"/>
    <w:rsid w:val="00C772FF"/>
    <w:rsid w:val="00C77668"/>
    <w:rsid w:val="00C77883"/>
    <w:rsid w:val="00C77C9C"/>
    <w:rsid w:val="00C80696"/>
    <w:rsid w:val="00C80814"/>
    <w:rsid w:val="00C808D3"/>
    <w:rsid w:val="00C80AE5"/>
    <w:rsid w:val="00C80D29"/>
    <w:rsid w:val="00C80E22"/>
    <w:rsid w:val="00C80E27"/>
    <w:rsid w:val="00C8119D"/>
    <w:rsid w:val="00C811CF"/>
    <w:rsid w:val="00C8170E"/>
    <w:rsid w:val="00C817B2"/>
    <w:rsid w:val="00C8182F"/>
    <w:rsid w:val="00C81A0C"/>
    <w:rsid w:val="00C81AA3"/>
    <w:rsid w:val="00C81B91"/>
    <w:rsid w:val="00C81CA5"/>
    <w:rsid w:val="00C81F44"/>
    <w:rsid w:val="00C821BA"/>
    <w:rsid w:val="00C82221"/>
    <w:rsid w:val="00C82423"/>
    <w:rsid w:val="00C8253B"/>
    <w:rsid w:val="00C82825"/>
    <w:rsid w:val="00C82A9D"/>
    <w:rsid w:val="00C82F56"/>
    <w:rsid w:val="00C8310D"/>
    <w:rsid w:val="00C8323D"/>
    <w:rsid w:val="00C832AA"/>
    <w:rsid w:val="00C83486"/>
    <w:rsid w:val="00C83495"/>
    <w:rsid w:val="00C8366F"/>
    <w:rsid w:val="00C83838"/>
    <w:rsid w:val="00C83966"/>
    <w:rsid w:val="00C83BAA"/>
    <w:rsid w:val="00C83C7D"/>
    <w:rsid w:val="00C840B5"/>
    <w:rsid w:val="00C840E9"/>
    <w:rsid w:val="00C841B3"/>
    <w:rsid w:val="00C84274"/>
    <w:rsid w:val="00C8429C"/>
    <w:rsid w:val="00C842C4"/>
    <w:rsid w:val="00C843B6"/>
    <w:rsid w:val="00C847E3"/>
    <w:rsid w:val="00C84C89"/>
    <w:rsid w:val="00C84D2A"/>
    <w:rsid w:val="00C84E0E"/>
    <w:rsid w:val="00C84EBC"/>
    <w:rsid w:val="00C84F89"/>
    <w:rsid w:val="00C84FB2"/>
    <w:rsid w:val="00C850F7"/>
    <w:rsid w:val="00C850F8"/>
    <w:rsid w:val="00C851A5"/>
    <w:rsid w:val="00C853B5"/>
    <w:rsid w:val="00C85498"/>
    <w:rsid w:val="00C85505"/>
    <w:rsid w:val="00C859BA"/>
    <w:rsid w:val="00C85AF3"/>
    <w:rsid w:val="00C86239"/>
    <w:rsid w:val="00C865E7"/>
    <w:rsid w:val="00C8662A"/>
    <w:rsid w:val="00C866BC"/>
    <w:rsid w:val="00C869CB"/>
    <w:rsid w:val="00C86D44"/>
    <w:rsid w:val="00C86F34"/>
    <w:rsid w:val="00C86FF0"/>
    <w:rsid w:val="00C8702F"/>
    <w:rsid w:val="00C870ED"/>
    <w:rsid w:val="00C87357"/>
    <w:rsid w:val="00C873EE"/>
    <w:rsid w:val="00C8740D"/>
    <w:rsid w:val="00C87615"/>
    <w:rsid w:val="00C8772A"/>
    <w:rsid w:val="00C877C9"/>
    <w:rsid w:val="00C878A3"/>
    <w:rsid w:val="00C878A6"/>
    <w:rsid w:val="00C879C6"/>
    <w:rsid w:val="00C87A11"/>
    <w:rsid w:val="00C87D83"/>
    <w:rsid w:val="00C87E2E"/>
    <w:rsid w:val="00C87F54"/>
    <w:rsid w:val="00C900DB"/>
    <w:rsid w:val="00C90125"/>
    <w:rsid w:val="00C902BE"/>
    <w:rsid w:val="00C902D7"/>
    <w:rsid w:val="00C904B1"/>
    <w:rsid w:val="00C90727"/>
    <w:rsid w:val="00C90902"/>
    <w:rsid w:val="00C90A88"/>
    <w:rsid w:val="00C90E69"/>
    <w:rsid w:val="00C90EBB"/>
    <w:rsid w:val="00C90EEA"/>
    <w:rsid w:val="00C90FB5"/>
    <w:rsid w:val="00C91025"/>
    <w:rsid w:val="00C91193"/>
    <w:rsid w:val="00C9126B"/>
    <w:rsid w:val="00C918AD"/>
    <w:rsid w:val="00C91C5E"/>
    <w:rsid w:val="00C91E1D"/>
    <w:rsid w:val="00C91F0A"/>
    <w:rsid w:val="00C92196"/>
    <w:rsid w:val="00C92397"/>
    <w:rsid w:val="00C9254C"/>
    <w:rsid w:val="00C926E2"/>
    <w:rsid w:val="00C927AF"/>
    <w:rsid w:val="00C92ACC"/>
    <w:rsid w:val="00C92D93"/>
    <w:rsid w:val="00C92DB6"/>
    <w:rsid w:val="00C92DBC"/>
    <w:rsid w:val="00C9328D"/>
    <w:rsid w:val="00C9333F"/>
    <w:rsid w:val="00C933C3"/>
    <w:rsid w:val="00C9343B"/>
    <w:rsid w:val="00C934E6"/>
    <w:rsid w:val="00C9354B"/>
    <w:rsid w:val="00C9356A"/>
    <w:rsid w:val="00C93734"/>
    <w:rsid w:val="00C93A13"/>
    <w:rsid w:val="00C93B8F"/>
    <w:rsid w:val="00C94153"/>
    <w:rsid w:val="00C94288"/>
    <w:rsid w:val="00C94380"/>
    <w:rsid w:val="00C943B3"/>
    <w:rsid w:val="00C94402"/>
    <w:rsid w:val="00C94421"/>
    <w:rsid w:val="00C944F7"/>
    <w:rsid w:val="00C945E2"/>
    <w:rsid w:val="00C94840"/>
    <w:rsid w:val="00C948D5"/>
    <w:rsid w:val="00C94A5C"/>
    <w:rsid w:val="00C94AEC"/>
    <w:rsid w:val="00C94BBA"/>
    <w:rsid w:val="00C94C04"/>
    <w:rsid w:val="00C94CA4"/>
    <w:rsid w:val="00C94E43"/>
    <w:rsid w:val="00C94F36"/>
    <w:rsid w:val="00C95008"/>
    <w:rsid w:val="00C950E9"/>
    <w:rsid w:val="00C95859"/>
    <w:rsid w:val="00C95B40"/>
    <w:rsid w:val="00C95E35"/>
    <w:rsid w:val="00C95E91"/>
    <w:rsid w:val="00C960F4"/>
    <w:rsid w:val="00C96401"/>
    <w:rsid w:val="00C964E5"/>
    <w:rsid w:val="00C9686B"/>
    <w:rsid w:val="00C969DB"/>
    <w:rsid w:val="00C96B07"/>
    <w:rsid w:val="00C96B0A"/>
    <w:rsid w:val="00C96ECD"/>
    <w:rsid w:val="00C9712F"/>
    <w:rsid w:val="00C972D8"/>
    <w:rsid w:val="00C974E7"/>
    <w:rsid w:val="00C97630"/>
    <w:rsid w:val="00C97648"/>
    <w:rsid w:val="00C97A88"/>
    <w:rsid w:val="00CA0283"/>
    <w:rsid w:val="00CA02D6"/>
    <w:rsid w:val="00CA06AF"/>
    <w:rsid w:val="00CA07F4"/>
    <w:rsid w:val="00CA0836"/>
    <w:rsid w:val="00CA084B"/>
    <w:rsid w:val="00CA08E3"/>
    <w:rsid w:val="00CA0A16"/>
    <w:rsid w:val="00CA0DB0"/>
    <w:rsid w:val="00CA0E3E"/>
    <w:rsid w:val="00CA0E85"/>
    <w:rsid w:val="00CA13AA"/>
    <w:rsid w:val="00CA1752"/>
    <w:rsid w:val="00CA179A"/>
    <w:rsid w:val="00CA1865"/>
    <w:rsid w:val="00CA1BED"/>
    <w:rsid w:val="00CA1C4C"/>
    <w:rsid w:val="00CA20B6"/>
    <w:rsid w:val="00CA249E"/>
    <w:rsid w:val="00CA24B4"/>
    <w:rsid w:val="00CA26AD"/>
    <w:rsid w:val="00CA273B"/>
    <w:rsid w:val="00CA2C82"/>
    <w:rsid w:val="00CA2DCC"/>
    <w:rsid w:val="00CA3348"/>
    <w:rsid w:val="00CA33BD"/>
    <w:rsid w:val="00CA3472"/>
    <w:rsid w:val="00CA34A4"/>
    <w:rsid w:val="00CA351D"/>
    <w:rsid w:val="00CA3753"/>
    <w:rsid w:val="00CA3773"/>
    <w:rsid w:val="00CA380D"/>
    <w:rsid w:val="00CA3928"/>
    <w:rsid w:val="00CA3B3E"/>
    <w:rsid w:val="00CA3CB0"/>
    <w:rsid w:val="00CA3D3A"/>
    <w:rsid w:val="00CA3E7F"/>
    <w:rsid w:val="00CA4019"/>
    <w:rsid w:val="00CA45F3"/>
    <w:rsid w:val="00CA47C7"/>
    <w:rsid w:val="00CA4EBD"/>
    <w:rsid w:val="00CA5060"/>
    <w:rsid w:val="00CA522F"/>
    <w:rsid w:val="00CA53FA"/>
    <w:rsid w:val="00CA56D2"/>
    <w:rsid w:val="00CA5B05"/>
    <w:rsid w:val="00CA5B7F"/>
    <w:rsid w:val="00CA5C3D"/>
    <w:rsid w:val="00CA5C3E"/>
    <w:rsid w:val="00CA5E6C"/>
    <w:rsid w:val="00CA605A"/>
    <w:rsid w:val="00CA63D3"/>
    <w:rsid w:val="00CA642D"/>
    <w:rsid w:val="00CA644B"/>
    <w:rsid w:val="00CA65AF"/>
    <w:rsid w:val="00CA676E"/>
    <w:rsid w:val="00CA680C"/>
    <w:rsid w:val="00CA6AEB"/>
    <w:rsid w:val="00CA6BD3"/>
    <w:rsid w:val="00CA6E15"/>
    <w:rsid w:val="00CA6FC4"/>
    <w:rsid w:val="00CA7153"/>
    <w:rsid w:val="00CA764C"/>
    <w:rsid w:val="00CA7882"/>
    <w:rsid w:val="00CA78AA"/>
    <w:rsid w:val="00CA7AF8"/>
    <w:rsid w:val="00CA7E63"/>
    <w:rsid w:val="00CA7F3C"/>
    <w:rsid w:val="00CB0273"/>
    <w:rsid w:val="00CB0300"/>
    <w:rsid w:val="00CB085C"/>
    <w:rsid w:val="00CB0960"/>
    <w:rsid w:val="00CB0A8F"/>
    <w:rsid w:val="00CB0CE1"/>
    <w:rsid w:val="00CB0ED2"/>
    <w:rsid w:val="00CB1098"/>
    <w:rsid w:val="00CB1710"/>
    <w:rsid w:val="00CB181D"/>
    <w:rsid w:val="00CB19E1"/>
    <w:rsid w:val="00CB1A49"/>
    <w:rsid w:val="00CB1BF2"/>
    <w:rsid w:val="00CB1CBA"/>
    <w:rsid w:val="00CB1F91"/>
    <w:rsid w:val="00CB2549"/>
    <w:rsid w:val="00CB2567"/>
    <w:rsid w:val="00CB26A0"/>
    <w:rsid w:val="00CB27D6"/>
    <w:rsid w:val="00CB28C5"/>
    <w:rsid w:val="00CB2AD8"/>
    <w:rsid w:val="00CB2CA5"/>
    <w:rsid w:val="00CB2FA0"/>
    <w:rsid w:val="00CB35BB"/>
    <w:rsid w:val="00CB36E5"/>
    <w:rsid w:val="00CB36F5"/>
    <w:rsid w:val="00CB381B"/>
    <w:rsid w:val="00CB3B61"/>
    <w:rsid w:val="00CB3CED"/>
    <w:rsid w:val="00CB3EDF"/>
    <w:rsid w:val="00CB3FF0"/>
    <w:rsid w:val="00CB4567"/>
    <w:rsid w:val="00CB45E9"/>
    <w:rsid w:val="00CB4645"/>
    <w:rsid w:val="00CB47B0"/>
    <w:rsid w:val="00CB48AD"/>
    <w:rsid w:val="00CB497F"/>
    <w:rsid w:val="00CB4A08"/>
    <w:rsid w:val="00CB5007"/>
    <w:rsid w:val="00CB5052"/>
    <w:rsid w:val="00CB5554"/>
    <w:rsid w:val="00CB566C"/>
    <w:rsid w:val="00CB5BE4"/>
    <w:rsid w:val="00CB5D17"/>
    <w:rsid w:val="00CB5DC9"/>
    <w:rsid w:val="00CB5E44"/>
    <w:rsid w:val="00CB5EAB"/>
    <w:rsid w:val="00CB613B"/>
    <w:rsid w:val="00CB63B7"/>
    <w:rsid w:val="00CB656E"/>
    <w:rsid w:val="00CB666D"/>
    <w:rsid w:val="00CB6697"/>
    <w:rsid w:val="00CB6993"/>
    <w:rsid w:val="00CB6B0D"/>
    <w:rsid w:val="00CB6BC4"/>
    <w:rsid w:val="00CB6BEC"/>
    <w:rsid w:val="00CB7AA2"/>
    <w:rsid w:val="00CB7AF2"/>
    <w:rsid w:val="00CB7C29"/>
    <w:rsid w:val="00CB7C67"/>
    <w:rsid w:val="00CB7D64"/>
    <w:rsid w:val="00CB7FF0"/>
    <w:rsid w:val="00CC00B0"/>
    <w:rsid w:val="00CC00D7"/>
    <w:rsid w:val="00CC0180"/>
    <w:rsid w:val="00CC01A2"/>
    <w:rsid w:val="00CC01EF"/>
    <w:rsid w:val="00CC0514"/>
    <w:rsid w:val="00CC0779"/>
    <w:rsid w:val="00CC099D"/>
    <w:rsid w:val="00CC09F8"/>
    <w:rsid w:val="00CC0B01"/>
    <w:rsid w:val="00CC0B8A"/>
    <w:rsid w:val="00CC0DB9"/>
    <w:rsid w:val="00CC0EFD"/>
    <w:rsid w:val="00CC0F84"/>
    <w:rsid w:val="00CC1185"/>
    <w:rsid w:val="00CC13AD"/>
    <w:rsid w:val="00CC1470"/>
    <w:rsid w:val="00CC16F1"/>
    <w:rsid w:val="00CC18F6"/>
    <w:rsid w:val="00CC1B7C"/>
    <w:rsid w:val="00CC1CDC"/>
    <w:rsid w:val="00CC1E4A"/>
    <w:rsid w:val="00CC1E56"/>
    <w:rsid w:val="00CC1F41"/>
    <w:rsid w:val="00CC23A0"/>
    <w:rsid w:val="00CC27A7"/>
    <w:rsid w:val="00CC2D82"/>
    <w:rsid w:val="00CC3076"/>
    <w:rsid w:val="00CC320A"/>
    <w:rsid w:val="00CC33FB"/>
    <w:rsid w:val="00CC3447"/>
    <w:rsid w:val="00CC364C"/>
    <w:rsid w:val="00CC3A59"/>
    <w:rsid w:val="00CC3BDC"/>
    <w:rsid w:val="00CC3D55"/>
    <w:rsid w:val="00CC3E99"/>
    <w:rsid w:val="00CC3F8F"/>
    <w:rsid w:val="00CC41A2"/>
    <w:rsid w:val="00CC4832"/>
    <w:rsid w:val="00CC48F9"/>
    <w:rsid w:val="00CC4CC1"/>
    <w:rsid w:val="00CC4D79"/>
    <w:rsid w:val="00CC4DDC"/>
    <w:rsid w:val="00CC4F0D"/>
    <w:rsid w:val="00CC5150"/>
    <w:rsid w:val="00CC51A0"/>
    <w:rsid w:val="00CC5314"/>
    <w:rsid w:val="00CC5514"/>
    <w:rsid w:val="00CC5521"/>
    <w:rsid w:val="00CC5773"/>
    <w:rsid w:val="00CC5942"/>
    <w:rsid w:val="00CC5D2B"/>
    <w:rsid w:val="00CC5DCF"/>
    <w:rsid w:val="00CC5E10"/>
    <w:rsid w:val="00CC5FC6"/>
    <w:rsid w:val="00CC6167"/>
    <w:rsid w:val="00CC6197"/>
    <w:rsid w:val="00CC67C1"/>
    <w:rsid w:val="00CC6868"/>
    <w:rsid w:val="00CC6887"/>
    <w:rsid w:val="00CC68C6"/>
    <w:rsid w:val="00CC698B"/>
    <w:rsid w:val="00CC6B34"/>
    <w:rsid w:val="00CC6B93"/>
    <w:rsid w:val="00CC6C56"/>
    <w:rsid w:val="00CC7267"/>
    <w:rsid w:val="00CC740B"/>
    <w:rsid w:val="00CC7446"/>
    <w:rsid w:val="00CC76D5"/>
    <w:rsid w:val="00CC7E46"/>
    <w:rsid w:val="00CD005E"/>
    <w:rsid w:val="00CD08D9"/>
    <w:rsid w:val="00CD0A36"/>
    <w:rsid w:val="00CD0ADB"/>
    <w:rsid w:val="00CD0CE7"/>
    <w:rsid w:val="00CD0CFB"/>
    <w:rsid w:val="00CD0E92"/>
    <w:rsid w:val="00CD0EB1"/>
    <w:rsid w:val="00CD103B"/>
    <w:rsid w:val="00CD14CB"/>
    <w:rsid w:val="00CD1507"/>
    <w:rsid w:val="00CD1982"/>
    <w:rsid w:val="00CD1C0C"/>
    <w:rsid w:val="00CD212D"/>
    <w:rsid w:val="00CD2484"/>
    <w:rsid w:val="00CD29AA"/>
    <w:rsid w:val="00CD3657"/>
    <w:rsid w:val="00CD3699"/>
    <w:rsid w:val="00CD3743"/>
    <w:rsid w:val="00CD3854"/>
    <w:rsid w:val="00CD3B92"/>
    <w:rsid w:val="00CD3E03"/>
    <w:rsid w:val="00CD3F1F"/>
    <w:rsid w:val="00CD3FBD"/>
    <w:rsid w:val="00CD40CC"/>
    <w:rsid w:val="00CD4105"/>
    <w:rsid w:val="00CD4126"/>
    <w:rsid w:val="00CD4640"/>
    <w:rsid w:val="00CD46D4"/>
    <w:rsid w:val="00CD4786"/>
    <w:rsid w:val="00CD4857"/>
    <w:rsid w:val="00CD4CCF"/>
    <w:rsid w:val="00CD4E3F"/>
    <w:rsid w:val="00CD50AA"/>
    <w:rsid w:val="00CD535B"/>
    <w:rsid w:val="00CD547C"/>
    <w:rsid w:val="00CD551C"/>
    <w:rsid w:val="00CD5612"/>
    <w:rsid w:val="00CD59B2"/>
    <w:rsid w:val="00CD5B1A"/>
    <w:rsid w:val="00CD602A"/>
    <w:rsid w:val="00CD62E5"/>
    <w:rsid w:val="00CD6715"/>
    <w:rsid w:val="00CD6A1C"/>
    <w:rsid w:val="00CD6D1F"/>
    <w:rsid w:val="00CD6D44"/>
    <w:rsid w:val="00CD7116"/>
    <w:rsid w:val="00CD7314"/>
    <w:rsid w:val="00CD743C"/>
    <w:rsid w:val="00CD751A"/>
    <w:rsid w:val="00CD7643"/>
    <w:rsid w:val="00CD775D"/>
    <w:rsid w:val="00CD7803"/>
    <w:rsid w:val="00CD7822"/>
    <w:rsid w:val="00CD78C9"/>
    <w:rsid w:val="00CD7B47"/>
    <w:rsid w:val="00CD7B9C"/>
    <w:rsid w:val="00CD7C5A"/>
    <w:rsid w:val="00CD7CB5"/>
    <w:rsid w:val="00CD7CC4"/>
    <w:rsid w:val="00CE0035"/>
    <w:rsid w:val="00CE0195"/>
    <w:rsid w:val="00CE02D3"/>
    <w:rsid w:val="00CE03F7"/>
    <w:rsid w:val="00CE040B"/>
    <w:rsid w:val="00CE0552"/>
    <w:rsid w:val="00CE0785"/>
    <w:rsid w:val="00CE07C7"/>
    <w:rsid w:val="00CE09F0"/>
    <w:rsid w:val="00CE0AB9"/>
    <w:rsid w:val="00CE0F37"/>
    <w:rsid w:val="00CE10A8"/>
    <w:rsid w:val="00CE110D"/>
    <w:rsid w:val="00CE16F9"/>
    <w:rsid w:val="00CE17A7"/>
    <w:rsid w:val="00CE1897"/>
    <w:rsid w:val="00CE1CFB"/>
    <w:rsid w:val="00CE20A6"/>
    <w:rsid w:val="00CE21F0"/>
    <w:rsid w:val="00CE224C"/>
    <w:rsid w:val="00CE2325"/>
    <w:rsid w:val="00CE2422"/>
    <w:rsid w:val="00CE2441"/>
    <w:rsid w:val="00CE2468"/>
    <w:rsid w:val="00CE26CA"/>
    <w:rsid w:val="00CE295F"/>
    <w:rsid w:val="00CE2DF8"/>
    <w:rsid w:val="00CE2FF6"/>
    <w:rsid w:val="00CE30E2"/>
    <w:rsid w:val="00CE3399"/>
    <w:rsid w:val="00CE37FF"/>
    <w:rsid w:val="00CE3F1D"/>
    <w:rsid w:val="00CE3FCD"/>
    <w:rsid w:val="00CE43A5"/>
    <w:rsid w:val="00CE43E6"/>
    <w:rsid w:val="00CE45CB"/>
    <w:rsid w:val="00CE4645"/>
    <w:rsid w:val="00CE4A4C"/>
    <w:rsid w:val="00CE4BDA"/>
    <w:rsid w:val="00CE4E08"/>
    <w:rsid w:val="00CE4E18"/>
    <w:rsid w:val="00CE4ECD"/>
    <w:rsid w:val="00CE4F8F"/>
    <w:rsid w:val="00CE5074"/>
    <w:rsid w:val="00CE5102"/>
    <w:rsid w:val="00CE511D"/>
    <w:rsid w:val="00CE544F"/>
    <w:rsid w:val="00CE54B2"/>
    <w:rsid w:val="00CE5939"/>
    <w:rsid w:val="00CE5955"/>
    <w:rsid w:val="00CE59A8"/>
    <w:rsid w:val="00CE5D06"/>
    <w:rsid w:val="00CE5DE2"/>
    <w:rsid w:val="00CE6239"/>
    <w:rsid w:val="00CE6472"/>
    <w:rsid w:val="00CE653D"/>
    <w:rsid w:val="00CE668D"/>
    <w:rsid w:val="00CE669B"/>
    <w:rsid w:val="00CE66C3"/>
    <w:rsid w:val="00CE67F0"/>
    <w:rsid w:val="00CE6A2B"/>
    <w:rsid w:val="00CE6C25"/>
    <w:rsid w:val="00CE6EC9"/>
    <w:rsid w:val="00CE7044"/>
    <w:rsid w:val="00CE7260"/>
    <w:rsid w:val="00CE7661"/>
    <w:rsid w:val="00CE7673"/>
    <w:rsid w:val="00CE7907"/>
    <w:rsid w:val="00CE7A9E"/>
    <w:rsid w:val="00CE7AB7"/>
    <w:rsid w:val="00CE7B5C"/>
    <w:rsid w:val="00CE7BA6"/>
    <w:rsid w:val="00CE7CB7"/>
    <w:rsid w:val="00CE7ECC"/>
    <w:rsid w:val="00CF02B1"/>
    <w:rsid w:val="00CF0377"/>
    <w:rsid w:val="00CF0507"/>
    <w:rsid w:val="00CF05A2"/>
    <w:rsid w:val="00CF06F6"/>
    <w:rsid w:val="00CF071B"/>
    <w:rsid w:val="00CF0804"/>
    <w:rsid w:val="00CF08D2"/>
    <w:rsid w:val="00CF09BD"/>
    <w:rsid w:val="00CF09DD"/>
    <w:rsid w:val="00CF0FAD"/>
    <w:rsid w:val="00CF1032"/>
    <w:rsid w:val="00CF11DB"/>
    <w:rsid w:val="00CF1218"/>
    <w:rsid w:val="00CF12FD"/>
    <w:rsid w:val="00CF15EA"/>
    <w:rsid w:val="00CF19B5"/>
    <w:rsid w:val="00CF1B24"/>
    <w:rsid w:val="00CF1CFB"/>
    <w:rsid w:val="00CF1EB3"/>
    <w:rsid w:val="00CF1F06"/>
    <w:rsid w:val="00CF1F81"/>
    <w:rsid w:val="00CF22A4"/>
    <w:rsid w:val="00CF2390"/>
    <w:rsid w:val="00CF2546"/>
    <w:rsid w:val="00CF287E"/>
    <w:rsid w:val="00CF2AB7"/>
    <w:rsid w:val="00CF2B70"/>
    <w:rsid w:val="00CF2E55"/>
    <w:rsid w:val="00CF3399"/>
    <w:rsid w:val="00CF3810"/>
    <w:rsid w:val="00CF3AEF"/>
    <w:rsid w:val="00CF3CC4"/>
    <w:rsid w:val="00CF3F4A"/>
    <w:rsid w:val="00CF426F"/>
    <w:rsid w:val="00CF44C1"/>
    <w:rsid w:val="00CF4501"/>
    <w:rsid w:val="00CF46F3"/>
    <w:rsid w:val="00CF482F"/>
    <w:rsid w:val="00CF4A03"/>
    <w:rsid w:val="00CF4AFC"/>
    <w:rsid w:val="00CF5167"/>
    <w:rsid w:val="00CF523D"/>
    <w:rsid w:val="00CF5245"/>
    <w:rsid w:val="00CF5474"/>
    <w:rsid w:val="00CF54CB"/>
    <w:rsid w:val="00CF5B69"/>
    <w:rsid w:val="00CF5F17"/>
    <w:rsid w:val="00CF621E"/>
    <w:rsid w:val="00CF6453"/>
    <w:rsid w:val="00CF64C9"/>
    <w:rsid w:val="00CF673D"/>
    <w:rsid w:val="00CF68D8"/>
    <w:rsid w:val="00CF69C8"/>
    <w:rsid w:val="00CF6B61"/>
    <w:rsid w:val="00CF6DD9"/>
    <w:rsid w:val="00CF6E5F"/>
    <w:rsid w:val="00CF71EC"/>
    <w:rsid w:val="00CF73D9"/>
    <w:rsid w:val="00CF740A"/>
    <w:rsid w:val="00CF7606"/>
    <w:rsid w:val="00CF77C4"/>
    <w:rsid w:val="00CF77D2"/>
    <w:rsid w:val="00CF7882"/>
    <w:rsid w:val="00CF7B42"/>
    <w:rsid w:val="00CF7BA4"/>
    <w:rsid w:val="00CF7C44"/>
    <w:rsid w:val="00D00065"/>
    <w:rsid w:val="00D00094"/>
    <w:rsid w:val="00D00438"/>
    <w:rsid w:val="00D00BD2"/>
    <w:rsid w:val="00D00D4D"/>
    <w:rsid w:val="00D01128"/>
    <w:rsid w:val="00D01266"/>
    <w:rsid w:val="00D0136F"/>
    <w:rsid w:val="00D015CC"/>
    <w:rsid w:val="00D01774"/>
    <w:rsid w:val="00D01946"/>
    <w:rsid w:val="00D01A32"/>
    <w:rsid w:val="00D01ADC"/>
    <w:rsid w:val="00D01B04"/>
    <w:rsid w:val="00D022F4"/>
    <w:rsid w:val="00D02307"/>
    <w:rsid w:val="00D02700"/>
    <w:rsid w:val="00D02883"/>
    <w:rsid w:val="00D02947"/>
    <w:rsid w:val="00D02A27"/>
    <w:rsid w:val="00D02ABD"/>
    <w:rsid w:val="00D02DCC"/>
    <w:rsid w:val="00D0341B"/>
    <w:rsid w:val="00D03456"/>
    <w:rsid w:val="00D03680"/>
    <w:rsid w:val="00D036E8"/>
    <w:rsid w:val="00D03716"/>
    <w:rsid w:val="00D03D9E"/>
    <w:rsid w:val="00D049D8"/>
    <w:rsid w:val="00D049F8"/>
    <w:rsid w:val="00D04BA7"/>
    <w:rsid w:val="00D04D05"/>
    <w:rsid w:val="00D04E01"/>
    <w:rsid w:val="00D04E53"/>
    <w:rsid w:val="00D04FE8"/>
    <w:rsid w:val="00D0503D"/>
    <w:rsid w:val="00D0507B"/>
    <w:rsid w:val="00D054F5"/>
    <w:rsid w:val="00D0557C"/>
    <w:rsid w:val="00D0568F"/>
    <w:rsid w:val="00D0584C"/>
    <w:rsid w:val="00D059E7"/>
    <w:rsid w:val="00D05A01"/>
    <w:rsid w:val="00D05CF3"/>
    <w:rsid w:val="00D05E0C"/>
    <w:rsid w:val="00D06306"/>
    <w:rsid w:val="00D06890"/>
    <w:rsid w:val="00D069F2"/>
    <w:rsid w:val="00D06BA2"/>
    <w:rsid w:val="00D06D50"/>
    <w:rsid w:val="00D07002"/>
    <w:rsid w:val="00D070FB"/>
    <w:rsid w:val="00D07411"/>
    <w:rsid w:val="00D07574"/>
    <w:rsid w:val="00D07586"/>
    <w:rsid w:val="00D07A11"/>
    <w:rsid w:val="00D1002D"/>
    <w:rsid w:val="00D10186"/>
    <w:rsid w:val="00D102E5"/>
    <w:rsid w:val="00D1033F"/>
    <w:rsid w:val="00D10407"/>
    <w:rsid w:val="00D1048D"/>
    <w:rsid w:val="00D10748"/>
    <w:rsid w:val="00D10957"/>
    <w:rsid w:val="00D10AB7"/>
    <w:rsid w:val="00D10BD8"/>
    <w:rsid w:val="00D10C86"/>
    <w:rsid w:val="00D10D62"/>
    <w:rsid w:val="00D114EE"/>
    <w:rsid w:val="00D1151C"/>
    <w:rsid w:val="00D11567"/>
    <w:rsid w:val="00D11607"/>
    <w:rsid w:val="00D116F3"/>
    <w:rsid w:val="00D11821"/>
    <w:rsid w:val="00D11AE4"/>
    <w:rsid w:val="00D11AF9"/>
    <w:rsid w:val="00D11EF8"/>
    <w:rsid w:val="00D11F86"/>
    <w:rsid w:val="00D121D7"/>
    <w:rsid w:val="00D1227E"/>
    <w:rsid w:val="00D122B1"/>
    <w:rsid w:val="00D12407"/>
    <w:rsid w:val="00D12615"/>
    <w:rsid w:val="00D12EA6"/>
    <w:rsid w:val="00D1311F"/>
    <w:rsid w:val="00D136B2"/>
    <w:rsid w:val="00D13AC8"/>
    <w:rsid w:val="00D13C87"/>
    <w:rsid w:val="00D13CF1"/>
    <w:rsid w:val="00D13D76"/>
    <w:rsid w:val="00D1409F"/>
    <w:rsid w:val="00D140E6"/>
    <w:rsid w:val="00D14182"/>
    <w:rsid w:val="00D142F9"/>
    <w:rsid w:val="00D143F9"/>
    <w:rsid w:val="00D144E1"/>
    <w:rsid w:val="00D146BA"/>
    <w:rsid w:val="00D149F0"/>
    <w:rsid w:val="00D155BF"/>
    <w:rsid w:val="00D156CF"/>
    <w:rsid w:val="00D1585C"/>
    <w:rsid w:val="00D15866"/>
    <w:rsid w:val="00D159EC"/>
    <w:rsid w:val="00D15AAB"/>
    <w:rsid w:val="00D15BDF"/>
    <w:rsid w:val="00D15C1F"/>
    <w:rsid w:val="00D15CAE"/>
    <w:rsid w:val="00D15E1C"/>
    <w:rsid w:val="00D15F5D"/>
    <w:rsid w:val="00D16413"/>
    <w:rsid w:val="00D168DA"/>
    <w:rsid w:val="00D16C1F"/>
    <w:rsid w:val="00D16F59"/>
    <w:rsid w:val="00D17191"/>
    <w:rsid w:val="00D171DB"/>
    <w:rsid w:val="00D17361"/>
    <w:rsid w:val="00D17414"/>
    <w:rsid w:val="00D17445"/>
    <w:rsid w:val="00D1758E"/>
    <w:rsid w:val="00D17761"/>
    <w:rsid w:val="00D179CB"/>
    <w:rsid w:val="00D17A47"/>
    <w:rsid w:val="00D17B43"/>
    <w:rsid w:val="00D20178"/>
    <w:rsid w:val="00D20379"/>
    <w:rsid w:val="00D203D4"/>
    <w:rsid w:val="00D20528"/>
    <w:rsid w:val="00D20777"/>
    <w:rsid w:val="00D20956"/>
    <w:rsid w:val="00D20B4C"/>
    <w:rsid w:val="00D20BFC"/>
    <w:rsid w:val="00D20CB7"/>
    <w:rsid w:val="00D20D1C"/>
    <w:rsid w:val="00D20DAB"/>
    <w:rsid w:val="00D20EC6"/>
    <w:rsid w:val="00D20FF4"/>
    <w:rsid w:val="00D21064"/>
    <w:rsid w:val="00D21328"/>
    <w:rsid w:val="00D21355"/>
    <w:rsid w:val="00D21365"/>
    <w:rsid w:val="00D21554"/>
    <w:rsid w:val="00D21561"/>
    <w:rsid w:val="00D2161D"/>
    <w:rsid w:val="00D21646"/>
    <w:rsid w:val="00D216D0"/>
    <w:rsid w:val="00D2174E"/>
    <w:rsid w:val="00D21898"/>
    <w:rsid w:val="00D218A3"/>
    <w:rsid w:val="00D21A34"/>
    <w:rsid w:val="00D21B2F"/>
    <w:rsid w:val="00D221FA"/>
    <w:rsid w:val="00D22853"/>
    <w:rsid w:val="00D22917"/>
    <w:rsid w:val="00D22DF6"/>
    <w:rsid w:val="00D22E76"/>
    <w:rsid w:val="00D22E9B"/>
    <w:rsid w:val="00D22FEE"/>
    <w:rsid w:val="00D23195"/>
    <w:rsid w:val="00D2326B"/>
    <w:rsid w:val="00D232E6"/>
    <w:rsid w:val="00D2332E"/>
    <w:rsid w:val="00D23417"/>
    <w:rsid w:val="00D23815"/>
    <w:rsid w:val="00D23935"/>
    <w:rsid w:val="00D24073"/>
    <w:rsid w:val="00D241BA"/>
    <w:rsid w:val="00D241D8"/>
    <w:rsid w:val="00D2422E"/>
    <w:rsid w:val="00D24363"/>
    <w:rsid w:val="00D247A1"/>
    <w:rsid w:val="00D249AF"/>
    <w:rsid w:val="00D24A07"/>
    <w:rsid w:val="00D24BFD"/>
    <w:rsid w:val="00D24C32"/>
    <w:rsid w:val="00D24DB1"/>
    <w:rsid w:val="00D24EA7"/>
    <w:rsid w:val="00D24FEE"/>
    <w:rsid w:val="00D25051"/>
    <w:rsid w:val="00D2537E"/>
    <w:rsid w:val="00D253AE"/>
    <w:rsid w:val="00D25436"/>
    <w:rsid w:val="00D256B6"/>
    <w:rsid w:val="00D2590E"/>
    <w:rsid w:val="00D25CE0"/>
    <w:rsid w:val="00D25D6F"/>
    <w:rsid w:val="00D25EAA"/>
    <w:rsid w:val="00D25F6A"/>
    <w:rsid w:val="00D25FBE"/>
    <w:rsid w:val="00D26105"/>
    <w:rsid w:val="00D261E3"/>
    <w:rsid w:val="00D2659A"/>
    <w:rsid w:val="00D268B0"/>
    <w:rsid w:val="00D26A0B"/>
    <w:rsid w:val="00D26A49"/>
    <w:rsid w:val="00D26B22"/>
    <w:rsid w:val="00D26D93"/>
    <w:rsid w:val="00D272B2"/>
    <w:rsid w:val="00D273C7"/>
    <w:rsid w:val="00D274CD"/>
    <w:rsid w:val="00D274FF"/>
    <w:rsid w:val="00D27648"/>
    <w:rsid w:val="00D276AB"/>
    <w:rsid w:val="00D2785E"/>
    <w:rsid w:val="00D27D56"/>
    <w:rsid w:val="00D27E3F"/>
    <w:rsid w:val="00D27F54"/>
    <w:rsid w:val="00D3015E"/>
    <w:rsid w:val="00D3019E"/>
    <w:rsid w:val="00D301CF"/>
    <w:rsid w:val="00D305D1"/>
    <w:rsid w:val="00D30A4C"/>
    <w:rsid w:val="00D310DF"/>
    <w:rsid w:val="00D31737"/>
    <w:rsid w:val="00D3194A"/>
    <w:rsid w:val="00D31978"/>
    <w:rsid w:val="00D31BA6"/>
    <w:rsid w:val="00D31C32"/>
    <w:rsid w:val="00D31E96"/>
    <w:rsid w:val="00D31EBE"/>
    <w:rsid w:val="00D3211C"/>
    <w:rsid w:val="00D3234B"/>
    <w:rsid w:val="00D328F7"/>
    <w:rsid w:val="00D32A40"/>
    <w:rsid w:val="00D32F45"/>
    <w:rsid w:val="00D32F57"/>
    <w:rsid w:val="00D3382F"/>
    <w:rsid w:val="00D33CA8"/>
    <w:rsid w:val="00D33DBD"/>
    <w:rsid w:val="00D33E45"/>
    <w:rsid w:val="00D343B9"/>
    <w:rsid w:val="00D347A4"/>
    <w:rsid w:val="00D347B7"/>
    <w:rsid w:val="00D349CE"/>
    <w:rsid w:val="00D34A7F"/>
    <w:rsid w:val="00D3531F"/>
    <w:rsid w:val="00D354B0"/>
    <w:rsid w:val="00D35702"/>
    <w:rsid w:val="00D35E71"/>
    <w:rsid w:val="00D35E8C"/>
    <w:rsid w:val="00D35F60"/>
    <w:rsid w:val="00D35FC8"/>
    <w:rsid w:val="00D3603C"/>
    <w:rsid w:val="00D360F4"/>
    <w:rsid w:val="00D3614C"/>
    <w:rsid w:val="00D363F3"/>
    <w:rsid w:val="00D3657E"/>
    <w:rsid w:val="00D369BD"/>
    <w:rsid w:val="00D36B75"/>
    <w:rsid w:val="00D36D48"/>
    <w:rsid w:val="00D36DD8"/>
    <w:rsid w:val="00D36E1E"/>
    <w:rsid w:val="00D3716C"/>
    <w:rsid w:val="00D371F2"/>
    <w:rsid w:val="00D37263"/>
    <w:rsid w:val="00D37429"/>
    <w:rsid w:val="00D3749A"/>
    <w:rsid w:val="00D37800"/>
    <w:rsid w:val="00D37868"/>
    <w:rsid w:val="00D37890"/>
    <w:rsid w:val="00D37931"/>
    <w:rsid w:val="00D37A23"/>
    <w:rsid w:val="00D37AC3"/>
    <w:rsid w:val="00D37C72"/>
    <w:rsid w:val="00D37CD8"/>
    <w:rsid w:val="00D40278"/>
    <w:rsid w:val="00D40484"/>
    <w:rsid w:val="00D4052F"/>
    <w:rsid w:val="00D40663"/>
    <w:rsid w:val="00D406F3"/>
    <w:rsid w:val="00D4086C"/>
    <w:rsid w:val="00D4087E"/>
    <w:rsid w:val="00D408EE"/>
    <w:rsid w:val="00D409BA"/>
    <w:rsid w:val="00D40A66"/>
    <w:rsid w:val="00D40AE1"/>
    <w:rsid w:val="00D40BCD"/>
    <w:rsid w:val="00D40EB8"/>
    <w:rsid w:val="00D410CF"/>
    <w:rsid w:val="00D4122E"/>
    <w:rsid w:val="00D412DA"/>
    <w:rsid w:val="00D4154C"/>
    <w:rsid w:val="00D4161C"/>
    <w:rsid w:val="00D41638"/>
    <w:rsid w:val="00D41963"/>
    <w:rsid w:val="00D41D0D"/>
    <w:rsid w:val="00D41E22"/>
    <w:rsid w:val="00D41E8F"/>
    <w:rsid w:val="00D41F8C"/>
    <w:rsid w:val="00D4209C"/>
    <w:rsid w:val="00D420C7"/>
    <w:rsid w:val="00D42336"/>
    <w:rsid w:val="00D42445"/>
    <w:rsid w:val="00D42554"/>
    <w:rsid w:val="00D42670"/>
    <w:rsid w:val="00D42773"/>
    <w:rsid w:val="00D4279F"/>
    <w:rsid w:val="00D42A1D"/>
    <w:rsid w:val="00D42AE2"/>
    <w:rsid w:val="00D42CDA"/>
    <w:rsid w:val="00D42CE7"/>
    <w:rsid w:val="00D42D99"/>
    <w:rsid w:val="00D42EC9"/>
    <w:rsid w:val="00D4336B"/>
    <w:rsid w:val="00D4341C"/>
    <w:rsid w:val="00D435F5"/>
    <w:rsid w:val="00D43762"/>
    <w:rsid w:val="00D43E52"/>
    <w:rsid w:val="00D43ED0"/>
    <w:rsid w:val="00D4443B"/>
    <w:rsid w:val="00D4448D"/>
    <w:rsid w:val="00D44508"/>
    <w:rsid w:val="00D44560"/>
    <w:rsid w:val="00D447B7"/>
    <w:rsid w:val="00D44911"/>
    <w:rsid w:val="00D44943"/>
    <w:rsid w:val="00D449E9"/>
    <w:rsid w:val="00D44D99"/>
    <w:rsid w:val="00D44F76"/>
    <w:rsid w:val="00D450F7"/>
    <w:rsid w:val="00D455E2"/>
    <w:rsid w:val="00D4563F"/>
    <w:rsid w:val="00D45743"/>
    <w:rsid w:val="00D45768"/>
    <w:rsid w:val="00D458D2"/>
    <w:rsid w:val="00D45A7C"/>
    <w:rsid w:val="00D45C43"/>
    <w:rsid w:val="00D45FCF"/>
    <w:rsid w:val="00D4615B"/>
    <w:rsid w:val="00D46252"/>
    <w:rsid w:val="00D462DB"/>
    <w:rsid w:val="00D46603"/>
    <w:rsid w:val="00D4678B"/>
    <w:rsid w:val="00D46997"/>
    <w:rsid w:val="00D46E01"/>
    <w:rsid w:val="00D47342"/>
    <w:rsid w:val="00D47BFE"/>
    <w:rsid w:val="00D500A1"/>
    <w:rsid w:val="00D503CE"/>
    <w:rsid w:val="00D50604"/>
    <w:rsid w:val="00D50747"/>
    <w:rsid w:val="00D5093C"/>
    <w:rsid w:val="00D509AD"/>
    <w:rsid w:val="00D50E38"/>
    <w:rsid w:val="00D50E7F"/>
    <w:rsid w:val="00D50F87"/>
    <w:rsid w:val="00D50F9E"/>
    <w:rsid w:val="00D510FE"/>
    <w:rsid w:val="00D51199"/>
    <w:rsid w:val="00D511DE"/>
    <w:rsid w:val="00D5124D"/>
    <w:rsid w:val="00D51267"/>
    <w:rsid w:val="00D514FD"/>
    <w:rsid w:val="00D5192A"/>
    <w:rsid w:val="00D51ED7"/>
    <w:rsid w:val="00D520EA"/>
    <w:rsid w:val="00D52287"/>
    <w:rsid w:val="00D522F1"/>
    <w:rsid w:val="00D52455"/>
    <w:rsid w:val="00D52A4D"/>
    <w:rsid w:val="00D52CDB"/>
    <w:rsid w:val="00D52DF3"/>
    <w:rsid w:val="00D52DF8"/>
    <w:rsid w:val="00D52FCA"/>
    <w:rsid w:val="00D53085"/>
    <w:rsid w:val="00D5347E"/>
    <w:rsid w:val="00D534F1"/>
    <w:rsid w:val="00D5353D"/>
    <w:rsid w:val="00D5359B"/>
    <w:rsid w:val="00D54042"/>
    <w:rsid w:val="00D54141"/>
    <w:rsid w:val="00D5442B"/>
    <w:rsid w:val="00D545FE"/>
    <w:rsid w:val="00D54808"/>
    <w:rsid w:val="00D5481A"/>
    <w:rsid w:val="00D5552D"/>
    <w:rsid w:val="00D55659"/>
    <w:rsid w:val="00D558FF"/>
    <w:rsid w:val="00D55912"/>
    <w:rsid w:val="00D55947"/>
    <w:rsid w:val="00D55A5D"/>
    <w:rsid w:val="00D55E62"/>
    <w:rsid w:val="00D55EAE"/>
    <w:rsid w:val="00D55F7A"/>
    <w:rsid w:val="00D56117"/>
    <w:rsid w:val="00D561B2"/>
    <w:rsid w:val="00D56337"/>
    <w:rsid w:val="00D56398"/>
    <w:rsid w:val="00D5647C"/>
    <w:rsid w:val="00D56651"/>
    <w:rsid w:val="00D569C1"/>
    <w:rsid w:val="00D56E12"/>
    <w:rsid w:val="00D5723C"/>
    <w:rsid w:val="00D576AD"/>
    <w:rsid w:val="00D5774A"/>
    <w:rsid w:val="00D57A3D"/>
    <w:rsid w:val="00D57CF5"/>
    <w:rsid w:val="00D57F3F"/>
    <w:rsid w:val="00D6026F"/>
    <w:rsid w:val="00D6034E"/>
    <w:rsid w:val="00D60539"/>
    <w:rsid w:val="00D60986"/>
    <w:rsid w:val="00D609FC"/>
    <w:rsid w:val="00D60A8A"/>
    <w:rsid w:val="00D60C1B"/>
    <w:rsid w:val="00D60E38"/>
    <w:rsid w:val="00D610EC"/>
    <w:rsid w:val="00D611CA"/>
    <w:rsid w:val="00D612B8"/>
    <w:rsid w:val="00D61328"/>
    <w:rsid w:val="00D61854"/>
    <w:rsid w:val="00D6189A"/>
    <w:rsid w:val="00D61B4B"/>
    <w:rsid w:val="00D61C6D"/>
    <w:rsid w:val="00D62129"/>
    <w:rsid w:val="00D62155"/>
    <w:rsid w:val="00D622B8"/>
    <w:rsid w:val="00D6266E"/>
    <w:rsid w:val="00D62738"/>
    <w:rsid w:val="00D62EAC"/>
    <w:rsid w:val="00D6318B"/>
    <w:rsid w:val="00D6352B"/>
    <w:rsid w:val="00D636F9"/>
    <w:rsid w:val="00D6373E"/>
    <w:rsid w:val="00D63AEA"/>
    <w:rsid w:val="00D63E54"/>
    <w:rsid w:val="00D63EE7"/>
    <w:rsid w:val="00D640D6"/>
    <w:rsid w:val="00D6411A"/>
    <w:rsid w:val="00D641DE"/>
    <w:rsid w:val="00D6438C"/>
    <w:rsid w:val="00D64572"/>
    <w:rsid w:val="00D646F4"/>
    <w:rsid w:val="00D64739"/>
    <w:rsid w:val="00D649D2"/>
    <w:rsid w:val="00D64D04"/>
    <w:rsid w:val="00D6513C"/>
    <w:rsid w:val="00D651EA"/>
    <w:rsid w:val="00D6566D"/>
    <w:rsid w:val="00D6577E"/>
    <w:rsid w:val="00D657A0"/>
    <w:rsid w:val="00D65AD2"/>
    <w:rsid w:val="00D65DD9"/>
    <w:rsid w:val="00D65E59"/>
    <w:rsid w:val="00D660A1"/>
    <w:rsid w:val="00D6619C"/>
    <w:rsid w:val="00D66335"/>
    <w:rsid w:val="00D66472"/>
    <w:rsid w:val="00D6663F"/>
    <w:rsid w:val="00D66739"/>
    <w:rsid w:val="00D66B99"/>
    <w:rsid w:val="00D66BE8"/>
    <w:rsid w:val="00D66C23"/>
    <w:rsid w:val="00D66D8B"/>
    <w:rsid w:val="00D66E6C"/>
    <w:rsid w:val="00D66EC8"/>
    <w:rsid w:val="00D66F6C"/>
    <w:rsid w:val="00D67670"/>
    <w:rsid w:val="00D6776F"/>
    <w:rsid w:val="00D677E5"/>
    <w:rsid w:val="00D6799D"/>
    <w:rsid w:val="00D67C51"/>
    <w:rsid w:val="00D67F9A"/>
    <w:rsid w:val="00D70554"/>
    <w:rsid w:val="00D70D0D"/>
    <w:rsid w:val="00D70EE9"/>
    <w:rsid w:val="00D716FB"/>
    <w:rsid w:val="00D7172D"/>
    <w:rsid w:val="00D71743"/>
    <w:rsid w:val="00D71A9F"/>
    <w:rsid w:val="00D71D71"/>
    <w:rsid w:val="00D7216E"/>
    <w:rsid w:val="00D721D3"/>
    <w:rsid w:val="00D7285D"/>
    <w:rsid w:val="00D72917"/>
    <w:rsid w:val="00D72944"/>
    <w:rsid w:val="00D729B0"/>
    <w:rsid w:val="00D72B2D"/>
    <w:rsid w:val="00D72C0B"/>
    <w:rsid w:val="00D72F0C"/>
    <w:rsid w:val="00D72F9A"/>
    <w:rsid w:val="00D7313F"/>
    <w:rsid w:val="00D73382"/>
    <w:rsid w:val="00D7364D"/>
    <w:rsid w:val="00D73716"/>
    <w:rsid w:val="00D7393F"/>
    <w:rsid w:val="00D73FAD"/>
    <w:rsid w:val="00D7409F"/>
    <w:rsid w:val="00D7447D"/>
    <w:rsid w:val="00D7492D"/>
    <w:rsid w:val="00D74A9A"/>
    <w:rsid w:val="00D74DC8"/>
    <w:rsid w:val="00D74EF3"/>
    <w:rsid w:val="00D74F69"/>
    <w:rsid w:val="00D752B0"/>
    <w:rsid w:val="00D757B3"/>
    <w:rsid w:val="00D757EA"/>
    <w:rsid w:val="00D759A3"/>
    <w:rsid w:val="00D759A7"/>
    <w:rsid w:val="00D75B7A"/>
    <w:rsid w:val="00D75DB1"/>
    <w:rsid w:val="00D75FD8"/>
    <w:rsid w:val="00D76009"/>
    <w:rsid w:val="00D76019"/>
    <w:rsid w:val="00D763D1"/>
    <w:rsid w:val="00D7652C"/>
    <w:rsid w:val="00D7659F"/>
    <w:rsid w:val="00D76CC2"/>
    <w:rsid w:val="00D76CE2"/>
    <w:rsid w:val="00D76D10"/>
    <w:rsid w:val="00D76F66"/>
    <w:rsid w:val="00D76F9C"/>
    <w:rsid w:val="00D773AB"/>
    <w:rsid w:val="00D773C7"/>
    <w:rsid w:val="00D77610"/>
    <w:rsid w:val="00D778A6"/>
    <w:rsid w:val="00D77A80"/>
    <w:rsid w:val="00D77C05"/>
    <w:rsid w:val="00D77DD5"/>
    <w:rsid w:val="00D77EDB"/>
    <w:rsid w:val="00D80092"/>
    <w:rsid w:val="00D8009B"/>
    <w:rsid w:val="00D801EF"/>
    <w:rsid w:val="00D802F3"/>
    <w:rsid w:val="00D803EB"/>
    <w:rsid w:val="00D80628"/>
    <w:rsid w:val="00D80ECF"/>
    <w:rsid w:val="00D80FFB"/>
    <w:rsid w:val="00D81380"/>
    <w:rsid w:val="00D81733"/>
    <w:rsid w:val="00D8183F"/>
    <w:rsid w:val="00D81CC1"/>
    <w:rsid w:val="00D81D58"/>
    <w:rsid w:val="00D8220E"/>
    <w:rsid w:val="00D82657"/>
    <w:rsid w:val="00D82703"/>
    <w:rsid w:val="00D8279E"/>
    <w:rsid w:val="00D82875"/>
    <w:rsid w:val="00D828C0"/>
    <w:rsid w:val="00D82962"/>
    <w:rsid w:val="00D82CAA"/>
    <w:rsid w:val="00D83144"/>
    <w:rsid w:val="00D831F1"/>
    <w:rsid w:val="00D8330C"/>
    <w:rsid w:val="00D8336E"/>
    <w:rsid w:val="00D83533"/>
    <w:rsid w:val="00D836CA"/>
    <w:rsid w:val="00D838A0"/>
    <w:rsid w:val="00D8397B"/>
    <w:rsid w:val="00D83B7C"/>
    <w:rsid w:val="00D83C98"/>
    <w:rsid w:val="00D83DFE"/>
    <w:rsid w:val="00D83F0F"/>
    <w:rsid w:val="00D8401F"/>
    <w:rsid w:val="00D842A4"/>
    <w:rsid w:val="00D8476B"/>
    <w:rsid w:val="00D84B62"/>
    <w:rsid w:val="00D84B8D"/>
    <w:rsid w:val="00D84BD9"/>
    <w:rsid w:val="00D84CCD"/>
    <w:rsid w:val="00D84DAA"/>
    <w:rsid w:val="00D85140"/>
    <w:rsid w:val="00D853A6"/>
    <w:rsid w:val="00D856AD"/>
    <w:rsid w:val="00D85768"/>
    <w:rsid w:val="00D858CD"/>
    <w:rsid w:val="00D859F7"/>
    <w:rsid w:val="00D85A19"/>
    <w:rsid w:val="00D85A7C"/>
    <w:rsid w:val="00D85AB6"/>
    <w:rsid w:val="00D85B78"/>
    <w:rsid w:val="00D85C36"/>
    <w:rsid w:val="00D862B4"/>
    <w:rsid w:val="00D86804"/>
    <w:rsid w:val="00D86829"/>
    <w:rsid w:val="00D86A29"/>
    <w:rsid w:val="00D86C6B"/>
    <w:rsid w:val="00D86F4E"/>
    <w:rsid w:val="00D87352"/>
    <w:rsid w:val="00D8747B"/>
    <w:rsid w:val="00D874A2"/>
    <w:rsid w:val="00D87538"/>
    <w:rsid w:val="00D8753A"/>
    <w:rsid w:val="00D8774A"/>
    <w:rsid w:val="00D8778E"/>
    <w:rsid w:val="00D878F7"/>
    <w:rsid w:val="00D87911"/>
    <w:rsid w:val="00D879F2"/>
    <w:rsid w:val="00D87A74"/>
    <w:rsid w:val="00D87B16"/>
    <w:rsid w:val="00D87C05"/>
    <w:rsid w:val="00D90206"/>
    <w:rsid w:val="00D9047C"/>
    <w:rsid w:val="00D906C9"/>
    <w:rsid w:val="00D907E5"/>
    <w:rsid w:val="00D90A4C"/>
    <w:rsid w:val="00D90A75"/>
    <w:rsid w:val="00D90AF3"/>
    <w:rsid w:val="00D90D3A"/>
    <w:rsid w:val="00D90DF0"/>
    <w:rsid w:val="00D91513"/>
    <w:rsid w:val="00D91532"/>
    <w:rsid w:val="00D915CB"/>
    <w:rsid w:val="00D916B5"/>
    <w:rsid w:val="00D918D3"/>
    <w:rsid w:val="00D919DE"/>
    <w:rsid w:val="00D91C65"/>
    <w:rsid w:val="00D9202A"/>
    <w:rsid w:val="00D922F6"/>
    <w:rsid w:val="00D927F6"/>
    <w:rsid w:val="00D92BC9"/>
    <w:rsid w:val="00D92CF8"/>
    <w:rsid w:val="00D92F1F"/>
    <w:rsid w:val="00D9308A"/>
    <w:rsid w:val="00D932D8"/>
    <w:rsid w:val="00D93554"/>
    <w:rsid w:val="00D93968"/>
    <w:rsid w:val="00D93B6E"/>
    <w:rsid w:val="00D93DFD"/>
    <w:rsid w:val="00D93F28"/>
    <w:rsid w:val="00D944DF"/>
    <w:rsid w:val="00D94C12"/>
    <w:rsid w:val="00D95144"/>
    <w:rsid w:val="00D9531D"/>
    <w:rsid w:val="00D95354"/>
    <w:rsid w:val="00D953E2"/>
    <w:rsid w:val="00D95BF4"/>
    <w:rsid w:val="00D95D5B"/>
    <w:rsid w:val="00D95DD7"/>
    <w:rsid w:val="00D9615C"/>
    <w:rsid w:val="00D96255"/>
    <w:rsid w:val="00D962BE"/>
    <w:rsid w:val="00D9632B"/>
    <w:rsid w:val="00D963CA"/>
    <w:rsid w:val="00D96603"/>
    <w:rsid w:val="00D9692E"/>
    <w:rsid w:val="00D969CA"/>
    <w:rsid w:val="00D96F5F"/>
    <w:rsid w:val="00D96FD9"/>
    <w:rsid w:val="00D97653"/>
    <w:rsid w:val="00D97792"/>
    <w:rsid w:val="00D97AED"/>
    <w:rsid w:val="00DA02BA"/>
    <w:rsid w:val="00DA03E8"/>
    <w:rsid w:val="00DA04D9"/>
    <w:rsid w:val="00DA075C"/>
    <w:rsid w:val="00DA0976"/>
    <w:rsid w:val="00DA0995"/>
    <w:rsid w:val="00DA0B86"/>
    <w:rsid w:val="00DA0B96"/>
    <w:rsid w:val="00DA0C0D"/>
    <w:rsid w:val="00DA0C4D"/>
    <w:rsid w:val="00DA1192"/>
    <w:rsid w:val="00DA1345"/>
    <w:rsid w:val="00DA149D"/>
    <w:rsid w:val="00DA1615"/>
    <w:rsid w:val="00DA1817"/>
    <w:rsid w:val="00DA1988"/>
    <w:rsid w:val="00DA198A"/>
    <w:rsid w:val="00DA1AE0"/>
    <w:rsid w:val="00DA1C0E"/>
    <w:rsid w:val="00DA1D7F"/>
    <w:rsid w:val="00DA1EFA"/>
    <w:rsid w:val="00DA205F"/>
    <w:rsid w:val="00DA214A"/>
    <w:rsid w:val="00DA22A6"/>
    <w:rsid w:val="00DA2379"/>
    <w:rsid w:val="00DA244A"/>
    <w:rsid w:val="00DA2469"/>
    <w:rsid w:val="00DA2501"/>
    <w:rsid w:val="00DA25CC"/>
    <w:rsid w:val="00DA26B4"/>
    <w:rsid w:val="00DA2B41"/>
    <w:rsid w:val="00DA2C16"/>
    <w:rsid w:val="00DA2C19"/>
    <w:rsid w:val="00DA2E73"/>
    <w:rsid w:val="00DA327F"/>
    <w:rsid w:val="00DA32BA"/>
    <w:rsid w:val="00DA3340"/>
    <w:rsid w:val="00DA3490"/>
    <w:rsid w:val="00DA35FA"/>
    <w:rsid w:val="00DA38CB"/>
    <w:rsid w:val="00DA3967"/>
    <w:rsid w:val="00DA3B18"/>
    <w:rsid w:val="00DA3CBA"/>
    <w:rsid w:val="00DA3F31"/>
    <w:rsid w:val="00DA40B3"/>
    <w:rsid w:val="00DA40ED"/>
    <w:rsid w:val="00DA41FA"/>
    <w:rsid w:val="00DA434C"/>
    <w:rsid w:val="00DA4541"/>
    <w:rsid w:val="00DA484F"/>
    <w:rsid w:val="00DA4A42"/>
    <w:rsid w:val="00DA4E4C"/>
    <w:rsid w:val="00DA4E96"/>
    <w:rsid w:val="00DA4F7F"/>
    <w:rsid w:val="00DA511B"/>
    <w:rsid w:val="00DA52F9"/>
    <w:rsid w:val="00DA5486"/>
    <w:rsid w:val="00DA56AF"/>
    <w:rsid w:val="00DA5A03"/>
    <w:rsid w:val="00DA5BA1"/>
    <w:rsid w:val="00DA5F0E"/>
    <w:rsid w:val="00DA66E3"/>
    <w:rsid w:val="00DA680E"/>
    <w:rsid w:val="00DA6B29"/>
    <w:rsid w:val="00DA6B71"/>
    <w:rsid w:val="00DA6DE4"/>
    <w:rsid w:val="00DA70CC"/>
    <w:rsid w:val="00DA7237"/>
    <w:rsid w:val="00DA72CB"/>
    <w:rsid w:val="00DA7412"/>
    <w:rsid w:val="00DA76A2"/>
    <w:rsid w:val="00DA7887"/>
    <w:rsid w:val="00DA7933"/>
    <w:rsid w:val="00DA7BFF"/>
    <w:rsid w:val="00DA7D3D"/>
    <w:rsid w:val="00DA7D94"/>
    <w:rsid w:val="00DA7D98"/>
    <w:rsid w:val="00DA7E72"/>
    <w:rsid w:val="00DB058F"/>
    <w:rsid w:val="00DB077C"/>
    <w:rsid w:val="00DB0C71"/>
    <w:rsid w:val="00DB1071"/>
    <w:rsid w:val="00DB11E4"/>
    <w:rsid w:val="00DB12C4"/>
    <w:rsid w:val="00DB15F7"/>
    <w:rsid w:val="00DB1664"/>
    <w:rsid w:val="00DB181B"/>
    <w:rsid w:val="00DB1C01"/>
    <w:rsid w:val="00DB1C1C"/>
    <w:rsid w:val="00DB1D19"/>
    <w:rsid w:val="00DB1EB3"/>
    <w:rsid w:val="00DB1EFD"/>
    <w:rsid w:val="00DB208C"/>
    <w:rsid w:val="00DB2196"/>
    <w:rsid w:val="00DB2404"/>
    <w:rsid w:val="00DB2B99"/>
    <w:rsid w:val="00DB2CF0"/>
    <w:rsid w:val="00DB2D5D"/>
    <w:rsid w:val="00DB3741"/>
    <w:rsid w:val="00DB3898"/>
    <w:rsid w:val="00DB38AE"/>
    <w:rsid w:val="00DB3919"/>
    <w:rsid w:val="00DB39A1"/>
    <w:rsid w:val="00DB3AF1"/>
    <w:rsid w:val="00DB3BE8"/>
    <w:rsid w:val="00DB3D47"/>
    <w:rsid w:val="00DB4137"/>
    <w:rsid w:val="00DB46E7"/>
    <w:rsid w:val="00DB48E0"/>
    <w:rsid w:val="00DB491A"/>
    <w:rsid w:val="00DB4AFA"/>
    <w:rsid w:val="00DB4B22"/>
    <w:rsid w:val="00DB4E26"/>
    <w:rsid w:val="00DB4F4F"/>
    <w:rsid w:val="00DB4FB9"/>
    <w:rsid w:val="00DB50DB"/>
    <w:rsid w:val="00DB542E"/>
    <w:rsid w:val="00DB55D5"/>
    <w:rsid w:val="00DB5862"/>
    <w:rsid w:val="00DB6107"/>
    <w:rsid w:val="00DB62C2"/>
    <w:rsid w:val="00DB6438"/>
    <w:rsid w:val="00DB66A6"/>
    <w:rsid w:val="00DB6761"/>
    <w:rsid w:val="00DB6838"/>
    <w:rsid w:val="00DB6B65"/>
    <w:rsid w:val="00DB6BB2"/>
    <w:rsid w:val="00DB6BB7"/>
    <w:rsid w:val="00DB6C11"/>
    <w:rsid w:val="00DB7021"/>
    <w:rsid w:val="00DB71C9"/>
    <w:rsid w:val="00DB72AB"/>
    <w:rsid w:val="00DB7315"/>
    <w:rsid w:val="00DB74A0"/>
    <w:rsid w:val="00DB7501"/>
    <w:rsid w:val="00DB750C"/>
    <w:rsid w:val="00DB77A7"/>
    <w:rsid w:val="00DB789A"/>
    <w:rsid w:val="00DB7AF5"/>
    <w:rsid w:val="00DB7C01"/>
    <w:rsid w:val="00DB7C39"/>
    <w:rsid w:val="00DC00C1"/>
    <w:rsid w:val="00DC0127"/>
    <w:rsid w:val="00DC02FC"/>
    <w:rsid w:val="00DC03D3"/>
    <w:rsid w:val="00DC0808"/>
    <w:rsid w:val="00DC0A64"/>
    <w:rsid w:val="00DC0D88"/>
    <w:rsid w:val="00DC0E26"/>
    <w:rsid w:val="00DC0EEF"/>
    <w:rsid w:val="00DC0F23"/>
    <w:rsid w:val="00DC1297"/>
    <w:rsid w:val="00DC12B4"/>
    <w:rsid w:val="00DC13F8"/>
    <w:rsid w:val="00DC14BC"/>
    <w:rsid w:val="00DC170C"/>
    <w:rsid w:val="00DC1722"/>
    <w:rsid w:val="00DC18F0"/>
    <w:rsid w:val="00DC199E"/>
    <w:rsid w:val="00DC1C38"/>
    <w:rsid w:val="00DC1D29"/>
    <w:rsid w:val="00DC1D84"/>
    <w:rsid w:val="00DC1F40"/>
    <w:rsid w:val="00DC1F75"/>
    <w:rsid w:val="00DC2654"/>
    <w:rsid w:val="00DC265B"/>
    <w:rsid w:val="00DC272E"/>
    <w:rsid w:val="00DC2BEA"/>
    <w:rsid w:val="00DC304D"/>
    <w:rsid w:val="00DC3317"/>
    <w:rsid w:val="00DC360C"/>
    <w:rsid w:val="00DC3777"/>
    <w:rsid w:val="00DC3C39"/>
    <w:rsid w:val="00DC3E4D"/>
    <w:rsid w:val="00DC42ED"/>
    <w:rsid w:val="00DC4442"/>
    <w:rsid w:val="00DC491C"/>
    <w:rsid w:val="00DC493D"/>
    <w:rsid w:val="00DC4AB3"/>
    <w:rsid w:val="00DC4DC7"/>
    <w:rsid w:val="00DC4ED5"/>
    <w:rsid w:val="00DC4F26"/>
    <w:rsid w:val="00DC5263"/>
    <w:rsid w:val="00DC5508"/>
    <w:rsid w:val="00DC5610"/>
    <w:rsid w:val="00DC5627"/>
    <w:rsid w:val="00DC5BF9"/>
    <w:rsid w:val="00DC5FC6"/>
    <w:rsid w:val="00DC6014"/>
    <w:rsid w:val="00DC6029"/>
    <w:rsid w:val="00DC6355"/>
    <w:rsid w:val="00DC63BD"/>
    <w:rsid w:val="00DC644A"/>
    <w:rsid w:val="00DC64D8"/>
    <w:rsid w:val="00DC6549"/>
    <w:rsid w:val="00DC6717"/>
    <w:rsid w:val="00DC67B4"/>
    <w:rsid w:val="00DC6948"/>
    <w:rsid w:val="00DC6B3D"/>
    <w:rsid w:val="00DC6C9E"/>
    <w:rsid w:val="00DC7049"/>
    <w:rsid w:val="00DC71BC"/>
    <w:rsid w:val="00DC7226"/>
    <w:rsid w:val="00DC7419"/>
    <w:rsid w:val="00DC7510"/>
    <w:rsid w:val="00DC7570"/>
    <w:rsid w:val="00DC7776"/>
    <w:rsid w:val="00DC789E"/>
    <w:rsid w:val="00DC79B4"/>
    <w:rsid w:val="00DC7A1A"/>
    <w:rsid w:val="00DC7A85"/>
    <w:rsid w:val="00DC7B09"/>
    <w:rsid w:val="00DD0069"/>
    <w:rsid w:val="00DD031F"/>
    <w:rsid w:val="00DD050F"/>
    <w:rsid w:val="00DD0730"/>
    <w:rsid w:val="00DD0A10"/>
    <w:rsid w:val="00DD0AB7"/>
    <w:rsid w:val="00DD0E35"/>
    <w:rsid w:val="00DD1031"/>
    <w:rsid w:val="00DD12D6"/>
    <w:rsid w:val="00DD151A"/>
    <w:rsid w:val="00DD16CB"/>
    <w:rsid w:val="00DD16E7"/>
    <w:rsid w:val="00DD17C5"/>
    <w:rsid w:val="00DD17E6"/>
    <w:rsid w:val="00DD17F1"/>
    <w:rsid w:val="00DD18FF"/>
    <w:rsid w:val="00DD1973"/>
    <w:rsid w:val="00DD1A51"/>
    <w:rsid w:val="00DD23DE"/>
    <w:rsid w:val="00DD247C"/>
    <w:rsid w:val="00DD249C"/>
    <w:rsid w:val="00DD293E"/>
    <w:rsid w:val="00DD299F"/>
    <w:rsid w:val="00DD29CA"/>
    <w:rsid w:val="00DD2C01"/>
    <w:rsid w:val="00DD30CA"/>
    <w:rsid w:val="00DD3252"/>
    <w:rsid w:val="00DD36A1"/>
    <w:rsid w:val="00DD36B3"/>
    <w:rsid w:val="00DD3B23"/>
    <w:rsid w:val="00DD3E08"/>
    <w:rsid w:val="00DD40CE"/>
    <w:rsid w:val="00DD416B"/>
    <w:rsid w:val="00DD43B2"/>
    <w:rsid w:val="00DD44B9"/>
    <w:rsid w:val="00DD470B"/>
    <w:rsid w:val="00DD493C"/>
    <w:rsid w:val="00DD49D4"/>
    <w:rsid w:val="00DD4DDD"/>
    <w:rsid w:val="00DD4FF8"/>
    <w:rsid w:val="00DD51BB"/>
    <w:rsid w:val="00DD52BE"/>
    <w:rsid w:val="00DD54CE"/>
    <w:rsid w:val="00DD5676"/>
    <w:rsid w:val="00DD5755"/>
    <w:rsid w:val="00DD575F"/>
    <w:rsid w:val="00DD5794"/>
    <w:rsid w:val="00DD5A86"/>
    <w:rsid w:val="00DD6091"/>
    <w:rsid w:val="00DD678D"/>
    <w:rsid w:val="00DD67EA"/>
    <w:rsid w:val="00DD6AA1"/>
    <w:rsid w:val="00DD6AC2"/>
    <w:rsid w:val="00DD6AE1"/>
    <w:rsid w:val="00DD6BA2"/>
    <w:rsid w:val="00DD6DF6"/>
    <w:rsid w:val="00DD70F2"/>
    <w:rsid w:val="00DD714B"/>
    <w:rsid w:val="00DD7301"/>
    <w:rsid w:val="00DD73C0"/>
    <w:rsid w:val="00DD73F5"/>
    <w:rsid w:val="00DD77A4"/>
    <w:rsid w:val="00DD7B04"/>
    <w:rsid w:val="00DD7C12"/>
    <w:rsid w:val="00DD7CCE"/>
    <w:rsid w:val="00DD7CE2"/>
    <w:rsid w:val="00DD7DF4"/>
    <w:rsid w:val="00DD7E7D"/>
    <w:rsid w:val="00DE0089"/>
    <w:rsid w:val="00DE06C6"/>
    <w:rsid w:val="00DE0951"/>
    <w:rsid w:val="00DE0CB2"/>
    <w:rsid w:val="00DE0CCC"/>
    <w:rsid w:val="00DE0CEA"/>
    <w:rsid w:val="00DE0D80"/>
    <w:rsid w:val="00DE0F23"/>
    <w:rsid w:val="00DE0F61"/>
    <w:rsid w:val="00DE0F8E"/>
    <w:rsid w:val="00DE1049"/>
    <w:rsid w:val="00DE104E"/>
    <w:rsid w:val="00DE1111"/>
    <w:rsid w:val="00DE1156"/>
    <w:rsid w:val="00DE1255"/>
    <w:rsid w:val="00DE145F"/>
    <w:rsid w:val="00DE14EF"/>
    <w:rsid w:val="00DE16E9"/>
    <w:rsid w:val="00DE174F"/>
    <w:rsid w:val="00DE1BB8"/>
    <w:rsid w:val="00DE2362"/>
    <w:rsid w:val="00DE2617"/>
    <w:rsid w:val="00DE2939"/>
    <w:rsid w:val="00DE2FA4"/>
    <w:rsid w:val="00DE30A7"/>
    <w:rsid w:val="00DE3149"/>
    <w:rsid w:val="00DE32CC"/>
    <w:rsid w:val="00DE3305"/>
    <w:rsid w:val="00DE340A"/>
    <w:rsid w:val="00DE3855"/>
    <w:rsid w:val="00DE3929"/>
    <w:rsid w:val="00DE3A2F"/>
    <w:rsid w:val="00DE3E3B"/>
    <w:rsid w:val="00DE4466"/>
    <w:rsid w:val="00DE446E"/>
    <w:rsid w:val="00DE4619"/>
    <w:rsid w:val="00DE477A"/>
    <w:rsid w:val="00DE4835"/>
    <w:rsid w:val="00DE48EE"/>
    <w:rsid w:val="00DE49C3"/>
    <w:rsid w:val="00DE4CAD"/>
    <w:rsid w:val="00DE4DEA"/>
    <w:rsid w:val="00DE50B6"/>
    <w:rsid w:val="00DE5127"/>
    <w:rsid w:val="00DE51B3"/>
    <w:rsid w:val="00DE54A0"/>
    <w:rsid w:val="00DE5800"/>
    <w:rsid w:val="00DE5A44"/>
    <w:rsid w:val="00DE5DDA"/>
    <w:rsid w:val="00DE5F44"/>
    <w:rsid w:val="00DE6038"/>
    <w:rsid w:val="00DE6318"/>
    <w:rsid w:val="00DE64AF"/>
    <w:rsid w:val="00DE6758"/>
    <w:rsid w:val="00DE6841"/>
    <w:rsid w:val="00DE6B24"/>
    <w:rsid w:val="00DE6BFA"/>
    <w:rsid w:val="00DE6C18"/>
    <w:rsid w:val="00DE6C4C"/>
    <w:rsid w:val="00DE7010"/>
    <w:rsid w:val="00DE7916"/>
    <w:rsid w:val="00DE79D5"/>
    <w:rsid w:val="00DE7B67"/>
    <w:rsid w:val="00DE7CD5"/>
    <w:rsid w:val="00DE7D49"/>
    <w:rsid w:val="00DF007E"/>
    <w:rsid w:val="00DF0143"/>
    <w:rsid w:val="00DF02CC"/>
    <w:rsid w:val="00DF037A"/>
    <w:rsid w:val="00DF0508"/>
    <w:rsid w:val="00DF052F"/>
    <w:rsid w:val="00DF0927"/>
    <w:rsid w:val="00DF0B40"/>
    <w:rsid w:val="00DF0B86"/>
    <w:rsid w:val="00DF0BDE"/>
    <w:rsid w:val="00DF0C6D"/>
    <w:rsid w:val="00DF0C74"/>
    <w:rsid w:val="00DF0DFB"/>
    <w:rsid w:val="00DF0E75"/>
    <w:rsid w:val="00DF0F4F"/>
    <w:rsid w:val="00DF105D"/>
    <w:rsid w:val="00DF12E0"/>
    <w:rsid w:val="00DF1456"/>
    <w:rsid w:val="00DF16FA"/>
    <w:rsid w:val="00DF1715"/>
    <w:rsid w:val="00DF1AAB"/>
    <w:rsid w:val="00DF1B12"/>
    <w:rsid w:val="00DF1B58"/>
    <w:rsid w:val="00DF1BF1"/>
    <w:rsid w:val="00DF1D36"/>
    <w:rsid w:val="00DF1D4C"/>
    <w:rsid w:val="00DF2008"/>
    <w:rsid w:val="00DF203D"/>
    <w:rsid w:val="00DF2242"/>
    <w:rsid w:val="00DF2291"/>
    <w:rsid w:val="00DF2368"/>
    <w:rsid w:val="00DF2836"/>
    <w:rsid w:val="00DF28C2"/>
    <w:rsid w:val="00DF2CF0"/>
    <w:rsid w:val="00DF2FA2"/>
    <w:rsid w:val="00DF2FFA"/>
    <w:rsid w:val="00DF30A2"/>
    <w:rsid w:val="00DF34DC"/>
    <w:rsid w:val="00DF39F6"/>
    <w:rsid w:val="00DF3F45"/>
    <w:rsid w:val="00DF47C1"/>
    <w:rsid w:val="00DF47E4"/>
    <w:rsid w:val="00DF48D4"/>
    <w:rsid w:val="00DF48D6"/>
    <w:rsid w:val="00DF499D"/>
    <w:rsid w:val="00DF5184"/>
    <w:rsid w:val="00DF53CE"/>
    <w:rsid w:val="00DF55D0"/>
    <w:rsid w:val="00DF5787"/>
    <w:rsid w:val="00DF5947"/>
    <w:rsid w:val="00DF594E"/>
    <w:rsid w:val="00DF5E9C"/>
    <w:rsid w:val="00DF5F3F"/>
    <w:rsid w:val="00DF6248"/>
    <w:rsid w:val="00DF630C"/>
    <w:rsid w:val="00DF6333"/>
    <w:rsid w:val="00DF64BA"/>
    <w:rsid w:val="00DF652D"/>
    <w:rsid w:val="00DF6828"/>
    <w:rsid w:val="00DF702B"/>
    <w:rsid w:val="00DF70A8"/>
    <w:rsid w:val="00DF7501"/>
    <w:rsid w:val="00DF7768"/>
    <w:rsid w:val="00DF77E8"/>
    <w:rsid w:val="00DF7845"/>
    <w:rsid w:val="00DF7E0C"/>
    <w:rsid w:val="00DF7E8C"/>
    <w:rsid w:val="00DF7EB9"/>
    <w:rsid w:val="00E0029E"/>
    <w:rsid w:val="00E00962"/>
    <w:rsid w:val="00E00B5F"/>
    <w:rsid w:val="00E00C36"/>
    <w:rsid w:val="00E00C47"/>
    <w:rsid w:val="00E00F3B"/>
    <w:rsid w:val="00E0109B"/>
    <w:rsid w:val="00E014E9"/>
    <w:rsid w:val="00E016E2"/>
    <w:rsid w:val="00E01791"/>
    <w:rsid w:val="00E01840"/>
    <w:rsid w:val="00E01908"/>
    <w:rsid w:val="00E019A8"/>
    <w:rsid w:val="00E01CAF"/>
    <w:rsid w:val="00E01D4C"/>
    <w:rsid w:val="00E01E51"/>
    <w:rsid w:val="00E01F52"/>
    <w:rsid w:val="00E02178"/>
    <w:rsid w:val="00E02395"/>
    <w:rsid w:val="00E023C1"/>
    <w:rsid w:val="00E0296D"/>
    <w:rsid w:val="00E02C57"/>
    <w:rsid w:val="00E02DCA"/>
    <w:rsid w:val="00E02F7A"/>
    <w:rsid w:val="00E02F7D"/>
    <w:rsid w:val="00E02FCA"/>
    <w:rsid w:val="00E03743"/>
    <w:rsid w:val="00E0384E"/>
    <w:rsid w:val="00E03FEB"/>
    <w:rsid w:val="00E04000"/>
    <w:rsid w:val="00E040F2"/>
    <w:rsid w:val="00E040FE"/>
    <w:rsid w:val="00E04232"/>
    <w:rsid w:val="00E043E7"/>
    <w:rsid w:val="00E045A6"/>
    <w:rsid w:val="00E0469F"/>
    <w:rsid w:val="00E04871"/>
    <w:rsid w:val="00E04B7A"/>
    <w:rsid w:val="00E04D10"/>
    <w:rsid w:val="00E04EE2"/>
    <w:rsid w:val="00E05285"/>
    <w:rsid w:val="00E05728"/>
    <w:rsid w:val="00E0583E"/>
    <w:rsid w:val="00E05AA4"/>
    <w:rsid w:val="00E0600F"/>
    <w:rsid w:val="00E06028"/>
    <w:rsid w:val="00E061D0"/>
    <w:rsid w:val="00E064C0"/>
    <w:rsid w:val="00E06666"/>
    <w:rsid w:val="00E067E5"/>
    <w:rsid w:val="00E06D0D"/>
    <w:rsid w:val="00E06D96"/>
    <w:rsid w:val="00E06E0A"/>
    <w:rsid w:val="00E07453"/>
    <w:rsid w:val="00E0759A"/>
    <w:rsid w:val="00E076D5"/>
    <w:rsid w:val="00E078ED"/>
    <w:rsid w:val="00E07A1F"/>
    <w:rsid w:val="00E07BF6"/>
    <w:rsid w:val="00E07E70"/>
    <w:rsid w:val="00E07F2B"/>
    <w:rsid w:val="00E10232"/>
    <w:rsid w:val="00E10397"/>
    <w:rsid w:val="00E1041A"/>
    <w:rsid w:val="00E1046E"/>
    <w:rsid w:val="00E104DE"/>
    <w:rsid w:val="00E1054D"/>
    <w:rsid w:val="00E10718"/>
    <w:rsid w:val="00E10889"/>
    <w:rsid w:val="00E1091F"/>
    <w:rsid w:val="00E10A6A"/>
    <w:rsid w:val="00E1147C"/>
    <w:rsid w:val="00E11483"/>
    <w:rsid w:val="00E119C1"/>
    <w:rsid w:val="00E11BB2"/>
    <w:rsid w:val="00E11D9D"/>
    <w:rsid w:val="00E11DC3"/>
    <w:rsid w:val="00E11ECC"/>
    <w:rsid w:val="00E11FCB"/>
    <w:rsid w:val="00E120ED"/>
    <w:rsid w:val="00E1233B"/>
    <w:rsid w:val="00E12847"/>
    <w:rsid w:val="00E12AEE"/>
    <w:rsid w:val="00E12FD5"/>
    <w:rsid w:val="00E131A0"/>
    <w:rsid w:val="00E132EB"/>
    <w:rsid w:val="00E135A4"/>
    <w:rsid w:val="00E13A6E"/>
    <w:rsid w:val="00E13D35"/>
    <w:rsid w:val="00E13D91"/>
    <w:rsid w:val="00E142D8"/>
    <w:rsid w:val="00E14452"/>
    <w:rsid w:val="00E14548"/>
    <w:rsid w:val="00E14A57"/>
    <w:rsid w:val="00E14D3E"/>
    <w:rsid w:val="00E14DA4"/>
    <w:rsid w:val="00E14E10"/>
    <w:rsid w:val="00E15042"/>
    <w:rsid w:val="00E151D9"/>
    <w:rsid w:val="00E15618"/>
    <w:rsid w:val="00E15A66"/>
    <w:rsid w:val="00E160E2"/>
    <w:rsid w:val="00E161D9"/>
    <w:rsid w:val="00E16587"/>
    <w:rsid w:val="00E16739"/>
    <w:rsid w:val="00E167ED"/>
    <w:rsid w:val="00E16AC6"/>
    <w:rsid w:val="00E16C01"/>
    <w:rsid w:val="00E16C1F"/>
    <w:rsid w:val="00E16D48"/>
    <w:rsid w:val="00E17493"/>
    <w:rsid w:val="00E17536"/>
    <w:rsid w:val="00E1784D"/>
    <w:rsid w:val="00E179B8"/>
    <w:rsid w:val="00E20534"/>
    <w:rsid w:val="00E2053D"/>
    <w:rsid w:val="00E206A7"/>
    <w:rsid w:val="00E206C0"/>
    <w:rsid w:val="00E20899"/>
    <w:rsid w:val="00E209C0"/>
    <w:rsid w:val="00E20B55"/>
    <w:rsid w:val="00E20D12"/>
    <w:rsid w:val="00E20D99"/>
    <w:rsid w:val="00E21397"/>
    <w:rsid w:val="00E21640"/>
    <w:rsid w:val="00E2183C"/>
    <w:rsid w:val="00E218C0"/>
    <w:rsid w:val="00E21A0C"/>
    <w:rsid w:val="00E21EE5"/>
    <w:rsid w:val="00E2214A"/>
    <w:rsid w:val="00E22624"/>
    <w:rsid w:val="00E2268D"/>
    <w:rsid w:val="00E22715"/>
    <w:rsid w:val="00E22890"/>
    <w:rsid w:val="00E22AC8"/>
    <w:rsid w:val="00E22DB2"/>
    <w:rsid w:val="00E23638"/>
    <w:rsid w:val="00E238C4"/>
    <w:rsid w:val="00E23CB9"/>
    <w:rsid w:val="00E23CD2"/>
    <w:rsid w:val="00E24066"/>
    <w:rsid w:val="00E2455E"/>
    <w:rsid w:val="00E2462F"/>
    <w:rsid w:val="00E247A4"/>
    <w:rsid w:val="00E247A7"/>
    <w:rsid w:val="00E24806"/>
    <w:rsid w:val="00E24B3A"/>
    <w:rsid w:val="00E24C81"/>
    <w:rsid w:val="00E251EE"/>
    <w:rsid w:val="00E25206"/>
    <w:rsid w:val="00E25269"/>
    <w:rsid w:val="00E25338"/>
    <w:rsid w:val="00E255D1"/>
    <w:rsid w:val="00E255EE"/>
    <w:rsid w:val="00E25705"/>
    <w:rsid w:val="00E257E2"/>
    <w:rsid w:val="00E2587C"/>
    <w:rsid w:val="00E25A79"/>
    <w:rsid w:val="00E25ACE"/>
    <w:rsid w:val="00E25D4D"/>
    <w:rsid w:val="00E25E27"/>
    <w:rsid w:val="00E25F75"/>
    <w:rsid w:val="00E26321"/>
    <w:rsid w:val="00E26579"/>
    <w:rsid w:val="00E266EE"/>
    <w:rsid w:val="00E26735"/>
    <w:rsid w:val="00E26791"/>
    <w:rsid w:val="00E26795"/>
    <w:rsid w:val="00E26832"/>
    <w:rsid w:val="00E2687C"/>
    <w:rsid w:val="00E26986"/>
    <w:rsid w:val="00E26CD3"/>
    <w:rsid w:val="00E26E8D"/>
    <w:rsid w:val="00E27246"/>
    <w:rsid w:val="00E2734B"/>
    <w:rsid w:val="00E274E4"/>
    <w:rsid w:val="00E27500"/>
    <w:rsid w:val="00E2750F"/>
    <w:rsid w:val="00E276DD"/>
    <w:rsid w:val="00E278CF"/>
    <w:rsid w:val="00E27C47"/>
    <w:rsid w:val="00E27CE6"/>
    <w:rsid w:val="00E27E5C"/>
    <w:rsid w:val="00E3036D"/>
    <w:rsid w:val="00E30438"/>
    <w:rsid w:val="00E30789"/>
    <w:rsid w:val="00E308CF"/>
    <w:rsid w:val="00E30B02"/>
    <w:rsid w:val="00E30C84"/>
    <w:rsid w:val="00E30C98"/>
    <w:rsid w:val="00E30DE7"/>
    <w:rsid w:val="00E31257"/>
    <w:rsid w:val="00E313AE"/>
    <w:rsid w:val="00E31496"/>
    <w:rsid w:val="00E31789"/>
    <w:rsid w:val="00E31805"/>
    <w:rsid w:val="00E3184B"/>
    <w:rsid w:val="00E3197A"/>
    <w:rsid w:val="00E31B52"/>
    <w:rsid w:val="00E3258D"/>
    <w:rsid w:val="00E326BA"/>
    <w:rsid w:val="00E32715"/>
    <w:rsid w:val="00E32CD4"/>
    <w:rsid w:val="00E32F97"/>
    <w:rsid w:val="00E331B0"/>
    <w:rsid w:val="00E334C7"/>
    <w:rsid w:val="00E33529"/>
    <w:rsid w:val="00E335CA"/>
    <w:rsid w:val="00E335D4"/>
    <w:rsid w:val="00E337E9"/>
    <w:rsid w:val="00E338F8"/>
    <w:rsid w:val="00E3392E"/>
    <w:rsid w:val="00E33B48"/>
    <w:rsid w:val="00E33CF6"/>
    <w:rsid w:val="00E33D10"/>
    <w:rsid w:val="00E33FA1"/>
    <w:rsid w:val="00E340E8"/>
    <w:rsid w:val="00E340F0"/>
    <w:rsid w:val="00E3467F"/>
    <w:rsid w:val="00E34765"/>
    <w:rsid w:val="00E34C38"/>
    <w:rsid w:val="00E34D15"/>
    <w:rsid w:val="00E34E3A"/>
    <w:rsid w:val="00E34E51"/>
    <w:rsid w:val="00E34E83"/>
    <w:rsid w:val="00E35095"/>
    <w:rsid w:val="00E3510A"/>
    <w:rsid w:val="00E3516A"/>
    <w:rsid w:val="00E3533F"/>
    <w:rsid w:val="00E35768"/>
    <w:rsid w:val="00E35775"/>
    <w:rsid w:val="00E35A41"/>
    <w:rsid w:val="00E35B93"/>
    <w:rsid w:val="00E35F66"/>
    <w:rsid w:val="00E36361"/>
    <w:rsid w:val="00E36407"/>
    <w:rsid w:val="00E3654E"/>
    <w:rsid w:val="00E36A86"/>
    <w:rsid w:val="00E36BE9"/>
    <w:rsid w:val="00E36D80"/>
    <w:rsid w:val="00E371FC"/>
    <w:rsid w:val="00E372E5"/>
    <w:rsid w:val="00E3735E"/>
    <w:rsid w:val="00E3759F"/>
    <w:rsid w:val="00E37713"/>
    <w:rsid w:val="00E37ABC"/>
    <w:rsid w:val="00E4002D"/>
    <w:rsid w:val="00E40171"/>
    <w:rsid w:val="00E402FA"/>
    <w:rsid w:val="00E40737"/>
    <w:rsid w:val="00E40921"/>
    <w:rsid w:val="00E40B6D"/>
    <w:rsid w:val="00E40B9D"/>
    <w:rsid w:val="00E41004"/>
    <w:rsid w:val="00E41005"/>
    <w:rsid w:val="00E41292"/>
    <w:rsid w:val="00E412ED"/>
    <w:rsid w:val="00E41CED"/>
    <w:rsid w:val="00E41D84"/>
    <w:rsid w:val="00E41E4E"/>
    <w:rsid w:val="00E42069"/>
    <w:rsid w:val="00E420A2"/>
    <w:rsid w:val="00E42102"/>
    <w:rsid w:val="00E42332"/>
    <w:rsid w:val="00E42690"/>
    <w:rsid w:val="00E426BD"/>
    <w:rsid w:val="00E42719"/>
    <w:rsid w:val="00E4271A"/>
    <w:rsid w:val="00E42892"/>
    <w:rsid w:val="00E429E1"/>
    <w:rsid w:val="00E42AB7"/>
    <w:rsid w:val="00E42B30"/>
    <w:rsid w:val="00E42C12"/>
    <w:rsid w:val="00E42F53"/>
    <w:rsid w:val="00E430EB"/>
    <w:rsid w:val="00E43133"/>
    <w:rsid w:val="00E4316B"/>
    <w:rsid w:val="00E434FC"/>
    <w:rsid w:val="00E435F3"/>
    <w:rsid w:val="00E4362A"/>
    <w:rsid w:val="00E438C5"/>
    <w:rsid w:val="00E43B5E"/>
    <w:rsid w:val="00E43BF2"/>
    <w:rsid w:val="00E4411C"/>
    <w:rsid w:val="00E441AE"/>
    <w:rsid w:val="00E4431B"/>
    <w:rsid w:val="00E44380"/>
    <w:rsid w:val="00E444DE"/>
    <w:rsid w:val="00E4455B"/>
    <w:rsid w:val="00E445D3"/>
    <w:rsid w:val="00E44613"/>
    <w:rsid w:val="00E44669"/>
    <w:rsid w:val="00E44673"/>
    <w:rsid w:val="00E44709"/>
    <w:rsid w:val="00E44740"/>
    <w:rsid w:val="00E4476E"/>
    <w:rsid w:val="00E447E5"/>
    <w:rsid w:val="00E4481F"/>
    <w:rsid w:val="00E4484D"/>
    <w:rsid w:val="00E4484E"/>
    <w:rsid w:val="00E44992"/>
    <w:rsid w:val="00E449E4"/>
    <w:rsid w:val="00E44B3D"/>
    <w:rsid w:val="00E44D9E"/>
    <w:rsid w:val="00E44F94"/>
    <w:rsid w:val="00E45077"/>
    <w:rsid w:val="00E45487"/>
    <w:rsid w:val="00E4567A"/>
    <w:rsid w:val="00E4585F"/>
    <w:rsid w:val="00E45A3B"/>
    <w:rsid w:val="00E45A8B"/>
    <w:rsid w:val="00E45BB7"/>
    <w:rsid w:val="00E45E08"/>
    <w:rsid w:val="00E45F29"/>
    <w:rsid w:val="00E45FCB"/>
    <w:rsid w:val="00E464A6"/>
    <w:rsid w:val="00E46614"/>
    <w:rsid w:val="00E46656"/>
    <w:rsid w:val="00E4669B"/>
    <w:rsid w:val="00E46833"/>
    <w:rsid w:val="00E468C6"/>
    <w:rsid w:val="00E46D43"/>
    <w:rsid w:val="00E46E32"/>
    <w:rsid w:val="00E4717C"/>
    <w:rsid w:val="00E472D3"/>
    <w:rsid w:val="00E473C0"/>
    <w:rsid w:val="00E47480"/>
    <w:rsid w:val="00E47F7A"/>
    <w:rsid w:val="00E50261"/>
    <w:rsid w:val="00E50266"/>
    <w:rsid w:val="00E5054F"/>
    <w:rsid w:val="00E50A8D"/>
    <w:rsid w:val="00E50C7F"/>
    <w:rsid w:val="00E50E80"/>
    <w:rsid w:val="00E511B4"/>
    <w:rsid w:val="00E51293"/>
    <w:rsid w:val="00E5146B"/>
    <w:rsid w:val="00E5156D"/>
    <w:rsid w:val="00E517B2"/>
    <w:rsid w:val="00E51ABB"/>
    <w:rsid w:val="00E51B91"/>
    <w:rsid w:val="00E51C42"/>
    <w:rsid w:val="00E51CC8"/>
    <w:rsid w:val="00E51EE7"/>
    <w:rsid w:val="00E5224F"/>
    <w:rsid w:val="00E522EA"/>
    <w:rsid w:val="00E523AE"/>
    <w:rsid w:val="00E52464"/>
    <w:rsid w:val="00E52478"/>
    <w:rsid w:val="00E52543"/>
    <w:rsid w:val="00E52971"/>
    <w:rsid w:val="00E52C95"/>
    <w:rsid w:val="00E52CC7"/>
    <w:rsid w:val="00E52D5C"/>
    <w:rsid w:val="00E52FB5"/>
    <w:rsid w:val="00E53482"/>
    <w:rsid w:val="00E534FF"/>
    <w:rsid w:val="00E53549"/>
    <w:rsid w:val="00E5360A"/>
    <w:rsid w:val="00E538C5"/>
    <w:rsid w:val="00E53C09"/>
    <w:rsid w:val="00E53F10"/>
    <w:rsid w:val="00E53F8D"/>
    <w:rsid w:val="00E5426E"/>
    <w:rsid w:val="00E54889"/>
    <w:rsid w:val="00E549BF"/>
    <w:rsid w:val="00E549CA"/>
    <w:rsid w:val="00E54D18"/>
    <w:rsid w:val="00E54D3A"/>
    <w:rsid w:val="00E55119"/>
    <w:rsid w:val="00E55888"/>
    <w:rsid w:val="00E55892"/>
    <w:rsid w:val="00E55BE3"/>
    <w:rsid w:val="00E55BEC"/>
    <w:rsid w:val="00E55C43"/>
    <w:rsid w:val="00E55CB3"/>
    <w:rsid w:val="00E55F7B"/>
    <w:rsid w:val="00E56106"/>
    <w:rsid w:val="00E5697F"/>
    <w:rsid w:val="00E569F1"/>
    <w:rsid w:val="00E56A00"/>
    <w:rsid w:val="00E56A45"/>
    <w:rsid w:val="00E56BD5"/>
    <w:rsid w:val="00E56C29"/>
    <w:rsid w:val="00E570A4"/>
    <w:rsid w:val="00E57144"/>
    <w:rsid w:val="00E57504"/>
    <w:rsid w:val="00E57610"/>
    <w:rsid w:val="00E576B7"/>
    <w:rsid w:val="00E5784D"/>
    <w:rsid w:val="00E57899"/>
    <w:rsid w:val="00E57C80"/>
    <w:rsid w:val="00E57F67"/>
    <w:rsid w:val="00E601DF"/>
    <w:rsid w:val="00E60479"/>
    <w:rsid w:val="00E6061B"/>
    <w:rsid w:val="00E6074A"/>
    <w:rsid w:val="00E60AE8"/>
    <w:rsid w:val="00E60B89"/>
    <w:rsid w:val="00E6104D"/>
    <w:rsid w:val="00E61259"/>
    <w:rsid w:val="00E612A7"/>
    <w:rsid w:val="00E61533"/>
    <w:rsid w:val="00E6162C"/>
    <w:rsid w:val="00E6162E"/>
    <w:rsid w:val="00E61727"/>
    <w:rsid w:val="00E61743"/>
    <w:rsid w:val="00E619F4"/>
    <w:rsid w:val="00E61CFC"/>
    <w:rsid w:val="00E61D66"/>
    <w:rsid w:val="00E62190"/>
    <w:rsid w:val="00E62221"/>
    <w:rsid w:val="00E622E5"/>
    <w:rsid w:val="00E6233E"/>
    <w:rsid w:val="00E6255A"/>
    <w:rsid w:val="00E6255C"/>
    <w:rsid w:val="00E625A9"/>
    <w:rsid w:val="00E628D8"/>
    <w:rsid w:val="00E62B77"/>
    <w:rsid w:val="00E62C60"/>
    <w:rsid w:val="00E62C7C"/>
    <w:rsid w:val="00E62EAE"/>
    <w:rsid w:val="00E62F84"/>
    <w:rsid w:val="00E633E0"/>
    <w:rsid w:val="00E63670"/>
    <w:rsid w:val="00E63672"/>
    <w:rsid w:val="00E63802"/>
    <w:rsid w:val="00E63963"/>
    <w:rsid w:val="00E63AF0"/>
    <w:rsid w:val="00E63FDF"/>
    <w:rsid w:val="00E64109"/>
    <w:rsid w:val="00E64294"/>
    <w:rsid w:val="00E6445F"/>
    <w:rsid w:val="00E64821"/>
    <w:rsid w:val="00E6489F"/>
    <w:rsid w:val="00E648D6"/>
    <w:rsid w:val="00E6494D"/>
    <w:rsid w:val="00E64A80"/>
    <w:rsid w:val="00E64C45"/>
    <w:rsid w:val="00E64EBA"/>
    <w:rsid w:val="00E64F6F"/>
    <w:rsid w:val="00E64F76"/>
    <w:rsid w:val="00E653EC"/>
    <w:rsid w:val="00E656D5"/>
    <w:rsid w:val="00E65AEA"/>
    <w:rsid w:val="00E65ECE"/>
    <w:rsid w:val="00E65FD3"/>
    <w:rsid w:val="00E661CE"/>
    <w:rsid w:val="00E663C9"/>
    <w:rsid w:val="00E66588"/>
    <w:rsid w:val="00E6698B"/>
    <w:rsid w:val="00E66A81"/>
    <w:rsid w:val="00E66E36"/>
    <w:rsid w:val="00E67137"/>
    <w:rsid w:val="00E672C6"/>
    <w:rsid w:val="00E67756"/>
    <w:rsid w:val="00E67A8B"/>
    <w:rsid w:val="00E67EA0"/>
    <w:rsid w:val="00E70074"/>
    <w:rsid w:val="00E701F5"/>
    <w:rsid w:val="00E70264"/>
    <w:rsid w:val="00E70356"/>
    <w:rsid w:val="00E70372"/>
    <w:rsid w:val="00E70E64"/>
    <w:rsid w:val="00E71410"/>
    <w:rsid w:val="00E716F4"/>
    <w:rsid w:val="00E71817"/>
    <w:rsid w:val="00E71862"/>
    <w:rsid w:val="00E71CC6"/>
    <w:rsid w:val="00E71CD4"/>
    <w:rsid w:val="00E71D83"/>
    <w:rsid w:val="00E71EA4"/>
    <w:rsid w:val="00E71F49"/>
    <w:rsid w:val="00E7215C"/>
    <w:rsid w:val="00E724F4"/>
    <w:rsid w:val="00E725DE"/>
    <w:rsid w:val="00E728C8"/>
    <w:rsid w:val="00E72A0E"/>
    <w:rsid w:val="00E72CF8"/>
    <w:rsid w:val="00E73144"/>
    <w:rsid w:val="00E73298"/>
    <w:rsid w:val="00E737AC"/>
    <w:rsid w:val="00E738AD"/>
    <w:rsid w:val="00E73DA2"/>
    <w:rsid w:val="00E73DC5"/>
    <w:rsid w:val="00E73E4D"/>
    <w:rsid w:val="00E73FEA"/>
    <w:rsid w:val="00E74099"/>
    <w:rsid w:val="00E742C5"/>
    <w:rsid w:val="00E743B9"/>
    <w:rsid w:val="00E74511"/>
    <w:rsid w:val="00E745D7"/>
    <w:rsid w:val="00E74644"/>
    <w:rsid w:val="00E749EF"/>
    <w:rsid w:val="00E74A93"/>
    <w:rsid w:val="00E74C0A"/>
    <w:rsid w:val="00E74D11"/>
    <w:rsid w:val="00E74E3A"/>
    <w:rsid w:val="00E75023"/>
    <w:rsid w:val="00E752B3"/>
    <w:rsid w:val="00E758D3"/>
    <w:rsid w:val="00E75E47"/>
    <w:rsid w:val="00E75E76"/>
    <w:rsid w:val="00E76360"/>
    <w:rsid w:val="00E76377"/>
    <w:rsid w:val="00E763FF"/>
    <w:rsid w:val="00E76638"/>
    <w:rsid w:val="00E76892"/>
    <w:rsid w:val="00E770F5"/>
    <w:rsid w:val="00E77149"/>
    <w:rsid w:val="00E77406"/>
    <w:rsid w:val="00E77457"/>
    <w:rsid w:val="00E7776D"/>
    <w:rsid w:val="00E778E8"/>
    <w:rsid w:val="00E77958"/>
    <w:rsid w:val="00E77987"/>
    <w:rsid w:val="00E77B89"/>
    <w:rsid w:val="00E77DF7"/>
    <w:rsid w:val="00E77E84"/>
    <w:rsid w:val="00E77F77"/>
    <w:rsid w:val="00E80051"/>
    <w:rsid w:val="00E80113"/>
    <w:rsid w:val="00E8058E"/>
    <w:rsid w:val="00E805E5"/>
    <w:rsid w:val="00E80675"/>
    <w:rsid w:val="00E80B91"/>
    <w:rsid w:val="00E80DA3"/>
    <w:rsid w:val="00E80E60"/>
    <w:rsid w:val="00E80EBC"/>
    <w:rsid w:val="00E8137C"/>
    <w:rsid w:val="00E814C0"/>
    <w:rsid w:val="00E81A17"/>
    <w:rsid w:val="00E81AAA"/>
    <w:rsid w:val="00E81ABC"/>
    <w:rsid w:val="00E81B24"/>
    <w:rsid w:val="00E81D24"/>
    <w:rsid w:val="00E81D49"/>
    <w:rsid w:val="00E81E75"/>
    <w:rsid w:val="00E8216B"/>
    <w:rsid w:val="00E8222A"/>
    <w:rsid w:val="00E82350"/>
    <w:rsid w:val="00E82437"/>
    <w:rsid w:val="00E82833"/>
    <w:rsid w:val="00E82BB7"/>
    <w:rsid w:val="00E82C1F"/>
    <w:rsid w:val="00E82C68"/>
    <w:rsid w:val="00E82C90"/>
    <w:rsid w:val="00E82F2A"/>
    <w:rsid w:val="00E83260"/>
    <w:rsid w:val="00E8328A"/>
    <w:rsid w:val="00E8366D"/>
    <w:rsid w:val="00E83B08"/>
    <w:rsid w:val="00E83C31"/>
    <w:rsid w:val="00E83CC1"/>
    <w:rsid w:val="00E83F5A"/>
    <w:rsid w:val="00E84328"/>
    <w:rsid w:val="00E8438B"/>
    <w:rsid w:val="00E84456"/>
    <w:rsid w:val="00E846D5"/>
    <w:rsid w:val="00E84742"/>
    <w:rsid w:val="00E84D1C"/>
    <w:rsid w:val="00E84E36"/>
    <w:rsid w:val="00E84EAC"/>
    <w:rsid w:val="00E84FC5"/>
    <w:rsid w:val="00E850CC"/>
    <w:rsid w:val="00E854B3"/>
    <w:rsid w:val="00E85569"/>
    <w:rsid w:val="00E85ADD"/>
    <w:rsid w:val="00E85BC5"/>
    <w:rsid w:val="00E85C17"/>
    <w:rsid w:val="00E85CBA"/>
    <w:rsid w:val="00E85DC6"/>
    <w:rsid w:val="00E86260"/>
    <w:rsid w:val="00E862BD"/>
    <w:rsid w:val="00E86804"/>
    <w:rsid w:val="00E868AA"/>
    <w:rsid w:val="00E868C9"/>
    <w:rsid w:val="00E86C5B"/>
    <w:rsid w:val="00E86D43"/>
    <w:rsid w:val="00E870B3"/>
    <w:rsid w:val="00E870FF"/>
    <w:rsid w:val="00E87118"/>
    <w:rsid w:val="00E8725E"/>
    <w:rsid w:val="00E87359"/>
    <w:rsid w:val="00E875E9"/>
    <w:rsid w:val="00E8760E"/>
    <w:rsid w:val="00E8766B"/>
    <w:rsid w:val="00E8769F"/>
    <w:rsid w:val="00E87726"/>
    <w:rsid w:val="00E8787F"/>
    <w:rsid w:val="00E87C9F"/>
    <w:rsid w:val="00E87CB9"/>
    <w:rsid w:val="00E87E35"/>
    <w:rsid w:val="00E90026"/>
    <w:rsid w:val="00E90052"/>
    <w:rsid w:val="00E9043F"/>
    <w:rsid w:val="00E9046E"/>
    <w:rsid w:val="00E90666"/>
    <w:rsid w:val="00E909C0"/>
    <w:rsid w:val="00E90B83"/>
    <w:rsid w:val="00E90B9B"/>
    <w:rsid w:val="00E90DCD"/>
    <w:rsid w:val="00E910DB"/>
    <w:rsid w:val="00E9115A"/>
    <w:rsid w:val="00E9125B"/>
    <w:rsid w:val="00E913D1"/>
    <w:rsid w:val="00E918EE"/>
    <w:rsid w:val="00E9194D"/>
    <w:rsid w:val="00E91FBD"/>
    <w:rsid w:val="00E923C2"/>
    <w:rsid w:val="00E92404"/>
    <w:rsid w:val="00E924F9"/>
    <w:rsid w:val="00E9258A"/>
    <w:rsid w:val="00E92A11"/>
    <w:rsid w:val="00E92B1D"/>
    <w:rsid w:val="00E92DA4"/>
    <w:rsid w:val="00E93002"/>
    <w:rsid w:val="00E93128"/>
    <w:rsid w:val="00E9313B"/>
    <w:rsid w:val="00E93288"/>
    <w:rsid w:val="00E9335B"/>
    <w:rsid w:val="00E93428"/>
    <w:rsid w:val="00E93866"/>
    <w:rsid w:val="00E939E2"/>
    <w:rsid w:val="00E93B93"/>
    <w:rsid w:val="00E93DB4"/>
    <w:rsid w:val="00E93EED"/>
    <w:rsid w:val="00E940BB"/>
    <w:rsid w:val="00E94454"/>
    <w:rsid w:val="00E94AB1"/>
    <w:rsid w:val="00E94FAB"/>
    <w:rsid w:val="00E9514D"/>
    <w:rsid w:val="00E9528D"/>
    <w:rsid w:val="00E952C0"/>
    <w:rsid w:val="00E9559F"/>
    <w:rsid w:val="00E9575A"/>
    <w:rsid w:val="00E957D4"/>
    <w:rsid w:val="00E958F0"/>
    <w:rsid w:val="00E95BA3"/>
    <w:rsid w:val="00E95D68"/>
    <w:rsid w:val="00E95E73"/>
    <w:rsid w:val="00E95FDA"/>
    <w:rsid w:val="00E960CB"/>
    <w:rsid w:val="00E960FD"/>
    <w:rsid w:val="00E965B4"/>
    <w:rsid w:val="00E968AE"/>
    <w:rsid w:val="00E96952"/>
    <w:rsid w:val="00E969E8"/>
    <w:rsid w:val="00E96B1C"/>
    <w:rsid w:val="00E96EEC"/>
    <w:rsid w:val="00E96F6D"/>
    <w:rsid w:val="00E97519"/>
    <w:rsid w:val="00E976AE"/>
    <w:rsid w:val="00E97874"/>
    <w:rsid w:val="00E97C67"/>
    <w:rsid w:val="00E97CED"/>
    <w:rsid w:val="00E97E5A"/>
    <w:rsid w:val="00E97EBE"/>
    <w:rsid w:val="00EA08D5"/>
    <w:rsid w:val="00EA0A7D"/>
    <w:rsid w:val="00EA0B7E"/>
    <w:rsid w:val="00EA0D57"/>
    <w:rsid w:val="00EA0E27"/>
    <w:rsid w:val="00EA0E61"/>
    <w:rsid w:val="00EA13BE"/>
    <w:rsid w:val="00EA151F"/>
    <w:rsid w:val="00EA1636"/>
    <w:rsid w:val="00EA1759"/>
    <w:rsid w:val="00EA19EE"/>
    <w:rsid w:val="00EA1A58"/>
    <w:rsid w:val="00EA1CD5"/>
    <w:rsid w:val="00EA1CEF"/>
    <w:rsid w:val="00EA1E11"/>
    <w:rsid w:val="00EA1E89"/>
    <w:rsid w:val="00EA1FA5"/>
    <w:rsid w:val="00EA2024"/>
    <w:rsid w:val="00EA22DC"/>
    <w:rsid w:val="00EA2653"/>
    <w:rsid w:val="00EA28D7"/>
    <w:rsid w:val="00EA2B1D"/>
    <w:rsid w:val="00EA2BD5"/>
    <w:rsid w:val="00EA2E6D"/>
    <w:rsid w:val="00EA2F30"/>
    <w:rsid w:val="00EA2F35"/>
    <w:rsid w:val="00EA301B"/>
    <w:rsid w:val="00EA320F"/>
    <w:rsid w:val="00EA32CA"/>
    <w:rsid w:val="00EA3795"/>
    <w:rsid w:val="00EA37D1"/>
    <w:rsid w:val="00EA38D3"/>
    <w:rsid w:val="00EA390D"/>
    <w:rsid w:val="00EA397C"/>
    <w:rsid w:val="00EA39DB"/>
    <w:rsid w:val="00EA3B0B"/>
    <w:rsid w:val="00EA3B46"/>
    <w:rsid w:val="00EA3D70"/>
    <w:rsid w:val="00EA408F"/>
    <w:rsid w:val="00EA409B"/>
    <w:rsid w:val="00EA41E8"/>
    <w:rsid w:val="00EA446D"/>
    <w:rsid w:val="00EA45FE"/>
    <w:rsid w:val="00EA46D8"/>
    <w:rsid w:val="00EA4AA8"/>
    <w:rsid w:val="00EA4B1B"/>
    <w:rsid w:val="00EA4C9C"/>
    <w:rsid w:val="00EA53D4"/>
    <w:rsid w:val="00EA56DC"/>
    <w:rsid w:val="00EA5E64"/>
    <w:rsid w:val="00EA5F77"/>
    <w:rsid w:val="00EA6256"/>
    <w:rsid w:val="00EA640A"/>
    <w:rsid w:val="00EA6593"/>
    <w:rsid w:val="00EA690E"/>
    <w:rsid w:val="00EA6BF5"/>
    <w:rsid w:val="00EA6D08"/>
    <w:rsid w:val="00EA727C"/>
    <w:rsid w:val="00EA74B9"/>
    <w:rsid w:val="00EA7BF4"/>
    <w:rsid w:val="00EA7C65"/>
    <w:rsid w:val="00EB0186"/>
    <w:rsid w:val="00EB0218"/>
    <w:rsid w:val="00EB04BD"/>
    <w:rsid w:val="00EB05EF"/>
    <w:rsid w:val="00EB08D9"/>
    <w:rsid w:val="00EB09FD"/>
    <w:rsid w:val="00EB0CA4"/>
    <w:rsid w:val="00EB0DFF"/>
    <w:rsid w:val="00EB0E1B"/>
    <w:rsid w:val="00EB0EFB"/>
    <w:rsid w:val="00EB0F91"/>
    <w:rsid w:val="00EB1075"/>
    <w:rsid w:val="00EB1442"/>
    <w:rsid w:val="00EB1903"/>
    <w:rsid w:val="00EB1B10"/>
    <w:rsid w:val="00EB1B21"/>
    <w:rsid w:val="00EB1D58"/>
    <w:rsid w:val="00EB1DEA"/>
    <w:rsid w:val="00EB1E04"/>
    <w:rsid w:val="00EB1E30"/>
    <w:rsid w:val="00EB1E4C"/>
    <w:rsid w:val="00EB1E84"/>
    <w:rsid w:val="00EB1EB1"/>
    <w:rsid w:val="00EB1FB2"/>
    <w:rsid w:val="00EB2061"/>
    <w:rsid w:val="00EB28EA"/>
    <w:rsid w:val="00EB2D28"/>
    <w:rsid w:val="00EB3164"/>
    <w:rsid w:val="00EB3403"/>
    <w:rsid w:val="00EB36A1"/>
    <w:rsid w:val="00EB3ADA"/>
    <w:rsid w:val="00EB3CCD"/>
    <w:rsid w:val="00EB3D38"/>
    <w:rsid w:val="00EB4032"/>
    <w:rsid w:val="00EB4189"/>
    <w:rsid w:val="00EB41CF"/>
    <w:rsid w:val="00EB4233"/>
    <w:rsid w:val="00EB4485"/>
    <w:rsid w:val="00EB491A"/>
    <w:rsid w:val="00EB4A5F"/>
    <w:rsid w:val="00EB4E59"/>
    <w:rsid w:val="00EB4FC5"/>
    <w:rsid w:val="00EB532B"/>
    <w:rsid w:val="00EB54A4"/>
    <w:rsid w:val="00EB54B6"/>
    <w:rsid w:val="00EB55AB"/>
    <w:rsid w:val="00EB561D"/>
    <w:rsid w:val="00EB5696"/>
    <w:rsid w:val="00EB59A1"/>
    <w:rsid w:val="00EB5E65"/>
    <w:rsid w:val="00EB608D"/>
    <w:rsid w:val="00EB6242"/>
    <w:rsid w:val="00EB66EE"/>
    <w:rsid w:val="00EB6777"/>
    <w:rsid w:val="00EB6C02"/>
    <w:rsid w:val="00EB6D15"/>
    <w:rsid w:val="00EB6D1B"/>
    <w:rsid w:val="00EB6F50"/>
    <w:rsid w:val="00EB7059"/>
    <w:rsid w:val="00EB72DA"/>
    <w:rsid w:val="00EB74DA"/>
    <w:rsid w:val="00EB77C9"/>
    <w:rsid w:val="00EB7D2D"/>
    <w:rsid w:val="00EB7DAA"/>
    <w:rsid w:val="00EB7F8F"/>
    <w:rsid w:val="00EC0151"/>
    <w:rsid w:val="00EC024D"/>
    <w:rsid w:val="00EC0454"/>
    <w:rsid w:val="00EC04C0"/>
    <w:rsid w:val="00EC0574"/>
    <w:rsid w:val="00EC06C2"/>
    <w:rsid w:val="00EC07EB"/>
    <w:rsid w:val="00EC08CA"/>
    <w:rsid w:val="00EC09E1"/>
    <w:rsid w:val="00EC09ED"/>
    <w:rsid w:val="00EC0ADB"/>
    <w:rsid w:val="00EC0ED7"/>
    <w:rsid w:val="00EC0F2A"/>
    <w:rsid w:val="00EC13F1"/>
    <w:rsid w:val="00EC1531"/>
    <w:rsid w:val="00EC1665"/>
    <w:rsid w:val="00EC16ED"/>
    <w:rsid w:val="00EC1978"/>
    <w:rsid w:val="00EC1D47"/>
    <w:rsid w:val="00EC1D6D"/>
    <w:rsid w:val="00EC245B"/>
    <w:rsid w:val="00EC2536"/>
    <w:rsid w:val="00EC28D4"/>
    <w:rsid w:val="00EC29C6"/>
    <w:rsid w:val="00EC2A2F"/>
    <w:rsid w:val="00EC2C1C"/>
    <w:rsid w:val="00EC2C5C"/>
    <w:rsid w:val="00EC2CB5"/>
    <w:rsid w:val="00EC2D16"/>
    <w:rsid w:val="00EC2F29"/>
    <w:rsid w:val="00EC32B6"/>
    <w:rsid w:val="00EC331D"/>
    <w:rsid w:val="00EC3391"/>
    <w:rsid w:val="00EC35EF"/>
    <w:rsid w:val="00EC37A1"/>
    <w:rsid w:val="00EC3832"/>
    <w:rsid w:val="00EC3CB5"/>
    <w:rsid w:val="00EC3FBA"/>
    <w:rsid w:val="00EC4202"/>
    <w:rsid w:val="00EC4508"/>
    <w:rsid w:val="00EC4721"/>
    <w:rsid w:val="00EC4A99"/>
    <w:rsid w:val="00EC4DC5"/>
    <w:rsid w:val="00EC50B4"/>
    <w:rsid w:val="00EC5526"/>
    <w:rsid w:val="00EC5677"/>
    <w:rsid w:val="00EC5760"/>
    <w:rsid w:val="00EC5B74"/>
    <w:rsid w:val="00EC5D38"/>
    <w:rsid w:val="00EC5EAE"/>
    <w:rsid w:val="00EC62B1"/>
    <w:rsid w:val="00EC696E"/>
    <w:rsid w:val="00EC6ABC"/>
    <w:rsid w:val="00EC6B9F"/>
    <w:rsid w:val="00EC6BB6"/>
    <w:rsid w:val="00EC6BB8"/>
    <w:rsid w:val="00EC6DD1"/>
    <w:rsid w:val="00EC6E5E"/>
    <w:rsid w:val="00EC7183"/>
    <w:rsid w:val="00EC734B"/>
    <w:rsid w:val="00EC7559"/>
    <w:rsid w:val="00EC7660"/>
    <w:rsid w:val="00EC76DD"/>
    <w:rsid w:val="00EC7827"/>
    <w:rsid w:val="00EC795E"/>
    <w:rsid w:val="00EC7A44"/>
    <w:rsid w:val="00EC7AF5"/>
    <w:rsid w:val="00EC7CA4"/>
    <w:rsid w:val="00EC7ED6"/>
    <w:rsid w:val="00ED0740"/>
    <w:rsid w:val="00ED08BA"/>
    <w:rsid w:val="00ED08E4"/>
    <w:rsid w:val="00ED098D"/>
    <w:rsid w:val="00ED0E85"/>
    <w:rsid w:val="00ED0E9F"/>
    <w:rsid w:val="00ED0F24"/>
    <w:rsid w:val="00ED1753"/>
    <w:rsid w:val="00ED17C1"/>
    <w:rsid w:val="00ED182C"/>
    <w:rsid w:val="00ED1873"/>
    <w:rsid w:val="00ED18C0"/>
    <w:rsid w:val="00ED1A6B"/>
    <w:rsid w:val="00ED1C4F"/>
    <w:rsid w:val="00ED1D25"/>
    <w:rsid w:val="00ED20B0"/>
    <w:rsid w:val="00ED2275"/>
    <w:rsid w:val="00ED246C"/>
    <w:rsid w:val="00ED2768"/>
    <w:rsid w:val="00ED278B"/>
    <w:rsid w:val="00ED27C2"/>
    <w:rsid w:val="00ED28FA"/>
    <w:rsid w:val="00ED2D1A"/>
    <w:rsid w:val="00ED319D"/>
    <w:rsid w:val="00ED3350"/>
    <w:rsid w:val="00ED3359"/>
    <w:rsid w:val="00ED3734"/>
    <w:rsid w:val="00ED3759"/>
    <w:rsid w:val="00ED3760"/>
    <w:rsid w:val="00ED37D3"/>
    <w:rsid w:val="00ED38A6"/>
    <w:rsid w:val="00ED39A4"/>
    <w:rsid w:val="00ED3D3E"/>
    <w:rsid w:val="00ED4110"/>
    <w:rsid w:val="00ED4259"/>
    <w:rsid w:val="00ED4353"/>
    <w:rsid w:val="00ED4523"/>
    <w:rsid w:val="00ED456E"/>
    <w:rsid w:val="00ED4A55"/>
    <w:rsid w:val="00ED4B54"/>
    <w:rsid w:val="00ED4D59"/>
    <w:rsid w:val="00ED4FF8"/>
    <w:rsid w:val="00ED5060"/>
    <w:rsid w:val="00ED521D"/>
    <w:rsid w:val="00ED555D"/>
    <w:rsid w:val="00ED58CC"/>
    <w:rsid w:val="00ED66E5"/>
    <w:rsid w:val="00ED6748"/>
    <w:rsid w:val="00ED685F"/>
    <w:rsid w:val="00ED6891"/>
    <w:rsid w:val="00ED696D"/>
    <w:rsid w:val="00ED6CFD"/>
    <w:rsid w:val="00ED6D4F"/>
    <w:rsid w:val="00ED6DBA"/>
    <w:rsid w:val="00ED6E7C"/>
    <w:rsid w:val="00ED706E"/>
    <w:rsid w:val="00ED72E0"/>
    <w:rsid w:val="00ED73A5"/>
    <w:rsid w:val="00ED74D8"/>
    <w:rsid w:val="00ED7503"/>
    <w:rsid w:val="00ED7605"/>
    <w:rsid w:val="00ED77CC"/>
    <w:rsid w:val="00ED7921"/>
    <w:rsid w:val="00ED7D3D"/>
    <w:rsid w:val="00ED7D51"/>
    <w:rsid w:val="00ED7F1C"/>
    <w:rsid w:val="00EE00E1"/>
    <w:rsid w:val="00EE0363"/>
    <w:rsid w:val="00EE041B"/>
    <w:rsid w:val="00EE0563"/>
    <w:rsid w:val="00EE0C3C"/>
    <w:rsid w:val="00EE0CE9"/>
    <w:rsid w:val="00EE0E14"/>
    <w:rsid w:val="00EE0F3B"/>
    <w:rsid w:val="00EE10F2"/>
    <w:rsid w:val="00EE1368"/>
    <w:rsid w:val="00EE14BB"/>
    <w:rsid w:val="00EE1548"/>
    <w:rsid w:val="00EE1E0B"/>
    <w:rsid w:val="00EE228E"/>
    <w:rsid w:val="00EE24D8"/>
    <w:rsid w:val="00EE250E"/>
    <w:rsid w:val="00EE2534"/>
    <w:rsid w:val="00EE2CE1"/>
    <w:rsid w:val="00EE2D57"/>
    <w:rsid w:val="00EE300E"/>
    <w:rsid w:val="00EE3332"/>
    <w:rsid w:val="00EE333F"/>
    <w:rsid w:val="00EE35D7"/>
    <w:rsid w:val="00EE3733"/>
    <w:rsid w:val="00EE3947"/>
    <w:rsid w:val="00EE39F2"/>
    <w:rsid w:val="00EE3FB6"/>
    <w:rsid w:val="00EE3FE4"/>
    <w:rsid w:val="00EE4319"/>
    <w:rsid w:val="00EE433A"/>
    <w:rsid w:val="00EE46C5"/>
    <w:rsid w:val="00EE4779"/>
    <w:rsid w:val="00EE48E0"/>
    <w:rsid w:val="00EE4A24"/>
    <w:rsid w:val="00EE4C8B"/>
    <w:rsid w:val="00EE50F5"/>
    <w:rsid w:val="00EE56ED"/>
    <w:rsid w:val="00EE5856"/>
    <w:rsid w:val="00EE59C1"/>
    <w:rsid w:val="00EE6069"/>
    <w:rsid w:val="00EE612C"/>
    <w:rsid w:val="00EE6B42"/>
    <w:rsid w:val="00EE6BF1"/>
    <w:rsid w:val="00EE6C4A"/>
    <w:rsid w:val="00EE6E00"/>
    <w:rsid w:val="00EE6E40"/>
    <w:rsid w:val="00EE71D3"/>
    <w:rsid w:val="00EE72A6"/>
    <w:rsid w:val="00EE7476"/>
    <w:rsid w:val="00EE7710"/>
    <w:rsid w:val="00EE7A19"/>
    <w:rsid w:val="00EE7F1D"/>
    <w:rsid w:val="00EF037B"/>
    <w:rsid w:val="00EF05B4"/>
    <w:rsid w:val="00EF0861"/>
    <w:rsid w:val="00EF08E5"/>
    <w:rsid w:val="00EF0923"/>
    <w:rsid w:val="00EF0AE0"/>
    <w:rsid w:val="00EF0F50"/>
    <w:rsid w:val="00EF1164"/>
    <w:rsid w:val="00EF11C2"/>
    <w:rsid w:val="00EF1337"/>
    <w:rsid w:val="00EF141A"/>
    <w:rsid w:val="00EF156A"/>
    <w:rsid w:val="00EF17AA"/>
    <w:rsid w:val="00EF1A85"/>
    <w:rsid w:val="00EF1C87"/>
    <w:rsid w:val="00EF2011"/>
    <w:rsid w:val="00EF23C0"/>
    <w:rsid w:val="00EF276F"/>
    <w:rsid w:val="00EF2971"/>
    <w:rsid w:val="00EF2E17"/>
    <w:rsid w:val="00EF3256"/>
    <w:rsid w:val="00EF32EA"/>
    <w:rsid w:val="00EF3369"/>
    <w:rsid w:val="00EF361A"/>
    <w:rsid w:val="00EF3677"/>
    <w:rsid w:val="00EF370A"/>
    <w:rsid w:val="00EF39CF"/>
    <w:rsid w:val="00EF3F26"/>
    <w:rsid w:val="00EF4023"/>
    <w:rsid w:val="00EF4105"/>
    <w:rsid w:val="00EF4285"/>
    <w:rsid w:val="00EF49CC"/>
    <w:rsid w:val="00EF4A43"/>
    <w:rsid w:val="00EF4CE7"/>
    <w:rsid w:val="00EF4D06"/>
    <w:rsid w:val="00EF4D16"/>
    <w:rsid w:val="00EF4D97"/>
    <w:rsid w:val="00EF4F4E"/>
    <w:rsid w:val="00EF5209"/>
    <w:rsid w:val="00EF547F"/>
    <w:rsid w:val="00EF56E5"/>
    <w:rsid w:val="00EF583E"/>
    <w:rsid w:val="00EF5B04"/>
    <w:rsid w:val="00EF5B40"/>
    <w:rsid w:val="00EF5BCA"/>
    <w:rsid w:val="00EF5BCF"/>
    <w:rsid w:val="00EF5C7E"/>
    <w:rsid w:val="00EF5CD2"/>
    <w:rsid w:val="00EF6083"/>
    <w:rsid w:val="00EF60E1"/>
    <w:rsid w:val="00EF61FA"/>
    <w:rsid w:val="00EF6218"/>
    <w:rsid w:val="00EF64B1"/>
    <w:rsid w:val="00EF64BA"/>
    <w:rsid w:val="00EF665D"/>
    <w:rsid w:val="00EF6A95"/>
    <w:rsid w:val="00EF6ABF"/>
    <w:rsid w:val="00EF6BA3"/>
    <w:rsid w:val="00EF6DBD"/>
    <w:rsid w:val="00EF7763"/>
    <w:rsid w:val="00EF7AB5"/>
    <w:rsid w:val="00EF7AEC"/>
    <w:rsid w:val="00EF7B4B"/>
    <w:rsid w:val="00EF7DD2"/>
    <w:rsid w:val="00EF7DD6"/>
    <w:rsid w:val="00EF7E91"/>
    <w:rsid w:val="00F000A9"/>
    <w:rsid w:val="00F0096E"/>
    <w:rsid w:val="00F00C9B"/>
    <w:rsid w:val="00F0119C"/>
    <w:rsid w:val="00F011C7"/>
    <w:rsid w:val="00F01202"/>
    <w:rsid w:val="00F016B8"/>
    <w:rsid w:val="00F01EF6"/>
    <w:rsid w:val="00F0215B"/>
    <w:rsid w:val="00F02382"/>
    <w:rsid w:val="00F02619"/>
    <w:rsid w:val="00F02649"/>
    <w:rsid w:val="00F0274C"/>
    <w:rsid w:val="00F0277F"/>
    <w:rsid w:val="00F02784"/>
    <w:rsid w:val="00F02AB3"/>
    <w:rsid w:val="00F02CA6"/>
    <w:rsid w:val="00F02FEB"/>
    <w:rsid w:val="00F0303C"/>
    <w:rsid w:val="00F0318A"/>
    <w:rsid w:val="00F031E2"/>
    <w:rsid w:val="00F03228"/>
    <w:rsid w:val="00F032A7"/>
    <w:rsid w:val="00F0345D"/>
    <w:rsid w:val="00F03577"/>
    <w:rsid w:val="00F0375F"/>
    <w:rsid w:val="00F03809"/>
    <w:rsid w:val="00F03985"/>
    <w:rsid w:val="00F03C09"/>
    <w:rsid w:val="00F03E6B"/>
    <w:rsid w:val="00F03F57"/>
    <w:rsid w:val="00F03FA0"/>
    <w:rsid w:val="00F0404A"/>
    <w:rsid w:val="00F044D4"/>
    <w:rsid w:val="00F046E0"/>
    <w:rsid w:val="00F047D5"/>
    <w:rsid w:val="00F04907"/>
    <w:rsid w:val="00F04923"/>
    <w:rsid w:val="00F04A17"/>
    <w:rsid w:val="00F04AB8"/>
    <w:rsid w:val="00F04B6B"/>
    <w:rsid w:val="00F04E30"/>
    <w:rsid w:val="00F04E80"/>
    <w:rsid w:val="00F05131"/>
    <w:rsid w:val="00F052BC"/>
    <w:rsid w:val="00F05673"/>
    <w:rsid w:val="00F05720"/>
    <w:rsid w:val="00F05732"/>
    <w:rsid w:val="00F05CD0"/>
    <w:rsid w:val="00F05CF1"/>
    <w:rsid w:val="00F05D5F"/>
    <w:rsid w:val="00F060E6"/>
    <w:rsid w:val="00F06248"/>
    <w:rsid w:val="00F062D6"/>
    <w:rsid w:val="00F0635A"/>
    <w:rsid w:val="00F063C5"/>
    <w:rsid w:val="00F064BB"/>
    <w:rsid w:val="00F06592"/>
    <w:rsid w:val="00F06836"/>
    <w:rsid w:val="00F06C06"/>
    <w:rsid w:val="00F06C6A"/>
    <w:rsid w:val="00F06DE5"/>
    <w:rsid w:val="00F0700A"/>
    <w:rsid w:val="00F071FA"/>
    <w:rsid w:val="00F07390"/>
    <w:rsid w:val="00F07471"/>
    <w:rsid w:val="00F07F49"/>
    <w:rsid w:val="00F10026"/>
    <w:rsid w:val="00F100B3"/>
    <w:rsid w:val="00F1026C"/>
    <w:rsid w:val="00F10693"/>
    <w:rsid w:val="00F10BF5"/>
    <w:rsid w:val="00F10E8E"/>
    <w:rsid w:val="00F111E6"/>
    <w:rsid w:val="00F11485"/>
    <w:rsid w:val="00F114A7"/>
    <w:rsid w:val="00F1168E"/>
    <w:rsid w:val="00F11796"/>
    <w:rsid w:val="00F11AA8"/>
    <w:rsid w:val="00F11AB3"/>
    <w:rsid w:val="00F11B87"/>
    <w:rsid w:val="00F11DEC"/>
    <w:rsid w:val="00F11FD0"/>
    <w:rsid w:val="00F11FE0"/>
    <w:rsid w:val="00F121BB"/>
    <w:rsid w:val="00F127BC"/>
    <w:rsid w:val="00F12AF4"/>
    <w:rsid w:val="00F12BB7"/>
    <w:rsid w:val="00F12BF8"/>
    <w:rsid w:val="00F12C44"/>
    <w:rsid w:val="00F12C83"/>
    <w:rsid w:val="00F12D23"/>
    <w:rsid w:val="00F12D5D"/>
    <w:rsid w:val="00F12F62"/>
    <w:rsid w:val="00F12F76"/>
    <w:rsid w:val="00F131B5"/>
    <w:rsid w:val="00F1332D"/>
    <w:rsid w:val="00F13693"/>
    <w:rsid w:val="00F13749"/>
    <w:rsid w:val="00F13796"/>
    <w:rsid w:val="00F13B74"/>
    <w:rsid w:val="00F13C32"/>
    <w:rsid w:val="00F13FA3"/>
    <w:rsid w:val="00F1426A"/>
    <w:rsid w:val="00F1444D"/>
    <w:rsid w:val="00F14813"/>
    <w:rsid w:val="00F14838"/>
    <w:rsid w:val="00F1488E"/>
    <w:rsid w:val="00F148A0"/>
    <w:rsid w:val="00F14916"/>
    <w:rsid w:val="00F14A67"/>
    <w:rsid w:val="00F14C4A"/>
    <w:rsid w:val="00F14E31"/>
    <w:rsid w:val="00F14F12"/>
    <w:rsid w:val="00F14FA0"/>
    <w:rsid w:val="00F1553A"/>
    <w:rsid w:val="00F15B89"/>
    <w:rsid w:val="00F15C5B"/>
    <w:rsid w:val="00F15FA0"/>
    <w:rsid w:val="00F16337"/>
    <w:rsid w:val="00F164E2"/>
    <w:rsid w:val="00F165F1"/>
    <w:rsid w:val="00F16674"/>
    <w:rsid w:val="00F167C6"/>
    <w:rsid w:val="00F168DB"/>
    <w:rsid w:val="00F16AE8"/>
    <w:rsid w:val="00F16C0A"/>
    <w:rsid w:val="00F17162"/>
    <w:rsid w:val="00F17558"/>
    <w:rsid w:val="00F17737"/>
    <w:rsid w:val="00F177CB"/>
    <w:rsid w:val="00F1782A"/>
    <w:rsid w:val="00F17A3B"/>
    <w:rsid w:val="00F17A45"/>
    <w:rsid w:val="00F17ACC"/>
    <w:rsid w:val="00F17B3C"/>
    <w:rsid w:val="00F20030"/>
    <w:rsid w:val="00F20238"/>
    <w:rsid w:val="00F2034F"/>
    <w:rsid w:val="00F20362"/>
    <w:rsid w:val="00F2037F"/>
    <w:rsid w:val="00F203C8"/>
    <w:rsid w:val="00F203CD"/>
    <w:rsid w:val="00F20440"/>
    <w:rsid w:val="00F205A5"/>
    <w:rsid w:val="00F207A5"/>
    <w:rsid w:val="00F20A2A"/>
    <w:rsid w:val="00F20D40"/>
    <w:rsid w:val="00F20EB5"/>
    <w:rsid w:val="00F20ECD"/>
    <w:rsid w:val="00F21028"/>
    <w:rsid w:val="00F213E2"/>
    <w:rsid w:val="00F214AC"/>
    <w:rsid w:val="00F2163B"/>
    <w:rsid w:val="00F21906"/>
    <w:rsid w:val="00F21BD3"/>
    <w:rsid w:val="00F21CD9"/>
    <w:rsid w:val="00F21D5E"/>
    <w:rsid w:val="00F22193"/>
    <w:rsid w:val="00F222D2"/>
    <w:rsid w:val="00F225DD"/>
    <w:rsid w:val="00F226BC"/>
    <w:rsid w:val="00F2271D"/>
    <w:rsid w:val="00F22802"/>
    <w:rsid w:val="00F2288C"/>
    <w:rsid w:val="00F2290F"/>
    <w:rsid w:val="00F229FF"/>
    <w:rsid w:val="00F22BFF"/>
    <w:rsid w:val="00F22E42"/>
    <w:rsid w:val="00F22F32"/>
    <w:rsid w:val="00F22F3F"/>
    <w:rsid w:val="00F22FA0"/>
    <w:rsid w:val="00F2319F"/>
    <w:rsid w:val="00F231BE"/>
    <w:rsid w:val="00F2334F"/>
    <w:rsid w:val="00F236C1"/>
    <w:rsid w:val="00F23772"/>
    <w:rsid w:val="00F23791"/>
    <w:rsid w:val="00F23800"/>
    <w:rsid w:val="00F23B0A"/>
    <w:rsid w:val="00F23C42"/>
    <w:rsid w:val="00F23F99"/>
    <w:rsid w:val="00F24008"/>
    <w:rsid w:val="00F24144"/>
    <w:rsid w:val="00F246D3"/>
    <w:rsid w:val="00F24862"/>
    <w:rsid w:val="00F24B0F"/>
    <w:rsid w:val="00F24E8C"/>
    <w:rsid w:val="00F25210"/>
    <w:rsid w:val="00F25285"/>
    <w:rsid w:val="00F252B9"/>
    <w:rsid w:val="00F253E1"/>
    <w:rsid w:val="00F255A3"/>
    <w:rsid w:val="00F25658"/>
    <w:rsid w:val="00F256AF"/>
    <w:rsid w:val="00F256F1"/>
    <w:rsid w:val="00F257D8"/>
    <w:rsid w:val="00F25AFC"/>
    <w:rsid w:val="00F25BE4"/>
    <w:rsid w:val="00F25C2D"/>
    <w:rsid w:val="00F25DEA"/>
    <w:rsid w:val="00F25E27"/>
    <w:rsid w:val="00F25EA5"/>
    <w:rsid w:val="00F25EED"/>
    <w:rsid w:val="00F26249"/>
    <w:rsid w:val="00F262FD"/>
    <w:rsid w:val="00F2650A"/>
    <w:rsid w:val="00F2673A"/>
    <w:rsid w:val="00F2687A"/>
    <w:rsid w:val="00F268D0"/>
    <w:rsid w:val="00F26E32"/>
    <w:rsid w:val="00F26ED9"/>
    <w:rsid w:val="00F26F9C"/>
    <w:rsid w:val="00F2734A"/>
    <w:rsid w:val="00F27354"/>
    <w:rsid w:val="00F27444"/>
    <w:rsid w:val="00F27488"/>
    <w:rsid w:val="00F27ADD"/>
    <w:rsid w:val="00F303AB"/>
    <w:rsid w:val="00F30472"/>
    <w:rsid w:val="00F30504"/>
    <w:rsid w:val="00F308C4"/>
    <w:rsid w:val="00F3096F"/>
    <w:rsid w:val="00F309A8"/>
    <w:rsid w:val="00F30C52"/>
    <w:rsid w:val="00F30CE5"/>
    <w:rsid w:val="00F30E89"/>
    <w:rsid w:val="00F311AB"/>
    <w:rsid w:val="00F31365"/>
    <w:rsid w:val="00F313ED"/>
    <w:rsid w:val="00F3148B"/>
    <w:rsid w:val="00F318AA"/>
    <w:rsid w:val="00F31CA1"/>
    <w:rsid w:val="00F31D07"/>
    <w:rsid w:val="00F31FDF"/>
    <w:rsid w:val="00F3219F"/>
    <w:rsid w:val="00F32A2B"/>
    <w:rsid w:val="00F32A44"/>
    <w:rsid w:val="00F32E02"/>
    <w:rsid w:val="00F32E2A"/>
    <w:rsid w:val="00F33111"/>
    <w:rsid w:val="00F33477"/>
    <w:rsid w:val="00F33548"/>
    <w:rsid w:val="00F338B1"/>
    <w:rsid w:val="00F33A6B"/>
    <w:rsid w:val="00F33B36"/>
    <w:rsid w:val="00F33E15"/>
    <w:rsid w:val="00F33F66"/>
    <w:rsid w:val="00F34171"/>
    <w:rsid w:val="00F34203"/>
    <w:rsid w:val="00F3441E"/>
    <w:rsid w:val="00F34903"/>
    <w:rsid w:val="00F34FA8"/>
    <w:rsid w:val="00F3504E"/>
    <w:rsid w:val="00F350F8"/>
    <w:rsid w:val="00F35358"/>
    <w:rsid w:val="00F357ED"/>
    <w:rsid w:val="00F358B0"/>
    <w:rsid w:val="00F35C39"/>
    <w:rsid w:val="00F35E48"/>
    <w:rsid w:val="00F35E7D"/>
    <w:rsid w:val="00F3603C"/>
    <w:rsid w:val="00F36126"/>
    <w:rsid w:val="00F361ED"/>
    <w:rsid w:val="00F36547"/>
    <w:rsid w:val="00F3668A"/>
    <w:rsid w:val="00F36742"/>
    <w:rsid w:val="00F36968"/>
    <w:rsid w:val="00F369FD"/>
    <w:rsid w:val="00F36A72"/>
    <w:rsid w:val="00F36C8C"/>
    <w:rsid w:val="00F36EBF"/>
    <w:rsid w:val="00F36ED3"/>
    <w:rsid w:val="00F36EFE"/>
    <w:rsid w:val="00F36FEE"/>
    <w:rsid w:val="00F3728C"/>
    <w:rsid w:val="00F373C2"/>
    <w:rsid w:val="00F3744E"/>
    <w:rsid w:val="00F3793E"/>
    <w:rsid w:val="00F37A18"/>
    <w:rsid w:val="00F37DC2"/>
    <w:rsid w:val="00F37E6F"/>
    <w:rsid w:val="00F40211"/>
    <w:rsid w:val="00F403EF"/>
    <w:rsid w:val="00F404FE"/>
    <w:rsid w:val="00F407F9"/>
    <w:rsid w:val="00F4089D"/>
    <w:rsid w:val="00F40C01"/>
    <w:rsid w:val="00F41201"/>
    <w:rsid w:val="00F4138C"/>
    <w:rsid w:val="00F413BD"/>
    <w:rsid w:val="00F4145D"/>
    <w:rsid w:val="00F414CC"/>
    <w:rsid w:val="00F41673"/>
    <w:rsid w:val="00F41755"/>
    <w:rsid w:val="00F41A00"/>
    <w:rsid w:val="00F41ACD"/>
    <w:rsid w:val="00F41C46"/>
    <w:rsid w:val="00F41D53"/>
    <w:rsid w:val="00F41F76"/>
    <w:rsid w:val="00F4209C"/>
    <w:rsid w:val="00F42249"/>
    <w:rsid w:val="00F4235A"/>
    <w:rsid w:val="00F42A23"/>
    <w:rsid w:val="00F42A4F"/>
    <w:rsid w:val="00F42DE1"/>
    <w:rsid w:val="00F42DF5"/>
    <w:rsid w:val="00F42F88"/>
    <w:rsid w:val="00F43003"/>
    <w:rsid w:val="00F43163"/>
    <w:rsid w:val="00F4335B"/>
    <w:rsid w:val="00F43579"/>
    <w:rsid w:val="00F43740"/>
    <w:rsid w:val="00F437A2"/>
    <w:rsid w:val="00F4388D"/>
    <w:rsid w:val="00F438A3"/>
    <w:rsid w:val="00F43970"/>
    <w:rsid w:val="00F43A39"/>
    <w:rsid w:val="00F43A66"/>
    <w:rsid w:val="00F43FCF"/>
    <w:rsid w:val="00F44017"/>
    <w:rsid w:val="00F446E9"/>
    <w:rsid w:val="00F4492A"/>
    <w:rsid w:val="00F44C56"/>
    <w:rsid w:val="00F44E0D"/>
    <w:rsid w:val="00F453C1"/>
    <w:rsid w:val="00F455AB"/>
    <w:rsid w:val="00F45BD0"/>
    <w:rsid w:val="00F46274"/>
    <w:rsid w:val="00F46508"/>
    <w:rsid w:val="00F46615"/>
    <w:rsid w:val="00F466E7"/>
    <w:rsid w:val="00F46780"/>
    <w:rsid w:val="00F4684D"/>
    <w:rsid w:val="00F46BFE"/>
    <w:rsid w:val="00F46C66"/>
    <w:rsid w:val="00F46CDB"/>
    <w:rsid w:val="00F46CFB"/>
    <w:rsid w:val="00F46D8B"/>
    <w:rsid w:val="00F46DD7"/>
    <w:rsid w:val="00F47127"/>
    <w:rsid w:val="00F471EA"/>
    <w:rsid w:val="00F47296"/>
    <w:rsid w:val="00F47371"/>
    <w:rsid w:val="00F47531"/>
    <w:rsid w:val="00F4756B"/>
    <w:rsid w:val="00F4759F"/>
    <w:rsid w:val="00F475A9"/>
    <w:rsid w:val="00F47685"/>
    <w:rsid w:val="00F4768F"/>
    <w:rsid w:val="00F47A56"/>
    <w:rsid w:val="00F47B7C"/>
    <w:rsid w:val="00F47E74"/>
    <w:rsid w:val="00F5027F"/>
    <w:rsid w:val="00F505FC"/>
    <w:rsid w:val="00F50C26"/>
    <w:rsid w:val="00F51140"/>
    <w:rsid w:val="00F51170"/>
    <w:rsid w:val="00F5121E"/>
    <w:rsid w:val="00F517F5"/>
    <w:rsid w:val="00F51C94"/>
    <w:rsid w:val="00F51EB0"/>
    <w:rsid w:val="00F52398"/>
    <w:rsid w:val="00F52487"/>
    <w:rsid w:val="00F526BE"/>
    <w:rsid w:val="00F527BB"/>
    <w:rsid w:val="00F52890"/>
    <w:rsid w:val="00F52AF0"/>
    <w:rsid w:val="00F52B2F"/>
    <w:rsid w:val="00F52C86"/>
    <w:rsid w:val="00F52CCC"/>
    <w:rsid w:val="00F52CDB"/>
    <w:rsid w:val="00F52D66"/>
    <w:rsid w:val="00F53188"/>
    <w:rsid w:val="00F53C86"/>
    <w:rsid w:val="00F53F51"/>
    <w:rsid w:val="00F53F58"/>
    <w:rsid w:val="00F54422"/>
    <w:rsid w:val="00F5451E"/>
    <w:rsid w:val="00F54559"/>
    <w:rsid w:val="00F5487F"/>
    <w:rsid w:val="00F548C7"/>
    <w:rsid w:val="00F54BE0"/>
    <w:rsid w:val="00F54D3F"/>
    <w:rsid w:val="00F54D67"/>
    <w:rsid w:val="00F551D5"/>
    <w:rsid w:val="00F55227"/>
    <w:rsid w:val="00F55399"/>
    <w:rsid w:val="00F553CC"/>
    <w:rsid w:val="00F5543D"/>
    <w:rsid w:val="00F555EF"/>
    <w:rsid w:val="00F55957"/>
    <w:rsid w:val="00F55A63"/>
    <w:rsid w:val="00F55C64"/>
    <w:rsid w:val="00F561CE"/>
    <w:rsid w:val="00F561E8"/>
    <w:rsid w:val="00F56262"/>
    <w:rsid w:val="00F563C6"/>
    <w:rsid w:val="00F5651D"/>
    <w:rsid w:val="00F56620"/>
    <w:rsid w:val="00F56820"/>
    <w:rsid w:val="00F56A30"/>
    <w:rsid w:val="00F56C44"/>
    <w:rsid w:val="00F56EAD"/>
    <w:rsid w:val="00F56F1E"/>
    <w:rsid w:val="00F56F27"/>
    <w:rsid w:val="00F56FF5"/>
    <w:rsid w:val="00F57003"/>
    <w:rsid w:val="00F5707A"/>
    <w:rsid w:val="00F57082"/>
    <w:rsid w:val="00F5713F"/>
    <w:rsid w:val="00F5725B"/>
    <w:rsid w:val="00F572EE"/>
    <w:rsid w:val="00F57394"/>
    <w:rsid w:val="00F57969"/>
    <w:rsid w:val="00F57B4A"/>
    <w:rsid w:val="00F57B54"/>
    <w:rsid w:val="00F57D35"/>
    <w:rsid w:val="00F57E4D"/>
    <w:rsid w:val="00F60240"/>
    <w:rsid w:val="00F60332"/>
    <w:rsid w:val="00F603D7"/>
    <w:rsid w:val="00F6060C"/>
    <w:rsid w:val="00F60DC5"/>
    <w:rsid w:val="00F60FE0"/>
    <w:rsid w:val="00F6128B"/>
    <w:rsid w:val="00F61299"/>
    <w:rsid w:val="00F613EF"/>
    <w:rsid w:val="00F6144A"/>
    <w:rsid w:val="00F614AB"/>
    <w:rsid w:val="00F61653"/>
    <w:rsid w:val="00F616B0"/>
    <w:rsid w:val="00F619A5"/>
    <w:rsid w:val="00F61B79"/>
    <w:rsid w:val="00F61BAF"/>
    <w:rsid w:val="00F6206E"/>
    <w:rsid w:val="00F62098"/>
    <w:rsid w:val="00F620DB"/>
    <w:rsid w:val="00F623BD"/>
    <w:rsid w:val="00F624EF"/>
    <w:rsid w:val="00F629DC"/>
    <w:rsid w:val="00F62A5F"/>
    <w:rsid w:val="00F62B04"/>
    <w:rsid w:val="00F62BBD"/>
    <w:rsid w:val="00F62C5A"/>
    <w:rsid w:val="00F63740"/>
    <w:rsid w:val="00F637C2"/>
    <w:rsid w:val="00F63802"/>
    <w:rsid w:val="00F63A4A"/>
    <w:rsid w:val="00F63B15"/>
    <w:rsid w:val="00F6408D"/>
    <w:rsid w:val="00F641BE"/>
    <w:rsid w:val="00F6475D"/>
    <w:rsid w:val="00F6482F"/>
    <w:rsid w:val="00F64D62"/>
    <w:rsid w:val="00F64DB4"/>
    <w:rsid w:val="00F64EFA"/>
    <w:rsid w:val="00F65218"/>
    <w:rsid w:val="00F65707"/>
    <w:rsid w:val="00F65891"/>
    <w:rsid w:val="00F6589B"/>
    <w:rsid w:val="00F659F1"/>
    <w:rsid w:val="00F65CD3"/>
    <w:rsid w:val="00F65D2C"/>
    <w:rsid w:val="00F66161"/>
    <w:rsid w:val="00F66219"/>
    <w:rsid w:val="00F66379"/>
    <w:rsid w:val="00F664A8"/>
    <w:rsid w:val="00F667E6"/>
    <w:rsid w:val="00F668BF"/>
    <w:rsid w:val="00F66AF5"/>
    <w:rsid w:val="00F66B1F"/>
    <w:rsid w:val="00F66CCD"/>
    <w:rsid w:val="00F66FC7"/>
    <w:rsid w:val="00F67093"/>
    <w:rsid w:val="00F67332"/>
    <w:rsid w:val="00F673F1"/>
    <w:rsid w:val="00F6742C"/>
    <w:rsid w:val="00F6794A"/>
    <w:rsid w:val="00F67958"/>
    <w:rsid w:val="00F67B9C"/>
    <w:rsid w:val="00F7015F"/>
    <w:rsid w:val="00F705F0"/>
    <w:rsid w:val="00F7065F"/>
    <w:rsid w:val="00F70730"/>
    <w:rsid w:val="00F7095D"/>
    <w:rsid w:val="00F70977"/>
    <w:rsid w:val="00F70E45"/>
    <w:rsid w:val="00F70F5F"/>
    <w:rsid w:val="00F71077"/>
    <w:rsid w:val="00F71236"/>
    <w:rsid w:val="00F7123A"/>
    <w:rsid w:val="00F71331"/>
    <w:rsid w:val="00F7145E"/>
    <w:rsid w:val="00F715EF"/>
    <w:rsid w:val="00F71C4D"/>
    <w:rsid w:val="00F721C4"/>
    <w:rsid w:val="00F7230C"/>
    <w:rsid w:val="00F7251B"/>
    <w:rsid w:val="00F726E4"/>
    <w:rsid w:val="00F72CC2"/>
    <w:rsid w:val="00F72D2D"/>
    <w:rsid w:val="00F72E38"/>
    <w:rsid w:val="00F730AA"/>
    <w:rsid w:val="00F73136"/>
    <w:rsid w:val="00F7327E"/>
    <w:rsid w:val="00F734BA"/>
    <w:rsid w:val="00F735AD"/>
    <w:rsid w:val="00F7363E"/>
    <w:rsid w:val="00F736B6"/>
    <w:rsid w:val="00F737A6"/>
    <w:rsid w:val="00F738BB"/>
    <w:rsid w:val="00F738C0"/>
    <w:rsid w:val="00F73967"/>
    <w:rsid w:val="00F73A34"/>
    <w:rsid w:val="00F73DB1"/>
    <w:rsid w:val="00F73E5F"/>
    <w:rsid w:val="00F73F64"/>
    <w:rsid w:val="00F74077"/>
    <w:rsid w:val="00F741EB"/>
    <w:rsid w:val="00F7425E"/>
    <w:rsid w:val="00F74315"/>
    <w:rsid w:val="00F74384"/>
    <w:rsid w:val="00F7446F"/>
    <w:rsid w:val="00F74492"/>
    <w:rsid w:val="00F747EF"/>
    <w:rsid w:val="00F74879"/>
    <w:rsid w:val="00F7496E"/>
    <w:rsid w:val="00F7499D"/>
    <w:rsid w:val="00F74BF8"/>
    <w:rsid w:val="00F75304"/>
    <w:rsid w:val="00F7545D"/>
    <w:rsid w:val="00F75603"/>
    <w:rsid w:val="00F75645"/>
    <w:rsid w:val="00F7571B"/>
    <w:rsid w:val="00F75759"/>
    <w:rsid w:val="00F75A4B"/>
    <w:rsid w:val="00F75E7E"/>
    <w:rsid w:val="00F75E85"/>
    <w:rsid w:val="00F75F11"/>
    <w:rsid w:val="00F7604C"/>
    <w:rsid w:val="00F760F7"/>
    <w:rsid w:val="00F762FF"/>
    <w:rsid w:val="00F7631F"/>
    <w:rsid w:val="00F763C5"/>
    <w:rsid w:val="00F76647"/>
    <w:rsid w:val="00F76871"/>
    <w:rsid w:val="00F76BBC"/>
    <w:rsid w:val="00F76D15"/>
    <w:rsid w:val="00F76E0E"/>
    <w:rsid w:val="00F77029"/>
    <w:rsid w:val="00F771C3"/>
    <w:rsid w:val="00F77319"/>
    <w:rsid w:val="00F775CA"/>
    <w:rsid w:val="00F77660"/>
    <w:rsid w:val="00F7769A"/>
    <w:rsid w:val="00F77A15"/>
    <w:rsid w:val="00F77DB7"/>
    <w:rsid w:val="00F804DD"/>
    <w:rsid w:val="00F807EA"/>
    <w:rsid w:val="00F80A61"/>
    <w:rsid w:val="00F80B37"/>
    <w:rsid w:val="00F80CD7"/>
    <w:rsid w:val="00F80E41"/>
    <w:rsid w:val="00F80E79"/>
    <w:rsid w:val="00F81297"/>
    <w:rsid w:val="00F8165F"/>
    <w:rsid w:val="00F81763"/>
    <w:rsid w:val="00F81A6C"/>
    <w:rsid w:val="00F81A84"/>
    <w:rsid w:val="00F82182"/>
    <w:rsid w:val="00F822D9"/>
    <w:rsid w:val="00F823C8"/>
    <w:rsid w:val="00F8240B"/>
    <w:rsid w:val="00F824F0"/>
    <w:rsid w:val="00F82823"/>
    <w:rsid w:val="00F82B07"/>
    <w:rsid w:val="00F82CA0"/>
    <w:rsid w:val="00F8302C"/>
    <w:rsid w:val="00F831BF"/>
    <w:rsid w:val="00F83450"/>
    <w:rsid w:val="00F835B2"/>
    <w:rsid w:val="00F83644"/>
    <w:rsid w:val="00F83B58"/>
    <w:rsid w:val="00F83CEF"/>
    <w:rsid w:val="00F83DDE"/>
    <w:rsid w:val="00F83FFC"/>
    <w:rsid w:val="00F8458B"/>
    <w:rsid w:val="00F84612"/>
    <w:rsid w:val="00F847A0"/>
    <w:rsid w:val="00F84B7A"/>
    <w:rsid w:val="00F85817"/>
    <w:rsid w:val="00F85829"/>
    <w:rsid w:val="00F8582C"/>
    <w:rsid w:val="00F85890"/>
    <w:rsid w:val="00F85996"/>
    <w:rsid w:val="00F85B12"/>
    <w:rsid w:val="00F85E34"/>
    <w:rsid w:val="00F86204"/>
    <w:rsid w:val="00F86236"/>
    <w:rsid w:val="00F862E2"/>
    <w:rsid w:val="00F864A6"/>
    <w:rsid w:val="00F86A09"/>
    <w:rsid w:val="00F86A27"/>
    <w:rsid w:val="00F86A61"/>
    <w:rsid w:val="00F86BAF"/>
    <w:rsid w:val="00F86E13"/>
    <w:rsid w:val="00F86EAD"/>
    <w:rsid w:val="00F86EC5"/>
    <w:rsid w:val="00F86EEC"/>
    <w:rsid w:val="00F86FAC"/>
    <w:rsid w:val="00F86FF7"/>
    <w:rsid w:val="00F8715B"/>
    <w:rsid w:val="00F871E1"/>
    <w:rsid w:val="00F871E9"/>
    <w:rsid w:val="00F87456"/>
    <w:rsid w:val="00F874A7"/>
    <w:rsid w:val="00F8766B"/>
    <w:rsid w:val="00F8782A"/>
    <w:rsid w:val="00F879D5"/>
    <w:rsid w:val="00F87C2C"/>
    <w:rsid w:val="00F90251"/>
    <w:rsid w:val="00F90426"/>
    <w:rsid w:val="00F904A3"/>
    <w:rsid w:val="00F9058E"/>
    <w:rsid w:val="00F905CB"/>
    <w:rsid w:val="00F9079F"/>
    <w:rsid w:val="00F908E1"/>
    <w:rsid w:val="00F9099B"/>
    <w:rsid w:val="00F90D01"/>
    <w:rsid w:val="00F90E6A"/>
    <w:rsid w:val="00F91098"/>
    <w:rsid w:val="00F911D0"/>
    <w:rsid w:val="00F915BE"/>
    <w:rsid w:val="00F917DE"/>
    <w:rsid w:val="00F91821"/>
    <w:rsid w:val="00F91A5E"/>
    <w:rsid w:val="00F91E04"/>
    <w:rsid w:val="00F91EE5"/>
    <w:rsid w:val="00F9206F"/>
    <w:rsid w:val="00F921FA"/>
    <w:rsid w:val="00F92305"/>
    <w:rsid w:val="00F926A5"/>
    <w:rsid w:val="00F9274F"/>
    <w:rsid w:val="00F92A93"/>
    <w:rsid w:val="00F92BBF"/>
    <w:rsid w:val="00F92E5F"/>
    <w:rsid w:val="00F92E8A"/>
    <w:rsid w:val="00F93383"/>
    <w:rsid w:val="00F9356E"/>
    <w:rsid w:val="00F9383A"/>
    <w:rsid w:val="00F93859"/>
    <w:rsid w:val="00F93871"/>
    <w:rsid w:val="00F938FE"/>
    <w:rsid w:val="00F93AD0"/>
    <w:rsid w:val="00F93B2F"/>
    <w:rsid w:val="00F93E3C"/>
    <w:rsid w:val="00F94011"/>
    <w:rsid w:val="00F94509"/>
    <w:rsid w:val="00F94859"/>
    <w:rsid w:val="00F949F8"/>
    <w:rsid w:val="00F94AA5"/>
    <w:rsid w:val="00F94B18"/>
    <w:rsid w:val="00F94DD5"/>
    <w:rsid w:val="00F94E3E"/>
    <w:rsid w:val="00F94FD3"/>
    <w:rsid w:val="00F95067"/>
    <w:rsid w:val="00F95119"/>
    <w:rsid w:val="00F952F9"/>
    <w:rsid w:val="00F95570"/>
    <w:rsid w:val="00F956B4"/>
    <w:rsid w:val="00F95A2E"/>
    <w:rsid w:val="00F95B06"/>
    <w:rsid w:val="00F95CC9"/>
    <w:rsid w:val="00F95D5A"/>
    <w:rsid w:val="00F95FC1"/>
    <w:rsid w:val="00F961C8"/>
    <w:rsid w:val="00F961F2"/>
    <w:rsid w:val="00F96200"/>
    <w:rsid w:val="00F96428"/>
    <w:rsid w:val="00F96C7D"/>
    <w:rsid w:val="00F972AF"/>
    <w:rsid w:val="00F97380"/>
    <w:rsid w:val="00F9745C"/>
    <w:rsid w:val="00F974A5"/>
    <w:rsid w:val="00F978CD"/>
    <w:rsid w:val="00F97B68"/>
    <w:rsid w:val="00F97B71"/>
    <w:rsid w:val="00F97DA8"/>
    <w:rsid w:val="00F97EC9"/>
    <w:rsid w:val="00FA00B2"/>
    <w:rsid w:val="00FA0218"/>
    <w:rsid w:val="00FA022E"/>
    <w:rsid w:val="00FA0439"/>
    <w:rsid w:val="00FA052C"/>
    <w:rsid w:val="00FA0867"/>
    <w:rsid w:val="00FA0AAC"/>
    <w:rsid w:val="00FA0C25"/>
    <w:rsid w:val="00FA0CCA"/>
    <w:rsid w:val="00FA0D37"/>
    <w:rsid w:val="00FA0DDD"/>
    <w:rsid w:val="00FA0EF8"/>
    <w:rsid w:val="00FA0FA6"/>
    <w:rsid w:val="00FA12A5"/>
    <w:rsid w:val="00FA1500"/>
    <w:rsid w:val="00FA166F"/>
    <w:rsid w:val="00FA1959"/>
    <w:rsid w:val="00FA1A09"/>
    <w:rsid w:val="00FA2116"/>
    <w:rsid w:val="00FA2231"/>
    <w:rsid w:val="00FA2856"/>
    <w:rsid w:val="00FA2F59"/>
    <w:rsid w:val="00FA3333"/>
    <w:rsid w:val="00FA398A"/>
    <w:rsid w:val="00FA3AF1"/>
    <w:rsid w:val="00FA3AFD"/>
    <w:rsid w:val="00FA3BD3"/>
    <w:rsid w:val="00FA40CC"/>
    <w:rsid w:val="00FA457C"/>
    <w:rsid w:val="00FA45E0"/>
    <w:rsid w:val="00FA4E07"/>
    <w:rsid w:val="00FA5680"/>
    <w:rsid w:val="00FA5748"/>
    <w:rsid w:val="00FA5A15"/>
    <w:rsid w:val="00FA5A98"/>
    <w:rsid w:val="00FA5D2F"/>
    <w:rsid w:val="00FA62E2"/>
    <w:rsid w:val="00FA62FE"/>
    <w:rsid w:val="00FA660F"/>
    <w:rsid w:val="00FA6610"/>
    <w:rsid w:val="00FA6776"/>
    <w:rsid w:val="00FA6D27"/>
    <w:rsid w:val="00FA7127"/>
    <w:rsid w:val="00FA72CC"/>
    <w:rsid w:val="00FA734B"/>
    <w:rsid w:val="00FA743C"/>
    <w:rsid w:val="00FA7647"/>
    <w:rsid w:val="00FA7699"/>
    <w:rsid w:val="00FA7857"/>
    <w:rsid w:val="00FA7AA6"/>
    <w:rsid w:val="00FA7C91"/>
    <w:rsid w:val="00FA7CE7"/>
    <w:rsid w:val="00FA7DAA"/>
    <w:rsid w:val="00FA7FB1"/>
    <w:rsid w:val="00FA7FC1"/>
    <w:rsid w:val="00FB01B9"/>
    <w:rsid w:val="00FB03B5"/>
    <w:rsid w:val="00FB0446"/>
    <w:rsid w:val="00FB0745"/>
    <w:rsid w:val="00FB0E26"/>
    <w:rsid w:val="00FB0E87"/>
    <w:rsid w:val="00FB0F87"/>
    <w:rsid w:val="00FB0F8A"/>
    <w:rsid w:val="00FB1063"/>
    <w:rsid w:val="00FB10A9"/>
    <w:rsid w:val="00FB10B0"/>
    <w:rsid w:val="00FB1137"/>
    <w:rsid w:val="00FB11B1"/>
    <w:rsid w:val="00FB121D"/>
    <w:rsid w:val="00FB16CF"/>
    <w:rsid w:val="00FB1835"/>
    <w:rsid w:val="00FB1D16"/>
    <w:rsid w:val="00FB205F"/>
    <w:rsid w:val="00FB2099"/>
    <w:rsid w:val="00FB23CD"/>
    <w:rsid w:val="00FB2462"/>
    <w:rsid w:val="00FB2A83"/>
    <w:rsid w:val="00FB2A9B"/>
    <w:rsid w:val="00FB2B8F"/>
    <w:rsid w:val="00FB2E93"/>
    <w:rsid w:val="00FB2EBC"/>
    <w:rsid w:val="00FB2F43"/>
    <w:rsid w:val="00FB30B8"/>
    <w:rsid w:val="00FB3111"/>
    <w:rsid w:val="00FB31EA"/>
    <w:rsid w:val="00FB337E"/>
    <w:rsid w:val="00FB34F7"/>
    <w:rsid w:val="00FB354B"/>
    <w:rsid w:val="00FB3570"/>
    <w:rsid w:val="00FB36B2"/>
    <w:rsid w:val="00FB3815"/>
    <w:rsid w:val="00FB3BF0"/>
    <w:rsid w:val="00FB3C17"/>
    <w:rsid w:val="00FB3E0C"/>
    <w:rsid w:val="00FB41FE"/>
    <w:rsid w:val="00FB422F"/>
    <w:rsid w:val="00FB44A5"/>
    <w:rsid w:val="00FB4692"/>
    <w:rsid w:val="00FB46F9"/>
    <w:rsid w:val="00FB4E51"/>
    <w:rsid w:val="00FB4F19"/>
    <w:rsid w:val="00FB4F4A"/>
    <w:rsid w:val="00FB4FDF"/>
    <w:rsid w:val="00FB5022"/>
    <w:rsid w:val="00FB5265"/>
    <w:rsid w:val="00FB5296"/>
    <w:rsid w:val="00FB552E"/>
    <w:rsid w:val="00FB58CC"/>
    <w:rsid w:val="00FB5AFB"/>
    <w:rsid w:val="00FB5BD2"/>
    <w:rsid w:val="00FB5CDA"/>
    <w:rsid w:val="00FB6066"/>
    <w:rsid w:val="00FB60FC"/>
    <w:rsid w:val="00FB61E2"/>
    <w:rsid w:val="00FB6620"/>
    <w:rsid w:val="00FB6A06"/>
    <w:rsid w:val="00FB6EC5"/>
    <w:rsid w:val="00FB703A"/>
    <w:rsid w:val="00FB735C"/>
    <w:rsid w:val="00FB7404"/>
    <w:rsid w:val="00FB7434"/>
    <w:rsid w:val="00FB754E"/>
    <w:rsid w:val="00FB77A2"/>
    <w:rsid w:val="00FB7860"/>
    <w:rsid w:val="00FB786B"/>
    <w:rsid w:val="00FB7C05"/>
    <w:rsid w:val="00FB7D8E"/>
    <w:rsid w:val="00FB7DC3"/>
    <w:rsid w:val="00FB7EEB"/>
    <w:rsid w:val="00FB7F2B"/>
    <w:rsid w:val="00FC00A0"/>
    <w:rsid w:val="00FC00C8"/>
    <w:rsid w:val="00FC0458"/>
    <w:rsid w:val="00FC045A"/>
    <w:rsid w:val="00FC04E9"/>
    <w:rsid w:val="00FC0578"/>
    <w:rsid w:val="00FC0B33"/>
    <w:rsid w:val="00FC0BB3"/>
    <w:rsid w:val="00FC0C6C"/>
    <w:rsid w:val="00FC0D8E"/>
    <w:rsid w:val="00FC0F9F"/>
    <w:rsid w:val="00FC1046"/>
    <w:rsid w:val="00FC128E"/>
    <w:rsid w:val="00FC16B4"/>
    <w:rsid w:val="00FC1775"/>
    <w:rsid w:val="00FC189A"/>
    <w:rsid w:val="00FC1B13"/>
    <w:rsid w:val="00FC1BEA"/>
    <w:rsid w:val="00FC1E50"/>
    <w:rsid w:val="00FC1EB2"/>
    <w:rsid w:val="00FC205C"/>
    <w:rsid w:val="00FC2202"/>
    <w:rsid w:val="00FC239F"/>
    <w:rsid w:val="00FC23E2"/>
    <w:rsid w:val="00FC24C8"/>
    <w:rsid w:val="00FC2518"/>
    <w:rsid w:val="00FC26C0"/>
    <w:rsid w:val="00FC286F"/>
    <w:rsid w:val="00FC2AC5"/>
    <w:rsid w:val="00FC2C96"/>
    <w:rsid w:val="00FC3047"/>
    <w:rsid w:val="00FC3062"/>
    <w:rsid w:val="00FC328E"/>
    <w:rsid w:val="00FC33C2"/>
    <w:rsid w:val="00FC3470"/>
    <w:rsid w:val="00FC36B3"/>
    <w:rsid w:val="00FC3772"/>
    <w:rsid w:val="00FC3B7E"/>
    <w:rsid w:val="00FC3BD1"/>
    <w:rsid w:val="00FC3C57"/>
    <w:rsid w:val="00FC3DD8"/>
    <w:rsid w:val="00FC3F46"/>
    <w:rsid w:val="00FC3FC7"/>
    <w:rsid w:val="00FC46F5"/>
    <w:rsid w:val="00FC479D"/>
    <w:rsid w:val="00FC47B1"/>
    <w:rsid w:val="00FC481F"/>
    <w:rsid w:val="00FC4823"/>
    <w:rsid w:val="00FC49BD"/>
    <w:rsid w:val="00FC4AFC"/>
    <w:rsid w:val="00FC4C58"/>
    <w:rsid w:val="00FC4C98"/>
    <w:rsid w:val="00FC4CE9"/>
    <w:rsid w:val="00FC50D5"/>
    <w:rsid w:val="00FC5372"/>
    <w:rsid w:val="00FC56EE"/>
    <w:rsid w:val="00FC56F1"/>
    <w:rsid w:val="00FC5708"/>
    <w:rsid w:val="00FC5AF9"/>
    <w:rsid w:val="00FC5C29"/>
    <w:rsid w:val="00FC5CCE"/>
    <w:rsid w:val="00FC5E44"/>
    <w:rsid w:val="00FC5F10"/>
    <w:rsid w:val="00FC5FA3"/>
    <w:rsid w:val="00FC6134"/>
    <w:rsid w:val="00FC617C"/>
    <w:rsid w:val="00FC62E4"/>
    <w:rsid w:val="00FC632F"/>
    <w:rsid w:val="00FC6332"/>
    <w:rsid w:val="00FC66C1"/>
    <w:rsid w:val="00FC6ACE"/>
    <w:rsid w:val="00FC6B0B"/>
    <w:rsid w:val="00FC6BF6"/>
    <w:rsid w:val="00FC6C77"/>
    <w:rsid w:val="00FC6D01"/>
    <w:rsid w:val="00FC6FAB"/>
    <w:rsid w:val="00FC713D"/>
    <w:rsid w:val="00FC718D"/>
    <w:rsid w:val="00FC727A"/>
    <w:rsid w:val="00FC732C"/>
    <w:rsid w:val="00FC73F1"/>
    <w:rsid w:val="00FC7571"/>
    <w:rsid w:val="00FC7684"/>
    <w:rsid w:val="00FC7772"/>
    <w:rsid w:val="00FC785C"/>
    <w:rsid w:val="00FC7F67"/>
    <w:rsid w:val="00FD0362"/>
    <w:rsid w:val="00FD060D"/>
    <w:rsid w:val="00FD07C0"/>
    <w:rsid w:val="00FD0A33"/>
    <w:rsid w:val="00FD0CF9"/>
    <w:rsid w:val="00FD1038"/>
    <w:rsid w:val="00FD122D"/>
    <w:rsid w:val="00FD12AB"/>
    <w:rsid w:val="00FD155E"/>
    <w:rsid w:val="00FD1710"/>
    <w:rsid w:val="00FD171D"/>
    <w:rsid w:val="00FD1D7E"/>
    <w:rsid w:val="00FD1DD5"/>
    <w:rsid w:val="00FD1F7F"/>
    <w:rsid w:val="00FD266D"/>
    <w:rsid w:val="00FD2B7B"/>
    <w:rsid w:val="00FD2F28"/>
    <w:rsid w:val="00FD3045"/>
    <w:rsid w:val="00FD30CB"/>
    <w:rsid w:val="00FD3186"/>
    <w:rsid w:val="00FD346E"/>
    <w:rsid w:val="00FD35B3"/>
    <w:rsid w:val="00FD3972"/>
    <w:rsid w:val="00FD39C7"/>
    <w:rsid w:val="00FD3B5F"/>
    <w:rsid w:val="00FD3CDE"/>
    <w:rsid w:val="00FD3D4F"/>
    <w:rsid w:val="00FD4031"/>
    <w:rsid w:val="00FD4046"/>
    <w:rsid w:val="00FD40B1"/>
    <w:rsid w:val="00FD41CF"/>
    <w:rsid w:val="00FD4462"/>
    <w:rsid w:val="00FD45A3"/>
    <w:rsid w:val="00FD4643"/>
    <w:rsid w:val="00FD46C4"/>
    <w:rsid w:val="00FD49C7"/>
    <w:rsid w:val="00FD4DC6"/>
    <w:rsid w:val="00FD5161"/>
    <w:rsid w:val="00FD51A4"/>
    <w:rsid w:val="00FD5229"/>
    <w:rsid w:val="00FD528A"/>
    <w:rsid w:val="00FD53A0"/>
    <w:rsid w:val="00FD53A7"/>
    <w:rsid w:val="00FD56B3"/>
    <w:rsid w:val="00FD56C4"/>
    <w:rsid w:val="00FD598A"/>
    <w:rsid w:val="00FD5A5B"/>
    <w:rsid w:val="00FD5B3D"/>
    <w:rsid w:val="00FD5C05"/>
    <w:rsid w:val="00FD5D81"/>
    <w:rsid w:val="00FD5FA8"/>
    <w:rsid w:val="00FD5FEC"/>
    <w:rsid w:val="00FD6047"/>
    <w:rsid w:val="00FD605F"/>
    <w:rsid w:val="00FD6097"/>
    <w:rsid w:val="00FD6226"/>
    <w:rsid w:val="00FD62AA"/>
    <w:rsid w:val="00FD6CFA"/>
    <w:rsid w:val="00FD6D93"/>
    <w:rsid w:val="00FD6E48"/>
    <w:rsid w:val="00FD7158"/>
    <w:rsid w:val="00FD723B"/>
    <w:rsid w:val="00FD72FB"/>
    <w:rsid w:val="00FD7526"/>
    <w:rsid w:val="00FD76C1"/>
    <w:rsid w:val="00FD774E"/>
    <w:rsid w:val="00FD7957"/>
    <w:rsid w:val="00FD7A28"/>
    <w:rsid w:val="00FD7D5E"/>
    <w:rsid w:val="00FD7E8F"/>
    <w:rsid w:val="00FD7FCC"/>
    <w:rsid w:val="00FE007C"/>
    <w:rsid w:val="00FE04BA"/>
    <w:rsid w:val="00FE0790"/>
    <w:rsid w:val="00FE07F9"/>
    <w:rsid w:val="00FE0934"/>
    <w:rsid w:val="00FE0C30"/>
    <w:rsid w:val="00FE0C76"/>
    <w:rsid w:val="00FE0DC1"/>
    <w:rsid w:val="00FE112B"/>
    <w:rsid w:val="00FE119A"/>
    <w:rsid w:val="00FE173E"/>
    <w:rsid w:val="00FE1869"/>
    <w:rsid w:val="00FE1913"/>
    <w:rsid w:val="00FE1B95"/>
    <w:rsid w:val="00FE1D99"/>
    <w:rsid w:val="00FE1E49"/>
    <w:rsid w:val="00FE2041"/>
    <w:rsid w:val="00FE20FD"/>
    <w:rsid w:val="00FE21C7"/>
    <w:rsid w:val="00FE21E5"/>
    <w:rsid w:val="00FE24CA"/>
    <w:rsid w:val="00FE2874"/>
    <w:rsid w:val="00FE2B28"/>
    <w:rsid w:val="00FE2D1E"/>
    <w:rsid w:val="00FE2D71"/>
    <w:rsid w:val="00FE2D9E"/>
    <w:rsid w:val="00FE2DA8"/>
    <w:rsid w:val="00FE2DFC"/>
    <w:rsid w:val="00FE2F6C"/>
    <w:rsid w:val="00FE2FCB"/>
    <w:rsid w:val="00FE3063"/>
    <w:rsid w:val="00FE3196"/>
    <w:rsid w:val="00FE33C1"/>
    <w:rsid w:val="00FE352C"/>
    <w:rsid w:val="00FE35A5"/>
    <w:rsid w:val="00FE35D6"/>
    <w:rsid w:val="00FE374A"/>
    <w:rsid w:val="00FE378E"/>
    <w:rsid w:val="00FE3A06"/>
    <w:rsid w:val="00FE3EEC"/>
    <w:rsid w:val="00FE3FA5"/>
    <w:rsid w:val="00FE4161"/>
    <w:rsid w:val="00FE449F"/>
    <w:rsid w:val="00FE4602"/>
    <w:rsid w:val="00FE4C89"/>
    <w:rsid w:val="00FE4DC9"/>
    <w:rsid w:val="00FE4F15"/>
    <w:rsid w:val="00FE57BC"/>
    <w:rsid w:val="00FE5B72"/>
    <w:rsid w:val="00FE5CE6"/>
    <w:rsid w:val="00FE5D80"/>
    <w:rsid w:val="00FE60C4"/>
    <w:rsid w:val="00FE6393"/>
    <w:rsid w:val="00FE6781"/>
    <w:rsid w:val="00FE6957"/>
    <w:rsid w:val="00FE6BA8"/>
    <w:rsid w:val="00FE6EDC"/>
    <w:rsid w:val="00FE7061"/>
    <w:rsid w:val="00FE7C0E"/>
    <w:rsid w:val="00FE7CBD"/>
    <w:rsid w:val="00FE7E9C"/>
    <w:rsid w:val="00FE7F48"/>
    <w:rsid w:val="00FF04FC"/>
    <w:rsid w:val="00FF0589"/>
    <w:rsid w:val="00FF083F"/>
    <w:rsid w:val="00FF0C7E"/>
    <w:rsid w:val="00FF0CA7"/>
    <w:rsid w:val="00FF0D12"/>
    <w:rsid w:val="00FF1179"/>
    <w:rsid w:val="00FF1199"/>
    <w:rsid w:val="00FF1267"/>
    <w:rsid w:val="00FF182B"/>
    <w:rsid w:val="00FF182D"/>
    <w:rsid w:val="00FF1889"/>
    <w:rsid w:val="00FF1970"/>
    <w:rsid w:val="00FF19D3"/>
    <w:rsid w:val="00FF1C83"/>
    <w:rsid w:val="00FF1C94"/>
    <w:rsid w:val="00FF1E9D"/>
    <w:rsid w:val="00FF1EBF"/>
    <w:rsid w:val="00FF243D"/>
    <w:rsid w:val="00FF24BD"/>
    <w:rsid w:val="00FF2636"/>
    <w:rsid w:val="00FF2702"/>
    <w:rsid w:val="00FF2734"/>
    <w:rsid w:val="00FF27AE"/>
    <w:rsid w:val="00FF28BB"/>
    <w:rsid w:val="00FF2A76"/>
    <w:rsid w:val="00FF2D42"/>
    <w:rsid w:val="00FF2E76"/>
    <w:rsid w:val="00FF3015"/>
    <w:rsid w:val="00FF30FB"/>
    <w:rsid w:val="00FF33FF"/>
    <w:rsid w:val="00FF38F5"/>
    <w:rsid w:val="00FF3A35"/>
    <w:rsid w:val="00FF3ABC"/>
    <w:rsid w:val="00FF3CA9"/>
    <w:rsid w:val="00FF3EB5"/>
    <w:rsid w:val="00FF3F75"/>
    <w:rsid w:val="00FF406D"/>
    <w:rsid w:val="00FF40F9"/>
    <w:rsid w:val="00FF4636"/>
    <w:rsid w:val="00FF46CC"/>
    <w:rsid w:val="00FF4849"/>
    <w:rsid w:val="00FF4962"/>
    <w:rsid w:val="00FF4D46"/>
    <w:rsid w:val="00FF565C"/>
    <w:rsid w:val="00FF5750"/>
    <w:rsid w:val="00FF57FE"/>
    <w:rsid w:val="00FF5818"/>
    <w:rsid w:val="00FF581D"/>
    <w:rsid w:val="00FF594A"/>
    <w:rsid w:val="00FF5C11"/>
    <w:rsid w:val="00FF5C2F"/>
    <w:rsid w:val="00FF5CAC"/>
    <w:rsid w:val="00FF61AC"/>
    <w:rsid w:val="00FF621C"/>
    <w:rsid w:val="00FF6DB5"/>
    <w:rsid w:val="00FF6E79"/>
    <w:rsid w:val="00FF734D"/>
    <w:rsid w:val="00FF7396"/>
    <w:rsid w:val="00FF75EA"/>
    <w:rsid w:val="00FF7635"/>
    <w:rsid w:val="00FF763B"/>
    <w:rsid w:val="00FF78AF"/>
    <w:rsid w:val="00FF7F2B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96AE23"/>
  <w15:chartTrackingRefBased/>
  <w15:docId w15:val="{D2683BBC-2B44-4D61-91DC-F3E28B478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locked="0" w:semiHidden="1" w:unhideWhenUsed="1" w:qFormat="1"/>
    <w:lsdException w:name="Title" w:uiPriority="10" w:qFormat="1"/>
    <w:lsdException w:name="Default Paragraph Font" w:locked="0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HTML Top of Form" w:locked="0"/>
    <w:lsdException w:name="HTML Bottom of Form" w:locked="0"/>
    <w:lsdException w:name="Normal (Web)" w:uiPriority="99"/>
    <w:lsdException w:name="HTML Keyboard" w:locked="0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iPriority="99" w:unhideWhenUsed="1"/>
    <w:lsdException w:name="Outline List 1" w:locked="0" w:semiHidden="1" w:unhideWhenUsed="1"/>
    <w:lsdException w:name="Outline List 2" w:locked="0" w:semiHidden="1" w:unhideWhenUsed="1"/>
    <w:lsdException w:name="Outline List 3" w:locked="0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locked="0" w:semiHidden="1" w:uiPriority="99" w:unhideWhenUsed="1"/>
    <w:lsdException w:name="Table Grid" w:uiPriority="59"/>
    <w:lsdException w:name="Table Theme" w:locked="0" w:semiHidden="1" w:unhideWhenUsed="1"/>
    <w:lsdException w:name="Placeholder Text" w:locked="0" w:semiHidden="1" w:uiPriority="99"/>
    <w:lsdException w:name="No Spacing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7E6590"/>
    <w:rPr>
      <w:rFonts w:ascii="Arial" w:hAnsi="Arial"/>
      <w:spacing w:val="-3"/>
      <w:sz w:val="22"/>
    </w:rPr>
  </w:style>
  <w:style w:type="paragraph" w:styleId="Heading1">
    <w:name w:val="heading 1"/>
    <w:basedOn w:val="Normal"/>
    <w:next w:val="Normal"/>
    <w:qFormat/>
    <w:locked/>
    <w:pPr>
      <w:keepNext/>
      <w:ind w:left="72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locked/>
    <w:pPr>
      <w:keepNext/>
      <w:ind w:left="72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locked/>
    <w:pPr>
      <w:keepNext/>
      <w:ind w:firstLine="720"/>
      <w:outlineLvl w:val="2"/>
    </w:pPr>
    <w:rPr>
      <w:b/>
    </w:rPr>
  </w:style>
  <w:style w:type="paragraph" w:styleId="Heading4">
    <w:name w:val="heading 4"/>
    <w:basedOn w:val="Normal"/>
    <w:next w:val="Normal"/>
    <w:qFormat/>
    <w:locked/>
    <w:pPr>
      <w:keepNext/>
      <w:ind w:firstLine="720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locked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locked/>
    <w:pPr>
      <w:keepNext/>
      <w:ind w:firstLine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locked/>
    <w:pPr>
      <w:keepNext/>
      <w:outlineLvl w:val="6"/>
    </w:pPr>
    <w:rPr>
      <w:b/>
      <w:u w:val="single"/>
    </w:rPr>
  </w:style>
  <w:style w:type="paragraph" w:styleId="Heading8">
    <w:name w:val="heading 8"/>
    <w:basedOn w:val="Normal"/>
    <w:next w:val="Normal"/>
    <w:qFormat/>
    <w:locked/>
    <w:pPr>
      <w:keepNext/>
      <w:ind w:left="720" w:right="-810"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locked/>
    <w:pPr>
      <w:keepNext/>
      <w:ind w:left="2160" w:right="-810" w:hanging="1440"/>
      <w:jc w:val="both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locked/>
    <w:rPr>
      <w:spacing w:val="0"/>
    </w:rPr>
  </w:style>
  <w:style w:type="paragraph" w:styleId="EnvelopeAddress">
    <w:name w:val="envelope address"/>
    <w:basedOn w:val="Normal"/>
    <w:locked/>
    <w:pPr>
      <w:framePr w:w="7920" w:h="1980" w:hRule="exact" w:hSpace="180" w:wrap="auto" w:hAnchor="page" w:xAlign="center" w:yAlign="bottom"/>
      <w:ind w:left="2880"/>
    </w:pPr>
  </w:style>
  <w:style w:type="paragraph" w:styleId="Header">
    <w:name w:val="header"/>
    <w:basedOn w:val="Normal"/>
    <w:link w:val="HeaderChar"/>
    <w:uiPriority w:val="99"/>
    <w:locked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locked/>
  </w:style>
  <w:style w:type="paragraph" w:styleId="Footer">
    <w:name w:val="footer"/>
    <w:basedOn w:val="Normal"/>
    <w:link w:val="FooterChar"/>
    <w:uiPriority w:val="99"/>
    <w:locked/>
    <w:pPr>
      <w:tabs>
        <w:tab w:val="center" w:pos="4320"/>
        <w:tab w:val="right" w:pos="8640"/>
      </w:tabs>
    </w:pPr>
  </w:style>
  <w:style w:type="character" w:styleId="Emphasis">
    <w:name w:val="Emphasis"/>
    <w:qFormat/>
    <w:locked/>
    <w:rPr>
      <w:i/>
    </w:rPr>
  </w:style>
  <w:style w:type="paragraph" w:styleId="BodyText">
    <w:name w:val="Body Text"/>
    <w:basedOn w:val="Normal"/>
    <w:link w:val="BodyTextChar"/>
    <w:locked/>
    <w:pPr>
      <w:jc w:val="both"/>
    </w:pPr>
    <w:rPr>
      <w:spacing w:val="0"/>
      <w:sz w:val="24"/>
    </w:rPr>
  </w:style>
  <w:style w:type="paragraph" w:styleId="BodyTextIndent">
    <w:name w:val="Body Text Indent"/>
    <w:basedOn w:val="Normal"/>
    <w:link w:val="BodyTextIndentChar"/>
    <w:uiPriority w:val="99"/>
    <w:locked/>
    <w:pPr>
      <w:tabs>
        <w:tab w:val="left" w:pos="720"/>
      </w:tabs>
      <w:ind w:left="720" w:hanging="720"/>
      <w:jc w:val="both"/>
    </w:pPr>
  </w:style>
  <w:style w:type="paragraph" w:styleId="BodyTextIndent2">
    <w:name w:val="Body Text Indent 2"/>
    <w:basedOn w:val="Normal"/>
    <w:locked/>
    <w:pPr>
      <w:tabs>
        <w:tab w:val="left" w:pos="720"/>
      </w:tabs>
      <w:ind w:left="720"/>
    </w:pPr>
  </w:style>
  <w:style w:type="paragraph" w:styleId="BodyText2">
    <w:name w:val="Body Text 2"/>
    <w:basedOn w:val="Normal"/>
    <w:locked/>
    <w:pPr>
      <w:tabs>
        <w:tab w:val="left" w:pos="720"/>
      </w:tabs>
      <w:ind w:left="720" w:hanging="720"/>
      <w:jc w:val="both"/>
    </w:pPr>
  </w:style>
  <w:style w:type="paragraph" w:styleId="Title">
    <w:name w:val="Title"/>
    <w:basedOn w:val="Normal"/>
    <w:link w:val="TitleChar"/>
    <w:uiPriority w:val="10"/>
    <w:qFormat/>
    <w:locked/>
    <w:pPr>
      <w:jc w:val="center"/>
    </w:pPr>
    <w:rPr>
      <w:b/>
      <w:sz w:val="36"/>
    </w:rPr>
  </w:style>
  <w:style w:type="paragraph" w:styleId="Subtitle">
    <w:name w:val="Subtitle"/>
    <w:basedOn w:val="Normal"/>
    <w:qFormat/>
    <w:locked/>
    <w:pPr>
      <w:jc w:val="center"/>
    </w:pPr>
    <w:rPr>
      <w:b/>
      <w:sz w:val="36"/>
    </w:rPr>
  </w:style>
  <w:style w:type="paragraph" w:styleId="BlockText">
    <w:name w:val="Block Text"/>
    <w:basedOn w:val="Normal"/>
    <w:locked/>
    <w:pPr>
      <w:ind w:left="2160" w:right="-810"/>
      <w:jc w:val="both"/>
    </w:pPr>
    <w:rPr>
      <w:spacing w:val="0"/>
      <w:sz w:val="24"/>
    </w:rPr>
  </w:style>
  <w:style w:type="paragraph" w:styleId="BodyTextIndent3">
    <w:name w:val="Body Text Indent 3"/>
    <w:basedOn w:val="Normal"/>
    <w:locked/>
    <w:pPr>
      <w:ind w:left="1440" w:hanging="1440"/>
    </w:pPr>
    <w:rPr>
      <w:rFonts w:cs="Arial"/>
      <w:b/>
      <w:bCs/>
    </w:rPr>
  </w:style>
  <w:style w:type="character" w:styleId="Strong">
    <w:name w:val="Strong"/>
    <w:uiPriority w:val="22"/>
    <w:qFormat/>
    <w:locked/>
    <w:rPr>
      <w:b/>
      <w:bCs/>
    </w:rPr>
  </w:style>
  <w:style w:type="table" w:styleId="TableGrid">
    <w:name w:val="Table Grid"/>
    <w:basedOn w:val="TableNormal"/>
    <w:uiPriority w:val="59"/>
    <w:locked/>
    <w:rsid w:val="00444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6C771A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locked/>
    <w:rsid w:val="00A47A6C"/>
    <w:rPr>
      <w:rFonts w:ascii="Courier New" w:eastAsia="Arial Unicode MS" w:hAnsi="Courier New" w:cs="Courier New"/>
      <w:spacing w:val="0"/>
      <w:sz w:val="20"/>
    </w:rPr>
  </w:style>
  <w:style w:type="paragraph" w:styleId="NormalWeb">
    <w:name w:val="Normal (Web)"/>
    <w:basedOn w:val="Normal"/>
    <w:uiPriority w:val="99"/>
    <w:locked/>
    <w:rsid w:val="003E1545"/>
    <w:pPr>
      <w:spacing w:before="100" w:beforeAutospacing="1" w:after="100" w:afterAutospacing="1"/>
    </w:pPr>
    <w:rPr>
      <w:rFonts w:ascii="Arial Unicode MS" w:eastAsia="Arial Unicode MS" w:hAnsi="Arial Unicode MS" w:cs="Arial Unicode MS"/>
      <w:spacing w:val="0"/>
      <w:sz w:val="24"/>
      <w:szCs w:val="24"/>
    </w:rPr>
  </w:style>
  <w:style w:type="paragraph" w:customStyle="1" w:styleId="msolistparagraph0">
    <w:name w:val="msolistparagraph"/>
    <w:basedOn w:val="Normal"/>
    <w:locked/>
    <w:rsid w:val="00F063C5"/>
    <w:pPr>
      <w:ind w:left="720"/>
    </w:pPr>
    <w:rPr>
      <w:rFonts w:ascii="Calibri" w:hAnsi="Calibri"/>
      <w:spacing w:val="0"/>
      <w:szCs w:val="22"/>
    </w:rPr>
  </w:style>
  <w:style w:type="character" w:customStyle="1" w:styleId="MichaelDumin">
    <w:name w:val="Michael Dumin"/>
    <w:semiHidden/>
    <w:rsid w:val="00662B56"/>
    <w:rPr>
      <w:rFonts w:ascii="Times New Roman" w:hAnsi="Times New Roman" w:cs="Times New Roman"/>
      <w:b w:val="0"/>
      <w:bCs w:val="0"/>
      <w:i w:val="0"/>
      <w:iCs w:val="0"/>
      <w:strike w:val="0"/>
      <w:color w:val="auto"/>
      <w:sz w:val="24"/>
      <w:szCs w:val="24"/>
      <w:u w:val="none"/>
    </w:rPr>
  </w:style>
  <w:style w:type="character" w:customStyle="1" w:styleId="BodyTextChar">
    <w:name w:val="Body Text Char"/>
    <w:link w:val="BodyText"/>
    <w:rsid w:val="00F25C2D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locked/>
    <w:rsid w:val="00AF7E6C"/>
    <w:pPr>
      <w:spacing w:after="200" w:line="276" w:lineRule="auto"/>
      <w:ind w:left="720"/>
      <w:contextualSpacing/>
    </w:pPr>
    <w:rPr>
      <w:rFonts w:ascii="Calibri" w:eastAsia="Calibri" w:hAnsi="Calibri"/>
      <w:spacing w:val="0"/>
      <w:szCs w:val="22"/>
    </w:rPr>
  </w:style>
  <w:style w:type="paragraph" w:styleId="BodyTextFirstIndent">
    <w:name w:val="Body Text First Indent"/>
    <w:basedOn w:val="BodyText"/>
    <w:link w:val="BodyTextFirstIndentChar"/>
    <w:locked/>
    <w:rsid w:val="000511B9"/>
    <w:pPr>
      <w:spacing w:after="120"/>
      <w:ind w:firstLine="210"/>
      <w:jc w:val="left"/>
    </w:pPr>
    <w:rPr>
      <w:spacing w:val="-3"/>
      <w:sz w:val="22"/>
    </w:rPr>
  </w:style>
  <w:style w:type="character" w:customStyle="1" w:styleId="BodyTextFirstIndentChar">
    <w:name w:val="Body Text First Indent Char"/>
    <w:link w:val="BodyTextFirstIndent"/>
    <w:rsid w:val="000511B9"/>
    <w:rPr>
      <w:rFonts w:ascii="Arial" w:hAnsi="Arial"/>
      <w:spacing w:val="-3"/>
      <w:sz w:val="22"/>
    </w:rPr>
  </w:style>
  <w:style w:type="character" w:customStyle="1" w:styleId="PlainTextChar">
    <w:name w:val="Plain Text Char"/>
    <w:link w:val="PlainText"/>
    <w:uiPriority w:val="99"/>
    <w:rsid w:val="001759C7"/>
    <w:rPr>
      <w:rFonts w:ascii="Courier New" w:eastAsia="Arial Unicode MS" w:hAnsi="Courier New" w:cs="Courier New"/>
    </w:rPr>
  </w:style>
  <w:style w:type="character" w:styleId="Hyperlink">
    <w:name w:val="Hyperlink"/>
    <w:uiPriority w:val="99"/>
    <w:unhideWhenUsed/>
    <w:locked/>
    <w:rsid w:val="001759C7"/>
    <w:rPr>
      <w:color w:val="0000FF"/>
      <w:u w:val="single"/>
    </w:rPr>
  </w:style>
  <w:style w:type="character" w:customStyle="1" w:styleId="intord1">
    <w:name w:val="intord1"/>
    <w:locked/>
    <w:rsid w:val="001759C7"/>
  </w:style>
  <w:style w:type="character" w:customStyle="1" w:styleId="apple-style-span">
    <w:name w:val="apple-style-span"/>
    <w:locked/>
    <w:rsid w:val="001759C7"/>
  </w:style>
  <w:style w:type="paragraph" w:customStyle="1" w:styleId="alary13">
    <w:name w:val="alary: $13"/>
    <w:aliases w:val="640.00"/>
    <w:basedOn w:val="ListParagraph"/>
    <w:qFormat/>
    <w:locked/>
    <w:rsid w:val="00A01245"/>
    <w:pPr>
      <w:spacing w:after="0" w:line="240" w:lineRule="auto"/>
      <w:ind w:left="1800"/>
    </w:pPr>
    <w:rPr>
      <w:rFonts w:ascii="Arial" w:eastAsia="Times New Roman" w:hAnsi="Arial"/>
    </w:rPr>
  </w:style>
  <w:style w:type="paragraph" w:styleId="NoSpacing">
    <w:name w:val="No Spacing"/>
    <w:basedOn w:val="Normal"/>
    <w:uiPriority w:val="1"/>
    <w:qFormat/>
    <w:locked/>
    <w:rsid w:val="00B6423A"/>
    <w:rPr>
      <w:rFonts w:ascii="Calibri" w:eastAsia="Calibri" w:hAnsi="Calibri"/>
      <w:spacing w:val="0"/>
      <w:szCs w:val="22"/>
    </w:rPr>
  </w:style>
  <w:style w:type="character" w:customStyle="1" w:styleId="st">
    <w:name w:val="st"/>
    <w:locked/>
    <w:rsid w:val="001A17E1"/>
  </w:style>
  <w:style w:type="paragraph" w:customStyle="1" w:styleId="xmsonormal">
    <w:name w:val="x_msonormal"/>
    <w:basedOn w:val="Normal"/>
    <w:locked/>
    <w:rsid w:val="00BA7209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  <w:style w:type="character" w:customStyle="1" w:styleId="HeaderChar">
    <w:name w:val="Header Char"/>
    <w:link w:val="Header"/>
    <w:uiPriority w:val="99"/>
    <w:rsid w:val="009E6BFF"/>
    <w:rPr>
      <w:rFonts w:ascii="Arial" w:hAnsi="Arial"/>
      <w:spacing w:val="-3"/>
      <w:sz w:val="22"/>
    </w:rPr>
  </w:style>
  <w:style w:type="character" w:customStyle="1" w:styleId="FooterChar">
    <w:name w:val="Footer Char"/>
    <w:link w:val="Footer"/>
    <w:uiPriority w:val="99"/>
    <w:rsid w:val="009E6BFF"/>
    <w:rPr>
      <w:rFonts w:ascii="Arial" w:hAnsi="Arial"/>
      <w:spacing w:val="-3"/>
      <w:sz w:val="22"/>
    </w:rPr>
  </w:style>
  <w:style w:type="character" w:customStyle="1" w:styleId="TitleChar">
    <w:name w:val="Title Char"/>
    <w:link w:val="Title"/>
    <w:uiPriority w:val="10"/>
    <w:rsid w:val="009E6BFF"/>
    <w:rPr>
      <w:rFonts w:ascii="Arial" w:hAnsi="Arial"/>
      <w:b/>
      <w:spacing w:val="-3"/>
      <w:sz w:val="36"/>
    </w:rPr>
  </w:style>
  <w:style w:type="character" w:customStyle="1" w:styleId="BodyTextIndentChar">
    <w:name w:val="Body Text Indent Char"/>
    <w:link w:val="BodyTextIndent"/>
    <w:uiPriority w:val="99"/>
    <w:rsid w:val="009E6BFF"/>
    <w:rPr>
      <w:rFonts w:ascii="Arial" w:hAnsi="Arial"/>
      <w:spacing w:val="-3"/>
      <w:sz w:val="22"/>
    </w:rPr>
  </w:style>
  <w:style w:type="character" w:customStyle="1" w:styleId="BalloonTextChar">
    <w:name w:val="Balloon Text Char"/>
    <w:link w:val="BalloonText"/>
    <w:uiPriority w:val="99"/>
    <w:semiHidden/>
    <w:rsid w:val="009E6BFF"/>
    <w:rPr>
      <w:rFonts w:ascii="Tahoma" w:hAnsi="Tahoma" w:cs="Tahoma"/>
      <w:spacing w:val="-3"/>
      <w:sz w:val="16"/>
      <w:szCs w:val="16"/>
    </w:rPr>
  </w:style>
  <w:style w:type="paragraph" w:customStyle="1" w:styleId="TxBrp7">
    <w:name w:val="TxBr_p7"/>
    <w:basedOn w:val="Normal"/>
    <w:locked/>
    <w:rsid w:val="009E6BFF"/>
    <w:pPr>
      <w:widowControl w:val="0"/>
      <w:tabs>
        <w:tab w:val="left" w:pos="385"/>
        <w:tab w:val="left" w:pos="742"/>
      </w:tabs>
      <w:snapToGrid w:val="0"/>
      <w:spacing w:line="232" w:lineRule="atLeast"/>
      <w:ind w:left="385" w:firstLine="358"/>
    </w:pPr>
    <w:rPr>
      <w:rFonts w:ascii="Times New Roman" w:hAnsi="Times New Roman"/>
      <w:spacing w:val="0"/>
      <w:sz w:val="24"/>
    </w:rPr>
  </w:style>
  <w:style w:type="paragraph" w:customStyle="1" w:styleId="TxBrp8">
    <w:name w:val="TxBr_p8"/>
    <w:basedOn w:val="Normal"/>
    <w:locked/>
    <w:rsid w:val="009E6BFF"/>
    <w:pPr>
      <w:widowControl w:val="0"/>
      <w:tabs>
        <w:tab w:val="left" w:pos="742"/>
        <w:tab w:val="left" w:pos="1479"/>
      </w:tabs>
      <w:snapToGrid w:val="0"/>
      <w:spacing w:line="232" w:lineRule="atLeast"/>
      <w:ind w:left="1480" w:hanging="737"/>
    </w:pPr>
    <w:rPr>
      <w:rFonts w:ascii="Times New Roman" w:hAnsi="Times New Roman"/>
      <w:spacing w:val="0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7E6F2E"/>
  </w:style>
  <w:style w:type="character" w:customStyle="1" w:styleId="Heading2Char">
    <w:name w:val="Heading 2 Char"/>
    <w:link w:val="Heading2"/>
    <w:uiPriority w:val="9"/>
    <w:rsid w:val="007E6F2E"/>
    <w:rPr>
      <w:rFonts w:ascii="Arial" w:hAnsi="Arial"/>
      <w:b/>
      <w:spacing w:val="-3"/>
      <w:sz w:val="22"/>
      <w:u w:val="single"/>
    </w:rPr>
  </w:style>
  <w:style w:type="table" w:customStyle="1" w:styleId="TableGrid1">
    <w:name w:val="Table Grid1"/>
    <w:basedOn w:val="TableNormal"/>
    <w:next w:val="TableGrid"/>
    <w:locked/>
    <w:rsid w:val="007E6F2E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ocked/>
    <w:rsid w:val="007E6F2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CommentReference">
    <w:name w:val="annotation reference"/>
    <w:locked/>
    <w:rsid w:val="000701F1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0701F1"/>
    <w:rPr>
      <w:sz w:val="20"/>
    </w:rPr>
  </w:style>
  <w:style w:type="character" w:customStyle="1" w:styleId="CommentTextChar">
    <w:name w:val="Comment Text Char"/>
    <w:link w:val="CommentText"/>
    <w:rsid w:val="000701F1"/>
    <w:rPr>
      <w:rFonts w:ascii="Arial" w:hAnsi="Arial"/>
      <w:spacing w:val="-3"/>
    </w:rPr>
  </w:style>
  <w:style w:type="paragraph" w:styleId="CommentSubject">
    <w:name w:val="annotation subject"/>
    <w:basedOn w:val="CommentText"/>
    <w:next w:val="CommentText"/>
    <w:link w:val="CommentSubjectChar"/>
    <w:locked/>
    <w:rsid w:val="000701F1"/>
    <w:rPr>
      <w:b/>
      <w:bCs/>
    </w:rPr>
  </w:style>
  <w:style w:type="character" w:customStyle="1" w:styleId="CommentSubjectChar">
    <w:name w:val="Comment Subject Char"/>
    <w:link w:val="CommentSubject"/>
    <w:rsid w:val="000701F1"/>
    <w:rPr>
      <w:rFonts w:ascii="Arial" w:hAnsi="Arial"/>
      <w:b/>
      <w:bCs/>
      <w:spacing w:val="-3"/>
    </w:rPr>
  </w:style>
  <w:style w:type="paragraph" w:customStyle="1" w:styleId="xxmsonormal">
    <w:name w:val="x_xmsonormal"/>
    <w:basedOn w:val="Normal"/>
    <w:locked/>
    <w:rsid w:val="00810DA6"/>
    <w:rPr>
      <w:rFonts w:ascii="Calibri" w:eastAsia="Calibri" w:hAnsi="Calibri" w:cs="Calibri"/>
      <w:spacing w:val="0"/>
      <w:szCs w:val="22"/>
    </w:rPr>
  </w:style>
  <w:style w:type="numbering" w:customStyle="1" w:styleId="NoList2">
    <w:name w:val="No List2"/>
    <w:next w:val="NoList"/>
    <w:uiPriority w:val="99"/>
    <w:semiHidden/>
    <w:unhideWhenUsed/>
    <w:rsid w:val="006375D5"/>
  </w:style>
  <w:style w:type="character" w:customStyle="1" w:styleId="spelle">
    <w:name w:val="spelle"/>
    <w:basedOn w:val="DefaultParagraphFont"/>
    <w:locked/>
    <w:rsid w:val="00CF6E5F"/>
  </w:style>
  <w:style w:type="numbering" w:customStyle="1" w:styleId="NoList3">
    <w:name w:val="No List3"/>
    <w:next w:val="NoList"/>
    <w:uiPriority w:val="99"/>
    <w:semiHidden/>
    <w:unhideWhenUsed/>
    <w:rsid w:val="00376B41"/>
  </w:style>
  <w:style w:type="paragraph" w:customStyle="1" w:styleId="TxBrp3">
    <w:name w:val="TxBr_p3"/>
    <w:basedOn w:val="Normal"/>
    <w:locked/>
    <w:rsid w:val="00376B41"/>
    <w:pPr>
      <w:widowControl w:val="0"/>
      <w:tabs>
        <w:tab w:val="left" w:pos="204"/>
      </w:tabs>
      <w:spacing w:line="232" w:lineRule="atLeast"/>
    </w:pPr>
    <w:rPr>
      <w:rFonts w:ascii="Times New Roman" w:hAnsi="Times New Roman"/>
      <w:snapToGrid w:val="0"/>
      <w:spacing w:val="0"/>
      <w:sz w:val="24"/>
    </w:rPr>
  </w:style>
  <w:style w:type="paragraph" w:customStyle="1" w:styleId="MAINTITLE">
    <w:name w:val="MAIN TITLE"/>
    <w:basedOn w:val="Normal"/>
    <w:link w:val="MAINTITLEChar"/>
    <w:qFormat/>
    <w:rsid w:val="00A10BA6"/>
    <w:pPr>
      <w:numPr>
        <w:numId w:val="1"/>
      </w:numPr>
      <w:tabs>
        <w:tab w:val="left" w:pos="720"/>
      </w:tabs>
      <w:ind w:left="0" w:firstLine="0"/>
    </w:pPr>
    <w:rPr>
      <w:rFonts w:cs="Arial"/>
      <w:b/>
    </w:rPr>
  </w:style>
  <w:style w:type="character" w:customStyle="1" w:styleId="MAINTITLEChar">
    <w:name w:val="MAIN TITLE Char"/>
    <w:basedOn w:val="DefaultParagraphFont"/>
    <w:link w:val="MAINTITLE"/>
    <w:rsid w:val="00A10BA6"/>
    <w:rPr>
      <w:rFonts w:ascii="Arial" w:hAnsi="Arial" w:cs="Arial"/>
      <w:b/>
      <w:spacing w:val="-3"/>
      <w:sz w:val="22"/>
    </w:rPr>
  </w:style>
  <w:style w:type="paragraph" w:customStyle="1" w:styleId="MOTION">
    <w:name w:val="MOTION"/>
    <w:basedOn w:val="Normal"/>
    <w:link w:val="MOTIONChar"/>
    <w:qFormat/>
    <w:locked/>
    <w:rsid w:val="0081187D"/>
    <w:pPr>
      <w:ind w:left="2160" w:right="274" w:hanging="1440"/>
    </w:pPr>
    <w:rPr>
      <w:rFonts w:cs="Arial"/>
      <w:szCs w:val="22"/>
      <w:u w:val="single"/>
    </w:rPr>
  </w:style>
  <w:style w:type="character" w:customStyle="1" w:styleId="MOTIONChar">
    <w:name w:val="MOTION Char"/>
    <w:basedOn w:val="DefaultParagraphFont"/>
    <w:link w:val="MOTION"/>
    <w:rsid w:val="0081187D"/>
    <w:rPr>
      <w:rFonts w:ascii="Arial" w:hAnsi="Arial" w:cs="Arial"/>
      <w:spacing w:val="-3"/>
      <w:sz w:val="22"/>
      <w:szCs w:val="22"/>
      <w:u w:val="single"/>
    </w:rPr>
  </w:style>
  <w:style w:type="paragraph" w:customStyle="1" w:styleId="MOTIONBODY">
    <w:name w:val="MOTION BODY"/>
    <w:basedOn w:val="Normal"/>
    <w:link w:val="MOTIONBODYChar"/>
    <w:qFormat/>
    <w:rsid w:val="002558FE"/>
    <w:pPr>
      <w:ind w:left="2160" w:right="4" w:hanging="1440"/>
      <w:jc w:val="both"/>
    </w:pPr>
    <w:rPr>
      <w:rFonts w:cs="Arial"/>
      <w:szCs w:val="22"/>
    </w:rPr>
  </w:style>
  <w:style w:type="character" w:customStyle="1" w:styleId="MOTIONBODYChar">
    <w:name w:val="MOTION BODY Char"/>
    <w:basedOn w:val="DefaultParagraphFont"/>
    <w:link w:val="MOTIONBODY"/>
    <w:rsid w:val="002558FE"/>
    <w:rPr>
      <w:rFonts w:ascii="Arial" w:hAnsi="Arial" w:cs="Arial"/>
      <w:spacing w:val="-3"/>
      <w:sz w:val="22"/>
      <w:szCs w:val="22"/>
    </w:rPr>
  </w:style>
  <w:style w:type="paragraph" w:customStyle="1" w:styleId="ATTACHMENTS">
    <w:name w:val="ATTACHMENTS"/>
    <w:basedOn w:val="Normal"/>
    <w:link w:val="ATTACHMENTSChar"/>
    <w:qFormat/>
    <w:rsid w:val="0081187D"/>
    <w:pPr>
      <w:jc w:val="right"/>
    </w:pPr>
    <w:rPr>
      <w:rFonts w:cs="Arial"/>
      <w:b/>
      <w:bCs/>
      <w:szCs w:val="22"/>
    </w:rPr>
  </w:style>
  <w:style w:type="character" w:customStyle="1" w:styleId="ATTACHMENTSChar">
    <w:name w:val="ATTACHMENTS Char"/>
    <w:basedOn w:val="DefaultParagraphFont"/>
    <w:link w:val="ATTACHMENTS"/>
    <w:rsid w:val="0081187D"/>
    <w:rPr>
      <w:rFonts w:ascii="Arial" w:hAnsi="Arial" w:cs="Arial"/>
      <w:b/>
      <w:bCs/>
      <w:spacing w:val="-3"/>
      <w:sz w:val="22"/>
      <w:szCs w:val="22"/>
    </w:rPr>
  </w:style>
  <w:style w:type="paragraph" w:customStyle="1" w:styleId="AGENDAITEM">
    <w:name w:val="AGENDA ITEM"/>
    <w:basedOn w:val="Normal"/>
    <w:link w:val="AGENDAITEMChar"/>
    <w:qFormat/>
    <w:rsid w:val="007E6590"/>
    <w:pPr>
      <w:ind w:right="720" w:firstLine="720"/>
    </w:pPr>
  </w:style>
  <w:style w:type="character" w:customStyle="1" w:styleId="AGENDAITEMChar">
    <w:name w:val="AGENDA ITEM Char"/>
    <w:basedOn w:val="DefaultParagraphFont"/>
    <w:link w:val="AGENDAITEM"/>
    <w:rsid w:val="007E6590"/>
    <w:rPr>
      <w:rFonts w:ascii="Arial" w:hAnsi="Arial"/>
      <w:b w:val="0"/>
      <w:bCs w:val="0"/>
      <w:spacing w:val="-3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521">
      <w:bodyDiv w:val="1"/>
      <w:marLeft w:val="10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4712">
      <w:bodyDiv w:val="1"/>
      <w:marLeft w:val="10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9671">
      <w:bodyDiv w:val="1"/>
      <w:marLeft w:val="45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87543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3070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3903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692">
      <w:bodyDiv w:val="1"/>
      <w:marLeft w:val="10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8846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420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8792">
      <w:bodyDiv w:val="1"/>
      <w:marLeft w:val="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822">
      <w:bodyDiv w:val="1"/>
      <w:marLeft w:val="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257">
      <w:bodyDiv w:val="1"/>
      <w:marLeft w:val="45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827605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11349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3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Lynn\Board%20Agenda%20%20-%20RK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A239A7914D1645A5DF705543F0171D" ma:contentTypeVersion="6" ma:contentTypeDescription="Create a new document." ma:contentTypeScope="" ma:versionID="2106205b66c31a736237e964346d8a15">
  <xsd:schema xmlns:xsd="http://www.w3.org/2001/XMLSchema" xmlns:xs="http://www.w3.org/2001/XMLSchema" xmlns:p="http://schemas.microsoft.com/office/2006/metadata/properties" xmlns:ns2="e2263330-5e43-4207-9aa9-e30275ebb792" xmlns:ns3="2bf099c1-23c0-46bb-8922-4a21af1d7f63" targetNamespace="http://schemas.microsoft.com/office/2006/metadata/properties" ma:root="true" ma:fieldsID="02f0f2121fca4539deb7aeefe1c1dc5d" ns2:_="" ns3:_="">
    <xsd:import namespace="e2263330-5e43-4207-9aa9-e30275ebb792"/>
    <xsd:import namespace="2bf099c1-23c0-46bb-8922-4a21af1d7f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3330-5e43-4207-9aa9-e30275ebb7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099c1-23c0-46bb-8922-4a21af1d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91E3FA-509E-4743-A959-A2A0B7863C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7E3126-C00D-4E49-BD63-02AAC9C0C6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DE39B7-1CE5-4D53-AC82-8D32C818B6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7C7ED0-326B-4C12-9B96-AAC0181DB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263330-5e43-4207-9aa9-e30275ebb792"/>
    <ds:schemaRef ds:uri="2bf099c1-23c0-46bb-8922-4a21af1d7f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Board Agenda  - RKC</Template>
  <TotalTime>57</TotalTime>
  <Pages>4</Pages>
  <Words>983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MARPLE NEWTOWN SCHOOL DISTRICT</vt:lpstr>
    </vt:vector>
  </TitlesOfParts>
  <Company>Marple Newtown School District</Company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MARPLE NEWTOWN SCHOOL DISTRICT</dc:title>
  <dc:subject/>
  <dc:creator>Robin Wallin</dc:creator>
  <cp:keywords/>
  <cp:lastModifiedBy>Tracy Baker</cp:lastModifiedBy>
  <cp:revision>42</cp:revision>
  <cp:lastPrinted>2025-03-10T16:11:00Z</cp:lastPrinted>
  <dcterms:created xsi:type="dcterms:W3CDTF">2025-03-13T19:21:00Z</dcterms:created>
  <dcterms:modified xsi:type="dcterms:W3CDTF">2025-03-18T18:07:00Z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0x010100B3A239A7914D1645A5DF705543F0171D</vt:lpwstr>
  </property>
</Properties>
</file>