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F578" w14:textId="1455CC46" w:rsidR="0039031A" w:rsidRPr="0039031A" w:rsidRDefault="0039031A" w:rsidP="008A17BF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The Ohio </w:t>
      </w:r>
      <w:r w:rsidR="008A17BF">
        <w:rPr>
          <w:rFonts w:ascii="Aptos" w:eastAsia="Aptos" w:hAnsi="Aptos" w:cs="Aptos"/>
          <w:sz w:val="24"/>
          <w:szCs w:val="24"/>
        </w:rPr>
        <w:t>Senate Building</w:t>
      </w:r>
    </w:p>
    <w:p w14:paraId="1B48E7E5" w14:textId="7C936F0B" w:rsidR="0039031A" w:rsidRPr="0039031A" w:rsidRDefault="006D012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Attn</w:t>
      </w:r>
      <w:r w:rsidR="006A4B40">
        <w:rPr>
          <w:rFonts w:ascii="Aptos" w:eastAsia="Aptos" w:hAnsi="Aptos" w:cs="Aptos"/>
          <w:sz w:val="24"/>
          <w:szCs w:val="24"/>
        </w:rPr>
        <w:t>: Sen</w:t>
      </w:r>
      <w:r w:rsidR="00213747">
        <w:rPr>
          <w:rFonts w:ascii="Aptos" w:eastAsia="Aptos" w:hAnsi="Aptos" w:cs="Aptos"/>
          <w:sz w:val="24"/>
          <w:szCs w:val="24"/>
        </w:rPr>
        <w:t>ator</w:t>
      </w:r>
      <w:r w:rsidR="0039031A" w:rsidRPr="0039031A">
        <w:rPr>
          <w:rFonts w:ascii="Aptos" w:eastAsia="Aptos" w:hAnsi="Aptos" w:cs="Aptos"/>
          <w:sz w:val="24"/>
          <w:szCs w:val="24"/>
        </w:rPr>
        <w:t xml:space="preserve"> </w:t>
      </w:r>
      <w:r w:rsidR="000D5C63">
        <w:rPr>
          <w:rFonts w:ascii="Aptos" w:eastAsia="Aptos" w:hAnsi="Aptos" w:cs="Aptos"/>
          <w:sz w:val="24"/>
          <w:szCs w:val="24"/>
        </w:rPr>
        <w:t>Catherine D. Ingram</w:t>
      </w:r>
    </w:p>
    <w:p w14:paraId="0E3C3D8E" w14:textId="77777777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>1 Capitol Square</w:t>
      </w:r>
    </w:p>
    <w:p w14:paraId="60DA68BE" w14:textId="177B29B6" w:rsidR="0039031A" w:rsidRPr="0039031A" w:rsidRDefault="000D5C63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Ground</w:t>
      </w:r>
      <w:r w:rsidR="0039031A" w:rsidRPr="0039031A">
        <w:rPr>
          <w:rFonts w:ascii="Aptos" w:eastAsia="Aptos" w:hAnsi="Aptos" w:cs="Aptos"/>
          <w:sz w:val="24"/>
          <w:szCs w:val="24"/>
        </w:rPr>
        <w:t xml:space="preserve"> Floor, </w:t>
      </w:r>
      <w:r>
        <w:rPr>
          <w:rFonts w:ascii="Aptos" w:eastAsia="Aptos" w:hAnsi="Aptos" w:cs="Aptos"/>
          <w:sz w:val="24"/>
          <w:szCs w:val="24"/>
        </w:rPr>
        <w:t>056</w:t>
      </w:r>
    </w:p>
    <w:p w14:paraId="104B3E34" w14:textId="77777777" w:rsid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Columbus, Ohio 43215 </w:t>
      </w:r>
    </w:p>
    <w:p w14:paraId="714F409B" w14:textId="77777777" w:rsidR="00373EF5" w:rsidRDefault="00373EF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</w:p>
    <w:p w14:paraId="0EC1038C" w14:textId="1EFFF1A0" w:rsidR="00373EF5" w:rsidRPr="0039031A" w:rsidRDefault="00373EF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Dear Senator </w:t>
      </w:r>
      <w:r w:rsidR="000D5C63">
        <w:rPr>
          <w:rFonts w:ascii="Aptos" w:eastAsia="Aptos" w:hAnsi="Aptos" w:cs="Aptos"/>
          <w:sz w:val="24"/>
          <w:szCs w:val="24"/>
        </w:rPr>
        <w:t>Ingram</w:t>
      </w:r>
      <w:r>
        <w:rPr>
          <w:rFonts w:ascii="Aptos" w:eastAsia="Aptos" w:hAnsi="Aptos" w:cs="Aptos"/>
          <w:sz w:val="24"/>
          <w:szCs w:val="24"/>
        </w:rPr>
        <w:t>,</w:t>
      </w:r>
    </w:p>
    <w:p w14:paraId="17DAD326" w14:textId="77777777" w:rsidR="0039031A" w:rsidRDefault="0039031A" w:rsidP="0039031A">
      <w:pPr>
        <w:pStyle w:val="BodyText"/>
        <w:spacing w:before="61"/>
        <w:ind w:left="119" w:firstLine="15"/>
        <w:rPr>
          <w:rFonts w:ascii="Aptos" w:eastAsia="Aptos" w:hAnsi="Aptos" w:cs="Aptos"/>
        </w:rPr>
      </w:pPr>
    </w:p>
    <w:p w14:paraId="24D608A5" w14:textId="319E100F" w:rsidR="00324C64" w:rsidRPr="00BC34E7" w:rsidRDefault="00761EC8" w:rsidP="0039031A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216745D" w14:textId="7692C7F3" w:rsidR="00AD6CB9" w:rsidRPr="00BC34E7" w:rsidRDefault="00AD6CB9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39031A">
        <w:rPr>
          <w:rFonts w:ascii="Aptos" w:eastAsia="Aptos" w:hAnsi="Aptos" w:cs="Aptos"/>
        </w:rPr>
        <w:t xml:space="preserve"> 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727AE621" w14:textId="5F64AB57" w:rsidR="0054563F" w:rsidRPr="00BC34E7" w:rsidRDefault="0054563F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33265D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887009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6FDB71BA" w14:textId="77777777" w:rsidR="00324C64" w:rsidRPr="00BC34E7" w:rsidRDefault="00761EC8" w:rsidP="00EC6F77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50A6E295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2D4F4B4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56074113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6F5859C7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2B792C5E" w14:textId="09425ECE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</w:t>
      </w:r>
      <w:r w:rsidR="00D53134">
        <w:rPr>
          <w:rFonts w:ascii="Aptos" w:eastAsia="Aptos" w:hAnsi="Aptos" w:cs="Aptos"/>
          <w:spacing w:val="-2"/>
        </w:rPr>
        <w:t>ting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33265D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887009">
        <w:rPr>
          <w:rFonts w:ascii="Aptos" w:eastAsia="Aptos" w:hAnsi="Aptos" w:cs="Aptos"/>
          <w:spacing w:val="-2"/>
        </w:rPr>
        <w:t>.</w:t>
      </w:r>
    </w:p>
    <w:p w14:paraId="62A7DC67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5CBF357B" w14:textId="54368CAD" w:rsidR="00324C64" w:rsidRPr="00BC34E7" w:rsidRDefault="00107053" w:rsidP="0039031A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33265D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2E739643" w14:textId="77777777" w:rsidR="00324C64" w:rsidRPr="00BC34E7" w:rsidRDefault="00761EC8" w:rsidP="0039031A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2358555E" w14:textId="77777777" w:rsidR="00AA6C2F" w:rsidRDefault="00761EC8" w:rsidP="0039031A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0ECFC680" w14:textId="77777777" w:rsidR="00F2625E" w:rsidRDefault="00F2625E" w:rsidP="0039031A">
      <w:pPr>
        <w:pStyle w:val="BodyText"/>
        <w:spacing w:before="248"/>
        <w:ind w:left="0"/>
        <w:rPr>
          <w:rFonts w:ascii="Aptos" w:eastAsia="Aptos" w:hAnsi="Aptos" w:cs="Aptos"/>
        </w:rPr>
      </w:pPr>
    </w:p>
    <w:p w14:paraId="53FEDDB0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1A"/>
    <w:rsid w:val="0001095F"/>
    <w:rsid w:val="00052132"/>
    <w:rsid w:val="0008158C"/>
    <w:rsid w:val="000D1A23"/>
    <w:rsid w:val="000D5C63"/>
    <w:rsid w:val="000E11CA"/>
    <w:rsid w:val="00107053"/>
    <w:rsid w:val="001233F1"/>
    <w:rsid w:val="00130C9E"/>
    <w:rsid w:val="00171112"/>
    <w:rsid w:val="00213747"/>
    <w:rsid w:val="002414E8"/>
    <w:rsid w:val="0026360D"/>
    <w:rsid w:val="002A48E3"/>
    <w:rsid w:val="002B3338"/>
    <w:rsid w:val="002F344B"/>
    <w:rsid w:val="00303172"/>
    <w:rsid w:val="00324B0C"/>
    <w:rsid w:val="00324C64"/>
    <w:rsid w:val="0033265D"/>
    <w:rsid w:val="00373EF5"/>
    <w:rsid w:val="0039031A"/>
    <w:rsid w:val="003B1EC7"/>
    <w:rsid w:val="003B2195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32EF9"/>
    <w:rsid w:val="0054563F"/>
    <w:rsid w:val="006238D1"/>
    <w:rsid w:val="00665C08"/>
    <w:rsid w:val="00690947"/>
    <w:rsid w:val="006A4B40"/>
    <w:rsid w:val="006A4B7E"/>
    <w:rsid w:val="006D0125"/>
    <w:rsid w:val="006E1FD0"/>
    <w:rsid w:val="00702037"/>
    <w:rsid w:val="007457D6"/>
    <w:rsid w:val="00761EC8"/>
    <w:rsid w:val="00785CD9"/>
    <w:rsid w:val="00790E04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87009"/>
    <w:rsid w:val="008A17BF"/>
    <w:rsid w:val="008C3099"/>
    <w:rsid w:val="008C4A33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96C8C"/>
    <w:rsid w:val="00AA6787"/>
    <w:rsid w:val="00AA6C2F"/>
    <w:rsid w:val="00AB3FAA"/>
    <w:rsid w:val="00AD6CB9"/>
    <w:rsid w:val="00B15780"/>
    <w:rsid w:val="00B355FB"/>
    <w:rsid w:val="00B44F8E"/>
    <w:rsid w:val="00B52A83"/>
    <w:rsid w:val="00B63442"/>
    <w:rsid w:val="00BC1BEA"/>
    <w:rsid w:val="00BC34E7"/>
    <w:rsid w:val="00BE412E"/>
    <w:rsid w:val="00C06B7E"/>
    <w:rsid w:val="00C331B9"/>
    <w:rsid w:val="00C4620E"/>
    <w:rsid w:val="00C536E0"/>
    <w:rsid w:val="00CB35CE"/>
    <w:rsid w:val="00CE75B7"/>
    <w:rsid w:val="00CF63DB"/>
    <w:rsid w:val="00D53134"/>
    <w:rsid w:val="00D7437B"/>
    <w:rsid w:val="00D767BC"/>
    <w:rsid w:val="00DC18A9"/>
    <w:rsid w:val="00EC6F77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A453"/>
  <w15:docId w15:val="{28BEBD51-494C-43B8-950F-13EF4CE7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Props1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2</cp:revision>
  <dcterms:created xsi:type="dcterms:W3CDTF">2025-04-22T16:30:00Z</dcterms:created>
  <dcterms:modified xsi:type="dcterms:W3CDTF">2025-04-22T16:30:00Z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