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357C0" w14:textId="163340E8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 w:rsidRPr="00BB4A6F">
        <w:rPr>
          <w:rFonts w:ascii="Aptos" w:eastAsia="Aptos" w:hAnsi="Aptos" w:cs="Aptos"/>
          <w:sz w:val="24"/>
          <w:szCs w:val="24"/>
        </w:rPr>
        <w:t xml:space="preserve">The Ohio </w:t>
      </w:r>
      <w:r w:rsidR="0075372C" w:rsidRPr="00BB4A6F">
        <w:rPr>
          <w:rFonts w:ascii="Aptos" w:eastAsia="Aptos" w:hAnsi="Aptos" w:cs="Aptos"/>
          <w:sz w:val="24"/>
          <w:szCs w:val="24"/>
        </w:rPr>
        <w:t>Statehouse</w:t>
      </w:r>
    </w:p>
    <w:p w14:paraId="41DB1599" w14:textId="5862747D" w:rsidR="00BB4A6F" w:rsidRPr="00BB4A6F" w:rsidRDefault="0075372C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Attn: </w:t>
      </w:r>
      <w:r w:rsidR="00BB4A6F" w:rsidRPr="00BB4A6F">
        <w:rPr>
          <w:rFonts w:ascii="Aptos" w:eastAsia="Aptos" w:hAnsi="Aptos" w:cs="Aptos"/>
          <w:sz w:val="24"/>
          <w:szCs w:val="24"/>
        </w:rPr>
        <w:t>Senate President Rob McColley</w:t>
      </w:r>
    </w:p>
    <w:p w14:paraId="0CD86EDE" w14:textId="77777777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 w:rsidRPr="00BB4A6F">
        <w:rPr>
          <w:rFonts w:ascii="Aptos" w:eastAsia="Aptos" w:hAnsi="Aptos" w:cs="Aptos"/>
          <w:sz w:val="24"/>
          <w:szCs w:val="24"/>
        </w:rPr>
        <w:t>1 Capitol Square</w:t>
      </w:r>
    </w:p>
    <w:p w14:paraId="6621FDC8" w14:textId="77777777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 w:rsidRPr="00BB4A6F">
        <w:rPr>
          <w:rFonts w:ascii="Aptos" w:eastAsia="Aptos" w:hAnsi="Aptos" w:cs="Aptos"/>
          <w:sz w:val="24"/>
          <w:szCs w:val="24"/>
        </w:rPr>
        <w:t>Second Floor, 201</w:t>
      </w:r>
    </w:p>
    <w:p w14:paraId="4111D845" w14:textId="77777777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 w:rsidRPr="00BB4A6F">
        <w:rPr>
          <w:rFonts w:ascii="Aptos" w:eastAsia="Aptos" w:hAnsi="Aptos" w:cs="Aptos"/>
          <w:sz w:val="24"/>
          <w:szCs w:val="24"/>
        </w:rPr>
        <w:t>Columbus, Ohio 43215</w:t>
      </w:r>
    </w:p>
    <w:p w14:paraId="64A29725" w14:textId="77777777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</w:p>
    <w:p w14:paraId="4C8D5C9A" w14:textId="2E41BAFF" w:rsidR="00BB4A6F" w:rsidRPr="00BB4A6F" w:rsidRDefault="00BB4A6F" w:rsidP="00BB4A6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  <w:r w:rsidRPr="00BB4A6F">
        <w:rPr>
          <w:rFonts w:ascii="Aptos" w:eastAsia="Aptos" w:hAnsi="Aptos" w:cs="Aptos"/>
          <w:sz w:val="24"/>
          <w:szCs w:val="24"/>
        </w:rPr>
        <w:t xml:space="preserve">Dear Senator </w:t>
      </w:r>
      <w:r w:rsidR="00BF455B" w:rsidRPr="00BB4A6F">
        <w:rPr>
          <w:rFonts w:ascii="Aptos" w:eastAsia="Aptos" w:hAnsi="Aptos" w:cs="Aptos"/>
          <w:sz w:val="24"/>
          <w:szCs w:val="24"/>
        </w:rPr>
        <w:t>McColley</w:t>
      </w:r>
      <w:r w:rsidRPr="00BB4A6F">
        <w:rPr>
          <w:rFonts w:ascii="Aptos" w:eastAsia="Aptos" w:hAnsi="Aptos" w:cs="Aptos"/>
          <w:sz w:val="24"/>
          <w:szCs w:val="24"/>
        </w:rPr>
        <w:t>,</w:t>
      </w:r>
    </w:p>
    <w:p w14:paraId="6FA58848" w14:textId="32C31CC8" w:rsidR="00AA6C2F" w:rsidRDefault="00AA6C2F" w:rsidP="00AA6C2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</w:p>
    <w:p w14:paraId="3C6A2D30" w14:textId="77777777" w:rsidR="00324C64" w:rsidRPr="00BC34E7" w:rsidRDefault="00761EC8" w:rsidP="00BB4A6F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50546E2B" w14:textId="77777777" w:rsidR="00AD6CB9" w:rsidRPr="00BC34E7" w:rsidRDefault="00AD6CB9" w:rsidP="00BB4A6F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08158C" w:rsidRPr="00BC34E7">
        <w:rPr>
          <w:rFonts w:ascii="Aptos" w:eastAsia="Aptos" w:hAnsi="Aptos" w:cs="Aptos"/>
        </w:rPr>
        <w:t xml:space="preserve"> </w:t>
      </w:r>
      <w:sdt>
        <w:sdtPr>
          <w:rPr>
            <w:rFonts w:ascii="Aptos" w:eastAsia="Aptos" w:hAnsi="Aptos" w:cs="Aptos"/>
          </w:rPr>
          <w:alias w:val="Constituency"/>
          <w:tag w:val="Constituency"/>
          <w:id w:val="638391425"/>
          <w:placeholder>
            <w:docPart w:val="2621CB2BD34548E284757F6012D439BA"/>
          </w:placeholder>
          <w15:color w:val="008000"/>
          <w:docPartList>
            <w:docPartGallery w:val="AutoText"/>
            <w:docPartCategory w:val="General"/>
          </w:docPartList>
        </w:sdtPr>
        <w:sdtContent>
          <w:r w:rsidR="0008158C" w:rsidRPr="00BC34E7">
            <w:rPr>
              <w:rFonts w:ascii="Aptos" w:eastAsia="Aptos" w:hAnsi="Aptos" w:cs="Aptos"/>
            </w:rPr>
            <w:t>Student</w:t>
          </w:r>
        </w:sdtContent>
      </w:sdt>
      <w:r w:rsidRPr="00BC34E7">
        <w:rPr>
          <w:rFonts w:ascii="Aptos" w:eastAsia="Aptos" w:hAnsi="Aptos" w:cs="Aptos"/>
        </w:rPr>
        <w:t xml:space="preserve">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52133865" w14:textId="142BE8CD" w:rsidR="0054563F" w:rsidRPr="00BC34E7" w:rsidRDefault="0054563F" w:rsidP="00BB4A6F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222BD1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043C73">
        <w:rPr>
          <w:rFonts w:ascii="Aptos" w:eastAsia="Aptos" w:hAnsi="Aptos" w:cs="Aptos"/>
        </w:rPr>
        <w:t>—</w:t>
      </w:r>
      <w:r w:rsidRPr="00BC34E7">
        <w:rPr>
          <w:rFonts w:ascii="Aptos" w:eastAsia="Aptos" w:hAnsi="Aptos" w:cs="Aptos"/>
        </w:rPr>
        <w:t>potentially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46674D30" w14:textId="77777777" w:rsidR="00324C64" w:rsidRPr="00BC34E7" w:rsidRDefault="00761EC8" w:rsidP="00BB4A6F">
      <w:pPr>
        <w:pStyle w:val="BodyText"/>
        <w:spacing w:before="249" w:line="271" w:lineRule="auto"/>
        <w:ind w:left="0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040903C2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68E1CA5E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391D6E63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39209791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32637A15" w14:textId="1E471AC3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restrict</w:t>
      </w:r>
      <w:r w:rsidR="00043C73">
        <w:rPr>
          <w:rFonts w:ascii="Aptos" w:eastAsia="Aptos" w:hAnsi="Aptos" w:cs="Aptos"/>
          <w:spacing w:val="-2"/>
        </w:rPr>
        <w:t xml:space="preserve">ing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222BD1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043C73">
        <w:rPr>
          <w:rFonts w:ascii="Aptos" w:eastAsia="Aptos" w:hAnsi="Aptos" w:cs="Aptos"/>
          <w:spacing w:val="-2"/>
        </w:rPr>
        <w:t>.</w:t>
      </w:r>
    </w:p>
    <w:p w14:paraId="2D4F3A64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537FE219" w14:textId="52CA63E7" w:rsidR="00324C64" w:rsidRPr="00BC34E7" w:rsidRDefault="00107053" w:rsidP="00BB4A6F">
      <w:pPr>
        <w:pStyle w:val="BodyText"/>
        <w:spacing w:line="280" w:lineRule="auto"/>
        <w:ind w:left="0" w:right="449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222BD1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6C11B5C4" w14:textId="77777777" w:rsidR="00324C64" w:rsidRPr="00BC34E7" w:rsidRDefault="00761EC8" w:rsidP="00BB4A6F">
      <w:pPr>
        <w:pStyle w:val="BodyText"/>
        <w:spacing w:before="241" w:line="273" w:lineRule="auto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7E77147D" w14:textId="77777777" w:rsidR="00AA6C2F" w:rsidRDefault="00761EC8" w:rsidP="00AA6C2F">
      <w:pPr>
        <w:pStyle w:val="BodyText"/>
        <w:spacing w:before="248"/>
        <w:ind w:left="1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4C2601FD" w14:textId="77777777" w:rsidR="002A48E3" w:rsidRPr="00860828" w:rsidRDefault="002A48E3" w:rsidP="00BB4A6F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6F"/>
    <w:rsid w:val="0001095F"/>
    <w:rsid w:val="00026A15"/>
    <w:rsid w:val="00043C73"/>
    <w:rsid w:val="00052132"/>
    <w:rsid w:val="0008158C"/>
    <w:rsid w:val="000D1A23"/>
    <w:rsid w:val="000E11CA"/>
    <w:rsid w:val="00107053"/>
    <w:rsid w:val="001233F1"/>
    <w:rsid w:val="00171112"/>
    <w:rsid w:val="001D3F18"/>
    <w:rsid w:val="00222BD1"/>
    <w:rsid w:val="002414E8"/>
    <w:rsid w:val="0026360D"/>
    <w:rsid w:val="002A48E3"/>
    <w:rsid w:val="002B3338"/>
    <w:rsid w:val="002F344B"/>
    <w:rsid w:val="00303172"/>
    <w:rsid w:val="00324C64"/>
    <w:rsid w:val="003B1EC7"/>
    <w:rsid w:val="003B61EC"/>
    <w:rsid w:val="00432235"/>
    <w:rsid w:val="00456072"/>
    <w:rsid w:val="00457428"/>
    <w:rsid w:val="00463960"/>
    <w:rsid w:val="0047167B"/>
    <w:rsid w:val="004A00D8"/>
    <w:rsid w:val="004D430C"/>
    <w:rsid w:val="004F0649"/>
    <w:rsid w:val="004F5C71"/>
    <w:rsid w:val="00532EF9"/>
    <w:rsid w:val="0054563F"/>
    <w:rsid w:val="006238D1"/>
    <w:rsid w:val="00665C08"/>
    <w:rsid w:val="00690947"/>
    <w:rsid w:val="006A4B7E"/>
    <w:rsid w:val="00702037"/>
    <w:rsid w:val="007457D6"/>
    <w:rsid w:val="0075372C"/>
    <w:rsid w:val="00761EC8"/>
    <w:rsid w:val="00785CD9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C3099"/>
    <w:rsid w:val="008C4A33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355FB"/>
    <w:rsid w:val="00B44F8E"/>
    <w:rsid w:val="00B52A83"/>
    <w:rsid w:val="00B63442"/>
    <w:rsid w:val="00BB4A6F"/>
    <w:rsid w:val="00BC1BEA"/>
    <w:rsid w:val="00BC34E7"/>
    <w:rsid w:val="00BE412E"/>
    <w:rsid w:val="00BF455B"/>
    <w:rsid w:val="00C06B7E"/>
    <w:rsid w:val="00C331B9"/>
    <w:rsid w:val="00C4620E"/>
    <w:rsid w:val="00C536E0"/>
    <w:rsid w:val="00CB35CE"/>
    <w:rsid w:val="00CD057F"/>
    <w:rsid w:val="00CE75B7"/>
    <w:rsid w:val="00CF63DB"/>
    <w:rsid w:val="00D7437B"/>
    <w:rsid w:val="00D767BC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F3137"/>
  <w15:docId w15:val="{A67B8141-CC40-46BE-8D29-13F54CA0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21CB2BD34548E284757F6012D43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FE4E7-BCC1-4835-B7CE-809A2313B7A9}"/>
      </w:docPartPr>
      <w:docPartBody>
        <w:p w:rsidR="00C96B52" w:rsidRDefault="00C96B52">
          <w:pPr>
            <w:pStyle w:val="2621CB2BD34548E284757F6012D439BA"/>
          </w:pPr>
          <w:r w:rsidRPr="00AC4DAF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2"/>
    <w:rsid w:val="00026A15"/>
    <w:rsid w:val="001D3F18"/>
    <w:rsid w:val="00351D22"/>
    <w:rsid w:val="0047167B"/>
    <w:rsid w:val="00841C8F"/>
    <w:rsid w:val="008508F8"/>
    <w:rsid w:val="008C3099"/>
    <w:rsid w:val="00C96B52"/>
    <w:rsid w:val="00CD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621CB2BD34548E284757F6012D439BA">
    <w:name w:val="2621CB2BD34548E284757F6012D439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4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3</cp:revision>
  <dcterms:created xsi:type="dcterms:W3CDTF">2025-04-11T21:01:00Z</dcterms:created>
  <dcterms:modified xsi:type="dcterms:W3CDTF">2025-04-14T13:02:00Z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