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6800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The Ohio House of Representatives</w:t>
      </w:r>
    </w:p>
    <w:p w14:paraId="57D37D7F" w14:textId="6AA8B19B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Attn:</w:t>
      </w:r>
      <w:r w:rsidR="0061019F">
        <w:rPr>
          <w:rFonts w:ascii="Aptos" w:eastAsia="Aptos" w:hAnsi="Aptos" w:cs="Aptos"/>
          <w:sz w:val="24"/>
          <w:szCs w:val="24"/>
        </w:rPr>
        <w:t xml:space="preserve"> State</w:t>
      </w:r>
      <w:r w:rsidRPr="00624219">
        <w:rPr>
          <w:rFonts w:ascii="Aptos" w:eastAsia="Aptos" w:hAnsi="Aptos" w:cs="Aptos"/>
          <w:sz w:val="24"/>
          <w:szCs w:val="24"/>
        </w:rPr>
        <w:t xml:space="preserve"> </w:t>
      </w:r>
      <w:r w:rsidR="00A240EC">
        <w:rPr>
          <w:rFonts w:ascii="Aptos" w:eastAsia="Aptos" w:hAnsi="Aptos" w:cs="Aptos"/>
          <w:sz w:val="24"/>
          <w:szCs w:val="24"/>
        </w:rPr>
        <w:t xml:space="preserve">Representative </w:t>
      </w:r>
      <w:r w:rsidRPr="00624219">
        <w:rPr>
          <w:rFonts w:ascii="Aptos" w:eastAsia="Aptos" w:hAnsi="Aptos" w:cs="Aptos"/>
          <w:sz w:val="24"/>
          <w:szCs w:val="24"/>
        </w:rPr>
        <w:t>Beth Lear</w:t>
      </w:r>
    </w:p>
    <w:p w14:paraId="67826580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77 S. High Street</w:t>
      </w:r>
    </w:p>
    <w:p w14:paraId="107CBCB7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12th Floor</w:t>
      </w:r>
    </w:p>
    <w:p w14:paraId="1C606A76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Columbus, OH 43215</w:t>
      </w:r>
    </w:p>
    <w:p w14:paraId="39E0EA43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</w:p>
    <w:p w14:paraId="0487EB6E" w14:textId="77777777" w:rsidR="00624219" w:rsidRPr="00624219" w:rsidRDefault="00624219" w:rsidP="00624219">
      <w:pPr>
        <w:pStyle w:val="BodyText"/>
        <w:spacing w:before="61"/>
        <w:ind w:left="90"/>
        <w:jc w:val="both"/>
        <w:rPr>
          <w:rFonts w:ascii="Aptos" w:eastAsia="Aptos" w:hAnsi="Aptos" w:cs="Aptos"/>
          <w:sz w:val="24"/>
          <w:szCs w:val="24"/>
        </w:rPr>
      </w:pPr>
      <w:r w:rsidRPr="00624219">
        <w:rPr>
          <w:rFonts w:ascii="Aptos" w:eastAsia="Aptos" w:hAnsi="Aptos" w:cs="Aptos"/>
          <w:sz w:val="24"/>
          <w:szCs w:val="24"/>
        </w:rPr>
        <w:t>Dear Representative Lear,</w:t>
      </w:r>
    </w:p>
    <w:p w14:paraId="204EDAEE" w14:textId="69756B25" w:rsidR="00AA6C2F" w:rsidRDefault="00AA6C2F" w:rsidP="00AA6C2F">
      <w:pPr>
        <w:pStyle w:val="BodyText"/>
        <w:spacing w:before="61"/>
        <w:ind w:left="0"/>
        <w:rPr>
          <w:rFonts w:ascii="Aptos" w:eastAsia="Aptos" w:hAnsi="Aptos" w:cs="Aptos"/>
          <w:sz w:val="24"/>
          <w:szCs w:val="24"/>
        </w:rPr>
      </w:pPr>
    </w:p>
    <w:p w14:paraId="0C31A91E" w14:textId="77777777" w:rsidR="00324C64" w:rsidRPr="00BC34E7" w:rsidRDefault="00761EC8" w:rsidP="00AA6C2F">
      <w:pPr>
        <w:pStyle w:val="BodyText"/>
        <w:spacing w:before="61"/>
        <w:ind w:left="119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68319067" w14:textId="70C9D797" w:rsidR="00AD6CB9" w:rsidRPr="00BC34E7" w:rsidRDefault="00AD6CB9" w:rsidP="00AD6CB9">
      <w:pPr>
        <w:pStyle w:val="BodyText"/>
        <w:spacing w:before="249" w:line="271" w:lineRule="auto"/>
        <w:ind w:left="119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08158C" w:rsidRPr="00BC34E7">
        <w:rPr>
          <w:rFonts w:ascii="Aptos" w:eastAsia="Aptos" w:hAnsi="Aptos" w:cs="Aptos"/>
        </w:rPr>
        <w:t xml:space="preserve"> </w:t>
      </w:r>
      <w:r w:rsidR="00F400F2">
        <w:rPr>
          <w:rFonts w:ascii="Aptos" w:eastAsia="Aptos" w:hAnsi="Aptos" w:cs="Aptos"/>
        </w:rPr>
        <w:t xml:space="preserve">_____________________________ (student, parent, community member, etc.)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507DBB93" w14:textId="3BF52216" w:rsidR="0054563F" w:rsidRPr="00BC34E7" w:rsidRDefault="0054563F" w:rsidP="0054563F">
      <w:pPr>
        <w:pStyle w:val="BodyText"/>
        <w:spacing w:before="249" w:line="271" w:lineRule="auto"/>
        <w:ind w:left="119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4476F8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B96D19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0291CF6C" w14:textId="77777777" w:rsidR="00324C64" w:rsidRPr="00BC34E7" w:rsidRDefault="00761EC8" w:rsidP="482C1A54">
      <w:pPr>
        <w:pStyle w:val="BodyText"/>
        <w:spacing w:before="249" w:line="271" w:lineRule="auto"/>
        <w:ind w:left="119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2ECF0D9F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584A46C2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34896196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15717A8E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3D7762DE" w14:textId="6D68356C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restrict</w:t>
      </w:r>
      <w:r w:rsidR="00B96D19">
        <w:rPr>
          <w:rFonts w:ascii="Aptos" w:eastAsia="Aptos" w:hAnsi="Aptos" w:cs="Aptos"/>
          <w:spacing w:val="-2"/>
        </w:rPr>
        <w:t>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4476F8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B96D19">
        <w:rPr>
          <w:rFonts w:ascii="Aptos" w:eastAsia="Aptos" w:hAnsi="Aptos" w:cs="Aptos"/>
          <w:spacing w:val="-2"/>
        </w:rPr>
        <w:t>.</w:t>
      </w:r>
    </w:p>
    <w:p w14:paraId="2818AADA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555F3C9E" w14:textId="5EA29651" w:rsidR="00324C64" w:rsidRPr="00BC34E7" w:rsidRDefault="00107053" w:rsidP="482C1A54">
      <w:pPr>
        <w:pStyle w:val="BodyText"/>
        <w:spacing w:line="280" w:lineRule="auto"/>
        <w:ind w:left="134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4476F8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41A567EB" w14:textId="77777777" w:rsidR="00324C64" w:rsidRPr="00BC34E7" w:rsidRDefault="00761EC8" w:rsidP="482C1A54">
      <w:pPr>
        <w:pStyle w:val="BodyText"/>
        <w:spacing w:before="241" w:line="273" w:lineRule="auto"/>
        <w:ind w:left="119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01907924" w14:textId="77777777" w:rsidR="00AA6C2F" w:rsidRDefault="00761EC8" w:rsidP="00AA6C2F">
      <w:pPr>
        <w:pStyle w:val="BodyText"/>
        <w:spacing w:before="248"/>
        <w:ind w:left="1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4CFCFBC1" w14:textId="77777777" w:rsidR="002A48E3" w:rsidRPr="00860828" w:rsidRDefault="002A48E3" w:rsidP="00F400F2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DB7B5" w14:textId="77777777" w:rsidR="00521622" w:rsidRDefault="00521622" w:rsidP="00F400F2">
      <w:r>
        <w:separator/>
      </w:r>
    </w:p>
  </w:endnote>
  <w:endnote w:type="continuationSeparator" w:id="0">
    <w:p w14:paraId="0AE7C241" w14:textId="77777777" w:rsidR="00521622" w:rsidRDefault="00521622" w:rsidP="00F4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05F36" w14:textId="77777777" w:rsidR="00521622" w:rsidRDefault="00521622" w:rsidP="00F400F2">
      <w:r>
        <w:separator/>
      </w:r>
    </w:p>
  </w:footnote>
  <w:footnote w:type="continuationSeparator" w:id="0">
    <w:p w14:paraId="434720F3" w14:textId="77777777" w:rsidR="00521622" w:rsidRDefault="00521622" w:rsidP="00F40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06E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2032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8C1F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63AAA8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4099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D0BD1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FC1E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0FEA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B8CA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207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10"/>
  </w:num>
  <w:num w:numId="2" w16cid:durableId="534542979">
    <w:abstractNumId w:val="9"/>
  </w:num>
  <w:num w:numId="3" w16cid:durableId="755978335">
    <w:abstractNumId w:val="7"/>
  </w:num>
  <w:num w:numId="4" w16cid:durableId="1462960778">
    <w:abstractNumId w:val="6"/>
  </w:num>
  <w:num w:numId="5" w16cid:durableId="2085833479">
    <w:abstractNumId w:val="5"/>
  </w:num>
  <w:num w:numId="6" w16cid:durableId="1451318964">
    <w:abstractNumId w:val="4"/>
  </w:num>
  <w:num w:numId="7" w16cid:durableId="598567170">
    <w:abstractNumId w:val="8"/>
  </w:num>
  <w:num w:numId="8" w16cid:durableId="2070761830">
    <w:abstractNumId w:val="3"/>
  </w:num>
  <w:num w:numId="9" w16cid:durableId="1843086510">
    <w:abstractNumId w:val="2"/>
  </w:num>
  <w:num w:numId="10" w16cid:durableId="304548961">
    <w:abstractNumId w:val="1"/>
  </w:num>
  <w:num w:numId="11" w16cid:durableId="169450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F2"/>
    <w:rsid w:val="0001095F"/>
    <w:rsid w:val="00052132"/>
    <w:rsid w:val="0008158C"/>
    <w:rsid w:val="000D1A23"/>
    <w:rsid w:val="000E11CA"/>
    <w:rsid w:val="00107053"/>
    <w:rsid w:val="001233F1"/>
    <w:rsid w:val="00171112"/>
    <w:rsid w:val="002414E8"/>
    <w:rsid w:val="0026360D"/>
    <w:rsid w:val="002A48E3"/>
    <w:rsid w:val="002B3338"/>
    <w:rsid w:val="002F344B"/>
    <w:rsid w:val="00303172"/>
    <w:rsid w:val="00324C64"/>
    <w:rsid w:val="003B1EC7"/>
    <w:rsid w:val="003B61EC"/>
    <w:rsid w:val="00432235"/>
    <w:rsid w:val="004476F8"/>
    <w:rsid w:val="00456072"/>
    <w:rsid w:val="00457428"/>
    <w:rsid w:val="00463960"/>
    <w:rsid w:val="004A00D8"/>
    <w:rsid w:val="004D430C"/>
    <w:rsid w:val="004F0649"/>
    <w:rsid w:val="004F5C71"/>
    <w:rsid w:val="00521622"/>
    <w:rsid w:val="00532EF9"/>
    <w:rsid w:val="0054563F"/>
    <w:rsid w:val="00601831"/>
    <w:rsid w:val="0061019F"/>
    <w:rsid w:val="006238D1"/>
    <w:rsid w:val="00624219"/>
    <w:rsid w:val="00665C08"/>
    <w:rsid w:val="00690947"/>
    <w:rsid w:val="006A4B7E"/>
    <w:rsid w:val="00702037"/>
    <w:rsid w:val="00720EDD"/>
    <w:rsid w:val="007457D6"/>
    <w:rsid w:val="00761EC8"/>
    <w:rsid w:val="00785CD9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C3099"/>
    <w:rsid w:val="008C4A33"/>
    <w:rsid w:val="00912124"/>
    <w:rsid w:val="0093401D"/>
    <w:rsid w:val="00972165"/>
    <w:rsid w:val="00A16B9F"/>
    <w:rsid w:val="00A21F1E"/>
    <w:rsid w:val="00A240EC"/>
    <w:rsid w:val="00A268B5"/>
    <w:rsid w:val="00A26EB2"/>
    <w:rsid w:val="00A34105"/>
    <w:rsid w:val="00A341D1"/>
    <w:rsid w:val="00A516E0"/>
    <w:rsid w:val="00A548AA"/>
    <w:rsid w:val="00AA6787"/>
    <w:rsid w:val="00AA6C2F"/>
    <w:rsid w:val="00AB1E49"/>
    <w:rsid w:val="00AB3FAA"/>
    <w:rsid w:val="00AD6CB9"/>
    <w:rsid w:val="00B355FB"/>
    <w:rsid w:val="00B44F8E"/>
    <w:rsid w:val="00B52A83"/>
    <w:rsid w:val="00B63442"/>
    <w:rsid w:val="00B96D19"/>
    <w:rsid w:val="00BC1BEA"/>
    <w:rsid w:val="00BC34E7"/>
    <w:rsid w:val="00BE412E"/>
    <w:rsid w:val="00C006D5"/>
    <w:rsid w:val="00C05314"/>
    <w:rsid w:val="00C06B7E"/>
    <w:rsid w:val="00C331B9"/>
    <w:rsid w:val="00C4620E"/>
    <w:rsid w:val="00C536E0"/>
    <w:rsid w:val="00CB35CE"/>
    <w:rsid w:val="00CE75B7"/>
    <w:rsid w:val="00CF63DB"/>
    <w:rsid w:val="00D7437B"/>
    <w:rsid w:val="00D767BC"/>
    <w:rsid w:val="00F2625E"/>
    <w:rsid w:val="00F400F2"/>
    <w:rsid w:val="00F73845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FB8F43"/>
  <w15:docId w15:val="{ECB861FE-E73D-449C-BB92-111F6BAE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0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0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0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0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0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0F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0F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0F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0F2"/>
    <w:rPr>
      <w:rFonts w:ascii="Segoe UI" w:eastAsia="Arial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400F2"/>
  </w:style>
  <w:style w:type="paragraph" w:styleId="BlockText">
    <w:name w:val="Block Text"/>
    <w:basedOn w:val="Normal"/>
    <w:uiPriority w:val="99"/>
    <w:semiHidden/>
    <w:unhideWhenUsed/>
    <w:rsid w:val="00F400F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4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400F2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400F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400F2"/>
    <w:rPr>
      <w:rFonts w:ascii="Arial" w:eastAsia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400F2"/>
    <w:pPr>
      <w:ind w:lef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400F2"/>
    <w:rPr>
      <w:rFonts w:ascii="Arial" w:eastAsia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400F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400F2"/>
    <w:rPr>
      <w:rFonts w:ascii="Arial" w:eastAsia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400F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400F2"/>
    <w:rPr>
      <w:rFonts w:ascii="Arial" w:eastAsia="Arial" w:hAnsi="Arial" w:cs="Ari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400F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400F2"/>
    <w:rPr>
      <w:rFonts w:ascii="Arial" w:eastAsia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400F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400F2"/>
    <w:rPr>
      <w:rFonts w:ascii="Arial" w:eastAsia="Arial" w:hAnsi="Arial" w:cs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400F2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400F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400F2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0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0F2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0F2"/>
    <w:rPr>
      <w:rFonts w:ascii="Arial" w:eastAsia="Arial" w:hAnsi="Arial" w:cs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400F2"/>
  </w:style>
  <w:style w:type="character" w:customStyle="1" w:styleId="DateChar">
    <w:name w:val="Date Char"/>
    <w:basedOn w:val="DefaultParagraphFont"/>
    <w:link w:val="Date"/>
    <w:uiPriority w:val="99"/>
    <w:semiHidden/>
    <w:rsid w:val="00F400F2"/>
    <w:rPr>
      <w:rFonts w:ascii="Arial" w:eastAsia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400F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400F2"/>
    <w:rPr>
      <w:rFonts w:ascii="Segoe UI" w:eastAsia="Arial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400F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400F2"/>
    <w:rPr>
      <w:rFonts w:ascii="Arial" w:eastAsia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00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00F2"/>
    <w:rPr>
      <w:rFonts w:ascii="Arial" w:eastAsia="Arial" w:hAnsi="Arial"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400F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400F2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40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0F2"/>
    <w:rPr>
      <w:rFonts w:ascii="Arial" w:eastAsia="Arial" w:hAnsi="Arial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00F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00F2"/>
    <w:rPr>
      <w:rFonts w:ascii="Arial" w:eastAsia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0F2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400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0F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0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0F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0F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0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0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400F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400F2"/>
    <w:rPr>
      <w:rFonts w:ascii="Arial" w:eastAsia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00F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00F2"/>
    <w:rPr>
      <w:rFonts w:ascii="Consolas" w:eastAsia="Arial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400F2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400F2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400F2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400F2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400F2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400F2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400F2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400F2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400F2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400F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0F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0F2"/>
    <w:rPr>
      <w:rFonts w:ascii="Arial" w:eastAsia="Arial" w:hAnsi="Arial" w:cs="Arial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F400F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400F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400F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400F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400F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400F2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400F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400F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400F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400F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400F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400F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400F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400F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400F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400F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400F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400F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400F2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400F2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400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400F2"/>
    <w:rPr>
      <w:rFonts w:ascii="Consolas" w:eastAsia="Arial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400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400F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F400F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F400F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400F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400F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400F2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400F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00F2"/>
    <w:rPr>
      <w:rFonts w:ascii="Consolas" w:eastAsia="Arial" w:hAnsi="Consolas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F400F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0F2"/>
    <w:rPr>
      <w:rFonts w:ascii="Arial" w:eastAsia="Arial" w:hAnsi="Arial" w:cs="Arial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400F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400F2"/>
    <w:rPr>
      <w:rFonts w:ascii="Arial" w:eastAsia="Arial" w:hAnsi="Arial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400F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400F2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0F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400F2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400F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400F2"/>
  </w:style>
  <w:style w:type="paragraph" w:styleId="Title">
    <w:name w:val="Title"/>
    <w:basedOn w:val="Normal"/>
    <w:next w:val="Normal"/>
    <w:link w:val="TitleChar"/>
    <w:uiPriority w:val="10"/>
    <w:qFormat/>
    <w:rsid w:val="00F400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400F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400F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400F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400F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400F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400F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400F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400F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400F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400F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400F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3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2</cp:revision>
  <cp:lastPrinted>2025-04-03T14:14:00Z</cp:lastPrinted>
  <dcterms:created xsi:type="dcterms:W3CDTF">2025-04-11T21:04:00Z</dcterms:created>
  <dcterms:modified xsi:type="dcterms:W3CDTF">2025-04-11T21:04:00Z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