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D8B0" w14:textId="77777777" w:rsidR="00B05FF1" w:rsidRPr="00B05FF1" w:rsidRDefault="00B05FF1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 w:rsidRPr="00B05FF1">
        <w:rPr>
          <w:rFonts w:ascii="Aptos" w:eastAsia="Aptos" w:hAnsi="Aptos" w:cs="Aptos"/>
          <w:sz w:val="24"/>
          <w:szCs w:val="24"/>
        </w:rPr>
        <w:t>The Ohio House of Representatives</w:t>
      </w:r>
    </w:p>
    <w:p w14:paraId="6D55BA2B" w14:textId="27F9720B" w:rsidR="00B05FF1" w:rsidRPr="00B05FF1" w:rsidRDefault="00645828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Attn: </w:t>
      </w:r>
      <w:r w:rsidR="00B05FF1" w:rsidRPr="00B05FF1">
        <w:rPr>
          <w:rFonts w:ascii="Aptos" w:eastAsia="Aptos" w:hAnsi="Aptos" w:cs="Aptos"/>
          <w:sz w:val="24"/>
          <w:szCs w:val="24"/>
        </w:rPr>
        <w:t>Speaker</w:t>
      </w:r>
      <w:r>
        <w:rPr>
          <w:rFonts w:ascii="Aptos" w:eastAsia="Aptos" w:hAnsi="Aptos" w:cs="Aptos"/>
          <w:sz w:val="24"/>
          <w:szCs w:val="24"/>
        </w:rPr>
        <w:t xml:space="preserve"> of the Ohio House</w:t>
      </w:r>
      <w:r w:rsidR="00B05FF1" w:rsidRPr="00B05FF1">
        <w:rPr>
          <w:rFonts w:ascii="Aptos" w:eastAsia="Aptos" w:hAnsi="Aptos" w:cs="Aptos"/>
          <w:sz w:val="24"/>
          <w:szCs w:val="24"/>
        </w:rPr>
        <w:t xml:space="preserve"> Matt Huffman</w:t>
      </w:r>
    </w:p>
    <w:p w14:paraId="0CD3E27C" w14:textId="77777777" w:rsidR="00B05FF1" w:rsidRPr="00B05FF1" w:rsidRDefault="00B05FF1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 w:rsidRPr="00B05FF1">
        <w:rPr>
          <w:rFonts w:ascii="Aptos" w:eastAsia="Aptos" w:hAnsi="Aptos" w:cs="Aptos"/>
          <w:sz w:val="24"/>
          <w:szCs w:val="24"/>
        </w:rPr>
        <w:t>77 South High Street</w:t>
      </w:r>
    </w:p>
    <w:p w14:paraId="37A46106" w14:textId="77777777" w:rsidR="00B05FF1" w:rsidRPr="00B05FF1" w:rsidRDefault="00B05FF1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 w:rsidRPr="00B05FF1">
        <w:rPr>
          <w:rFonts w:ascii="Aptos" w:eastAsia="Aptos" w:hAnsi="Aptos" w:cs="Aptos"/>
          <w:sz w:val="24"/>
          <w:szCs w:val="24"/>
        </w:rPr>
        <w:t>14th Floor</w:t>
      </w:r>
    </w:p>
    <w:p w14:paraId="382B02F0" w14:textId="77777777" w:rsidR="00B05FF1" w:rsidRPr="00B05FF1" w:rsidRDefault="00B05FF1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 w:rsidRPr="00B05FF1">
        <w:rPr>
          <w:rFonts w:ascii="Aptos" w:eastAsia="Aptos" w:hAnsi="Aptos" w:cs="Aptos"/>
          <w:sz w:val="24"/>
          <w:szCs w:val="24"/>
        </w:rPr>
        <w:t>Columbus, OH 43215</w:t>
      </w:r>
    </w:p>
    <w:p w14:paraId="651C9045" w14:textId="77777777" w:rsidR="00B05FF1" w:rsidRPr="00B05FF1" w:rsidRDefault="00B05FF1" w:rsidP="00B05FF1">
      <w:pPr>
        <w:pStyle w:val="BodyText"/>
        <w:spacing w:before="248"/>
        <w:contextualSpacing/>
        <w:rPr>
          <w:rFonts w:ascii="Aptos" w:eastAsia="Aptos" w:hAnsi="Aptos" w:cs="Aptos"/>
          <w:sz w:val="24"/>
          <w:szCs w:val="24"/>
        </w:rPr>
      </w:pPr>
    </w:p>
    <w:p w14:paraId="45ED986D" w14:textId="13D7942A" w:rsidR="00AA6C2F" w:rsidRDefault="00B05FF1" w:rsidP="00BD43D8">
      <w:pPr>
        <w:pStyle w:val="BodyText"/>
        <w:spacing w:before="248"/>
        <w:ind w:left="-90"/>
        <w:contextualSpacing/>
        <w:rPr>
          <w:rFonts w:ascii="Aptos" w:eastAsia="Aptos" w:hAnsi="Aptos" w:cs="Aptos"/>
          <w:sz w:val="24"/>
          <w:szCs w:val="24"/>
        </w:rPr>
      </w:pPr>
      <w:r w:rsidRPr="00B05FF1">
        <w:rPr>
          <w:rFonts w:ascii="Aptos" w:eastAsia="Aptos" w:hAnsi="Aptos" w:cs="Aptos"/>
          <w:sz w:val="24"/>
          <w:szCs w:val="24"/>
        </w:rPr>
        <w:t>Dear Representative Huffman,</w:t>
      </w:r>
    </w:p>
    <w:p w14:paraId="5069E625" w14:textId="77777777" w:rsidR="00B05FF1" w:rsidRDefault="00B05FF1" w:rsidP="00B05FF1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46FD5D65" w14:textId="77777777" w:rsidR="00324C64" w:rsidRPr="00BC34E7" w:rsidRDefault="00761EC8" w:rsidP="00B05FF1">
      <w:pPr>
        <w:pStyle w:val="BodyText"/>
        <w:spacing w:before="61"/>
        <w:ind w:left="-9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00F4D6B1" w14:textId="77777777" w:rsidR="00AD6CB9" w:rsidRPr="00BC34E7" w:rsidRDefault="00AD6CB9" w:rsidP="00B05FF1">
      <w:pPr>
        <w:pStyle w:val="BodyText"/>
        <w:spacing w:before="249" w:line="271" w:lineRule="auto"/>
        <w:ind w:left="-9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08158C" w:rsidRPr="00BC34E7">
        <w:rPr>
          <w:rFonts w:ascii="Aptos" w:eastAsia="Aptos" w:hAnsi="Aptos" w:cs="Aptos"/>
        </w:rPr>
        <w:t xml:space="preserve"> </w:t>
      </w:r>
      <w:sdt>
        <w:sdtPr>
          <w:rPr>
            <w:rFonts w:ascii="Aptos" w:eastAsia="Aptos" w:hAnsi="Aptos" w:cs="Aptos"/>
          </w:rPr>
          <w:alias w:val="Constituency"/>
          <w:tag w:val="Constituency"/>
          <w:id w:val="638391425"/>
          <w:placeholder>
            <w:docPart w:val="A0FDE8F1523B4B7D9D0F7E3F1C13AC7A"/>
          </w:placeholder>
          <w15:color w:val="008000"/>
          <w:docPartList>
            <w:docPartGallery w:val="AutoText"/>
            <w:docPartCategory w:val="General"/>
          </w:docPartList>
        </w:sdtPr>
        <w:sdtContent>
          <w:r w:rsidR="0008158C" w:rsidRPr="00BC34E7">
            <w:rPr>
              <w:rFonts w:ascii="Aptos" w:eastAsia="Aptos" w:hAnsi="Aptos" w:cs="Aptos"/>
            </w:rPr>
            <w:t>Student</w:t>
          </w:r>
        </w:sdtContent>
      </w:sdt>
      <w:r w:rsidRPr="00BC34E7">
        <w:rPr>
          <w:rFonts w:ascii="Aptos" w:eastAsia="Aptos" w:hAnsi="Aptos" w:cs="Aptos"/>
        </w:rPr>
        <w:t xml:space="preserve">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4BDD0676" w14:textId="56372537" w:rsidR="0054563F" w:rsidRPr="00BC34E7" w:rsidRDefault="0054563F" w:rsidP="00B05FF1">
      <w:pPr>
        <w:pStyle w:val="BodyText"/>
        <w:spacing w:before="249" w:line="271" w:lineRule="auto"/>
        <w:ind w:left="-9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D461FF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2C5B19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794DC59D" w14:textId="77777777" w:rsidR="00324C64" w:rsidRPr="00BC34E7" w:rsidRDefault="00761EC8" w:rsidP="00B05FF1">
      <w:pPr>
        <w:pStyle w:val="BodyText"/>
        <w:spacing w:before="249" w:line="271" w:lineRule="auto"/>
        <w:ind w:left="-90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37A32128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083BBE99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770B967F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129978B5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24B860E4" w14:textId="7829337C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restrict</w:t>
      </w:r>
      <w:r w:rsidR="002C5B19">
        <w:rPr>
          <w:rFonts w:ascii="Aptos" w:eastAsia="Aptos" w:hAnsi="Aptos" w:cs="Aptos"/>
          <w:spacing w:val="-2"/>
        </w:rPr>
        <w:t>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D461FF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</w:p>
    <w:p w14:paraId="5069D9F4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07DB384A" w14:textId="3705749E" w:rsidR="00324C64" w:rsidRPr="00BC34E7" w:rsidRDefault="00107053" w:rsidP="00B05FF1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D461FF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000B2FC6" w14:textId="77777777" w:rsidR="00324C64" w:rsidRPr="00BC34E7" w:rsidRDefault="00761EC8" w:rsidP="00B05FF1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48347DF2" w14:textId="77777777" w:rsidR="00AA6C2F" w:rsidRDefault="00761EC8" w:rsidP="00B05FF1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20D07D8A" w14:textId="77777777" w:rsidR="00F2625E" w:rsidRDefault="00F2625E" w:rsidP="00AA6C2F">
      <w:pPr>
        <w:pStyle w:val="BodyText"/>
        <w:spacing w:before="248"/>
        <w:ind w:left="135"/>
        <w:rPr>
          <w:rFonts w:ascii="Aptos" w:eastAsia="Aptos" w:hAnsi="Aptos" w:cs="Aptos"/>
        </w:rPr>
      </w:pPr>
    </w:p>
    <w:p w14:paraId="796CE953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F1"/>
    <w:rsid w:val="0001095F"/>
    <w:rsid w:val="00052132"/>
    <w:rsid w:val="0008158C"/>
    <w:rsid w:val="000D1A23"/>
    <w:rsid w:val="000E11CA"/>
    <w:rsid w:val="00107053"/>
    <w:rsid w:val="001233F1"/>
    <w:rsid w:val="00171112"/>
    <w:rsid w:val="00236D66"/>
    <w:rsid w:val="002414E8"/>
    <w:rsid w:val="0026360D"/>
    <w:rsid w:val="002A48E3"/>
    <w:rsid w:val="002B3338"/>
    <w:rsid w:val="002C5B19"/>
    <w:rsid w:val="002F344B"/>
    <w:rsid w:val="00303172"/>
    <w:rsid w:val="00324C64"/>
    <w:rsid w:val="003B1EC7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10522"/>
    <w:rsid w:val="00532EF9"/>
    <w:rsid w:val="0054563F"/>
    <w:rsid w:val="006238D1"/>
    <w:rsid w:val="00645828"/>
    <w:rsid w:val="00665C08"/>
    <w:rsid w:val="00690947"/>
    <w:rsid w:val="006A4B7E"/>
    <w:rsid w:val="006A4E6A"/>
    <w:rsid w:val="00702037"/>
    <w:rsid w:val="007457D6"/>
    <w:rsid w:val="00761EC8"/>
    <w:rsid w:val="00785CD9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C3099"/>
    <w:rsid w:val="008C4A33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05FF1"/>
    <w:rsid w:val="00B355FB"/>
    <w:rsid w:val="00B44F8E"/>
    <w:rsid w:val="00B52A83"/>
    <w:rsid w:val="00B63442"/>
    <w:rsid w:val="00BC1BEA"/>
    <w:rsid w:val="00BC34E7"/>
    <w:rsid w:val="00BD43D8"/>
    <w:rsid w:val="00BE412E"/>
    <w:rsid w:val="00C06B7E"/>
    <w:rsid w:val="00C331B9"/>
    <w:rsid w:val="00C4620E"/>
    <w:rsid w:val="00C536E0"/>
    <w:rsid w:val="00CB35CE"/>
    <w:rsid w:val="00CE75B7"/>
    <w:rsid w:val="00CF63DB"/>
    <w:rsid w:val="00D461FF"/>
    <w:rsid w:val="00D7437B"/>
    <w:rsid w:val="00D767BC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36958"/>
  <w15:docId w15:val="{08B8278A-090F-4A7A-8B4A-C5382746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FDE8F1523B4B7D9D0F7E3F1C13A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28B06-7C78-434A-ADD3-4057886C2EDF}"/>
      </w:docPartPr>
      <w:docPartBody>
        <w:p w:rsidR="00F3506B" w:rsidRDefault="00F3506B">
          <w:pPr>
            <w:pStyle w:val="A0FDE8F1523B4B7D9D0F7E3F1C13AC7A"/>
          </w:pPr>
          <w:r w:rsidRPr="00AC4DAF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6B"/>
    <w:rsid w:val="00236D66"/>
    <w:rsid w:val="00510522"/>
    <w:rsid w:val="00682E2E"/>
    <w:rsid w:val="006A4E6A"/>
    <w:rsid w:val="008C3099"/>
    <w:rsid w:val="008C538A"/>
    <w:rsid w:val="00DB6594"/>
    <w:rsid w:val="00F3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A0FDE8F1523B4B7D9D0F7E3F1C13AC7A">
    <w:name w:val="A0FDE8F1523B4B7D9D0F7E3F1C13AC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3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2</cp:revision>
  <dcterms:created xsi:type="dcterms:W3CDTF">2025-04-11T20:59:00Z</dcterms:created>
  <dcterms:modified xsi:type="dcterms:W3CDTF">2025-04-11T20:59:00Z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