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5064" w14:textId="77777777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The Ohio House of Representatives</w:t>
      </w:r>
    </w:p>
    <w:p w14:paraId="2A94E891" w14:textId="2B74335A" w:rsidR="00803AB6" w:rsidRPr="00803AB6" w:rsidRDefault="00B17A5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Attn: </w:t>
      </w:r>
      <w:r w:rsidR="005A5B8E">
        <w:rPr>
          <w:rFonts w:ascii="Aptos" w:eastAsia="Aptos" w:hAnsi="Aptos" w:cs="Aptos"/>
          <w:sz w:val="24"/>
          <w:szCs w:val="24"/>
        </w:rPr>
        <w:t>State Representative</w:t>
      </w:r>
      <w:r w:rsidR="00803AB6" w:rsidRPr="00803AB6">
        <w:rPr>
          <w:rFonts w:ascii="Aptos" w:eastAsia="Aptos" w:hAnsi="Aptos" w:cs="Aptos"/>
          <w:sz w:val="24"/>
          <w:szCs w:val="24"/>
        </w:rPr>
        <w:t xml:space="preserve"> Sarah Fowler Arthur</w:t>
      </w:r>
    </w:p>
    <w:p w14:paraId="2DAACD28" w14:textId="77777777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77 South High Street</w:t>
      </w:r>
    </w:p>
    <w:p w14:paraId="0C8D4024" w14:textId="77777777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12th Floor</w:t>
      </w:r>
    </w:p>
    <w:p w14:paraId="21E258EE" w14:textId="77777777" w:rsid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Columbus, OH 43215</w:t>
      </w:r>
    </w:p>
    <w:p w14:paraId="0B3EFBD3" w14:textId="77777777" w:rsid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25A3F179" w14:textId="10DE3160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Dear </w:t>
      </w:r>
      <w:r w:rsidR="00B17A56">
        <w:rPr>
          <w:rFonts w:ascii="Aptos" w:eastAsia="Aptos" w:hAnsi="Aptos" w:cs="Aptos"/>
          <w:sz w:val="24"/>
          <w:szCs w:val="24"/>
        </w:rPr>
        <w:t>Representative</w:t>
      </w:r>
      <w:r>
        <w:rPr>
          <w:rFonts w:ascii="Aptos" w:eastAsia="Aptos" w:hAnsi="Aptos" w:cs="Aptos"/>
          <w:sz w:val="24"/>
          <w:szCs w:val="24"/>
        </w:rPr>
        <w:t xml:space="preserve"> Fowler Arthur,</w:t>
      </w:r>
    </w:p>
    <w:p w14:paraId="637B2F25" w14:textId="5D089651" w:rsidR="00AA6C2F" w:rsidRDefault="00AA6C2F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07CC8399" w14:textId="77777777" w:rsidR="00324C64" w:rsidRPr="00BC34E7" w:rsidRDefault="00761EC8" w:rsidP="00803AB6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BE1404D" w14:textId="6E2A2E9E" w:rsidR="00AD6CB9" w:rsidRPr="00BC34E7" w:rsidRDefault="00AD6CB9" w:rsidP="00803AB6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3A59CF">
        <w:rPr>
          <w:rFonts w:ascii="Aptos" w:eastAsia="Aptos" w:hAnsi="Aptos" w:cs="Aptos"/>
        </w:rPr>
        <w:t xml:space="preserve"> ______________________________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1B6C9AE6" w14:textId="097AE1F6" w:rsidR="0054563F" w:rsidRPr="00BC34E7" w:rsidRDefault="0054563F" w:rsidP="00803AB6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8E4779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835EE8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307F23A0" w14:textId="77777777" w:rsidR="00324C64" w:rsidRPr="00BC34E7" w:rsidRDefault="00761EC8" w:rsidP="00803AB6">
      <w:pPr>
        <w:pStyle w:val="BodyText"/>
        <w:spacing w:before="249" w:line="271" w:lineRule="auto"/>
        <w:ind w:left="0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18868233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7B3DA688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072A9E9B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091342B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proofErr w:type="gramStart"/>
      <w:r w:rsidRPr="00BC34E7">
        <w:rPr>
          <w:rFonts w:ascii="Aptos" w:eastAsia="Aptos" w:hAnsi="Aptos" w:cs="Aptos"/>
        </w:rPr>
        <w:t>Fully</w:t>
      </w:r>
      <w:proofErr w:type="gramEnd"/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42F2B52E" w14:textId="57B548DA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restrict</w:t>
      </w:r>
      <w:r w:rsidR="00835EE8">
        <w:rPr>
          <w:rFonts w:ascii="Aptos" w:eastAsia="Aptos" w:hAnsi="Aptos" w:cs="Aptos"/>
          <w:spacing w:val="-2"/>
        </w:rPr>
        <w:t>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8E4779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835EE8">
        <w:rPr>
          <w:rFonts w:ascii="Aptos" w:eastAsia="Aptos" w:hAnsi="Aptos" w:cs="Aptos"/>
          <w:spacing w:val="-2"/>
        </w:rPr>
        <w:t>.</w:t>
      </w:r>
    </w:p>
    <w:p w14:paraId="741D6B9E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27B6784C" w14:textId="58E8CCB3" w:rsidR="00324C64" w:rsidRPr="00BC34E7" w:rsidRDefault="00107053" w:rsidP="00803AB6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8E4779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1E31C4AB" w14:textId="77777777" w:rsidR="00324C64" w:rsidRPr="00BC34E7" w:rsidRDefault="00761EC8" w:rsidP="00803AB6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76528B6A" w14:textId="77777777" w:rsidR="00AA6C2F" w:rsidRDefault="00761EC8" w:rsidP="00803AB6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57BB63A8" w14:textId="77777777" w:rsidR="00F2625E" w:rsidRDefault="00F2625E" w:rsidP="00803AB6">
      <w:pPr>
        <w:pStyle w:val="BodyText"/>
        <w:spacing w:before="248"/>
        <w:ind w:left="0"/>
        <w:rPr>
          <w:rFonts w:ascii="Aptos" w:eastAsia="Aptos" w:hAnsi="Aptos" w:cs="Aptos"/>
        </w:rPr>
      </w:pPr>
    </w:p>
    <w:p w14:paraId="4AEB1180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B6"/>
    <w:rsid w:val="0001095F"/>
    <w:rsid w:val="00027A0E"/>
    <w:rsid w:val="00052132"/>
    <w:rsid w:val="0008158C"/>
    <w:rsid w:val="000D1A23"/>
    <w:rsid w:val="000E11CA"/>
    <w:rsid w:val="00107053"/>
    <w:rsid w:val="001233F1"/>
    <w:rsid w:val="00171112"/>
    <w:rsid w:val="002414E8"/>
    <w:rsid w:val="0026360D"/>
    <w:rsid w:val="002A48E3"/>
    <w:rsid w:val="002B3338"/>
    <w:rsid w:val="002F344B"/>
    <w:rsid w:val="00303172"/>
    <w:rsid w:val="00324C64"/>
    <w:rsid w:val="003A59CF"/>
    <w:rsid w:val="003B1EC7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32EF9"/>
    <w:rsid w:val="0054563F"/>
    <w:rsid w:val="005A5B8E"/>
    <w:rsid w:val="006238D1"/>
    <w:rsid w:val="00665C08"/>
    <w:rsid w:val="00690947"/>
    <w:rsid w:val="006A4B7E"/>
    <w:rsid w:val="00702037"/>
    <w:rsid w:val="007457D6"/>
    <w:rsid w:val="00761EC8"/>
    <w:rsid w:val="00785CD9"/>
    <w:rsid w:val="007D6FE0"/>
    <w:rsid w:val="007E6986"/>
    <w:rsid w:val="007F5ABB"/>
    <w:rsid w:val="00803AB6"/>
    <w:rsid w:val="0080521C"/>
    <w:rsid w:val="00811DF4"/>
    <w:rsid w:val="00835EE8"/>
    <w:rsid w:val="008416EF"/>
    <w:rsid w:val="00846BE8"/>
    <w:rsid w:val="00860828"/>
    <w:rsid w:val="00873749"/>
    <w:rsid w:val="0087695B"/>
    <w:rsid w:val="008C3099"/>
    <w:rsid w:val="008C4A33"/>
    <w:rsid w:val="008E4779"/>
    <w:rsid w:val="00912124"/>
    <w:rsid w:val="0093401D"/>
    <w:rsid w:val="00972165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17A56"/>
    <w:rsid w:val="00B355FB"/>
    <w:rsid w:val="00B44F8E"/>
    <w:rsid w:val="00B52A83"/>
    <w:rsid w:val="00B63442"/>
    <w:rsid w:val="00BC1BEA"/>
    <w:rsid w:val="00BC34E7"/>
    <w:rsid w:val="00BE412E"/>
    <w:rsid w:val="00C06B7E"/>
    <w:rsid w:val="00C331B9"/>
    <w:rsid w:val="00C4620E"/>
    <w:rsid w:val="00C536E0"/>
    <w:rsid w:val="00C74D86"/>
    <w:rsid w:val="00CB35CE"/>
    <w:rsid w:val="00CE75B7"/>
    <w:rsid w:val="00CF63DB"/>
    <w:rsid w:val="00D7437B"/>
    <w:rsid w:val="00D767BC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EB56F"/>
  <w15:docId w15:val="{DA3C754E-05BC-4FE3-9B15-34978775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customXml/itemProps4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2</cp:revision>
  <dcterms:created xsi:type="dcterms:W3CDTF">2025-04-11T21:02:00Z</dcterms:created>
  <dcterms:modified xsi:type="dcterms:W3CDTF">2025-04-11T21:02:00Z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