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A8D" w:rsidRDefault="003D3A8D">
      <w:pPr>
        <w:jc w:val="center"/>
        <w:rPr>
          <w:b/>
          <w:bCs/>
          <w:sz w:val="20"/>
        </w:rPr>
      </w:pPr>
      <w:r>
        <w:rPr>
          <w:b/>
          <w:bCs/>
          <w:sz w:val="20"/>
        </w:rPr>
        <w:t>BELL COUNTY BOARD OF EDUCATION</w:t>
      </w:r>
    </w:p>
    <w:p w:rsidR="003D3A8D" w:rsidRDefault="00A842FA">
      <w:pPr>
        <w:jc w:val="center"/>
        <w:rPr>
          <w:b/>
          <w:bCs/>
          <w:sz w:val="20"/>
        </w:rPr>
      </w:pPr>
      <w:r>
        <w:rPr>
          <w:b/>
          <w:bCs/>
          <w:sz w:val="20"/>
        </w:rPr>
        <w:t>Regular Meeting</w:t>
      </w:r>
    </w:p>
    <w:p w:rsidR="009A61E0" w:rsidRDefault="00A842FA">
      <w:pPr>
        <w:pStyle w:val="Heading1"/>
        <w:rPr>
          <w:sz w:val="20"/>
        </w:rPr>
      </w:pPr>
      <w:r>
        <w:rPr>
          <w:sz w:val="20"/>
        </w:rPr>
        <w:t>Bell County Administration Building</w:t>
      </w:r>
    </w:p>
    <w:p w:rsidR="00A842FA" w:rsidRPr="00A842FA" w:rsidRDefault="00795A3D" w:rsidP="00A842FA">
      <w:pPr>
        <w:jc w:val="center"/>
        <w:rPr>
          <w:sz w:val="20"/>
          <w:szCs w:val="20"/>
        </w:rPr>
      </w:pPr>
      <w:r>
        <w:rPr>
          <w:sz w:val="20"/>
          <w:szCs w:val="20"/>
        </w:rPr>
        <w:t>April 1</w:t>
      </w:r>
      <w:r w:rsidR="00595B35">
        <w:rPr>
          <w:sz w:val="20"/>
          <w:szCs w:val="20"/>
        </w:rPr>
        <w:t>5</w:t>
      </w:r>
      <w:r w:rsidR="00FF1488">
        <w:rPr>
          <w:sz w:val="20"/>
          <w:szCs w:val="20"/>
        </w:rPr>
        <w:t xml:space="preserve">, </w:t>
      </w:r>
      <w:proofErr w:type="gramStart"/>
      <w:r w:rsidR="00C72EA5">
        <w:rPr>
          <w:sz w:val="20"/>
          <w:szCs w:val="20"/>
        </w:rPr>
        <w:t>202</w:t>
      </w:r>
      <w:r w:rsidR="006B6987">
        <w:rPr>
          <w:sz w:val="20"/>
          <w:szCs w:val="20"/>
        </w:rPr>
        <w:t>5</w:t>
      </w:r>
      <w:r w:rsidR="00C72EA5">
        <w:rPr>
          <w:sz w:val="20"/>
          <w:szCs w:val="20"/>
        </w:rPr>
        <w:t xml:space="preserve"> </w:t>
      </w:r>
      <w:r w:rsidR="006B6987">
        <w:rPr>
          <w:sz w:val="20"/>
          <w:szCs w:val="20"/>
        </w:rPr>
        <w:t xml:space="preserve"> </w:t>
      </w:r>
      <w:r w:rsidR="00C72EA5">
        <w:rPr>
          <w:sz w:val="20"/>
          <w:szCs w:val="20"/>
        </w:rPr>
        <w:t>5:00</w:t>
      </w:r>
      <w:proofErr w:type="gramEnd"/>
      <w:r w:rsidR="00A842FA" w:rsidRPr="00A842FA">
        <w:rPr>
          <w:sz w:val="20"/>
          <w:szCs w:val="20"/>
        </w:rPr>
        <w:t xml:space="preserve"> p.m.</w:t>
      </w:r>
    </w:p>
    <w:p w:rsidR="003D3A8D" w:rsidRDefault="003D3A8D">
      <w:pPr>
        <w:pStyle w:val="Heading1"/>
        <w:rPr>
          <w:sz w:val="20"/>
        </w:rPr>
      </w:pPr>
      <w:r>
        <w:rPr>
          <w:sz w:val="20"/>
        </w:rPr>
        <w:t>AGENDA</w:t>
      </w:r>
    </w:p>
    <w:p w:rsidR="00A54130" w:rsidRPr="00A54130" w:rsidRDefault="00A54130" w:rsidP="00A54130">
      <w:pPr>
        <w:rPr>
          <w:b/>
        </w:rPr>
      </w:pPr>
      <w:r w:rsidRPr="00A54130">
        <w:rPr>
          <w:b/>
        </w:rPr>
        <w:t xml:space="preserve">The meeting will be held via video teleconference. The primary location where all members can be seen and heard and the public may attend in accordance with KRS 61.840 is the Bell County Board of Education Administration Office, 9828 US Highway 25e, 2nd Floor, Pineville, Kentucky with the anticipation that four board members will be present and </w:t>
      </w:r>
      <w:r w:rsidRPr="00A943B1">
        <w:rPr>
          <w:b/>
          <w:u w:val="single"/>
        </w:rPr>
        <w:t>one</w:t>
      </w:r>
      <w:r w:rsidRPr="00A54130">
        <w:rPr>
          <w:b/>
        </w:rPr>
        <w:t xml:space="preserve"> board member will participate via video teleconference as authorized under KRS 61.826.</w:t>
      </w:r>
    </w:p>
    <w:p w:rsidR="00A54130" w:rsidRDefault="00A54130" w:rsidP="00A54130"/>
    <w:p w:rsidR="003D3A8D" w:rsidRDefault="003D3A8D" w:rsidP="00DC3927">
      <w:r w:rsidRPr="00DC746B">
        <w:t>1.</w:t>
      </w:r>
      <w:r w:rsidRPr="00DC746B">
        <w:tab/>
      </w:r>
      <w:r w:rsidRPr="00DC746B">
        <w:rPr>
          <w:b/>
          <w:bCs/>
        </w:rPr>
        <w:t>Call meeting to order, establish quorum, moment of silence, Pledge of Allegiance</w:t>
      </w:r>
      <w:r w:rsidRPr="00DC746B">
        <w:t xml:space="preserve"> </w:t>
      </w:r>
    </w:p>
    <w:p w:rsidR="00DC3927" w:rsidRDefault="00DC3927" w:rsidP="00DC3927"/>
    <w:p w:rsidR="00DC3927" w:rsidRPr="00DC746B" w:rsidRDefault="00DC3927" w:rsidP="00DC3927">
      <w:r>
        <w:t>2</w:t>
      </w:r>
      <w:r w:rsidRPr="00DC746B">
        <w:t>.</w:t>
      </w:r>
      <w:r w:rsidRPr="00DC746B">
        <w:rPr>
          <w:b/>
        </w:rPr>
        <w:tab/>
        <w:t>Consent Items</w:t>
      </w:r>
    </w:p>
    <w:p w:rsidR="00DC3927" w:rsidRPr="00DC746B" w:rsidRDefault="00DC3927" w:rsidP="00DC3927">
      <w:r w:rsidRPr="00DC746B">
        <w:rPr>
          <w:b/>
        </w:rPr>
        <w:tab/>
      </w:r>
      <w:r w:rsidRPr="00DC746B">
        <w:t>a)</w:t>
      </w:r>
      <w:r w:rsidRPr="00DC746B">
        <w:tab/>
        <w:t xml:space="preserve">Approve  March 10, 2025, March 17, 2025 Special Called and March 18, 2025 Regular </w:t>
      </w:r>
      <w:r>
        <w:tab/>
      </w:r>
      <w:r>
        <w:tab/>
      </w:r>
      <w:r>
        <w:tab/>
      </w:r>
      <w:r w:rsidRPr="00DC746B">
        <w:t>Meeting Minutes</w:t>
      </w:r>
      <w:r>
        <w:t xml:space="preserve">, </w:t>
      </w:r>
      <w:r w:rsidRPr="00DC746B">
        <w:t xml:space="preserve">Out-of-State Field Trip Requests, Fundraising Requests, Family and </w:t>
      </w:r>
      <w:r>
        <w:tab/>
      </w:r>
      <w:r>
        <w:tab/>
      </w:r>
      <w:r>
        <w:tab/>
      </w:r>
      <w:r w:rsidRPr="00DC746B">
        <w:t xml:space="preserve">Medical Leave Request(s), Bell County 4-H Bus Request, Bell-Whitley Preschool and </w:t>
      </w:r>
      <w:r>
        <w:tab/>
      </w:r>
      <w:r>
        <w:tab/>
      </w:r>
      <w:r>
        <w:tab/>
      </w:r>
      <w:proofErr w:type="spellStart"/>
      <w:r w:rsidRPr="00DC746B">
        <w:t>Headstart</w:t>
      </w:r>
      <w:proofErr w:type="spellEnd"/>
      <w:r w:rsidRPr="00DC746B">
        <w:t xml:space="preserve"> Contract, </w:t>
      </w:r>
      <w:proofErr w:type="spellStart"/>
      <w:r w:rsidRPr="00DC746B">
        <w:t>Intrust</w:t>
      </w:r>
      <w:proofErr w:type="spellEnd"/>
      <w:r w:rsidRPr="00DC746B">
        <w:t xml:space="preserve"> Healthcare Agreement, Bell County Little League Lease </w:t>
      </w:r>
      <w:r>
        <w:tab/>
      </w:r>
      <w:r>
        <w:tab/>
      </w:r>
      <w:r>
        <w:tab/>
      </w:r>
      <w:r w:rsidRPr="00DC746B">
        <w:t xml:space="preserve">Agreement and </w:t>
      </w:r>
      <w:proofErr w:type="spellStart"/>
      <w:r w:rsidRPr="00DC746B">
        <w:t>DonorsChoose</w:t>
      </w:r>
      <w:proofErr w:type="spellEnd"/>
      <w:r w:rsidRPr="00DC746B">
        <w:t xml:space="preserve"> Grant </w:t>
      </w:r>
    </w:p>
    <w:p w:rsidR="00DC3927" w:rsidRPr="00DC746B" w:rsidRDefault="00DC3927" w:rsidP="00DC3927"/>
    <w:p w:rsidR="00A07CBA" w:rsidRDefault="00A07CBA" w:rsidP="006B1DF9">
      <w:pPr>
        <w:rPr>
          <w:b/>
        </w:rPr>
      </w:pPr>
      <w:r w:rsidRPr="00DC746B">
        <w:t>3.</w:t>
      </w:r>
      <w:r w:rsidRPr="00DC746B">
        <w:rPr>
          <w:b/>
        </w:rPr>
        <w:tab/>
        <w:t>Public</w:t>
      </w:r>
    </w:p>
    <w:p w:rsidR="00DC3927" w:rsidRPr="00DC746B" w:rsidRDefault="00DC3927" w:rsidP="006B1DF9">
      <w:pPr>
        <w:rPr>
          <w:b/>
        </w:rPr>
      </w:pPr>
    </w:p>
    <w:p w:rsidR="00DC3927" w:rsidRPr="002876A2" w:rsidRDefault="00DC3927" w:rsidP="00DC3927">
      <w:pPr>
        <w:rPr>
          <w:b/>
        </w:rPr>
      </w:pPr>
      <w:r>
        <w:t>4</w:t>
      </w:r>
      <w:r w:rsidRPr="00DC746B">
        <w:t>.</w:t>
      </w:r>
      <w:r w:rsidRPr="00DC746B">
        <w:tab/>
      </w:r>
      <w:r w:rsidRPr="00DC746B">
        <w:rPr>
          <w:b/>
        </w:rPr>
        <w:t>Management/Student Support/Instruction/Delivery Targets/PES</w:t>
      </w:r>
    </w:p>
    <w:p w:rsidR="00DC3927" w:rsidRPr="00DC746B" w:rsidRDefault="00DC3927" w:rsidP="00DC3927">
      <w:r w:rsidRPr="00DC746B">
        <w:rPr>
          <w:b/>
        </w:rPr>
        <w:tab/>
      </w:r>
      <w:r>
        <w:t>a</w:t>
      </w:r>
      <w:r w:rsidRPr="00DC746B">
        <w:t>)</w:t>
      </w:r>
      <w:r w:rsidRPr="00DC746B">
        <w:tab/>
        <w:t>Approve 24-25 Amended School Calendar</w:t>
      </w:r>
    </w:p>
    <w:p w:rsidR="00DC3927" w:rsidRPr="00DC746B" w:rsidRDefault="00DC3927" w:rsidP="00DC3927">
      <w:r w:rsidRPr="00DC746B">
        <w:tab/>
      </w:r>
      <w:r>
        <w:t>b</w:t>
      </w:r>
      <w:r w:rsidRPr="00DC746B">
        <w:t>)</w:t>
      </w:r>
      <w:r w:rsidRPr="00DC746B">
        <w:tab/>
        <w:t xml:space="preserve">Approve 25-26 </w:t>
      </w:r>
      <w:r w:rsidR="000274B6">
        <w:t xml:space="preserve">School Based Decision </w:t>
      </w:r>
      <w:proofErr w:type="gramStart"/>
      <w:r w:rsidR="000274B6">
        <w:t>Making(</w:t>
      </w:r>
      <w:proofErr w:type="gramEnd"/>
      <w:r w:rsidRPr="00DC746B">
        <w:t>SBDM</w:t>
      </w:r>
      <w:r w:rsidR="000274B6">
        <w:t>)</w:t>
      </w:r>
      <w:r w:rsidRPr="00DC746B">
        <w:t xml:space="preserve"> Request for Resources-All </w:t>
      </w:r>
      <w:r w:rsidR="000274B6">
        <w:tab/>
      </w:r>
      <w:r w:rsidR="000274B6">
        <w:tab/>
      </w:r>
      <w:r w:rsidR="000274B6">
        <w:tab/>
      </w:r>
      <w:r w:rsidRPr="00DC746B">
        <w:t>Schools</w:t>
      </w:r>
    </w:p>
    <w:p w:rsidR="00DC3927" w:rsidRDefault="00DC3927" w:rsidP="00DC3927">
      <w:r w:rsidRPr="00DC746B">
        <w:tab/>
      </w:r>
      <w:r>
        <w:t>c</w:t>
      </w:r>
      <w:r w:rsidRPr="00DC746B">
        <w:t>)</w:t>
      </w:r>
      <w:r w:rsidRPr="00DC746B">
        <w:tab/>
        <w:t>Approve Shortened School Day for Student-Yellow Creek</w:t>
      </w:r>
    </w:p>
    <w:p w:rsidR="00DC3927" w:rsidRPr="00DC746B" w:rsidRDefault="00DC3927" w:rsidP="00DC3927">
      <w:r>
        <w:tab/>
        <w:t>d)</w:t>
      </w:r>
      <w:r>
        <w:tab/>
      </w:r>
      <w:r w:rsidRPr="00DC3927">
        <w:t>Consider Funding Request-Bell County High School National BETA Trip</w:t>
      </w:r>
    </w:p>
    <w:p w:rsidR="00DC3927" w:rsidRPr="00DC746B" w:rsidRDefault="00DC3927" w:rsidP="00DC3927">
      <w:r>
        <w:t xml:space="preserve">          </w:t>
      </w:r>
      <w:r w:rsidRPr="00DC746B">
        <w:t>*</w:t>
      </w:r>
      <w:r>
        <w:t>e</w:t>
      </w:r>
      <w:r w:rsidRPr="00DC746B">
        <w:t>)</w:t>
      </w:r>
      <w:r w:rsidRPr="00DC746B">
        <w:tab/>
        <w:t xml:space="preserve">Approve to advertise for bids and set up bid committee for dairy, meat, grains, food </w:t>
      </w:r>
      <w:r>
        <w:tab/>
      </w:r>
      <w:r>
        <w:tab/>
      </w:r>
      <w:r>
        <w:tab/>
        <w:t xml:space="preserve">supplies, drinks, small </w:t>
      </w:r>
      <w:r w:rsidRPr="00DC746B">
        <w:t>equipment, office supplies and pest control – Food Service</w:t>
      </w:r>
    </w:p>
    <w:p w:rsidR="00A07CBA" w:rsidRPr="00DC746B" w:rsidRDefault="00DC3927" w:rsidP="00DC3927">
      <w:pPr>
        <w:tabs>
          <w:tab w:val="left" w:pos="630"/>
          <w:tab w:val="left" w:pos="720"/>
          <w:tab w:val="left" w:pos="900"/>
        </w:tabs>
      </w:pPr>
      <w:r>
        <w:t xml:space="preserve">          </w:t>
      </w:r>
      <w:r w:rsidRPr="00DC746B">
        <w:t>*</w:t>
      </w:r>
      <w:r>
        <w:t>f)</w:t>
      </w:r>
      <w:r>
        <w:tab/>
      </w:r>
      <w:r>
        <w:tab/>
      </w:r>
      <w:r w:rsidRPr="00DC746B">
        <w:t xml:space="preserve">Approve to advertise for bids for maintenance, bldg. materials, custodial supplies, </w:t>
      </w:r>
      <w:r>
        <w:tab/>
      </w:r>
      <w:r>
        <w:tab/>
      </w:r>
      <w:r>
        <w:tab/>
      </w:r>
      <w:r>
        <w:tab/>
      </w:r>
      <w:r>
        <w:tab/>
        <w:t xml:space="preserve">pictures, yearbooks, </w:t>
      </w:r>
      <w:r w:rsidRPr="00DC746B">
        <w:t xml:space="preserve">concession items, school &amp; office furniture, instructional &amp; office </w:t>
      </w:r>
      <w:r>
        <w:tab/>
      </w:r>
      <w:r>
        <w:tab/>
      </w:r>
      <w:r>
        <w:tab/>
      </w:r>
      <w:r>
        <w:tab/>
      </w:r>
      <w:r>
        <w:tab/>
      </w:r>
      <w:r w:rsidRPr="00DC746B">
        <w:t>supplies, s</w:t>
      </w:r>
      <w:r>
        <w:t xml:space="preserve">oft drinks, transportation </w:t>
      </w:r>
      <w:r w:rsidRPr="00DC746B">
        <w:t xml:space="preserve">supplies and spot quotes on fuel </w:t>
      </w:r>
    </w:p>
    <w:p w:rsidR="00D36270" w:rsidRPr="00DC746B" w:rsidRDefault="00D36270" w:rsidP="00067481"/>
    <w:p w:rsidR="00CA4E4E" w:rsidRPr="00DC746B" w:rsidRDefault="002C3375" w:rsidP="00067481">
      <w:r w:rsidRPr="00DC746B">
        <w:t>5</w:t>
      </w:r>
      <w:r w:rsidR="006B5359" w:rsidRPr="00DC746B">
        <w:t>.</w:t>
      </w:r>
      <w:r w:rsidR="006B5359" w:rsidRPr="00DC746B">
        <w:tab/>
      </w:r>
      <w:r w:rsidR="00CA4E4E" w:rsidRPr="00DC746B">
        <w:rPr>
          <w:b/>
        </w:rPr>
        <w:t>Finance</w:t>
      </w:r>
    </w:p>
    <w:p w:rsidR="0035427E" w:rsidRPr="00DC746B" w:rsidRDefault="00CA4E4E" w:rsidP="00067481">
      <w:r w:rsidRPr="00DC746B">
        <w:rPr>
          <w:b/>
        </w:rPr>
        <w:tab/>
      </w:r>
      <w:r w:rsidR="006B1DF9" w:rsidRPr="00DC746B">
        <w:t>a)</w:t>
      </w:r>
      <w:r w:rsidR="00D9148B" w:rsidRPr="00DC746B">
        <w:tab/>
      </w:r>
      <w:r w:rsidR="00FD37A8" w:rsidRPr="00DC746B">
        <w:t xml:space="preserve">Approve </w:t>
      </w:r>
      <w:r w:rsidR="00475040" w:rsidRPr="00DC746B">
        <w:t>Payment of Bills</w:t>
      </w:r>
    </w:p>
    <w:p w:rsidR="00A07CBA" w:rsidRPr="00DC746B" w:rsidRDefault="006D5D31" w:rsidP="0073359A">
      <w:r w:rsidRPr="00DC746B">
        <w:tab/>
        <w:t>b)</w:t>
      </w:r>
      <w:r w:rsidR="006C270D">
        <w:tab/>
      </w:r>
      <w:r w:rsidR="00A07CBA" w:rsidRPr="00DC746B">
        <w:t>Approve Pay Application(s)</w:t>
      </w:r>
    </w:p>
    <w:p w:rsidR="00D36270" w:rsidRPr="00DC746B" w:rsidRDefault="0035427E" w:rsidP="00067481">
      <w:r w:rsidRPr="00DC746B">
        <w:tab/>
      </w:r>
      <w:r w:rsidR="006B1DF9" w:rsidRPr="00DC746B">
        <w:tab/>
      </w:r>
      <w:r w:rsidR="00641BAA" w:rsidRPr="00DC746B">
        <w:t xml:space="preserve">        </w:t>
      </w:r>
    </w:p>
    <w:p w:rsidR="005E2669" w:rsidRPr="00DC746B" w:rsidRDefault="00A07CBA" w:rsidP="00067481">
      <w:pPr>
        <w:rPr>
          <w:b/>
        </w:rPr>
      </w:pPr>
      <w:r w:rsidRPr="00DC746B">
        <w:t>6</w:t>
      </w:r>
      <w:r w:rsidR="005E2669" w:rsidRPr="00DC746B">
        <w:t>.</w:t>
      </w:r>
      <w:r w:rsidR="005E2669" w:rsidRPr="00DC746B">
        <w:tab/>
      </w:r>
      <w:r w:rsidR="005E2669" w:rsidRPr="00DC746B">
        <w:rPr>
          <w:b/>
        </w:rPr>
        <w:t>Superintendent’s Report</w:t>
      </w:r>
    </w:p>
    <w:p w:rsidR="007D5B93" w:rsidRPr="00DC746B" w:rsidRDefault="002C3375" w:rsidP="0013527F">
      <w:r w:rsidRPr="00DC746B">
        <w:rPr>
          <w:b/>
        </w:rPr>
        <w:tab/>
      </w:r>
      <w:r w:rsidRPr="00DC746B">
        <w:t>a)</w:t>
      </w:r>
      <w:r w:rsidR="007D5B93" w:rsidRPr="00DC746B">
        <w:tab/>
        <w:t>Attendance</w:t>
      </w:r>
      <w:r w:rsidR="00D36270" w:rsidRPr="00DC746B">
        <w:t xml:space="preserve"> and </w:t>
      </w:r>
      <w:r w:rsidR="007D5B93" w:rsidRPr="00DC746B">
        <w:t>Enrollment Update</w:t>
      </w:r>
    </w:p>
    <w:p w:rsidR="00A5372E" w:rsidRPr="00DC746B" w:rsidRDefault="007D5B93" w:rsidP="008261AC">
      <w:r w:rsidRPr="00DC746B">
        <w:tab/>
      </w:r>
      <w:r w:rsidR="000120E5" w:rsidRPr="00DC746B">
        <w:t>b)</w:t>
      </w:r>
      <w:r w:rsidR="000120E5" w:rsidRPr="00DC746B">
        <w:tab/>
        <w:t>Site Visits</w:t>
      </w:r>
    </w:p>
    <w:p w:rsidR="00D36270" w:rsidRPr="00DC746B" w:rsidRDefault="00DA1CF3" w:rsidP="00D36270">
      <w:r w:rsidRPr="00DC746B">
        <w:tab/>
      </w:r>
    </w:p>
    <w:p w:rsidR="00BF3731" w:rsidRPr="00DC746B" w:rsidRDefault="00A07CBA" w:rsidP="00B85A4F">
      <w:pPr>
        <w:tabs>
          <w:tab w:val="left" w:pos="720"/>
          <w:tab w:val="left" w:pos="1440"/>
          <w:tab w:val="left" w:pos="5040"/>
        </w:tabs>
      </w:pPr>
      <w:r w:rsidRPr="00DC746B">
        <w:t>7</w:t>
      </w:r>
      <w:r w:rsidR="00796D44" w:rsidRPr="00DC746B">
        <w:t>.</w:t>
      </w:r>
      <w:r w:rsidR="00796D44" w:rsidRPr="00DC746B">
        <w:tab/>
      </w:r>
      <w:r w:rsidR="00796D44" w:rsidRPr="00DC746B">
        <w:rPr>
          <w:b/>
        </w:rPr>
        <w:t>Other Items Board May Wish to Discuss</w:t>
      </w:r>
      <w:r w:rsidR="001372E0" w:rsidRPr="00DC746B">
        <w:t xml:space="preserve">    </w:t>
      </w:r>
      <w:r w:rsidR="00FA0248" w:rsidRPr="00DC746B">
        <w:tab/>
      </w:r>
      <w:r w:rsidR="00FA0248" w:rsidRPr="00DC746B">
        <w:tab/>
      </w:r>
      <w:r w:rsidR="00FA0248" w:rsidRPr="00DC746B">
        <w:tab/>
      </w:r>
      <w:r w:rsidR="00FA0248" w:rsidRPr="00DC746B">
        <w:tab/>
      </w:r>
    </w:p>
    <w:p w:rsidR="00D36270" w:rsidRPr="00DC746B" w:rsidRDefault="00D36270" w:rsidP="00545CE0"/>
    <w:p w:rsidR="009A61E0" w:rsidRPr="00DC746B" w:rsidRDefault="00A07CBA" w:rsidP="00545CE0">
      <w:pPr>
        <w:rPr>
          <w:b/>
        </w:rPr>
      </w:pPr>
      <w:r w:rsidRPr="00DC746B">
        <w:t>8</w:t>
      </w:r>
      <w:r w:rsidR="009A61E0" w:rsidRPr="00DC746B">
        <w:t>.</w:t>
      </w:r>
      <w:r w:rsidR="009A61E0" w:rsidRPr="00DC746B">
        <w:tab/>
      </w:r>
      <w:r w:rsidR="009A61E0" w:rsidRPr="00DC746B">
        <w:rPr>
          <w:b/>
        </w:rPr>
        <w:t>Adjourn</w:t>
      </w:r>
    </w:p>
    <w:p w:rsidR="003055B7" w:rsidRPr="00DC746B" w:rsidRDefault="003055B7" w:rsidP="00067481">
      <w:pPr>
        <w:rPr>
          <w:bCs/>
        </w:rPr>
      </w:pPr>
    </w:p>
    <w:p w:rsidR="00DC746B" w:rsidRDefault="00DC746B" w:rsidP="00067481">
      <w:pPr>
        <w:rPr>
          <w:bCs/>
        </w:rPr>
      </w:pPr>
    </w:p>
    <w:p w:rsidR="00DC746B" w:rsidRDefault="00DC746B" w:rsidP="00067481">
      <w:pPr>
        <w:rPr>
          <w:bCs/>
        </w:rPr>
      </w:pPr>
    </w:p>
    <w:p w:rsidR="0056193D" w:rsidRPr="00DC746B" w:rsidRDefault="000C09B1" w:rsidP="00DC746B">
      <w:pPr>
        <w:jc w:val="center"/>
        <w:rPr>
          <w:bCs/>
        </w:rPr>
      </w:pPr>
      <w:r w:rsidRPr="00DC746B">
        <w:rPr>
          <w:bCs/>
        </w:rPr>
        <w:t>*No Packet Contents</w:t>
      </w:r>
    </w:p>
    <w:sectPr w:rsidR="0056193D" w:rsidRPr="00DC746B" w:rsidSect="00917353">
      <w:pgSz w:w="12240" w:h="15840"/>
      <w:pgMar w:top="432" w:right="720" w:bottom="144"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attachedTemplate r:id="rId1"/>
  <w:defaultTabStop w:val="720"/>
  <w:drawingGridHorizontalSpacing w:val="120"/>
  <w:displayHorizontalDrawingGridEvery w:val="2"/>
  <w:noPunctuationKerning/>
  <w:characterSpacingControl w:val="doNotCompress"/>
  <w:compat/>
  <w:rsids>
    <w:rsidRoot w:val="008C7D44"/>
    <w:rsid w:val="00001E45"/>
    <w:rsid w:val="000120E5"/>
    <w:rsid w:val="000274B6"/>
    <w:rsid w:val="00031F5A"/>
    <w:rsid w:val="0003637D"/>
    <w:rsid w:val="00044B32"/>
    <w:rsid w:val="00053FD8"/>
    <w:rsid w:val="000633A5"/>
    <w:rsid w:val="00067481"/>
    <w:rsid w:val="00070509"/>
    <w:rsid w:val="00076807"/>
    <w:rsid w:val="00085882"/>
    <w:rsid w:val="00090049"/>
    <w:rsid w:val="000A5A65"/>
    <w:rsid w:val="000C09B1"/>
    <w:rsid w:val="001067D4"/>
    <w:rsid w:val="001068B0"/>
    <w:rsid w:val="00110805"/>
    <w:rsid w:val="00111D6A"/>
    <w:rsid w:val="001132D0"/>
    <w:rsid w:val="00122B11"/>
    <w:rsid w:val="001343E6"/>
    <w:rsid w:val="0013527F"/>
    <w:rsid w:val="001372E0"/>
    <w:rsid w:val="00141C76"/>
    <w:rsid w:val="0015147B"/>
    <w:rsid w:val="00172283"/>
    <w:rsid w:val="00176100"/>
    <w:rsid w:val="00181269"/>
    <w:rsid w:val="0018129C"/>
    <w:rsid w:val="00184421"/>
    <w:rsid w:val="00184D35"/>
    <w:rsid w:val="001A710A"/>
    <w:rsid w:val="001D0889"/>
    <w:rsid w:val="001D2267"/>
    <w:rsid w:val="001F4223"/>
    <w:rsid w:val="00214F8B"/>
    <w:rsid w:val="00216587"/>
    <w:rsid w:val="00220208"/>
    <w:rsid w:val="0023219C"/>
    <w:rsid w:val="00235533"/>
    <w:rsid w:val="00247D82"/>
    <w:rsid w:val="002565A6"/>
    <w:rsid w:val="00266BDE"/>
    <w:rsid w:val="00273AF3"/>
    <w:rsid w:val="002876A2"/>
    <w:rsid w:val="002A5295"/>
    <w:rsid w:val="002B0247"/>
    <w:rsid w:val="002C3375"/>
    <w:rsid w:val="002C5160"/>
    <w:rsid w:val="002C6F69"/>
    <w:rsid w:val="002D108F"/>
    <w:rsid w:val="002E0229"/>
    <w:rsid w:val="002F6DB0"/>
    <w:rsid w:val="003055B7"/>
    <w:rsid w:val="00306DB9"/>
    <w:rsid w:val="00316FA4"/>
    <w:rsid w:val="00320B16"/>
    <w:rsid w:val="00323495"/>
    <w:rsid w:val="00347F07"/>
    <w:rsid w:val="0035427E"/>
    <w:rsid w:val="003A770B"/>
    <w:rsid w:val="003C0A73"/>
    <w:rsid w:val="003D1B09"/>
    <w:rsid w:val="003D3A8D"/>
    <w:rsid w:val="00417809"/>
    <w:rsid w:val="0042177D"/>
    <w:rsid w:val="004223A6"/>
    <w:rsid w:val="00433B6E"/>
    <w:rsid w:val="00442BEF"/>
    <w:rsid w:val="004467BD"/>
    <w:rsid w:val="00467FA1"/>
    <w:rsid w:val="00475040"/>
    <w:rsid w:val="00477079"/>
    <w:rsid w:val="004A6CBA"/>
    <w:rsid w:val="004A7542"/>
    <w:rsid w:val="004B2B41"/>
    <w:rsid w:val="004C0A6A"/>
    <w:rsid w:val="004E7061"/>
    <w:rsid w:val="004F6E11"/>
    <w:rsid w:val="00515626"/>
    <w:rsid w:val="00520E03"/>
    <w:rsid w:val="00531757"/>
    <w:rsid w:val="00545CE0"/>
    <w:rsid w:val="00551893"/>
    <w:rsid w:val="0055578B"/>
    <w:rsid w:val="00555CBC"/>
    <w:rsid w:val="0056193D"/>
    <w:rsid w:val="00565F4B"/>
    <w:rsid w:val="00571AAC"/>
    <w:rsid w:val="00582AFD"/>
    <w:rsid w:val="0058549D"/>
    <w:rsid w:val="00593FA5"/>
    <w:rsid w:val="00595B35"/>
    <w:rsid w:val="005A06F6"/>
    <w:rsid w:val="005A7D81"/>
    <w:rsid w:val="005B2429"/>
    <w:rsid w:val="005B422B"/>
    <w:rsid w:val="005C5572"/>
    <w:rsid w:val="005D6FDA"/>
    <w:rsid w:val="005E25D3"/>
    <w:rsid w:val="005E2669"/>
    <w:rsid w:val="00600E1A"/>
    <w:rsid w:val="00606E6B"/>
    <w:rsid w:val="0060773B"/>
    <w:rsid w:val="006165A7"/>
    <w:rsid w:val="00623432"/>
    <w:rsid w:val="00641BAA"/>
    <w:rsid w:val="006513E5"/>
    <w:rsid w:val="006607DF"/>
    <w:rsid w:val="00695229"/>
    <w:rsid w:val="006B1737"/>
    <w:rsid w:val="006B1DF9"/>
    <w:rsid w:val="006B2117"/>
    <w:rsid w:val="006B5359"/>
    <w:rsid w:val="006B6987"/>
    <w:rsid w:val="006B7479"/>
    <w:rsid w:val="006C270D"/>
    <w:rsid w:val="006D2CA4"/>
    <w:rsid w:val="006D5D31"/>
    <w:rsid w:val="006E1853"/>
    <w:rsid w:val="00703795"/>
    <w:rsid w:val="0071170E"/>
    <w:rsid w:val="00713D4C"/>
    <w:rsid w:val="00731A13"/>
    <w:rsid w:val="007331CA"/>
    <w:rsid w:val="0073359A"/>
    <w:rsid w:val="00734426"/>
    <w:rsid w:val="00775F81"/>
    <w:rsid w:val="00795A3D"/>
    <w:rsid w:val="00796D44"/>
    <w:rsid w:val="007A0F57"/>
    <w:rsid w:val="007C170D"/>
    <w:rsid w:val="007D5B93"/>
    <w:rsid w:val="007F19F4"/>
    <w:rsid w:val="00805F8E"/>
    <w:rsid w:val="0081779F"/>
    <w:rsid w:val="0082213C"/>
    <w:rsid w:val="008261AC"/>
    <w:rsid w:val="00826497"/>
    <w:rsid w:val="00826F56"/>
    <w:rsid w:val="008337A2"/>
    <w:rsid w:val="00845BA6"/>
    <w:rsid w:val="008531C2"/>
    <w:rsid w:val="008773CA"/>
    <w:rsid w:val="008809EC"/>
    <w:rsid w:val="0088349C"/>
    <w:rsid w:val="00883863"/>
    <w:rsid w:val="008859D6"/>
    <w:rsid w:val="00893F40"/>
    <w:rsid w:val="00894DF5"/>
    <w:rsid w:val="008B4017"/>
    <w:rsid w:val="008C3D89"/>
    <w:rsid w:val="008C7D44"/>
    <w:rsid w:val="008D383A"/>
    <w:rsid w:val="008D7D51"/>
    <w:rsid w:val="008D7E40"/>
    <w:rsid w:val="008F1567"/>
    <w:rsid w:val="008F6832"/>
    <w:rsid w:val="009036B7"/>
    <w:rsid w:val="009100B3"/>
    <w:rsid w:val="00910C1A"/>
    <w:rsid w:val="00917353"/>
    <w:rsid w:val="00921F90"/>
    <w:rsid w:val="0093133F"/>
    <w:rsid w:val="00940A8A"/>
    <w:rsid w:val="00955FCF"/>
    <w:rsid w:val="00961A78"/>
    <w:rsid w:val="00966CFA"/>
    <w:rsid w:val="00970EAF"/>
    <w:rsid w:val="0098359A"/>
    <w:rsid w:val="009A61E0"/>
    <w:rsid w:val="009A7C11"/>
    <w:rsid w:val="009B4E4D"/>
    <w:rsid w:val="009C3336"/>
    <w:rsid w:val="009D6854"/>
    <w:rsid w:val="009D75AD"/>
    <w:rsid w:val="009E34AD"/>
    <w:rsid w:val="009F068E"/>
    <w:rsid w:val="00A05FF8"/>
    <w:rsid w:val="00A07CBA"/>
    <w:rsid w:val="00A25D1A"/>
    <w:rsid w:val="00A4472E"/>
    <w:rsid w:val="00A5244D"/>
    <w:rsid w:val="00A5372E"/>
    <w:rsid w:val="00A54130"/>
    <w:rsid w:val="00A64886"/>
    <w:rsid w:val="00A656C5"/>
    <w:rsid w:val="00A70226"/>
    <w:rsid w:val="00A81A33"/>
    <w:rsid w:val="00A842FA"/>
    <w:rsid w:val="00A909B6"/>
    <w:rsid w:val="00A9243C"/>
    <w:rsid w:val="00A943B1"/>
    <w:rsid w:val="00AA02E8"/>
    <w:rsid w:val="00AA3646"/>
    <w:rsid w:val="00AB5A3A"/>
    <w:rsid w:val="00AC4E18"/>
    <w:rsid w:val="00AE5D02"/>
    <w:rsid w:val="00AF6F8B"/>
    <w:rsid w:val="00B0359D"/>
    <w:rsid w:val="00B14CE9"/>
    <w:rsid w:val="00B173ED"/>
    <w:rsid w:val="00B17717"/>
    <w:rsid w:val="00B512C7"/>
    <w:rsid w:val="00B51AB9"/>
    <w:rsid w:val="00B67593"/>
    <w:rsid w:val="00B85A4F"/>
    <w:rsid w:val="00BA7D72"/>
    <w:rsid w:val="00BB1B79"/>
    <w:rsid w:val="00BB568E"/>
    <w:rsid w:val="00BE2AF9"/>
    <w:rsid w:val="00BF3731"/>
    <w:rsid w:val="00BF7EAB"/>
    <w:rsid w:val="00C04195"/>
    <w:rsid w:val="00C128F7"/>
    <w:rsid w:val="00C2632E"/>
    <w:rsid w:val="00C2789E"/>
    <w:rsid w:val="00C416EA"/>
    <w:rsid w:val="00C42AFC"/>
    <w:rsid w:val="00C6390D"/>
    <w:rsid w:val="00C72EA5"/>
    <w:rsid w:val="00C97856"/>
    <w:rsid w:val="00CA207B"/>
    <w:rsid w:val="00CA4E4E"/>
    <w:rsid w:val="00CB28C9"/>
    <w:rsid w:val="00CB766E"/>
    <w:rsid w:val="00CD1EA5"/>
    <w:rsid w:val="00CD2607"/>
    <w:rsid w:val="00CE1989"/>
    <w:rsid w:val="00D04EDC"/>
    <w:rsid w:val="00D20338"/>
    <w:rsid w:val="00D2296C"/>
    <w:rsid w:val="00D31588"/>
    <w:rsid w:val="00D32373"/>
    <w:rsid w:val="00D33EB3"/>
    <w:rsid w:val="00D36270"/>
    <w:rsid w:val="00D3798B"/>
    <w:rsid w:val="00D41BC3"/>
    <w:rsid w:val="00D51A43"/>
    <w:rsid w:val="00D7071F"/>
    <w:rsid w:val="00D9148B"/>
    <w:rsid w:val="00D95679"/>
    <w:rsid w:val="00D95EF2"/>
    <w:rsid w:val="00DA1CF3"/>
    <w:rsid w:val="00DB3F26"/>
    <w:rsid w:val="00DC3927"/>
    <w:rsid w:val="00DC6495"/>
    <w:rsid w:val="00DC746B"/>
    <w:rsid w:val="00DD0EFF"/>
    <w:rsid w:val="00DD32C0"/>
    <w:rsid w:val="00DD665C"/>
    <w:rsid w:val="00DE0FC5"/>
    <w:rsid w:val="00DE4FBD"/>
    <w:rsid w:val="00DE5139"/>
    <w:rsid w:val="00E014CE"/>
    <w:rsid w:val="00E125A5"/>
    <w:rsid w:val="00E34811"/>
    <w:rsid w:val="00E61FD5"/>
    <w:rsid w:val="00E84588"/>
    <w:rsid w:val="00E85E98"/>
    <w:rsid w:val="00EC293B"/>
    <w:rsid w:val="00EC2BFF"/>
    <w:rsid w:val="00EC32DB"/>
    <w:rsid w:val="00EE2809"/>
    <w:rsid w:val="00F00085"/>
    <w:rsid w:val="00F07B38"/>
    <w:rsid w:val="00F43444"/>
    <w:rsid w:val="00F46144"/>
    <w:rsid w:val="00F62247"/>
    <w:rsid w:val="00F8352D"/>
    <w:rsid w:val="00FA0176"/>
    <w:rsid w:val="00FA0248"/>
    <w:rsid w:val="00FA3271"/>
    <w:rsid w:val="00FA4AA8"/>
    <w:rsid w:val="00FC0418"/>
    <w:rsid w:val="00FC5171"/>
    <w:rsid w:val="00FC6AAE"/>
    <w:rsid w:val="00FD37A8"/>
    <w:rsid w:val="00FD650D"/>
    <w:rsid w:val="00FE4D3E"/>
    <w:rsid w:val="00FE588A"/>
    <w:rsid w:val="00FF09B1"/>
    <w:rsid w:val="00FF1488"/>
    <w:rsid w:val="00FF3F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08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017"/>
    <w:rPr>
      <w:sz w:val="24"/>
      <w:szCs w:val="24"/>
    </w:rPr>
  </w:style>
  <w:style w:type="paragraph" w:styleId="Heading1">
    <w:name w:val="heading 1"/>
    <w:basedOn w:val="Normal"/>
    <w:next w:val="Normal"/>
    <w:qFormat/>
    <w:rsid w:val="008B4017"/>
    <w:pPr>
      <w:keepNext/>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1343E6"/>
    <w:pPr>
      <w:jc w:val="center"/>
    </w:pPr>
    <w:rPr>
      <w:b/>
      <w:bCs/>
      <w:sz w:val="20"/>
    </w:rPr>
  </w:style>
  <w:style w:type="character" w:customStyle="1" w:styleId="TitleChar">
    <w:name w:val="Title Char"/>
    <w:basedOn w:val="DefaultParagraphFont"/>
    <w:link w:val="Title"/>
    <w:rsid w:val="001343E6"/>
    <w:rPr>
      <w:b/>
      <w:bCs/>
      <w:szCs w:val="24"/>
    </w:rPr>
  </w:style>
  <w:style w:type="paragraph" w:styleId="NormalWeb">
    <w:name w:val="Normal (Web)"/>
    <w:basedOn w:val="Normal"/>
    <w:uiPriority w:val="99"/>
    <w:semiHidden/>
    <w:unhideWhenUsed/>
    <w:rsid w:val="00DC6495"/>
  </w:style>
</w:styles>
</file>

<file path=word/webSettings.xml><?xml version="1.0" encoding="utf-8"?>
<w:webSettings xmlns:r="http://schemas.openxmlformats.org/officeDocument/2006/relationships" xmlns:w="http://schemas.openxmlformats.org/wordprocessingml/2006/main">
  <w:divs>
    <w:div w:id="99882959">
      <w:bodyDiv w:val="1"/>
      <w:marLeft w:val="0"/>
      <w:marRight w:val="0"/>
      <w:marTop w:val="0"/>
      <w:marBottom w:val="0"/>
      <w:divBdr>
        <w:top w:val="none" w:sz="0" w:space="0" w:color="auto"/>
        <w:left w:val="none" w:sz="0" w:space="0" w:color="auto"/>
        <w:bottom w:val="none" w:sz="0" w:space="0" w:color="auto"/>
        <w:right w:val="none" w:sz="0" w:space="0" w:color="auto"/>
      </w:divBdr>
    </w:div>
    <w:div w:id="581571827">
      <w:bodyDiv w:val="1"/>
      <w:marLeft w:val="0"/>
      <w:marRight w:val="0"/>
      <w:marTop w:val="0"/>
      <w:marBottom w:val="0"/>
      <w:divBdr>
        <w:top w:val="none" w:sz="0" w:space="0" w:color="auto"/>
        <w:left w:val="none" w:sz="0" w:space="0" w:color="auto"/>
        <w:bottom w:val="none" w:sz="0" w:space="0" w:color="auto"/>
        <w:right w:val="none" w:sz="0" w:space="0" w:color="auto"/>
      </w:divBdr>
    </w:div>
    <w:div w:id="1206917124">
      <w:bodyDiv w:val="1"/>
      <w:marLeft w:val="0"/>
      <w:marRight w:val="0"/>
      <w:marTop w:val="0"/>
      <w:marBottom w:val="0"/>
      <w:divBdr>
        <w:top w:val="none" w:sz="0" w:space="0" w:color="auto"/>
        <w:left w:val="none" w:sz="0" w:space="0" w:color="auto"/>
        <w:bottom w:val="none" w:sz="0" w:space="0" w:color="auto"/>
        <w:right w:val="none" w:sz="0" w:space="0" w:color="auto"/>
      </w:divBdr>
    </w:div>
    <w:div w:id="1212691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fuson.BELL\Application%20Data\Microsoft\Templates\AGENDA%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AGENDA TEMPLATE</Template>
  <TotalTime>158</TotalTime>
  <Pages>1</Pages>
  <Words>310</Words>
  <Characters>1769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BELL COUNTY BOARD OF EDUCATION</vt:lpstr>
    </vt:vector>
  </TitlesOfParts>
  <Company>Bell Co Schools</Company>
  <LinksUpToDate>false</LinksUpToDate>
  <CharactersWithSpaces>2075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 COUNTY BOARD OF EDUCATION</dc:title>
  <dc:creator>jfuson</dc:creator>
  <cp:lastModifiedBy>Courtney</cp:lastModifiedBy>
  <cp:revision>18</cp:revision>
  <cp:lastPrinted>2025-04-08T12:32:00Z</cp:lastPrinted>
  <dcterms:created xsi:type="dcterms:W3CDTF">2025-03-26T19:15:00Z</dcterms:created>
  <dcterms:modified xsi:type="dcterms:W3CDTF">2025-04-11T12:16:00Z</dcterms:modified>
</cp:coreProperties>
</file>