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9AA3" w14:textId="77777777" w:rsidR="0032308D" w:rsidRDefault="008B5F6B" w:rsidP="004A59A4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24919ACA" wp14:editId="24919ACB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019175" cy="962025"/>
            <wp:effectExtent l="0" t="0" r="9525" b="9525"/>
            <wp:wrapNone/>
            <wp:docPr id="8" name="Picture 9" descr="psdlog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sdlogos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24919ACC" wp14:editId="24919ACD">
                <wp:simplePos x="0" y="0"/>
                <wp:positionH relativeFrom="column">
                  <wp:posOffset>1866900</wp:posOffset>
                </wp:positionH>
                <wp:positionV relativeFrom="paragraph">
                  <wp:posOffset>-152400</wp:posOffset>
                </wp:positionV>
                <wp:extent cx="3152775" cy="70485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52775" cy="704850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12700" algn="in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E6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919AD0" w14:textId="77777777" w:rsidR="0032308D" w:rsidRDefault="0032308D">
                            <w:r>
                              <w:t xml:space="preserve">       </w:t>
                            </w:r>
                          </w:p>
                          <w:p w14:paraId="24919AD1" w14:textId="77777777" w:rsidR="0032308D" w:rsidRPr="004A59A4" w:rsidRDefault="0032308D">
                            <w:pPr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t xml:space="preserve">     </w:t>
                            </w:r>
                            <w:r w:rsidRPr="004A59A4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PENNRIDGE SAFETY COMMITTEE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19ACC" id="Rectangle 3" o:spid="_x0000_s1026" style="position:absolute;margin-left:147pt;margin-top:-12pt;width:248.25pt;height:55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" fillcolor="#cce6cc" strokecolor="green" strokeweight="1pt" insetpen="t">
                <v:shadow color="#cce6cc"/>
                <o:lock v:ext="edit" shapetype="t"/>
                <v:textbox inset="2.88pt,2.88pt,2.88pt,2.88pt">
                  <w:txbxContent>
                    <w:p w14:paraId="24919AD0" w14:textId="77777777" w:rsidR="0032308D" w:rsidRDefault="0032308D">
                      <w:r>
                        <w:t xml:space="preserve">       </w:t>
                      </w:r>
                    </w:p>
                    <w:p w14:paraId="24919AD1" w14:textId="77777777" w:rsidR="0032308D" w:rsidRPr="004A59A4" w:rsidRDefault="0032308D">
                      <w:pPr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t xml:space="preserve">     </w:t>
                      </w:r>
                      <w:r w:rsidRPr="004A59A4">
                        <w:rPr>
                          <w:b/>
                          <w:color w:val="auto"/>
                          <w:sz w:val="24"/>
                          <w:szCs w:val="24"/>
                        </w:rPr>
                        <w:t>PENNRIDGE SAFETY COMMITTEE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4919ACE" wp14:editId="24919ACF">
                <wp:simplePos x="0" y="0"/>
                <wp:positionH relativeFrom="column">
                  <wp:posOffset>971550</wp:posOffset>
                </wp:positionH>
                <wp:positionV relativeFrom="paragraph">
                  <wp:posOffset>-152400</wp:posOffset>
                </wp:positionV>
                <wp:extent cx="971550" cy="704850"/>
                <wp:effectExtent l="9525" t="9525" r="19050" b="952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704850"/>
                          <a:chOff x="10675" y="10561"/>
                          <a:chExt cx="114" cy="114"/>
                        </a:xfrm>
                      </wpg:grpSpPr>
                      <wps:wsp>
                        <wps:cNvPr id="2" name="Rectangle 5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ect">
                            <a:avLst/>
                          </a:prstGeom>
                          <a:solidFill>
                            <a:srgbClr val="CCE6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tTriangle">
                            <a:avLst/>
                          </a:prstGeom>
                          <a:solidFill>
                            <a:srgbClr val="99CC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tTriangle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77F13" id="Group 4" o:spid="_x0000_s1026" style="position:absolute;margin-left:76.5pt;margin-top:-12pt;width:76.5pt;height:55.5pt;z-index:251656704" coordorigin="10675,10561" coordsize="114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">
                <v:rect id="Rectangle 5" o:spid="_x0000_s1027" style="position:absolute;left:10675;top:10561;width:115;height:11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" stroked="f">
                  <v:stroke joinstyle="round"/>
                  <o:lock v:ext="edit" shapetype="t"/>
                  <v:textbox inset="2.88pt,2.88pt,2.88pt,2.88pt"/>
                </v:rect>
                <v:rect id="Rectangle 6" o:spid="_x0000_s1028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" fillcolor="#393" stroked="f" strokecolor="green" strokeweight="0" insetpen="t">
                  <v:shadow color="#cce6cc"/>
                  <o:lock v:ext="edit" shapetype="t"/>
                  <v:textbox inset="2.88pt,2.88pt,2.88pt,2.88pt"/>
                </v:rect>
                <v:rect id="Rectangle 7" o:spid="_x0000_s1029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" fillcolor="#cce6cc" stroked="f" strokecolor="green" strokeweight="0" insetpen="t">
                  <v:shadow color="#cce6cc"/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8" o:spid="_x0000_s1030" type="#_x0000_t6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" fillcolor="#9c9" stroked="f" strokecolor="green" strokeweight="0" insetpen="t">
                  <v:shadow color="#cce6cc"/>
                  <o:lock v:ext="edit" shapetype="t"/>
                  <v:textbox inset="2.88pt,2.88pt,2.88pt,2.88pt"/>
                </v:shape>
                <v:shape id="AutoShape 9" o:spid="_x0000_s1031" type="#_x0000_t6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" fillcolor="#393" stroked="f" strokecolor="green" strokeweight="0" insetpen="t">
                  <v:shadow color="#cce6cc"/>
                  <o:lock v:ext="edit" shapetype="t"/>
                  <v:textbox inset="2.88pt,2.88pt,2.88pt,2.88pt"/>
                </v:shape>
              </v:group>
            </w:pict>
          </mc:Fallback>
        </mc:AlternateContent>
      </w:r>
    </w:p>
    <w:p w14:paraId="24919AA4" w14:textId="77777777" w:rsidR="0032308D" w:rsidRDefault="0032308D" w:rsidP="004A59A4">
      <w:pPr>
        <w:widowControl w:val="0"/>
        <w:rPr>
          <w:sz w:val="28"/>
          <w:szCs w:val="28"/>
        </w:rPr>
      </w:pPr>
    </w:p>
    <w:p w14:paraId="24919AA5" w14:textId="77777777" w:rsidR="0032308D" w:rsidRPr="00C02CFB" w:rsidRDefault="0032308D" w:rsidP="004A59A4">
      <w:pPr>
        <w:widowControl w:val="0"/>
        <w:rPr>
          <w:color w:val="auto"/>
          <w:sz w:val="22"/>
          <w:szCs w:val="22"/>
        </w:rPr>
      </w:pPr>
    </w:p>
    <w:p w14:paraId="24919AA6" w14:textId="56D0E924" w:rsidR="0032308D" w:rsidRPr="00B225F5" w:rsidRDefault="00BF19BA" w:rsidP="004A59A4">
      <w:pPr>
        <w:widowControl w:val="0"/>
        <w:rPr>
          <w:rFonts w:cs="Arial"/>
          <w:color w:val="auto"/>
          <w:sz w:val="24"/>
          <w:szCs w:val="24"/>
        </w:rPr>
      </w:pPr>
      <w:r w:rsidRPr="00B225F5">
        <w:rPr>
          <w:rFonts w:cs="Arial"/>
          <w:color w:val="auto"/>
          <w:sz w:val="24"/>
          <w:szCs w:val="24"/>
          <w:u w:val="single"/>
        </w:rPr>
        <w:t>To:</w:t>
      </w:r>
      <w:r w:rsidRPr="00B225F5">
        <w:rPr>
          <w:rFonts w:cs="Arial"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color w:val="auto"/>
          <w:sz w:val="24"/>
          <w:szCs w:val="24"/>
        </w:rPr>
        <w:t xml:space="preserve">     </w:t>
      </w:r>
      <w:r w:rsidRPr="00B225F5">
        <w:rPr>
          <w:rFonts w:cs="Arial"/>
          <w:color w:val="auto"/>
          <w:sz w:val="24"/>
          <w:szCs w:val="24"/>
        </w:rPr>
        <w:t xml:space="preserve">The </w:t>
      </w:r>
      <w:r w:rsidR="00044129" w:rsidRPr="00B225F5">
        <w:rPr>
          <w:rFonts w:cs="Arial"/>
          <w:color w:val="auto"/>
          <w:sz w:val="24"/>
          <w:szCs w:val="24"/>
        </w:rPr>
        <w:t xml:space="preserve">Pennridge School District </w:t>
      </w:r>
      <w:r w:rsidRPr="00B225F5">
        <w:rPr>
          <w:rFonts w:cs="Arial"/>
          <w:color w:val="auto"/>
          <w:sz w:val="24"/>
          <w:szCs w:val="24"/>
        </w:rPr>
        <w:t xml:space="preserve">Safety Committee </w:t>
      </w:r>
    </w:p>
    <w:p w14:paraId="24919AA7" w14:textId="7F0CFB43" w:rsidR="0032308D" w:rsidRPr="00B225F5" w:rsidRDefault="0032308D" w:rsidP="004A59A4">
      <w:pPr>
        <w:widowControl w:val="0"/>
        <w:rPr>
          <w:rFonts w:cs="Arial"/>
          <w:color w:val="auto"/>
          <w:sz w:val="24"/>
          <w:szCs w:val="24"/>
        </w:rPr>
      </w:pPr>
      <w:r w:rsidRPr="3E8571EE">
        <w:rPr>
          <w:rFonts w:cs="Arial"/>
          <w:color w:val="auto"/>
          <w:sz w:val="24"/>
          <w:szCs w:val="24"/>
          <w:u w:val="single"/>
        </w:rPr>
        <w:t>From</w:t>
      </w:r>
      <w:r w:rsidR="78471A57" w:rsidRPr="3E8571EE">
        <w:rPr>
          <w:rFonts w:cs="Arial"/>
          <w:color w:val="auto"/>
          <w:sz w:val="24"/>
          <w:szCs w:val="24"/>
          <w:u w:val="single"/>
        </w:rPr>
        <w:t>:</w:t>
      </w:r>
      <w:r w:rsidR="78471A57" w:rsidRPr="3E8571EE">
        <w:rPr>
          <w:rFonts w:cs="Arial"/>
          <w:color w:val="auto"/>
          <w:sz w:val="24"/>
          <w:szCs w:val="24"/>
        </w:rPr>
        <w:t xml:space="preserve"> Craig</w:t>
      </w:r>
      <w:r w:rsidR="35914F65" w:rsidRPr="3E8571EE">
        <w:rPr>
          <w:rFonts w:cs="Arial"/>
          <w:color w:val="auto"/>
          <w:sz w:val="24"/>
          <w:szCs w:val="24"/>
        </w:rPr>
        <w:t xml:space="preserve"> Bramble Jr.</w:t>
      </w:r>
    </w:p>
    <w:p w14:paraId="24919AA8" w14:textId="76A82487" w:rsidR="00C02CFB" w:rsidRPr="00B225F5" w:rsidRDefault="0032308D" w:rsidP="004A59A4">
      <w:pPr>
        <w:widowControl w:val="0"/>
        <w:rPr>
          <w:rFonts w:cs="Arial"/>
          <w:bCs/>
          <w:color w:val="auto"/>
          <w:sz w:val="24"/>
          <w:szCs w:val="24"/>
        </w:rPr>
      </w:pPr>
      <w:r w:rsidRPr="00B225F5">
        <w:rPr>
          <w:rFonts w:cs="Arial"/>
          <w:bCs/>
          <w:color w:val="auto"/>
          <w:sz w:val="24"/>
          <w:szCs w:val="24"/>
          <w:u w:val="single"/>
        </w:rPr>
        <w:t>RE:</w:t>
      </w:r>
      <w:r w:rsidRPr="00B225F5">
        <w:rPr>
          <w:rFonts w:cs="Arial"/>
          <w:bCs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bCs/>
          <w:color w:val="auto"/>
          <w:sz w:val="24"/>
          <w:szCs w:val="24"/>
        </w:rPr>
        <w:t xml:space="preserve">    </w:t>
      </w:r>
      <w:r w:rsidRPr="00B225F5">
        <w:rPr>
          <w:rFonts w:cs="Arial"/>
          <w:bCs/>
          <w:color w:val="auto"/>
          <w:sz w:val="24"/>
          <w:szCs w:val="24"/>
        </w:rPr>
        <w:t xml:space="preserve">Safety </w:t>
      </w:r>
      <w:r w:rsidR="00044129" w:rsidRPr="00B225F5">
        <w:rPr>
          <w:rFonts w:cs="Arial"/>
          <w:bCs/>
          <w:color w:val="auto"/>
          <w:sz w:val="24"/>
          <w:szCs w:val="24"/>
        </w:rPr>
        <w:t>C</w:t>
      </w:r>
      <w:r w:rsidR="00545460" w:rsidRPr="00B225F5">
        <w:rPr>
          <w:rFonts w:cs="Arial"/>
          <w:bCs/>
          <w:color w:val="auto"/>
          <w:sz w:val="24"/>
          <w:szCs w:val="24"/>
        </w:rPr>
        <w:t>ommittee</w:t>
      </w:r>
      <w:r w:rsidR="00545460" w:rsidRPr="00B225F5">
        <w:rPr>
          <w:rFonts w:cs="Arial"/>
          <w:b/>
          <w:bCs/>
          <w:color w:val="auto"/>
          <w:sz w:val="24"/>
          <w:szCs w:val="24"/>
        </w:rPr>
        <w:t xml:space="preserve"> </w:t>
      </w:r>
      <w:r w:rsidR="00044129" w:rsidRPr="00B225F5">
        <w:rPr>
          <w:rFonts w:cs="Arial"/>
          <w:bCs/>
          <w:color w:val="auto"/>
          <w:sz w:val="24"/>
          <w:szCs w:val="24"/>
        </w:rPr>
        <w:t>M</w:t>
      </w:r>
      <w:r w:rsidR="00545460" w:rsidRPr="00B225F5">
        <w:rPr>
          <w:rFonts w:cs="Arial"/>
          <w:bCs/>
          <w:color w:val="auto"/>
          <w:sz w:val="24"/>
          <w:szCs w:val="24"/>
        </w:rPr>
        <w:t>eeting</w:t>
      </w:r>
    </w:p>
    <w:p w14:paraId="6EC2201D" w14:textId="77777777" w:rsidR="001221F8" w:rsidRDefault="001221F8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</w:p>
    <w:p w14:paraId="7072A884" w14:textId="62A172E5" w:rsidR="00AF69A2" w:rsidRPr="00B225F5" w:rsidRDefault="0061227B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  <w:r>
        <w:rPr>
          <w:rFonts w:cs="Arial"/>
          <w:b/>
          <w:bCs/>
          <w:color w:val="auto"/>
          <w:sz w:val="24"/>
          <w:szCs w:val="24"/>
          <w:u w:val="single"/>
        </w:rPr>
        <w:t>4/8/2025</w:t>
      </w:r>
    </w:p>
    <w:p w14:paraId="737B0406" w14:textId="701CA479" w:rsidR="008A5919" w:rsidRPr="00B225F5" w:rsidRDefault="00545460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B225F5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Agenda</w:t>
      </w:r>
    </w:p>
    <w:p w14:paraId="15DEA3BB" w14:textId="77777777" w:rsidR="00081632" w:rsidRPr="00B225F5" w:rsidRDefault="00081632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05E8473" w14:textId="77777777" w:rsidR="00582AA9" w:rsidRPr="00B225F5" w:rsidRDefault="00582AA9" w:rsidP="000D1FD8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4919AAD" w14:textId="28119C67" w:rsidR="00487D07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  <w:lang w:val="en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Review Minutes from last meeting</w:t>
      </w:r>
    </w:p>
    <w:p w14:paraId="24919AAE" w14:textId="3C21F157" w:rsidR="000D1FD8" w:rsidRPr="00B225F5" w:rsidRDefault="000D1FD8" w:rsidP="0017247B">
      <w:pPr>
        <w:ind w:left="360"/>
        <w:rPr>
          <w:rFonts w:cs="Arial"/>
          <w:sz w:val="24"/>
          <w:szCs w:val="24"/>
          <w:lang w:val="en"/>
        </w:rPr>
      </w:pPr>
    </w:p>
    <w:p w14:paraId="24919AAF" w14:textId="757D1D79" w:rsidR="000D1FD8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Reports</w:t>
      </w:r>
    </w:p>
    <w:p w14:paraId="5BE0A7C9" w14:textId="77777777" w:rsidR="00896655" w:rsidRPr="00B225F5" w:rsidRDefault="00896655" w:rsidP="0089665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4919AB0" w14:textId="212360C8" w:rsidR="0049385E" w:rsidRPr="00B225F5" w:rsidRDefault="00F4657A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4919AB1" w14:textId="535E612A" w:rsidR="0049385E" w:rsidRPr="00B225F5" w:rsidRDefault="36F94AE8" w:rsidP="001D15A2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</w:t>
      </w:r>
      <w:r w:rsidR="77CEBC74" w:rsidRPr="3E8571EE">
        <w:rPr>
          <w:rFonts w:ascii="Arial" w:hAnsi="Arial" w:cs="Arial"/>
          <w:sz w:val="24"/>
          <w:szCs w:val="24"/>
        </w:rPr>
        <w:t xml:space="preserve"> –</w:t>
      </w:r>
      <w:r w:rsidR="00EF09B8">
        <w:rPr>
          <w:rFonts w:ascii="Arial" w:hAnsi="Arial" w:cs="Arial"/>
          <w:sz w:val="24"/>
          <w:szCs w:val="24"/>
        </w:rPr>
        <w:t xml:space="preserve"> </w:t>
      </w:r>
    </w:p>
    <w:p w14:paraId="24919AB2" w14:textId="09A3AB25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</w:t>
      </w:r>
      <w:r w:rsidR="4B7ECAC9" w:rsidRPr="3E8571EE">
        <w:rPr>
          <w:rFonts w:ascii="Arial" w:hAnsi="Arial" w:cs="Arial"/>
          <w:sz w:val="24"/>
          <w:szCs w:val="24"/>
        </w:rPr>
        <w:t>-</w:t>
      </w:r>
      <w:r w:rsidR="002817DE">
        <w:rPr>
          <w:rFonts w:ascii="Arial" w:hAnsi="Arial" w:cs="Arial"/>
          <w:sz w:val="24"/>
          <w:szCs w:val="24"/>
        </w:rPr>
        <w:t xml:space="preserve"> </w:t>
      </w:r>
    </w:p>
    <w:p w14:paraId="24919AB3" w14:textId="2C41B8C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Nurse Coordinator</w:t>
      </w:r>
      <w:r w:rsidR="3996D54D" w:rsidRPr="3E8571EE">
        <w:rPr>
          <w:rFonts w:ascii="Arial" w:hAnsi="Arial" w:cs="Arial"/>
          <w:sz w:val="24"/>
          <w:szCs w:val="24"/>
        </w:rPr>
        <w:t xml:space="preserve"> –</w:t>
      </w:r>
    </w:p>
    <w:p w14:paraId="5DB4B76D" w14:textId="5D26B7B5" w:rsidR="623FE0A6" w:rsidRDefault="234FA648" w:rsidP="3E8571EE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 w:rsidR="002817DE">
        <w:rPr>
          <w:rFonts w:ascii="Arial" w:hAnsi="Arial" w:cs="Arial"/>
          <w:sz w:val="24"/>
          <w:szCs w:val="24"/>
        </w:rPr>
        <w:t xml:space="preserve">- </w:t>
      </w:r>
    </w:p>
    <w:p w14:paraId="24919AB4" w14:textId="5CF925A9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Nutritional Services</w:t>
      </w:r>
      <w:r w:rsidR="6ACE981A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5" w14:textId="7ABA6D1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Athletics</w:t>
      </w:r>
      <w:r w:rsidR="65D1D589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6" w14:textId="7A46CC06" w:rsidR="000D1FD8" w:rsidRDefault="5773032C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Administration</w:t>
      </w:r>
      <w:r w:rsidR="4371BB0F" w:rsidRPr="3E8571EE">
        <w:rPr>
          <w:rFonts w:ascii="Arial" w:hAnsi="Arial" w:cs="Arial"/>
          <w:sz w:val="24"/>
          <w:szCs w:val="24"/>
        </w:rPr>
        <w:t xml:space="preserve"> – </w:t>
      </w:r>
    </w:p>
    <w:p w14:paraId="4FE7DC78" w14:textId="063B3CD4" w:rsidR="00F714B7" w:rsidRDefault="361EDA2F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Security</w:t>
      </w:r>
      <w:r w:rsidR="3093DD5C" w:rsidRPr="3E8571EE">
        <w:rPr>
          <w:rFonts w:ascii="Arial" w:hAnsi="Arial" w:cs="Arial"/>
          <w:sz w:val="24"/>
          <w:szCs w:val="24"/>
        </w:rPr>
        <w:t xml:space="preserve"> – </w:t>
      </w:r>
    </w:p>
    <w:p w14:paraId="4A415B37" w14:textId="2024D60F" w:rsidR="00736F9B" w:rsidRPr="00B225F5" w:rsidRDefault="272F6413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Information Technology</w:t>
      </w:r>
      <w:r w:rsidR="22BAA1FD" w:rsidRPr="3E8571EE">
        <w:rPr>
          <w:rFonts w:ascii="Arial" w:hAnsi="Arial" w:cs="Arial"/>
          <w:sz w:val="24"/>
          <w:szCs w:val="24"/>
        </w:rPr>
        <w:t xml:space="preserve"> –</w:t>
      </w:r>
    </w:p>
    <w:p w14:paraId="64C56063" w14:textId="77777777" w:rsidR="00896655" w:rsidRPr="00B225F5" w:rsidRDefault="00896655" w:rsidP="0017247B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252A20AE" w14:textId="77FC8EEE" w:rsidR="00E72659" w:rsidRPr="00B225F5" w:rsidRDefault="59581996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</w:t>
      </w:r>
      <w:r w:rsidR="4871FA66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  <w:r w:rsidR="003E2465"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  <w:r w:rsidR="0061227B">
        <w:rPr>
          <w:rFonts w:ascii="Arial" w:hAnsi="Arial" w:cs="Arial"/>
          <w:b/>
          <w:bCs/>
          <w:sz w:val="24"/>
          <w:szCs w:val="24"/>
          <w:lang w:val="en"/>
        </w:rPr>
        <w:t>None</w:t>
      </w:r>
    </w:p>
    <w:p w14:paraId="6B92675D" w14:textId="77777777" w:rsidR="00A25082" w:rsidRPr="00B225F5" w:rsidRDefault="00A25082" w:rsidP="00496959">
      <w:pPr>
        <w:rPr>
          <w:rFonts w:cs="Arial"/>
          <w:sz w:val="24"/>
          <w:szCs w:val="24"/>
        </w:rPr>
      </w:pPr>
    </w:p>
    <w:p w14:paraId="2EB84C0D" w14:textId="4B776B4A" w:rsidR="001C05E1" w:rsidRPr="00B225F5" w:rsidRDefault="52754E47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</w:t>
      </w:r>
      <w:r w:rsidR="07C55B5A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Business</w:t>
      </w:r>
      <w:r w:rsidR="0885E5FC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</w:p>
    <w:p w14:paraId="4D0103AF" w14:textId="77777777" w:rsidR="001C05E1" w:rsidRPr="00B225F5" w:rsidRDefault="001C05E1" w:rsidP="001C05E1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573B7B0D" w14:textId="77777777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4FD12386" w14:textId="6D64CD5C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7D55BCDC" w14:textId="1FEC85AE" w:rsidR="004A6A55" w:rsidRPr="00B225F5" w:rsidRDefault="00DF5ED6" w:rsidP="00896655">
      <w:pPr>
        <w:rPr>
          <w:rFonts w:cs="Arial"/>
          <w:sz w:val="24"/>
          <w:szCs w:val="24"/>
          <w:lang w:val="en"/>
        </w:rPr>
      </w:pPr>
      <w:r w:rsidRPr="00B225F5">
        <w:rPr>
          <w:rFonts w:cs="Arial"/>
          <w:sz w:val="24"/>
          <w:szCs w:val="24"/>
          <w:lang w:val="en"/>
        </w:rPr>
        <w:tab/>
      </w:r>
      <w:r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</w:p>
    <w:p w14:paraId="3E5A87C4" w14:textId="58AD6806" w:rsidR="00D77157" w:rsidRDefault="00D77157" w:rsidP="00896655">
      <w:pPr>
        <w:rPr>
          <w:rFonts w:cs="Arial"/>
          <w:sz w:val="24"/>
          <w:szCs w:val="24"/>
        </w:rPr>
      </w:pPr>
    </w:p>
    <w:p w14:paraId="0F7CA000" w14:textId="77777777" w:rsidR="00847DE7" w:rsidRPr="00B225F5" w:rsidRDefault="00847DE7" w:rsidP="00896655">
      <w:pPr>
        <w:rPr>
          <w:rFonts w:cs="Arial"/>
          <w:sz w:val="24"/>
          <w:szCs w:val="24"/>
        </w:rPr>
      </w:pPr>
    </w:p>
    <w:p w14:paraId="581050B8" w14:textId="77777777" w:rsidR="00371BE8" w:rsidRPr="00B225F5" w:rsidRDefault="00371BE8" w:rsidP="00896655">
      <w:pPr>
        <w:rPr>
          <w:rFonts w:cs="Arial"/>
          <w:sz w:val="24"/>
          <w:szCs w:val="24"/>
        </w:rPr>
      </w:pPr>
    </w:p>
    <w:p w14:paraId="42B99EBC" w14:textId="77777777" w:rsidR="00D77157" w:rsidRPr="00B225F5" w:rsidRDefault="00D77157" w:rsidP="00896655">
      <w:pPr>
        <w:rPr>
          <w:rFonts w:cs="Arial"/>
          <w:sz w:val="24"/>
          <w:szCs w:val="24"/>
        </w:rPr>
      </w:pPr>
    </w:p>
    <w:p w14:paraId="4E2D12BE" w14:textId="77777777" w:rsidR="006B33B5" w:rsidRPr="00B225F5" w:rsidRDefault="006B33B5" w:rsidP="00896655">
      <w:pPr>
        <w:rPr>
          <w:rFonts w:cs="Arial"/>
          <w:sz w:val="24"/>
          <w:szCs w:val="24"/>
        </w:rPr>
      </w:pPr>
    </w:p>
    <w:p w14:paraId="24919ABF" w14:textId="0AFD35E6" w:rsidR="007C617C" w:rsidRPr="00B225F5" w:rsidRDefault="007C617C" w:rsidP="007D7AD8">
      <w:pPr>
        <w:jc w:val="center"/>
        <w:rPr>
          <w:rFonts w:cs="Arial"/>
          <w:sz w:val="24"/>
          <w:szCs w:val="24"/>
          <w:lang w:val="en"/>
        </w:rPr>
      </w:pPr>
      <w:r w:rsidRPr="00847DE7">
        <w:rPr>
          <w:rFonts w:cs="Arial"/>
          <w:sz w:val="24"/>
          <w:szCs w:val="24"/>
        </w:rPr>
        <w:t>Our next s</w:t>
      </w:r>
      <w:r w:rsidR="00997346" w:rsidRPr="00847DE7">
        <w:rPr>
          <w:rFonts w:cs="Arial"/>
          <w:sz w:val="24"/>
          <w:szCs w:val="24"/>
        </w:rPr>
        <w:t xml:space="preserve">afety committee meeting will be on </w:t>
      </w:r>
      <w:r w:rsidR="000F7DE1">
        <w:rPr>
          <w:rFonts w:cs="Arial"/>
          <w:sz w:val="24"/>
          <w:szCs w:val="24"/>
        </w:rPr>
        <w:t>5/13</w:t>
      </w:r>
      <w:r w:rsidR="00DF5ED6" w:rsidRPr="00771A69">
        <w:rPr>
          <w:rFonts w:cs="Arial"/>
          <w:sz w:val="24"/>
          <w:szCs w:val="24"/>
        </w:rPr>
        <w:t>/</w:t>
      </w:r>
      <w:r w:rsidR="003007C3" w:rsidRPr="00771A69">
        <w:rPr>
          <w:rFonts w:cs="Arial"/>
          <w:sz w:val="24"/>
          <w:szCs w:val="24"/>
        </w:rPr>
        <w:t>20</w:t>
      </w:r>
      <w:r w:rsidR="00FA2EE7" w:rsidRPr="00771A69">
        <w:rPr>
          <w:rFonts w:cs="Arial"/>
          <w:sz w:val="24"/>
          <w:szCs w:val="24"/>
        </w:rPr>
        <w:t>2</w:t>
      </w:r>
      <w:r w:rsidR="000A512F">
        <w:rPr>
          <w:rFonts w:cs="Arial"/>
          <w:sz w:val="24"/>
          <w:szCs w:val="24"/>
        </w:rPr>
        <w:t>5</w:t>
      </w:r>
      <w:r w:rsidR="003007C3" w:rsidRPr="00847DE7">
        <w:rPr>
          <w:rFonts w:cs="Arial"/>
          <w:sz w:val="24"/>
          <w:szCs w:val="24"/>
        </w:rPr>
        <w:t xml:space="preserve"> </w:t>
      </w:r>
      <w:r w:rsidR="008A52EB" w:rsidRPr="00847DE7">
        <w:rPr>
          <w:rFonts w:cs="Arial"/>
          <w:sz w:val="24"/>
          <w:szCs w:val="24"/>
        </w:rPr>
        <w:t>at 1:30</w:t>
      </w:r>
      <w:r w:rsidR="00DB61D2" w:rsidRPr="00847DE7">
        <w:rPr>
          <w:rFonts w:cs="Arial"/>
          <w:sz w:val="24"/>
          <w:szCs w:val="24"/>
        </w:rPr>
        <w:t>pm</w:t>
      </w:r>
      <w:r w:rsidRPr="00847DE7">
        <w:rPr>
          <w:rFonts w:cs="Arial"/>
          <w:sz w:val="24"/>
          <w:szCs w:val="24"/>
        </w:rPr>
        <w:t>.</w:t>
      </w:r>
    </w:p>
    <w:p w14:paraId="61A4AE4D" w14:textId="77777777" w:rsidR="00E24F50" w:rsidRDefault="00E24F50" w:rsidP="00D553E1">
      <w:pPr>
        <w:jc w:val="center"/>
        <w:rPr>
          <w:rFonts w:cs="Arial"/>
          <w:b/>
          <w:sz w:val="22"/>
          <w:szCs w:val="24"/>
          <w:u w:val="single"/>
        </w:rPr>
      </w:pPr>
    </w:p>
    <w:p w14:paraId="1A55A34E" w14:textId="22243226" w:rsidR="00887832" w:rsidRDefault="00D553E1" w:rsidP="00D553E1">
      <w:pPr>
        <w:jc w:val="center"/>
        <w:rPr>
          <w:rFonts w:cs="Arial"/>
          <w:b/>
          <w:sz w:val="22"/>
          <w:szCs w:val="24"/>
          <w:u w:val="single"/>
        </w:rPr>
      </w:pPr>
      <w:r w:rsidRPr="00310636">
        <w:rPr>
          <w:rFonts w:cs="Arial"/>
          <w:b/>
          <w:sz w:val="22"/>
          <w:szCs w:val="24"/>
          <w:u w:val="single"/>
        </w:rPr>
        <w:lastRenderedPageBreak/>
        <w:t>MEETING MINUTES</w:t>
      </w:r>
    </w:p>
    <w:p w14:paraId="5667FA93" w14:textId="618ABD74" w:rsidR="00031BBB" w:rsidRDefault="009F61AB" w:rsidP="00D553E1">
      <w:pPr>
        <w:jc w:val="center"/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4/8/2025</w:t>
      </w:r>
    </w:p>
    <w:p w14:paraId="05CD72E5" w14:textId="7A73DB36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was called to order at 1:3</w:t>
      </w:r>
      <w:r w:rsidR="009F61AB">
        <w:rPr>
          <w:rFonts w:cs="Arial"/>
          <w:sz w:val="24"/>
          <w:szCs w:val="24"/>
        </w:rPr>
        <w:t>1</w:t>
      </w:r>
      <w:r w:rsidRPr="00F657B4">
        <w:rPr>
          <w:rFonts w:cs="Arial"/>
          <w:sz w:val="24"/>
          <w:szCs w:val="24"/>
        </w:rPr>
        <w:t xml:space="preserve">pm by </w:t>
      </w:r>
      <w:r w:rsidR="00B96B3B">
        <w:rPr>
          <w:rFonts w:cs="Arial"/>
          <w:sz w:val="24"/>
          <w:szCs w:val="24"/>
        </w:rPr>
        <w:t>Craig Bramble Jr.</w:t>
      </w:r>
    </w:p>
    <w:p w14:paraId="4B7F2CF9" w14:textId="36F86A40" w:rsidR="009F61AB" w:rsidRDefault="00B0374C" w:rsidP="009F61AB">
      <w:pPr>
        <w:rPr>
          <w:rFonts w:cs="Arial"/>
          <w:sz w:val="24"/>
          <w:szCs w:val="24"/>
        </w:rPr>
      </w:pPr>
      <w:r w:rsidRPr="00644D29">
        <w:rPr>
          <w:rFonts w:cs="Arial"/>
          <w:b/>
          <w:bCs/>
          <w:sz w:val="24"/>
          <w:szCs w:val="24"/>
          <w:u w:val="single"/>
        </w:rPr>
        <w:t>Members Present:</w:t>
      </w:r>
      <w:r w:rsidRPr="00644D29">
        <w:rPr>
          <w:rFonts w:cs="Arial"/>
          <w:sz w:val="24"/>
          <w:szCs w:val="24"/>
        </w:rPr>
        <w:t xml:space="preserve"> </w:t>
      </w:r>
      <w:r w:rsidR="00B96B3B">
        <w:rPr>
          <w:rFonts w:cs="Arial"/>
          <w:sz w:val="24"/>
          <w:szCs w:val="24"/>
        </w:rPr>
        <w:t xml:space="preserve">Craig Bramble Jr., </w:t>
      </w:r>
      <w:r w:rsidRPr="00644D29">
        <w:rPr>
          <w:rFonts w:cs="Arial"/>
          <w:sz w:val="24"/>
          <w:szCs w:val="24"/>
        </w:rPr>
        <w:t xml:space="preserve">Beverly Hendricks, Nicole Foster, </w:t>
      </w:r>
      <w:r>
        <w:rPr>
          <w:rFonts w:cs="Arial"/>
          <w:sz w:val="24"/>
          <w:szCs w:val="24"/>
        </w:rPr>
        <w:t>Chester McCullough</w:t>
      </w:r>
      <w:r w:rsidR="00B96B3B">
        <w:rPr>
          <w:rFonts w:cs="Arial"/>
          <w:sz w:val="24"/>
          <w:szCs w:val="24"/>
        </w:rPr>
        <w:t>, Jessica Krause</w:t>
      </w:r>
      <w:r w:rsidR="003E2465">
        <w:rPr>
          <w:rFonts w:cs="Arial"/>
          <w:sz w:val="24"/>
          <w:szCs w:val="24"/>
        </w:rPr>
        <w:t xml:space="preserve">, </w:t>
      </w:r>
      <w:r w:rsidR="009F61AB">
        <w:rPr>
          <w:rFonts w:cs="Arial"/>
          <w:sz w:val="24"/>
          <w:szCs w:val="24"/>
        </w:rPr>
        <w:t>Lance Strawser, Sean Daubert</w:t>
      </w:r>
    </w:p>
    <w:p w14:paraId="6F6F85EC" w14:textId="77777777" w:rsidR="009F61AB" w:rsidRDefault="009F61AB" w:rsidP="009F61AB">
      <w:pPr>
        <w:rPr>
          <w:rFonts w:cs="Arial"/>
          <w:sz w:val="24"/>
          <w:szCs w:val="24"/>
        </w:rPr>
      </w:pPr>
    </w:p>
    <w:p w14:paraId="7D798A29" w14:textId="68ED374D" w:rsidR="003E2465" w:rsidRPr="00B225F5" w:rsidRDefault="003E2465" w:rsidP="009F61AB">
      <w:pPr>
        <w:rPr>
          <w:rFonts w:cs="Arial"/>
          <w:b/>
          <w:sz w:val="24"/>
          <w:szCs w:val="24"/>
        </w:rPr>
      </w:pPr>
      <w:r w:rsidRPr="00B225F5">
        <w:rPr>
          <w:rFonts w:cs="Arial"/>
          <w:b/>
          <w:sz w:val="24"/>
          <w:szCs w:val="24"/>
          <w:lang w:val="en"/>
        </w:rPr>
        <w:t>Reports</w:t>
      </w:r>
    </w:p>
    <w:p w14:paraId="3AB63D35" w14:textId="77777777" w:rsidR="003E2465" w:rsidRPr="00B225F5" w:rsidRDefault="003E2465" w:rsidP="003E24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C56ECE5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DCB1ACF" w14:textId="6DB9AAD2" w:rsidR="003E2465" w:rsidRPr="00B225F5" w:rsidRDefault="003E2465" w:rsidP="003E2465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 –</w:t>
      </w:r>
      <w:r>
        <w:rPr>
          <w:rFonts w:ascii="Arial" w:hAnsi="Arial" w:cs="Arial"/>
          <w:sz w:val="24"/>
          <w:szCs w:val="24"/>
        </w:rPr>
        <w:t xml:space="preserve"> </w:t>
      </w:r>
      <w:r w:rsidR="009F61AB">
        <w:rPr>
          <w:rFonts w:ascii="Arial" w:hAnsi="Arial" w:cs="Arial"/>
          <w:sz w:val="24"/>
          <w:szCs w:val="24"/>
        </w:rPr>
        <w:t>Building Inspection done of Bedminster Elementary School.  No areas of concern identified. Summary was building was very clean and well organized.  Building met all criteria of the inspection list.</w:t>
      </w:r>
    </w:p>
    <w:p w14:paraId="63D0365D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Transportation-</w:t>
      </w:r>
      <w:r>
        <w:rPr>
          <w:rFonts w:ascii="Arial" w:hAnsi="Arial" w:cs="Arial"/>
          <w:sz w:val="24"/>
          <w:szCs w:val="24"/>
        </w:rPr>
        <w:t xml:space="preserve"> No Report</w:t>
      </w:r>
    </w:p>
    <w:p w14:paraId="45C26C58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Nurse Coordinator – </w:t>
      </w:r>
      <w:r>
        <w:rPr>
          <w:rFonts w:ascii="Arial" w:hAnsi="Arial" w:cs="Arial"/>
          <w:sz w:val="24"/>
          <w:szCs w:val="24"/>
        </w:rPr>
        <w:t>No Report</w:t>
      </w:r>
    </w:p>
    <w:p w14:paraId="4EC34EA6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>
        <w:rPr>
          <w:rFonts w:ascii="Arial" w:hAnsi="Arial" w:cs="Arial"/>
          <w:sz w:val="24"/>
          <w:szCs w:val="24"/>
        </w:rPr>
        <w:t>- 29 WC Claims since beginning of the year, 5 new since last meeting, 25 total (2 reopened)</w:t>
      </w:r>
    </w:p>
    <w:p w14:paraId="35AD189D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Nutritional Services – </w:t>
      </w:r>
      <w:r>
        <w:rPr>
          <w:rFonts w:ascii="Arial" w:hAnsi="Arial" w:cs="Arial"/>
          <w:sz w:val="24"/>
          <w:szCs w:val="24"/>
        </w:rPr>
        <w:t>No Report</w:t>
      </w:r>
    </w:p>
    <w:p w14:paraId="4C95FE80" w14:textId="06DB3CE5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Athletics – </w:t>
      </w:r>
      <w:r>
        <w:rPr>
          <w:rFonts w:ascii="Arial" w:hAnsi="Arial" w:cs="Arial"/>
          <w:sz w:val="24"/>
          <w:szCs w:val="24"/>
        </w:rPr>
        <w:t xml:space="preserve">No Report </w:t>
      </w:r>
    </w:p>
    <w:p w14:paraId="31514892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Administration – </w:t>
      </w:r>
      <w:r>
        <w:rPr>
          <w:rFonts w:ascii="Arial" w:hAnsi="Arial" w:cs="Arial"/>
          <w:sz w:val="24"/>
          <w:szCs w:val="24"/>
        </w:rPr>
        <w:t>No Report</w:t>
      </w:r>
    </w:p>
    <w:p w14:paraId="1659DB3D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Security – </w:t>
      </w:r>
      <w:r>
        <w:rPr>
          <w:rFonts w:ascii="Arial" w:hAnsi="Arial" w:cs="Arial"/>
          <w:sz w:val="24"/>
          <w:szCs w:val="24"/>
        </w:rPr>
        <w:t>No Report</w:t>
      </w:r>
    </w:p>
    <w:p w14:paraId="103C709B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Information Technology – </w:t>
      </w:r>
      <w:r>
        <w:rPr>
          <w:rFonts w:ascii="Arial" w:hAnsi="Arial" w:cs="Arial"/>
          <w:sz w:val="24"/>
          <w:szCs w:val="24"/>
        </w:rPr>
        <w:t>No Report</w:t>
      </w:r>
    </w:p>
    <w:p w14:paraId="79B89BAF" w14:textId="77777777" w:rsidR="003E2465" w:rsidRPr="00B225F5" w:rsidRDefault="003E2465" w:rsidP="003E2465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3A397D50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None</w:t>
      </w:r>
    </w:p>
    <w:p w14:paraId="4A893FE7" w14:textId="77777777" w:rsidR="003E2465" w:rsidRPr="00B225F5" w:rsidRDefault="003E2465" w:rsidP="003E2465">
      <w:pPr>
        <w:rPr>
          <w:rFonts w:cs="Arial"/>
          <w:sz w:val="24"/>
          <w:szCs w:val="24"/>
        </w:rPr>
      </w:pPr>
    </w:p>
    <w:p w14:paraId="0E655298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None</w:t>
      </w:r>
    </w:p>
    <w:p w14:paraId="418C38B7" w14:textId="77777777" w:rsidR="00B0374C" w:rsidRDefault="00B0374C" w:rsidP="00B0374C">
      <w:pPr>
        <w:rPr>
          <w:rFonts w:cs="Arial"/>
          <w:sz w:val="24"/>
          <w:szCs w:val="24"/>
        </w:rPr>
      </w:pPr>
    </w:p>
    <w:p w14:paraId="3B68916F" w14:textId="74F69C2C" w:rsidR="00B0374C" w:rsidRPr="00EA7D12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ended at 1:</w:t>
      </w:r>
      <w:r w:rsidR="003E2465">
        <w:rPr>
          <w:rFonts w:cs="Arial"/>
          <w:sz w:val="24"/>
          <w:szCs w:val="24"/>
        </w:rPr>
        <w:t>3</w:t>
      </w:r>
      <w:r w:rsidR="009F61AB">
        <w:rPr>
          <w:rFonts w:cs="Arial"/>
          <w:sz w:val="24"/>
          <w:szCs w:val="24"/>
        </w:rPr>
        <w:t>7</w:t>
      </w:r>
      <w:r w:rsidRPr="00F657B4">
        <w:rPr>
          <w:rFonts w:cs="Arial"/>
          <w:sz w:val="24"/>
          <w:szCs w:val="24"/>
        </w:rPr>
        <w:t xml:space="preserve"> pm</w:t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</w:p>
    <w:p w14:paraId="59388053" w14:textId="5E4F89A3" w:rsidR="00B0374C" w:rsidRPr="00EA7D12" w:rsidRDefault="00B0374C" w:rsidP="00B0374C">
      <w:pPr>
        <w:rPr>
          <w:rFonts w:cs="Arial"/>
          <w:sz w:val="24"/>
          <w:szCs w:val="24"/>
        </w:rPr>
      </w:pPr>
      <w:r w:rsidRPr="00EA7D12">
        <w:rPr>
          <w:rFonts w:cs="Arial"/>
          <w:sz w:val="24"/>
          <w:szCs w:val="24"/>
        </w:rPr>
        <w:t>The next Safety Committee</w:t>
      </w:r>
      <w:r>
        <w:rPr>
          <w:rFonts w:cs="Arial"/>
          <w:sz w:val="24"/>
          <w:szCs w:val="24"/>
        </w:rPr>
        <w:t xml:space="preserve"> </w:t>
      </w:r>
      <w:r w:rsidRPr="00EA7D12">
        <w:rPr>
          <w:rFonts w:cs="Arial"/>
          <w:sz w:val="24"/>
          <w:szCs w:val="24"/>
        </w:rPr>
        <w:t>meeting will take pl</w:t>
      </w:r>
      <w:r>
        <w:rPr>
          <w:rFonts w:cs="Arial"/>
          <w:sz w:val="24"/>
          <w:szCs w:val="24"/>
        </w:rPr>
        <w:t xml:space="preserve">ace via MS Teams </w:t>
      </w:r>
      <w:r w:rsidRPr="00EA7D12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n </w:t>
      </w:r>
      <w:r w:rsidR="009F61AB">
        <w:rPr>
          <w:rFonts w:cs="Arial"/>
          <w:sz w:val="24"/>
          <w:szCs w:val="24"/>
        </w:rPr>
        <w:t>5/13</w:t>
      </w:r>
      <w:r w:rsidR="009F61AB" w:rsidRPr="00771A69">
        <w:rPr>
          <w:rFonts w:cs="Arial"/>
          <w:sz w:val="24"/>
          <w:szCs w:val="24"/>
        </w:rPr>
        <w:t>/202</w:t>
      </w:r>
      <w:r w:rsidR="009F61AB">
        <w:rPr>
          <w:rFonts w:cs="Arial"/>
          <w:sz w:val="24"/>
          <w:szCs w:val="24"/>
        </w:rPr>
        <w:t>5</w:t>
      </w:r>
      <w:r w:rsidR="009F61AB" w:rsidRPr="00847DE7">
        <w:rPr>
          <w:rFonts w:cs="Arial"/>
          <w:sz w:val="24"/>
          <w:szCs w:val="24"/>
        </w:rPr>
        <w:t xml:space="preserve"> at 1:30pm.</w:t>
      </w:r>
    </w:p>
    <w:sectPr w:rsidR="00B0374C" w:rsidRPr="00EA7D12" w:rsidSect="00DC5BD5">
      <w:pgSz w:w="12240" w:h="15840" w:code="1"/>
      <w:pgMar w:top="72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D23C" w14:textId="77777777" w:rsidR="001B75C0" w:rsidRDefault="001B75C0" w:rsidP="00BA52DD">
      <w:pPr>
        <w:spacing w:after="0" w:line="240" w:lineRule="auto"/>
      </w:pPr>
      <w:r>
        <w:separator/>
      </w:r>
    </w:p>
  </w:endnote>
  <w:endnote w:type="continuationSeparator" w:id="0">
    <w:p w14:paraId="7430318A" w14:textId="77777777" w:rsidR="001B75C0" w:rsidRDefault="001B75C0" w:rsidP="00BA5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BDBF" w14:textId="77777777" w:rsidR="001B75C0" w:rsidRDefault="001B75C0" w:rsidP="00BA52DD">
      <w:pPr>
        <w:spacing w:after="0" w:line="240" w:lineRule="auto"/>
      </w:pPr>
      <w:r>
        <w:separator/>
      </w:r>
    </w:p>
  </w:footnote>
  <w:footnote w:type="continuationSeparator" w:id="0">
    <w:p w14:paraId="25A57406" w14:textId="77777777" w:rsidR="001B75C0" w:rsidRDefault="001B75C0" w:rsidP="00BA5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3CF"/>
    <w:multiLevelType w:val="hybridMultilevel"/>
    <w:tmpl w:val="8102C666"/>
    <w:lvl w:ilvl="0" w:tplc="B9404060">
      <w:start w:val="1"/>
      <w:numFmt w:val="lowerLetter"/>
      <w:lvlText w:val="%1."/>
      <w:lvlJc w:val="left"/>
      <w:pPr>
        <w:ind w:left="180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700B3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491"/>
    <w:multiLevelType w:val="hybridMultilevel"/>
    <w:tmpl w:val="674AE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A3EA8"/>
    <w:multiLevelType w:val="hybridMultilevel"/>
    <w:tmpl w:val="C4AC7E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43D5513"/>
    <w:multiLevelType w:val="hybridMultilevel"/>
    <w:tmpl w:val="E628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74692"/>
    <w:multiLevelType w:val="hybridMultilevel"/>
    <w:tmpl w:val="1CC4CD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D052B02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B56C0"/>
    <w:multiLevelType w:val="hybridMultilevel"/>
    <w:tmpl w:val="5C9C4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D6BF4"/>
    <w:multiLevelType w:val="hybridMultilevel"/>
    <w:tmpl w:val="9B4C49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62A41"/>
    <w:multiLevelType w:val="hybridMultilevel"/>
    <w:tmpl w:val="6D5603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4781F"/>
    <w:multiLevelType w:val="hybridMultilevel"/>
    <w:tmpl w:val="22EE54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245782"/>
    <w:multiLevelType w:val="hybridMultilevel"/>
    <w:tmpl w:val="9B488B8A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2" w15:restartNumberingAfterBreak="0">
    <w:nsid w:val="517B2E37"/>
    <w:multiLevelType w:val="hybridMultilevel"/>
    <w:tmpl w:val="7D9C3B6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153E2E"/>
    <w:multiLevelType w:val="hybridMultilevel"/>
    <w:tmpl w:val="FD986A3E"/>
    <w:lvl w:ilvl="0" w:tplc="770C8B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9305186"/>
    <w:multiLevelType w:val="hybridMultilevel"/>
    <w:tmpl w:val="519C28EA"/>
    <w:lvl w:ilvl="0" w:tplc="06AE8908">
      <w:start w:val="1"/>
      <w:numFmt w:val="decimal"/>
      <w:lvlText w:val="%1."/>
      <w:lvlJc w:val="left"/>
      <w:pPr>
        <w:ind w:left="45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349F"/>
    <w:multiLevelType w:val="hybridMultilevel"/>
    <w:tmpl w:val="BC10607A"/>
    <w:lvl w:ilvl="0" w:tplc="D95423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3362CE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7A7F"/>
    <w:multiLevelType w:val="hybridMultilevel"/>
    <w:tmpl w:val="065C70AE"/>
    <w:lvl w:ilvl="0" w:tplc="3F1A5CAC">
      <w:start w:val="1"/>
      <w:numFmt w:val="upperLetter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51228E"/>
    <w:multiLevelType w:val="hybridMultilevel"/>
    <w:tmpl w:val="C78CE2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A01EB"/>
    <w:multiLevelType w:val="hybridMultilevel"/>
    <w:tmpl w:val="9B6878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C2EC6"/>
    <w:multiLevelType w:val="hybridMultilevel"/>
    <w:tmpl w:val="EE68A61E"/>
    <w:lvl w:ilvl="0" w:tplc="792E7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520A6"/>
    <w:multiLevelType w:val="hybridMultilevel"/>
    <w:tmpl w:val="89A8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B3043"/>
    <w:multiLevelType w:val="hybridMultilevel"/>
    <w:tmpl w:val="73CC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543F6"/>
    <w:multiLevelType w:val="hybridMultilevel"/>
    <w:tmpl w:val="D59C7C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F692F1B"/>
    <w:multiLevelType w:val="hybridMultilevel"/>
    <w:tmpl w:val="13AC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78710">
    <w:abstractNumId w:val="19"/>
  </w:num>
  <w:num w:numId="2" w16cid:durableId="1399789032">
    <w:abstractNumId w:val="17"/>
  </w:num>
  <w:num w:numId="3" w16cid:durableId="2116779950">
    <w:abstractNumId w:val="13"/>
  </w:num>
  <w:num w:numId="4" w16cid:durableId="15985601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737233">
    <w:abstractNumId w:val="23"/>
  </w:num>
  <w:num w:numId="6" w16cid:durableId="702903926">
    <w:abstractNumId w:val="12"/>
  </w:num>
  <w:num w:numId="7" w16cid:durableId="961495556">
    <w:abstractNumId w:val="15"/>
  </w:num>
  <w:num w:numId="8" w16cid:durableId="932859266">
    <w:abstractNumId w:val="0"/>
  </w:num>
  <w:num w:numId="9" w16cid:durableId="46884360">
    <w:abstractNumId w:val="14"/>
  </w:num>
  <w:num w:numId="10" w16cid:durableId="1418863130">
    <w:abstractNumId w:val="3"/>
  </w:num>
  <w:num w:numId="11" w16cid:durableId="311451294">
    <w:abstractNumId w:val="22"/>
  </w:num>
  <w:num w:numId="12" w16cid:durableId="1094788697">
    <w:abstractNumId w:val="10"/>
  </w:num>
  <w:num w:numId="13" w16cid:durableId="540938593">
    <w:abstractNumId w:val="11"/>
  </w:num>
  <w:num w:numId="14" w16cid:durableId="459422041">
    <w:abstractNumId w:val="5"/>
  </w:num>
  <w:num w:numId="15" w16cid:durableId="470027918">
    <w:abstractNumId w:val="7"/>
  </w:num>
  <w:num w:numId="16" w16cid:durableId="1238129578">
    <w:abstractNumId w:val="1"/>
  </w:num>
  <w:num w:numId="17" w16cid:durableId="1811360289">
    <w:abstractNumId w:val="9"/>
  </w:num>
  <w:num w:numId="18" w16cid:durableId="1124036525">
    <w:abstractNumId w:val="2"/>
  </w:num>
  <w:num w:numId="19" w16cid:durableId="631129714">
    <w:abstractNumId w:val="8"/>
  </w:num>
  <w:num w:numId="20" w16cid:durableId="1801260280">
    <w:abstractNumId w:val="18"/>
  </w:num>
  <w:num w:numId="21" w16cid:durableId="1052271818">
    <w:abstractNumId w:val="21"/>
  </w:num>
  <w:num w:numId="22" w16cid:durableId="2007584803">
    <w:abstractNumId w:val="4"/>
  </w:num>
  <w:num w:numId="23" w16cid:durableId="1476529628">
    <w:abstractNumId w:val="6"/>
  </w:num>
  <w:num w:numId="24" w16cid:durableId="869419529">
    <w:abstractNumId w:val="16"/>
  </w:num>
  <w:num w:numId="25" w16cid:durableId="8367667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A4"/>
    <w:rsid w:val="000227E1"/>
    <w:rsid w:val="00024AAE"/>
    <w:rsid w:val="00026954"/>
    <w:rsid w:val="00031229"/>
    <w:rsid w:val="00031BBB"/>
    <w:rsid w:val="000362A0"/>
    <w:rsid w:val="0004125C"/>
    <w:rsid w:val="00044129"/>
    <w:rsid w:val="00046F26"/>
    <w:rsid w:val="000656C1"/>
    <w:rsid w:val="00067C86"/>
    <w:rsid w:val="00081632"/>
    <w:rsid w:val="00087F4D"/>
    <w:rsid w:val="00090296"/>
    <w:rsid w:val="0009276C"/>
    <w:rsid w:val="000A1607"/>
    <w:rsid w:val="000A512F"/>
    <w:rsid w:val="000A59C3"/>
    <w:rsid w:val="000A6EA1"/>
    <w:rsid w:val="000B5554"/>
    <w:rsid w:val="000D05FD"/>
    <w:rsid w:val="000D07CF"/>
    <w:rsid w:val="000D1FD8"/>
    <w:rsid w:val="000D3428"/>
    <w:rsid w:val="000E09E2"/>
    <w:rsid w:val="000F14A6"/>
    <w:rsid w:val="000F4E30"/>
    <w:rsid w:val="000F7DE1"/>
    <w:rsid w:val="00102AC8"/>
    <w:rsid w:val="00113202"/>
    <w:rsid w:val="00117B43"/>
    <w:rsid w:val="001221F8"/>
    <w:rsid w:val="00123072"/>
    <w:rsid w:val="00124726"/>
    <w:rsid w:val="001248EC"/>
    <w:rsid w:val="00125EAD"/>
    <w:rsid w:val="00133104"/>
    <w:rsid w:val="00143517"/>
    <w:rsid w:val="001447A0"/>
    <w:rsid w:val="00144BE3"/>
    <w:rsid w:val="001456E3"/>
    <w:rsid w:val="00145AE0"/>
    <w:rsid w:val="001568ED"/>
    <w:rsid w:val="00161C75"/>
    <w:rsid w:val="00163123"/>
    <w:rsid w:val="00165159"/>
    <w:rsid w:val="001712B3"/>
    <w:rsid w:val="0017247B"/>
    <w:rsid w:val="001936D8"/>
    <w:rsid w:val="001B0722"/>
    <w:rsid w:val="001B573B"/>
    <w:rsid w:val="001B75C0"/>
    <w:rsid w:val="001C05E1"/>
    <w:rsid w:val="001C4621"/>
    <w:rsid w:val="001C4FBC"/>
    <w:rsid w:val="001D15A2"/>
    <w:rsid w:val="001D3254"/>
    <w:rsid w:val="001D6578"/>
    <w:rsid w:val="001F08E0"/>
    <w:rsid w:val="001F3898"/>
    <w:rsid w:val="001F5C16"/>
    <w:rsid w:val="002026D8"/>
    <w:rsid w:val="00207432"/>
    <w:rsid w:val="0023040A"/>
    <w:rsid w:val="0024312C"/>
    <w:rsid w:val="00246C5C"/>
    <w:rsid w:val="00261BB3"/>
    <w:rsid w:val="00265416"/>
    <w:rsid w:val="002817DE"/>
    <w:rsid w:val="00283B9D"/>
    <w:rsid w:val="002936D6"/>
    <w:rsid w:val="002A71D1"/>
    <w:rsid w:val="002B0BAF"/>
    <w:rsid w:val="002B2897"/>
    <w:rsid w:val="002B5C4B"/>
    <w:rsid w:val="002C54B5"/>
    <w:rsid w:val="002C70A4"/>
    <w:rsid w:val="002E376F"/>
    <w:rsid w:val="002E6B82"/>
    <w:rsid w:val="002E70B0"/>
    <w:rsid w:val="002E7137"/>
    <w:rsid w:val="002F01B4"/>
    <w:rsid w:val="002F20B5"/>
    <w:rsid w:val="003007C3"/>
    <w:rsid w:val="0030437C"/>
    <w:rsid w:val="003048A7"/>
    <w:rsid w:val="00305F62"/>
    <w:rsid w:val="0030631C"/>
    <w:rsid w:val="00310636"/>
    <w:rsid w:val="0032308D"/>
    <w:rsid w:val="003314A2"/>
    <w:rsid w:val="00340E94"/>
    <w:rsid w:val="003512DF"/>
    <w:rsid w:val="00352B6D"/>
    <w:rsid w:val="00352D38"/>
    <w:rsid w:val="0036017E"/>
    <w:rsid w:val="003646E7"/>
    <w:rsid w:val="00365607"/>
    <w:rsid w:val="00371BE8"/>
    <w:rsid w:val="00376AA6"/>
    <w:rsid w:val="00385AE9"/>
    <w:rsid w:val="00386277"/>
    <w:rsid w:val="00392F96"/>
    <w:rsid w:val="00397662"/>
    <w:rsid w:val="003A0B54"/>
    <w:rsid w:val="003A677F"/>
    <w:rsid w:val="003B17AF"/>
    <w:rsid w:val="003B61D1"/>
    <w:rsid w:val="003D43DA"/>
    <w:rsid w:val="003E2390"/>
    <w:rsid w:val="003E2465"/>
    <w:rsid w:val="003F0CE3"/>
    <w:rsid w:val="003F3B27"/>
    <w:rsid w:val="003F5A4B"/>
    <w:rsid w:val="003F7A4C"/>
    <w:rsid w:val="00411780"/>
    <w:rsid w:val="00411DC4"/>
    <w:rsid w:val="00421299"/>
    <w:rsid w:val="004401A3"/>
    <w:rsid w:val="00450E97"/>
    <w:rsid w:val="0045107C"/>
    <w:rsid w:val="00473370"/>
    <w:rsid w:val="004775A6"/>
    <w:rsid w:val="0048279B"/>
    <w:rsid w:val="00484B2C"/>
    <w:rsid w:val="00487D07"/>
    <w:rsid w:val="00490055"/>
    <w:rsid w:val="0049385E"/>
    <w:rsid w:val="00496959"/>
    <w:rsid w:val="004A59A4"/>
    <w:rsid w:val="004A6A55"/>
    <w:rsid w:val="004B2BAD"/>
    <w:rsid w:val="004B7A60"/>
    <w:rsid w:val="004D2EF5"/>
    <w:rsid w:val="004D4EB9"/>
    <w:rsid w:val="004D630E"/>
    <w:rsid w:val="004E45FC"/>
    <w:rsid w:val="004E7AB2"/>
    <w:rsid w:val="004F2D49"/>
    <w:rsid w:val="004F2F4A"/>
    <w:rsid w:val="004F7CEC"/>
    <w:rsid w:val="00501F0A"/>
    <w:rsid w:val="0050766A"/>
    <w:rsid w:val="005152FA"/>
    <w:rsid w:val="00520F8F"/>
    <w:rsid w:val="005427FA"/>
    <w:rsid w:val="00545460"/>
    <w:rsid w:val="00550F2A"/>
    <w:rsid w:val="0055166C"/>
    <w:rsid w:val="00552B49"/>
    <w:rsid w:val="00554604"/>
    <w:rsid w:val="00566540"/>
    <w:rsid w:val="00566E99"/>
    <w:rsid w:val="00575E0E"/>
    <w:rsid w:val="00582AA9"/>
    <w:rsid w:val="0058660E"/>
    <w:rsid w:val="005877E1"/>
    <w:rsid w:val="005A4631"/>
    <w:rsid w:val="005A6C9B"/>
    <w:rsid w:val="005B355E"/>
    <w:rsid w:val="005B4F4D"/>
    <w:rsid w:val="005B4FE0"/>
    <w:rsid w:val="005B5778"/>
    <w:rsid w:val="005D30EC"/>
    <w:rsid w:val="005D5826"/>
    <w:rsid w:val="005E4AAF"/>
    <w:rsid w:val="005F52FF"/>
    <w:rsid w:val="00600D93"/>
    <w:rsid w:val="0060231D"/>
    <w:rsid w:val="006072F3"/>
    <w:rsid w:val="0061227B"/>
    <w:rsid w:val="00621641"/>
    <w:rsid w:val="00621CB2"/>
    <w:rsid w:val="00625D67"/>
    <w:rsid w:val="0063605A"/>
    <w:rsid w:val="00644375"/>
    <w:rsid w:val="00644D1B"/>
    <w:rsid w:val="00646CD7"/>
    <w:rsid w:val="0064702A"/>
    <w:rsid w:val="006538DB"/>
    <w:rsid w:val="006614FB"/>
    <w:rsid w:val="006751B0"/>
    <w:rsid w:val="00680FE2"/>
    <w:rsid w:val="00685662"/>
    <w:rsid w:val="00685E86"/>
    <w:rsid w:val="00693F59"/>
    <w:rsid w:val="006A11AE"/>
    <w:rsid w:val="006B33B5"/>
    <w:rsid w:val="006B7C6A"/>
    <w:rsid w:val="006D0F62"/>
    <w:rsid w:val="006D530F"/>
    <w:rsid w:val="006D578C"/>
    <w:rsid w:val="006E5381"/>
    <w:rsid w:val="006E7E55"/>
    <w:rsid w:val="006F4E6E"/>
    <w:rsid w:val="00700BE3"/>
    <w:rsid w:val="00710040"/>
    <w:rsid w:val="007178CA"/>
    <w:rsid w:val="00720411"/>
    <w:rsid w:val="00722941"/>
    <w:rsid w:val="007331BC"/>
    <w:rsid w:val="00736F9B"/>
    <w:rsid w:val="00740465"/>
    <w:rsid w:val="007414B7"/>
    <w:rsid w:val="00743561"/>
    <w:rsid w:val="00743A91"/>
    <w:rsid w:val="007458BA"/>
    <w:rsid w:val="007477A9"/>
    <w:rsid w:val="00751330"/>
    <w:rsid w:val="0075291B"/>
    <w:rsid w:val="00765338"/>
    <w:rsid w:val="00770FF3"/>
    <w:rsid w:val="00771A69"/>
    <w:rsid w:val="00771AB2"/>
    <w:rsid w:val="00785DF8"/>
    <w:rsid w:val="00795DF7"/>
    <w:rsid w:val="007A056B"/>
    <w:rsid w:val="007A50E2"/>
    <w:rsid w:val="007B332A"/>
    <w:rsid w:val="007C28FA"/>
    <w:rsid w:val="007C3354"/>
    <w:rsid w:val="007C50EA"/>
    <w:rsid w:val="007C5C24"/>
    <w:rsid w:val="007C617C"/>
    <w:rsid w:val="007D0805"/>
    <w:rsid w:val="007D7AD8"/>
    <w:rsid w:val="007E336F"/>
    <w:rsid w:val="007E634A"/>
    <w:rsid w:val="007F0721"/>
    <w:rsid w:val="007F2DF7"/>
    <w:rsid w:val="007F38FD"/>
    <w:rsid w:val="0080071F"/>
    <w:rsid w:val="00802C3E"/>
    <w:rsid w:val="00803107"/>
    <w:rsid w:val="008127D0"/>
    <w:rsid w:val="0081433A"/>
    <w:rsid w:val="0082216B"/>
    <w:rsid w:val="008318E9"/>
    <w:rsid w:val="0084187B"/>
    <w:rsid w:val="008424D3"/>
    <w:rsid w:val="008438DC"/>
    <w:rsid w:val="00847DE7"/>
    <w:rsid w:val="00855AF9"/>
    <w:rsid w:val="00863BB1"/>
    <w:rsid w:val="00871BC2"/>
    <w:rsid w:val="00873E9D"/>
    <w:rsid w:val="00887832"/>
    <w:rsid w:val="008901CB"/>
    <w:rsid w:val="00891DDA"/>
    <w:rsid w:val="008965EC"/>
    <w:rsid w:val="00896655"/>
    <w:rsid w:val="008A52EB"/>
    <w:rsid w:val="008A5919"/>
    <w:rsid w:val="008A635D"/>
    <w:rsid w:val="008A64A6"/>
    <w:rsid w:val="008A6A12"/>
    <w:rsid w:val="008B1F90"/>
    <w:rsid w:val="008B58E3"/>
    <w:rsid w:val="008B5F6B"/>
    <w:rsid w:val="008C55A2"/>
    <w:rsid w:val="008D3153"/>
    <w:rsid w:val="008E731E"/>
    <w:rsid w:val="008F2648"/>
    <w:rsid w:val="00903B8F"/>
    <w:rsid w:val="00922A01"/>
    <w:rsid w:val="0092364D"/>
    <w:rsid w:val="00931B01"/>
    <w:rsid w:val="00941B41"/>
    <w:rsid w:val="009517EA"/>
    <w:rsid w:val="0095570B"/>
    <w:rsid w:val="00966F6A"/>
    <w:rsid w:val="009732BE"/>
    <w:rsid w:val="00973C99"/>
    <w:rsid w:val="00997346"/>
    <w:rsid w:val="009A7DC7"/>
    <w:rsid w:val="009C2245"/>
    <w:rsid w:val="009C730A"/>
    <w:rsid w:val="009D5F92"/>
    <w:rsid w:val="009E1677"/>
    <w:rsid w:val="009E5415"/>
    <w:rsid w:val="009F168E"/>
    <w:rsid w:val="009F61AB"/>
    <w:rsid w:val="00A0317F"/>
    <w:rsid w:val="00A15503"/>
    <w:rsid w:val="00A17104"/>
    <w:rsid w:val="00A17684"/>
    <w:rsid w:val="00A2479D"/>
    <w:rsid w:val="00A25082"/>
    <w:rsid w:val="00A260DE"/>
    <w:rsid w:val="00A2731A"/>
    <w:rsid w:val="00A3120A"/>
    <w:rsid w:val="00A341DB"/>
    <w:rsid w:val="00A470F6"/>
    <w:rsid w:val="00A51213"/>
    <w:rsid w:val="00A62083"/>
    <w:rsid w:val="00A6384B"/>
    <w:rsid w:val="00A70AE0"/>
    <w:rsid w:val="00A83835"/>
    <w:rsid w:val="00A86451"/>
    <w:rsid w:val="00A90FD3"/>
    <w:rsid w:val="00A941B1"/>
    <w:rsid w:val="00AB6018"/>
    <w:rsid w:val="00AB6231"/>
    <w:rsid w:val="00AC0670"/>
    <w:rsid w:val="00AD302D"/>
    <w:rsid w:val="00AE1824"/>
    <w:rsid w:val="00AE2508"/>
    <w:rsid w:val="00AE341E"/>
    <w:rsid w:val="00AE3898"/>
    <w:rsid w:val="00AF61AA"/>
    <w:rsid w:val="00AF699C"/>
    <w:rsid w:val="00AF69A2"/>
    <w:rsid w:val="00B01330"/>
    <w:rsid w:val="00B0374C"/>
    <w:rsid w:val="00B04361"/>
    <w:rsid w:val="00B04740"/>
    <w:rsid w:val="00B068B9"/>
    <w:rsid w:val="00B078EC"/>
    <w:rsid w:val="00B07EAE"/>
    <w:rsid w:val="00B15233"/>
    <w:rsid w:val="00B225F5"/>
    <w:rsid w:val="00B4004C"/>
    <w:rsid w:val="00B44E95"/>
    <w:rsid w:val="00B505B0"/>
    <w:rsid w:val="00B51B57"/>
    <w:rsid w:val="00B526B7"/>
    <w:rsid w:val="00B5333F"/>
    <w:rsid w:val="00B5431A"/>
    <w:rsid w:val="00B55BC4"/>
    <w:rsid w:val="00B62099"/>
    <w:rsid w:val="00B74714"/>
    <w:rsid w:val="00B80CC1"/>
    <w:rsid w:val="00B81F1F"/>
    <w:rsid w:val="00B85CEC"/>
    <w:rsid w:val="00B96B3B"/>
    <w:rsid w:val="00BA1602"/>
    <w:rsid w:val="00BA248D"/>
    <w:rsid w:val="00BA52DD"/>
    <w:rsid w:val="00BA680A"/>
    <w:rsid w:val="00BB1856"/>
    <w:rsid w:val="00BB68A2"/>
    <w:rsid w:val="00BC3477"/>
    <w:rsid w:val="00BC43FC"/>
    <w:rsid w:val="00BD0019"/>
    <w:rsid w:val="00BE35EC"/>
    <w:rsid w:val="00BE4F63"/>
    <w:rsid w:val="00BF13B9"/>
    <w:rsid w:val="00BF19BA"/>
    <w:rsid w:val="00BF4B42"/>
    <w:rsid w:val="00BF4D0E"/>
    <w:rsid w:val="00BF6D11"/>
    <w:rsid w:val="00C02CFB"/>
    <w:rsid w:val="00C03BEE"/>
    <w:rsid w:val="00C04B9A"/>
    <w:rsid w:val="00C04DAB"/>
    <w:rsid w:val="00C05E61"/>
    <w:rsid w:val="00C104FE"/>
    <w:rsid w:val="00C13D5D"/>
    <w:rsid w:val="00C15541"/>
    <w:rsid w:val="00C20063"/>
    <w:rsid w:val="00C201D0"/>
    <w:rsid w:val="00C2436B"/>
    <w:rsid w:val="00C32CBA"/>
    <w:rsid w:val="00C3544E"/>
    <w:rsid w:val="00C43906"/>
    <w:rsid w:val="00C514D9"/>
    <w:rsid w:val="00C6390E"/>
    <w:rsid w:val="00C675BE"/>
    <w:rsid w:val="00C71674"/>
    <w:rsid w:val="00C818E0"/>
    <w:rsid w:val="00C81B49"/>
    <w:rsid w:val="00C94871"/>
    <w:rsid w:val="00C96A8F"/>
    <w:rsid w:val="00CB0E42"/>
    <w:rsid w:val="00CB55A8"/>
    <w:rsid w:val="00CB7461"/>
    <w:rsid w:val="00CC0740"/>
    <w:rsid w:val="00CC45F6"/>
    <w:rsid w:val="00CD0B65"/>
    <w:rsid w:val="00CD17C2"/>
    <w:rsid w:val="00CD678F"/>
    <w:rsid w:val="00CE361D"/>
    <w:rsid w:val="00CF501B"/>
    <w:rsid w:val="00CF5B31"/>
    <w:rsid w:val="00D0422C"/>
    <w:rsid w:val="00D0603C"/>
    <w:rsid w:val="00D2099F"/>
    <w:rsid w:val="00D212AD"/>
    <w:rsid w:val="00D21863"/>
    <w:rsid w:val="00D238E0"/>
    <w:rsid w:val="00D553E1"/>
    <w:rsid w:val="00D60E96"/>
    <w:rsid w:val="00D616B9"/>
    <w:rsid w:val="00D72B6E"/>
    <w:rsid w:val="00D73E27"/>
    <w:rsid w:val="00D742EF"/>
    <w:rsid w:val="00D752DC"/>
    <w:rsid w:val="00D77157"/>
    <w:rsid w:val="00D83DF8"/>
    <w:rsid w:val="00D908DA"/>
    <w:rsid w:val="00DA1484"/>
    <w:rsid w:val="00DA2006"/>
    <w:rsid w:val="00DA2391"/>
    <w:rsid w:val="00DA3AC0"/>
    <w:rsid w:val="00DA4696"/>
    <w:rsid w:val="00DB2110"/>
    <w:rsid w:val="00DB61D2"/>
    <w:rsid w:val="00DC0FBE"/>
    <w:rsid w:val="00DC5BD5"/>
    <w:rsid w:val="00DC7FCF"/>
    <w:rsid w:val="00DD375B"/>
    <w:rsid w:val="00DF56F3"/>
    <w:rsid w:val="00DF5ED6"/>
    <w:rsid w:val="00DF6652"/>
    <w:rsid w:val="00E03023"/>
    <w:rsid w:val="00E07EC6"/>
    <w:rsid w:val="00E115F3"/>
    <w:rsid w:val="00E221E7"/>
    <w:rsid w:val="00E24F50"/>
    <w:rsid w:val="00E27A44"/>
    <w:rsid w:val="00E31293"/>
    <w:rsid w:val="00E32BE5"/>
    <w:rsid w:val="00E51EAB"/>
    <w:rsid w:val="00E530CD"/>
    <w:rsid w:val="00E56A7C"/>
    <w:rsid w:val="00E617CA"/>
    <w:rsid w:val="00E66284"/>
    <w:rsid w:val="00E666B4"/>
    <w:rsid w:val="00E72659"/>
    <w:rsid w:val="00E72F9D"/>
    <w:rsid w:val="00E90B33"/>
    <w:rsid w:val="00E93506"/>
    <w:rsid w:val="00E93A09"/>
    <w:rsid w:val="00EA2916"/>
    <w:rsid w:val="00EB2594"/>
    <w:rsid w:val="00EC766E"/>
    <w:rsid w:val="00ED0586"/>
    <w:rsid w:val="00ED1AD3"/>
    <w:rsid w:val="00ED4172"/>
    <w:rsid w:val="00EF09B8"/>
    <w:rsid w:val="00EF1FCD"/>
    <w:rsid w:val="00EF39DD"/>
    <w:rsid w:val="00F0111C"/>
    <w:rsid w:val="00F16019"/>
    <w:rsid w:val="00F27C73"/>
    <w:rsid w:val="00F31F53"/>
    <w:rsid w:val="00F4657A"/>
    <w:rsid w:val="00F64DE9"/>
    <w:rsid w:val="00F70576"/>
    <w:rsid w:val="00F70DF3"/>
    <w:rsid w:val="00F714B7"/>
    <w:rsid w:val="00F73543"/>
    <w:rsid w:val="00F739CA"/>
    <w:rsid w:val="00F77BB5"/>
    <w:rsid w:val="00F81CEB"/>
    <w:rsid w:val="00F848BF"/>
    <w:rsid w:val="00F90587"/>
    <w:rsid w:val="00F954C0"/>
    <w:rsid w:val="00FA2EE7"/>
    <w:rsid w:val="00FB1AD7"/>
    <w:rsid w:val="00FB5BB2"/>
    <w:rsid w:val="00FE4372"/>
    <w:rsid w:val="00FE4BEA"/>
    <w:rsid w:val="00FF53F7"/>
    <w:rsid w:val="00FF573C"/>
    <w:rsid w:val="03B66DAF"/>
    <w:rsid w:val="06EB7220"/>
    <w:rsid w:val="07C55B5A"/>
    <w:rsid w:val="0885E5FC"/>
    <w:rsid w:val="0C158B80"/>
    <w:rsid w:val="0CEC72B5"/>
    <w:rsid w:val="0D5A0EDF"/>
    <w:rsid w:val="22BAA1FD"/>
    <w:rsid w:val="234FA648"/>
    <w:rsid w:val="272F6413"/>
    <w:rsid w:val="2B0148E2"/>
    <w:rsid w:val="2F511A8D"/>
    <w:rsid w:val="3093DD5C"/>
    <w:rsid w:val="35914F65"/>
    <w:rsid w:val="35C43800"/>
    <w:rsid w:val="361EDA2F"/>
    <w:rsid w:val="36F94AE8"/>
    <w:rsid w:val="3996D54D"/>
    <w:rsid w:val="3D5A9854"/>
    <w:rsid w:val="3D99EC81"/>
    <w:rsid w:val="3E8571EE"/>
    <w:rsid w:val="3FBA9DBD"/>
    <w:rsid w:val="427B9E79"/>
    <w:rsid w:val="42C724DD"/>
    <w:rsid w:val="4371BB0F"/>
    <w:rsid w:val="4871FA66"/>
    <w:rsid w:val="4B7ECAC9"/>
    <w:rsid w:val="509C367E"/>
    <w:rsid w:val="51B10B59"/>
    <w:rsid w:val="51DD8864"/>
    <w:rsid w:val="52754E47"/>
    <w:rsid w:val="53514692"/>
    <w:rsid w:val="5773032C"/>
    <w:rsid w:val="59581996"/>
    <w:rsid w:val="5BFD6ED1"/>
    <w:rsid w:val="5D3D8D54"/>
    <w:rsid w:val="623FE0A6"/>
    <w:rsid w:val="632DB5AA"/>
    <w:rsid w:val="64CBFAE1"/>
    <w:rsid w:val="65D1D589"/>
    <w:rsid w:val="693067AB"/>
    <w:rsid w:val="6ACE981A"/>
    <w:rsid w:val="6B4607C8"/>
    <w:rsid w:val="6E88F581"/>
    <w:rsid w:val="77CEBC74"/>
    <w:rsid w:val="78471A57"/>
    <w:rsid w:val="7B27542A"/>
    <w:rsid w:val="7F9BC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19AA3"/>
  <w15:docId w15:val="{8D7DE361-EA51-446F-B7C2-8F993790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B1"/>
    <w:pPr>
      <w:spacing w:after="140" w:line="283" w:lineRule="auto"/>
    </w:pPr>
    <w:rPr>
      <w:rFonts w:ascii="Arial" w:eastAsia="Times New Roman" w:hAnsi="Arial"/>
      <w:color w:val="000000" w:themeColor="text1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1863"/>
    <w:pPr>
      <w:spacing w:after="0" w:line="240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6B"/>
    <w:rPr>
      <w:rFonts w:ascii="Tahoma" w:eastAsia="Times New Roman" w:hAnsi="Tahoma" w:cs="Tahoma"/>
      <w:color w:val="008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2A01"/>
    <w:pPr>
      <w:spacing w:after="0" w:line="240" w:lineRule="auto"/>
    </w:pPr>
    <w:rPr>
      <w:rFonts w:ascii="Calibri" w:eastAsiaTheme="minorHAns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Footer">
    <w:name w:val="footer"/>
    <w:basedOn w:val="Normal"/>
    <w:link w:val="Foot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NoSpacing">
    <w:name w:val="No Spacing"/>
    <w:uiPriority w:val="1"/>
    <w:qFormat/>
    <w:rsid w:val="00973C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1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7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2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16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140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993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612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3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3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96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92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3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09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360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9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62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oeffle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5e905-efa5-4978-a8ee-1724e0707a52" xsi:nil="true"/>
    <lcf76f155ced4ddcb4097134ff3c332f xmlns="300b5f56-25b6-46a7-9064-9469d13eb2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B888A09B7C449A3F34E5875F5C09D" ma:contentTypeVersion="13" ma:contentTypeDescription="Create a new document." ma:contentTypeScope="" ma:versionID="5ec89cf82e9c41f3e6b448ef0f0ddbf2">
  <xsd:schema xmlns:xsd="http://www.w3.org/2001/XMLSchema" xmlns:xs="http://www.w3.org/2001/XMLSchema" xmlns:p="http://schemas.microsoft.com/office/2006/metadata/properties" xmlns:ns2="300b5f56-25b6-46a7-9064-9469d13eb2e5" xmlns:ns3="c755e905-efa5-4978-a8ee-1724e0707a52" targetNamespace="http://schemas.microsoft.com/office/2006/metadata/properties" ma:root="true" ma:fieldsID="691d34c498ef853838cf3ff8b779dd7e" ns2:_="" ns3:_="">
    <xsd:import namespace="300b5f56-25b6-46a7-9064-9469d13eb2e5"/>
    <xsd:import namespace="c755e905-efa5-4978-a8ee-1724e0707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b5f56-25b6-46a7-9064-9469d13eb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9f12c4-b45e-4052-ae53-b3767de2d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5e905-efa5-4978-a8ee-1724e0707a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d7e8a4a-4fef-45b5-aae8-a6685099776f}" ma:internalName="TaxCatchAll" ma:showField="CatchAllData" ma:web="c755e905-efa5-4978-a8ee-1724e0707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72548EA-E03B-4423-B087-71B622C0A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93E5A-4D75-44BE-A065-DFC6E5243E1D}">
  <ds:schemaRefs>
    <ds:schemaRef ds:uri="http://schemas.microsoft.com/office/2006/metadata/properties"/>
    <ds:schemaRef ds:uri="http://schemas.microsoft.com/office/infopath/2007/PartnerControls"/>
    <ds:schemaRef ds:uri="c755e905-efa5-4978-a8ee-1724e0707a52"/>
    <ds:schemaRef ds:uri="300b5f56-25b6-46a7-9064-9469d13eb2e5"/>
  </ds:schemaRefs>
</ds:datastoreItem>
</file>

<file path=customXml/itemProps3.xml><?xml version="1.0" encoding="utf-8"?>
<ds:datastoreItem xmlns:ds="http://schemas.openxmlformats.org/officeDocument/2006/customXml" ds:itemID="{62823766-F7CF-4065-AE45-832DB8DEC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b5f56-25b6-46a7-9064-9469d13eb2e5"/>
    <ds:schemaRef ds:uri="c755e905-efa5-4978-a8ee-1724e0707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057B78-FA4A-4578-B7B2-A94676891F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23F30D-B355-4CB4-AD8D-86293D6C971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130</TotalTime>
  <Pages>2</Pages>
  <Words>215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Pennridge School District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tschuler</dc:creator>
  <cp:lastModifiedBy>Bramble, Craig</cp:lastModifiedBy>
  <cp:revision>3</cp:revision>
  <cp:lastPrinted>2024-11-13T17:50:00Z</cp:lastPrinted>
  <dcterms:created xsi:type="dcterms:W3CDTF">2025-04-08T15:41:00Z</dcterms:created>
  <dcterms:modified xsi:type="dcterms:W3CDTF">2025-04-08T17:49:00Z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0x010100A60B888A09B7C449A3F34E5875F5C09D</vt:lpwstr>
  </property>
  <property fmtid="{D5CDD505-2E9C-101B-9397-08002B2CF9AE}" pid="3" name="Order">
    <vt:r8>3865300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