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3C0D1A62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8056F9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30002606" w:rsidR="00491FFD" w:rsidRPr="00682BE9" w:rsidRDefault="008056F9" w:rsidP="008056F9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51625982"/>
              <w:placeholder>
                <w:docPart w:val="CB7562D63F554A95A3E5E41D99AAC5B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0C0495B0" w14:textId="5E13AEBB" w:rsidR="008056F9" w:rsidRDefault="008056F9" w:rsidP="008056F9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Sign-in sheets from the April 2 and April 3 pre-bid site review meetings.</w:t>
                </w:r>
              </w:p>
              <w:p w14:paraId="76B8E0E2" w14:textId="1CAEA5BD" w:rsidR="008056F9" w:rsidRDefault="008056F9" w:rsidP="008056F9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Staples High School plan showing original and new construction areas</w:t>
                </w:r>
                <w:r>
                  <w:rPr>
                    <w:rStyle w:val="Verdana-10-BlackChar"/>
                  </w:rPr>
                  <w:t>.</w:t>
                </w:r>
              </w:p>
              <w:p w14:paraId="4AD95ECE" w14:textId="2F1E9925" w:rsidR="00DE23CA" w:rsidRPr="00682BE9" w:rsidRDefault="008056F9" w:rsidP="00F00BF6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 w:rsidRPr="008056F9">
                  <w:rPr>
                    <w:rFonts w:ascii="Verdana" w:hAnsi="Verdana"/>
                    <w:sz w:val="20"/>
                    <w:szCs w:val="20"/>
                  </w:rPr>
                  <w:t>Condense</w:t>
                </w:r>
                <w:r>
                  <w:rPr>
                    <w:rFonts w:ascii="Verdana" w:hAnsi="Verdana"/>
                    <w:sz w:val="20"/>
                    <w:szCs w:val="20"/>
                  </w:rPr>
                  <w:t>d portion of Antonozzi Associates 2019 Facility Study for reference.</w:t>
                </w:r>
              </w:p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8056F9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43E5FDCD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694687BF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0EB3B9CA" w14:textId="77777777" w:rsidR="008056F9" w:rsidRPr="00CA15F1" w:rsidRDefault="008056F9" w:rsidP="008056F9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38B21632" w14:textId="35BFBC9E" w:rsidR="008056F9" w:rsidRPr="00491FFD" w:rsidRDefault="008056F9" w:rsidP="008056F9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Staples HS b</w:t>
            </w:r>
            <w:r>
              <w:rPr>
                <w:rFonts w:ascii="Verdana" w:hAnsi="Verdana"/>
                <w:b/>
                <w:bCs/>
              </w:rPr>
              <w:t xml:space="preserve">uilding floor plan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570E34CC" w:rsidR="00491FFD" w:rsidRPr="00491FFD" w:rsidRDefault="008056F9" w:rsidP="00491FFD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79873FD0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8D10A6">
      <w:rPr>
        <w:rFonts w:ascii="Verdana Pro" w:hAnsi="Verdana Pro"/>
        <w:color w:val="25408F"/>
        <w:sz w:val="18"/>
        <w:szCs w:val="18"/>
      </w:rPr>
      <w:t>10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8D10A6">
      <w:rPr>
        <w:rFonts w:ascii="Verdana Pro" w:hAnsi="Verdana Pro"/>
        <w:color w:val="25408F"/>
        <w:sz w:val="18"/>
        <w:szCs w:val="18"/>
      </w:rPr>
      <w:t>Replacement of AHUs for Pool and Supporting Areas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5FD725BF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73355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3355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735496" id="Rectangle 10" o:spid="_x0000_s1026" style="position:absolute;margin-left:533.8pt;margin-top:-9pt;width:585pt;height:136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293260DD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8D10A6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8D10A6">
      <w:rPr>
        <w:rFonts w:ascii="Verdana" w:hAnsi="Verdana" w:cs="Arial"/>
        <w:b/>
        <w:bCs/>
        <w:color w:val="FFFFFF" w:themeColor="background1"/>
        <w:sz w:val="32"/>
        <w:szCs w:val="32"/>
      </w:rPr>
      <w:t>Staples High School-Replacement of AHUs for Pool and Supporting Areas</w:t>
    </w:r>
  </w:p>
  <w:p w14:paraId="2576B8B5" w14:textId="77191442" w:rsidR="00B44BA3" w:rsidRDefault="00D52FE8" w:rsidP="008D10A6">
    <w:pPr>
      <w:pStyle w:val="Header"/>
      <w:tabs>
        <w:tab w:val="clear" w:pos="9360"/>
        <w:tab w:val="left" w:pos="7035"/>
      </w:tabs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8D10A6">
      <w:rPr>
        <w:rFonts w:ascii="Verdana" w:hAnsi="Verdana" w:cs="Arial"/>
        <w:b/>
        <w:bCs/>
        <w:color w:val="FFFFFF" w:themeColor="background1"/>
        <w:sz w:val="32"/>
        <w:szCs w:val="32"/>
      </w:rPr>
      <w:t>10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8056F9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  <w:r w:rsidR="008D10A6">
      <w:rPr>
        <w:rFonts w:ascii="Verdana" w:hAnsi="Verdana" w:cs="Arial"/>
        <w:b/>
        <w:bCs/>
        <w:color w:val="FFFFFF" w:themeColor="background1"/>
        <w:sz w:val="32"/>
        <w:szCs w:val="32"/>
      </w:rPr>
      <w:tab/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44C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37928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56F9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4743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10A6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CB7562D63F554A95A3E5E41D99AAC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2B790-C0B2-4423-955B-2D28ACEA3489}"/>
      </w:docPartPr>
      <w:docPartBody>
        <w:p w:rsidR="000047DE" w:rsidRDefault="000047DE" w:rsidP="000047DE">
          <w:pPr>
            <w:pStyle w:val="CB7562D63F554A95A3E5E41D99AAC5B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0047DE"/>
    <w:rsid w:val="00537928"/>
    <w:rsid w:val="00BA168D"/>
    <w:rsid w:val="00C83AB0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47DE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CB7562D63F554A95A3E5E41D99AAC5BA">
    <w:name w:val="CB7562D63F554A95A3E5E41D99AAC5BA"/>
    <w:rsid w:val="000047D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262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2025-04-07T21:20:00Z</dcterms:modified>
</cp:coreProperties>
</file>