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3464" w14:textId="5C3F361D" w:rsidR="0044125C" w:rsidRDefault="00682BE9" w:rsidP="00F64D41">
      <w:pPr>
        <w:rPr>
          <w:rFonts w:ascii="Verdana" w:hAnsi="Verdana"/>
        </w:rPr>
      </w:pPr>
      <w:r w:rsidRPr="00682BE9">
        <w:rPr>
          <w:rFonts w:ascii="Verdana" w:hAnsi="Verdana"/>
          <w:b/>
          <w:bCs/>
        </w:rPr>
        <w:t>Original Issue Date:</w:t>
      </w:r>
      <w:r w:rsidRPr="00682BE9">
        <w:rPr>
          <w:rFonts w:ascii="Verdana" w:hAnsi="Verdana"/>
        </w:rPr>
        <w:tab/>
      </w:r>
      <w:sdt>
        <w:sdtPr>
          <w:rPr>
            <w:rStyle w:val="Style1"/>
            <w:sz w:val="22"/>
            <w:szCs w:val="22"/>
          </w:rPr>
          <w:alias w:val="Date"/>
          <w:tag w:val="Date1"/>
          <w:id w:val="1921824919"/>
          <w:placeholder>
            <w:docPart w:val="29D6C4E6C3FC4866A4F8B6AE2E5E13BC"/>
          </w:placeholder>
          <w15:color w:val="000000"/>
          <w:date w:fullDate="2025-04-08T00:00:00Z">
            <w:dateFormat w:val="M/d/yyyy"/>
            <w:lid w:val="en-US"/>
            <w:storeMappedDataAs w:val="dateTime"/>
            <w:calendar w:val="gregorian"/>
          </w:date>
        </w:sdtPr>
        <w:sdtEndPr>
          <w:rPr>
            <w:rStyle w:val="Style1"/>
          </w:rPr>
        </w:sdtEndPr>
        <w:sdtContent>
          <w:r w:rsidR="00A6041F">
            <w:rPr>
              <w:rStyle w:val="Style1"/>
              <w:sz w:val="22"/>
              <w:szCs w:val="22"/>
            </w:rPr>
            <w:t>4/8/2025</w:t>
          </w:r>
        </w:sdtContent>
      </w:sdt>
    </w:p>
    <w:tbl>
      <w:tblPr>
        <w:tblStyle w:val="TableGrid"/>
        <w:tblW w:w="0" w:type="auto"/>
        <w:shd w:val="clear" w:color="auto" w:fill="0033CC"/>
        <w:tblLook w:val="04A0" w:firstRow="1" w:lastRow="0" w:firstColumn="1" w:lastColumn="0" w:noHBand="0" w:noVBand="1"/>
      </w:tblPr>
      <w:tblGrid>
        <w:gridCol w:w="9926"/>
      </w:tblGrid>
      <w:tr w:rsidR="00E17604" w14:paraId="2E294F9B" w14:textId="77777777" w:rsidTr="00E17604">
        <w:tc>
          <w:tcPr>
            <w:tcW w:w="9926" w:type="dxa"/>
            <w:shd w:val="clear" w:color="auto" w:fill="0033CC"/>
          </w:tcPr>
          <w:p w14:paraId="7618BD76" w14:textId="77777777" w:rsidR="00E17604" w:rsidRDefault="00E17604" w:rsidP="00E17604">
            <w:pPr>
              <w:spacing w:before="60" w:after="60"/>
              <w:rPr>
                <w:rFonts w:ascii="Verdana" w:hAnsi="Verdana"/>
                <w:b/>
                <w:bCs/>
              </w:rPr>
            </w:pPr>
            <w:r w:rsidRPr="00E17604">
              <w:rPr>
                <w:rFonts w:ascii="Verdana" w:hAnsi="Verdana"/>
                <w:b/>
                <w:bCs/>
              </w:rPr>
              <w:t>Changes to Request for Proposal</w:t>
            </w:r>
          </w:p>
        </w:tc>
      </w:tr>
    </w:tbl>
    <w:p w14:paraId="01DFAAFB" w14:textId="77777777" w:rsidR="00C7446E" w:rsidRPr="00C7446E" w:rsidRDefault="00C7446E" w:rsidP="00E17604">
      <w:pPr>
        <w:spacing w:after="0" w:line="240" w:lineRule="auto"/>
        <w:rPr>
          <w:rFonts w:ascii="Verdana" w:hAnsi="Verdana"/>
          <w:b/>
          <w:bCs/>
        </w:rPr>
      </w:pPr>
      <w:bookmarkStart w:id="0" w:name="_Hlk150850117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682BE9" w14:paraId="001C5448" w14:textId="77777777" w:rsidTr="00682BE9">
        <w:tc>
          <w:tcPr>
            <w:tcW w:w="535" w:type="dxa"/>
          </w:tcPr>
          <w:p w14:paraId="7CAEFF1A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607D70D2" w14:textId="77777777" w:rsidR="00682BE9" w:rsidRPr="00682BE9" w:rsidRDefault="00682BE9" w:rsidP="00682BE9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682BE9">
              <w:rPr>
                <w:rFonts w:ascii="Verdana" w:hAnsi="Verdana"/>
                <w:b/>
                <w:bCs/>
                <w:sz w:val="20"/>
                <w:szCs w:val="20"/>
              </w:rPr>
              <w:t xml:space="preserve">MODIFY 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717009278"/>
              <w:lock w:val="sdtLocked"/>
              <w:placeholder>
                <w:docPart w:val="9D48067A9C194652A9382200F04678EA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p w14:paraId="475E1A1B" w14:textId="21602E23" w:rsidR="00491FFD" w:rsidRPr="00682BE9" w:rsidRDefault="00A6041F" w:rsidP="00A6041F">
                <w:pPr>
                  <w:spacing w:before="60" w:after="60"/>
                  <w:rPr>
                    <w:rFonts w:ascii="Verdana" w:hAnsi="Verdana"/>
                    <w:sz w:val="20"/>
                    <w:szCs w:val="20"/>
                  </w:rPr>
                </w:pPr>
                <w:r>
                  <w:rPr>
                    <w:rStyle w:val="Verdana-10-BlackChar"/>
                  </w:rPr>
                  <w:t>None</w:t>
                </w:r>
                <w:r w:rsidR="00491FFD">
                  <w:rPr>
                    <w:rStyle w:val="Verdana-10-BlackChar"/>
                  </w:rPr>
                  <w:t xml:space="preserve"> </w:t>
                </w:r>
              </w:p>
            </w:sdtContent>
          </w:sdt>
        </w:tc>
      </w:tr>
    </w:tbl>
    <w:p w14:paraId="22DB4E78" w14:textId="0D040273" w:rsidR="00DE23CA" w:rsidRPr="00C7446E" w:rsidRDefault="00682BE9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1016D72F" w14:textId="77777777" w:rsidTr="00F00BF6">
        <w:tc>
          <w:tcPr>
            <w:tcW w:w="535" w:type="dxa"/>
          </w:tcPr>
          <w:p w14:paraId="525E05E5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7C14F3C9" w14:textId="5C093571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ADD</w:t>
            </w:r>
          </w:p>
        </w:tc>
        <w:tc>
          <w:tcPr>
            <w:tcW w:w="7951" w:type="dxa"/>
          </w:tcPr>
          <w:sdt>
            <w:sdtPr>
              <w:rPr>
                <w:rStyle w:val="Verdana-10-BlackChar"/>
              </w:rPr>
              <w:alias w:val="Section Reference"/>
              <w:tag w:val="Section"/>
              <w:id w:val="-82370791"/>
              <w:placeholder>
                <w:docPart w:val="E8C03DF4ADDA4832AD982B2721BA0232"/>
              </w:placeholder>
            </w:sdtPr>
            <w:sdtEndPr>
              <w:rPr>
                <w:rStyle w:val="DefaultParagraphFont"/>
                <w:rFonts w:ascii="Century Gothic" w:hAnsi="Century Gothic" w:cs="Arial"/>
                <w:sz w:val="22"/>
                <w:szCs w:val="22"/>
              </w:rPr>
            </w:sdtEndPr>
            <w:sdtContent>
              <w:sdt>
                <w:sdtPr>
                  <w:rPr>
                    <w:rStyle w:val="Verdana-10-BlackChar"/>
                  </w:rPr>
                  <w:alias w:val="Section Reference"/>
                  <w:tag w:val="Section"/>
                  <w:id w:val="751625982"/>
                  <w:placeholder>
                    <w:docPart w:val="6B478EBDEC7D4992B978ABBF879E512D"/>
                  </w:placeholder>
                </w:sdtPr>
                <w:sdtEndPr>
                  <w:rPr>
                    <w:rStyle w:val="DefaultParagraphFont"/>
                    <w:rFonts w:ascii="Century Gothic" w:hAnsi="Century Gothic" w:cs="Arial"/>
                    <w:sz w:val="22"/>
                    <w:szCs w:val="22"/>
                  </w:rPr>
                </w:sdtEndPr>
                <w:sdtContent>
                  <w:p w14:paraId="47471FF4" w14:textId="77777777" w:rsidR="00A6041F" w:rsidRDefault="00A6041F" w:rsidP="00A6041F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Sign-in sheets from the April 2 and April 3 pre-bid site review meetings.</w:t>
                    </w:r>
                  </w:p>
                  <w:p w14:paraId="0EA1A6E4" w14:textId="77777777" w:rsidR="00A6041F" w:rsidRDefault="00A6041F" w:rsidP="00A6041F">
                    <w:pPr>
                      <w:spacing w:before="60" w:after="60"/>
                      <w:rPr>
                        <w:rStyle w:val="Verdana-10-BlackChar"/>
                      </w:rPr>
                    </w:pPr>
                    <w:r>
                      <w:rPr>
                        <w:rStyle w:val="Verdana-10-BlackChar"/>
                      </w:rPr>
                      <w:t>Staples High School plan showing original and new construction areas.</w:t>
                    </w:r>
                  </w:p>
                  <w:p w14:paraId="4AD95ECE" w14:textId="3712A8C8" w:rsidR="00DE23CA" w:rsidRPr="00A6041F" w:rsidRDefault="00A6041F" w:rsidP="00F00BF6">
                    <w:pPr>
                      <w:spacing w:before="60" w:after="60"/>
                      <w:rPr>
                        <w:rFonts w:cs="Arial"/>
                      </w:rPr>
                    </w:pPr>
                    <w:r w:rsidRPr="008056F9">
                      <w:rPr>
                        <w:rFonts w:ascii="Verdana" w:hAnsi="Verdana"/>
                        <w:sz w:val="20"/>
                        <w:szCs w:val="20"/>
                      </w:rPr>
                      <w:t>Condense</w:t>
                    </w:r>
                    <w:r>
                      <w:rPr>
                        <w:rFonts w:ascii="Verdana" w:hAnsi="Verdana"/>
                        <w:sz w:val="20"/>
                        <w:szCs w:val="20"/>
                      </w:rPr>
                      <w:t>d portion of Antonozzi Associates 2019 Facility Study for reference.</w:t>
                    </w:r>
                  </w:p>
                </w:sdtContent>
              </w:sdt>
            </w:sdtContent>
          </w:sdt>
        </w:tc>
      </w:tr>
    </w:tbl>
    <w:p w14:paraId="0797A06B" w14:textId="14D5F458" w:rsidR="00DE23CA" w:rsidRPr="00C7446E" w:rsidRDefault="00DE23CA" w:rsidP="005B3495">
      <w:pPr>
        <w:tabs>
          <w:tab w:val="left" w:pos="630"/>
        </w:tabs>
        <w:spacing w:before="120"/>
        <w:rPr>
          <w:rFonts w:ascii="Verdana" w:hAnsi="Verdana"/>
          <w:b/>
          <w:bCs/>
        </w:rPr>
      </w:pPr>
      <w:r>
        <w:rPr>
          <w:rFonts w:ascii="Verdana" w:hAnsi="Verdana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440"/>
        <w:gridCol w:w="7951"/>
      </w:tblGrid>
      <w:tr w:rsidR="00DE23CA" w14:paraId="512D3EC2" w14:textId="77777777" w:rsidTr="00F00BF6">
        <w:tc>
          <w:tcPr>
            <w:tcW w:w="535" w:type="dxa"/>
          </w:tcPr>
          <w:p w14:paraId="5EF1ED21" w14:textId="77777777" w:rsidR="00DE23CA" w:rsidRPr="00682BE9" w:rsidRDefault="00DE23CA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r w:rsidRPr="00682BE9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440" w:type="dxa"/>
          </w:tcPr>
          <w:p w14:paraId="0222F70A" w14:textId="5C2932B2" w:rsidR="00DE23CA" w:rsidRPr="00682BE9" w:rsidRDefault="00DE23CA" w:rsidP="00F00BF6">
            <w:pPr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DELETE</w:t>
            </w:r>
          </w:p>
        </w:tc>
        <w:tc>
          <w:tcPr>
            <w:tcW w:w="7951" w:type="dxa"/>
          </w:tcPr>
          <w:p w14:paraId="126BEB44" w14:textId="63697C0E" w:rsidR="00DE23CA" w:rsidRPr="00682BE9" w:rsidRDefault="00A6041F" w:rsidP="00F00BF6">
            <w:pPr>
              <w:spacing w:before="60" w:after="60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Style w:val="Verdana-10-BlackChar"/>
                </w:rPr>
                <w:alias w:val="Section Reference"/>
                <w:tag w:val="Section"/>
                <w:id w:val="-688524889"/>
                <w:placeholder>
                  <w:docPart w:val="85C8B39D137045FFA524884257330AEA"/>
                </w:placeholder>
              </w:sdtPr>
              <w:sdtEndPr>
                <w:rPr>
                  <w:rStyle w:val="DefaultParagraphFont"/>
                  <w:rFonts w:ascii="Century Gothic" w:hAnsi="Century Gothic" w:cs="Arial"/>
                  <w:sz w:val="22"/>
                  <w:szCs w:val="22"/>
                </w:rPr>
              </w:sdtEndPr>
              <w:sdtContent>
                <w:r w:rsidR="00CF20CA">
                  <w:rPr>
                    <w:rStyle w:val="Verdana-10-BlackChar"/>
                  </w:rPr>
                  <w:t>None</w:t>
                </w:r>
              </w:sdtContent>
            </w:sdt>
          </w:p>
        </w:tc>
      </w:tr>
    </w:tbl>
    <w:p w14:paraId="642B6D4B" w14:textId="6044F5CC" w:rsidR="00682BE9" w:rsidRDefault="00682BE9" w:rsidP="00682BE9">
      <w:pPr>
        <w:tabs>
          <w:tab w:val="left" w:pos="630"/>
        </w:tabs>
        <w:spacing w:before="120"/>
        <w:rPr>
          <w:rFonts w:ascii="Verdana" w:hAnsi="Verdana"/>
          <w:color w:val="0000FF"/>
        </w:rPr>
      </w:pPr>
    </w:p>
    <w:tbl>
      <w:tblPr>
        <w:tblStyle w:val="TableGrid"/>
        <w:tblW w:w="0" w:type="auto"/>
        <w:tblInd w:w="-5" w:type="dxa"/>
        <w:shd w:val="clear" w:color="auto" w:fill="0033CC"/>
        <w:tblLook w:val="04A0" w:firstRow="1" w:lastRow="0" w:firstColumn="1" w:lastColumn="0" w:noHBand="0" w:noVBand="1"/>
      </w:tblPr>
      <w:tblGrid>
        <w:gridCol w:w="1980"/>
        <w:gridCol w:w="7951"/>
      </w:tblGrid>
      <w:tr w:rsidR="00E17604" w14:paraId="12F694B1" w14:textId="77777777" w:rsidTr="00F41599">
        <w:tc>
          <w:tcPr>
            <w:tcW w:w="9931" w:type="dxa"/>
            <w:gridSpan w:val="2"/>
            <w:shd w:val="clear" w:color="auto" w:fill="0033CC"/>
          </w:tcPr>
          <w:p w14:paraId="710CCBE2" w14:textId="77777777" w:rsidR="00E17604" w:rsidRDefault="00E176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Proposal Questions</w:t>
            </w:r>
          </w:p>
        </w:tc>
      </w:tr>
      <w:tr w:rsidR="00C7446E" w14:paraId="33E536CE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18B2F9E2" w14:textId="2A33F16F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1" w:name="_Hlk150776200"/>
            <w:r w:rsidRPr="00C7446E">
              <w:rPr>
                <w:rFonts w:ascii="Verdana" w:hAnsi="Verdana"/>
              </w:rPr>
              <w:t>Question #</w:t>
            </w:r>
            <w:r w:rsidR="00333EA2">
              <w:rPr>
                <w:rFonts w:ascii="Verdana" w:hAnsi="Verdana"/>
              </w:rPr>
              <w:t>1</w:t>
            </w:r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252913B1" w14:textId="2D51737B" w:rsidR="00C7446E" w:rsidRPr="00C7446E" w:rsidRDefault="00C7446E" w:rsidP="00E17604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C7446E" w:rsidRPr="00C7446E" w14:paraId="7CEB732C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</w:tcBorders>
          </w:tcPr>
          <w:p w14:paraId="7B745DF1" w14:textId="77777777" w:rsid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Response</w:t>
            </w:r>
          </w:p>
        </w:tc>
        <w:tc>
          <w:tcPr>
            <w:tcW w:w="7951" w:type="dxa"/>
          </w:tcPr>
          <w:p w14:paraId="3A44CFFA" w14:textId="28C7F693" w:rsidR="00C7446E" w:rsidRPr="00C7446E" w:rsidRDefault="00C7446E" w:rsidP="00D6017F">
            <w:p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</w:tr>
      <w:tr w:rsidR="00A4255D" w:rsidRPr="00C7446E" w14:paraId="62E86C51" w14:textId="77777777" w:rsidTr="00F41599">
        <w:tblPrEx>
          <w:shd w:val="clear" w:color="auto" w:fill="auto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5B65C0F1" w14:textId="4C14A6B0" w:rsidR="00F41599" w:rsidRPr="00C7446E" w:rsidRDefault="00F41599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</w:rPr>
            </w:pPr>
            <w:bookmarkStart w:id="2" w:name="_Hlk164158832"/>
            <w:bookmarkEnd w:id="1"/>
          </w:p>
        </w:tc>
        <w:tc>
          <w:tcPr>
            <w:tcW w:w="7951" w:type="dxa"/>
            <w:tcBorders>
              <w:top w:val="nil"/>
              <w:left w:val="nil"/>
              <w:right w:val="nil"/>
            </w:tcBorders>
          </w:tcPr>
          <w:p w14:paraId="69A7BC1C" w14:textId="485B3FAA" w:rsidR="00680357" w:rsidRPr="00C7446E" w:rsidRDefault="00680357" w:rsidP="00461078">
            <w:pPr>
              <w:tabs>
                <w:tab w:val="left" w:pos="630"/>
              </w:tabs>
              <w:spacing w:before="240" w:after="60"/>
              <w:rPr>
                <w:rFonts w:ascii="Verdana" w:hAnsi="Verdana"/>
                <w:sz w:val="20"/>
                <w:szCs w:val="20"/>
              </w:rPr>
            </w:pPr>
          </w:p>
        </w:tc>
      </w:tr>
      <w:tr w:rsidR="00D01004" w14:paraId="36A61F46" w14:textId="77777777" w:rsidTr="00F41599">
        <w:tc>
          <w:tcPr>
            <w:tcW w:w="9931" w:type="dxa"/>
            <w:gridSpan w:val="2"/>
            <w:shd w:val="clear" w:color="auto" w:fill="0033CC"/>
          </w:tcPr>
          <w:p w14:paraId="1C319ECF" w14:textId="77777777" w:rsidR="00D01004" w:rsidRDefault="00D01004" w:rsidP="00D6017F">
            <w:pPr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Attachments</w:t>
            </w:r>
          </w:p>
        </w:tc>
      </w:tr>
      <w:tr w:rsidR="00D01004" w14:paraId="192EAAD5" w14:textId="77777777" w:rsidTr="00F41599">
        <w:tblPrEx>
          <w:shd w:val="clear" w:color="auto" w:fill="auto"/>
        </w:tblPrEx>
        <w:tc>
          <w:tcPr>
            <w:tcW w:w="9931" w:type="dxa"/>
            <w:gridSpan w:val="2"/>
          </w:tcPr>
          <w:p w14:paraId="0E6FBF39" w14:textId="77777777" w:rsidR="00A6041F" w:rsidRPr="00CA15F1" w:rsidRDefault="00A6041F" w:rsidP="00A6041F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April 2 and April 3 Colliers and Westport Facilities Pre-bid Meeting Sign-in sheets</w:t>
            </w:r>
          </w:p>
          <w:p w14:paraId="7007B436" w14:textId="77777777" w:rsidR="00A6041F" w:rsidRPr="00491FFD" w:rsidRDefault="00A6041F" w:rsidP="00A6041F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Staples HS building floor plan for reference </w:t>
            </w:r>
            <w:r w:rsidRPr="00CA15F1">
              <w:rPr>
                <w:rFonts w:ascii="Verdana" w:hAnsi="Verdana"/>
                <w:b/>
                <w:bCs/>
              </w:rPr>
              <w:t xml:space="preserve"> </w:t>
            </w:r>
          </w:p>
          <w:p w14:paraId="1E0AA37D" w14:textId="3453D3FD" w:rsidR="00491FFD" w:rsidRPr="00A6041F" w:rsidRDefault="00A6041F" w:rsidP="00A6041F">
            <w:pPr>
              <w:pStyle w:val="ListParagraph"/>
              <w:numPr>
                <w:ilvl w:val="0"/>
                <w:numId w:val="40"/>
              </w:numPr>
              <w:tabs>
                <w:tab w:val="left" w:pos="630"/>
              </w:tabs>
              <w:spacing w:before="60" w:after="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Condensed portion of Antonozzi Associates 2019 Facility Study for reference</w:t>
            </w:r>
          </w:p>
        </w:tc>
      </w:tr>
      <w:bookmarkEnd w:id="2"/>
    </w:tbl>
    <w:p w14:paraId="14832F0C" w14:textId="77777777" w:rsidR="00C7446E" w:rsidRPr="00C7446E" w:rsidRDefault="00C7446E" w:rsidP="00682BE9">
      <w:pPr>
        <w:tabs>
          <w:tab w:val="left" w:pos="630"/>
        </w:tabs>
        <w:spacing w:before="120"/>
        <w:rPr>
          <w:rFonts w:ascii="Verdana" w:hAnsi="Verdana"/>
          <w:b/>
          <w:bCs/>
        </w:rPr>
      </w:pPr>
    </w:p>
    <w:sectPr w:rsidR="00C7446E" w:rsidRPr="00C7446E" w:rsidSect="007C50C5">
      <w:headerReference w:type="default" r:id="rId8"/>
      <w:footerReference w:type="default" r:id="rId9"/>
      <w:pgSz w:w="12240" w:h="15840" w:code="1"/>
      <w:pgMar w:top="1872" w:right="864" w:bottom="1008" w:left="1008" w:header="432" w:footer="720" w:gutter="432"/>
      <w:pgBorders w:offsetFrom="page">
        <w:left w:val="single" w:sz="12" w:space="24" w:color="25408F"/>
        <w:bottom w:val="single" w:sz="12" w:space="24" w:color="25408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8BB4" w14:textId="77777777" w:rsidR="00CD0D9D" w:rsidRDefault="00CD0D9D" w:rsidP="00A8688D">
      <w:pPr>
        <w:spacing w:after="0" w:line="240" w:lineRule="auto"/>
      </w:pPr>
      <w:r>
        <w:separator/>
      </w:r>
    </w:p>
  </w:endnote>
  <w:endnote w:type="continuationSeparator" w:id="0">
    <w:p w14:paraId="70F9F17F" w14:textId="77777777" w:rsidR="00CD0D9D" w:rsidRDefault="00CD0D9D" w:rsidP="00A86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BDFE" w14:textId="77777777" w:rsidR="00FB0A5B" w:rsidRPr="00FB0A5B" w:rsidRDefault="005E0CF2" w:rsidP="00FB0A5B">
    <w:pPr>
      <w:pStyle w:val="Footer"/>
      <w:rPr>
        <w:rFonts w:ascii="Verdana Pro" w:hAnsi="Verdana Pro"/>
        <w:b/>
        <w:bCs/>
        <w:color w:val="25408F"/>
        <w:sz w:val="18"/>
        <w:szCs w:val="18"/>
      </w:rPr>
    </w:pPr>
    <w:r w:rsidRPr="00FB0A5B">
      <w:rPr>
        <w:rFonts w:ascii="Verdana Pro" w:hAnsi="Verdana Pro"/>
        <w:b/>
        <w:bCs/>
        <w:color w:val="25408F"/>
        <w:sz w:val="18"/>
        <w:szCs w:val="18"/>
      </w:rPr>
      <w:t>COLLIERS PROJECT LEADERS</w:t>
    </w:r>
  </w:p>
  <w:p w14:paraId="588C8D0B" w14:textId="065E736A" w:rsidR="005E0CF2" w:rsidRPr="0044125C" w:rsidRDefault="00D52FE8" w:rsidP="00FB0A5B">
    <w:pPr>
      <w:pStyle w:val="Footer"/>
      <w:rPr>
        <w:rFonts w:ascii="Verdana Pro" w:hAnsi="Verdana Pro"/>
        <w:color w:val="25408F"/>
      </w:rPr>
    </w:pPr>
    <w:r>
      <w:rPr>
        <w:rFonts w:ascii="Verdana Pro" w:hAnsi="Verdana Pro"/>
        <w:color w:val="25408F"/>
        <w:sz w:val="18"/>
        <w:szCs w:val="18"/>
      </w:rPr>
      <w:t>25-0</w:t>
    </w:r>
    <w:r w:rsidR="00B858A1">
      <w:rPr>
        <w:rFonts w:ascii="Verdana Pro" w:hAnsi="Verdana Pro"/>
        <w:color w:val="25408F"/>
        <w:sz w:val="18"/>
        <w:szCs w:val="18"/>
      </w:rPr>
      <w:t>11</w:t>
    </w:r>
    <w:r>
      <w:rPr>
        <w:rFonts w:ascii="Verdana Pro" w:hAnsi="Verdana Pro"/>
        <w:color w:val="25408F"/>
        <w:sz w:val="18"/>
        <w:szCs w:val="18"/>
      </w:rPr>
      <w:t>-</w:t>
    </w:r>
    <w:r w:rsidR="00FB0A5B" w:rsidRPr="00FB0A5B">
      <w:rPr>
        <w:rFonts w:ascii="Verdana Pro" w:hAnsi="Verdana Pro"/>
        <w:color w:val="25408F"/>
        <w:sz w:val="18"/>
        <w:szCs w:val="18"/>
      </w:rPr>
      <w:t xml:space="preserve">RFP for </w:t>
    </w:r>
    <w:r w:rsidR="00B858A1">
      <w:rPr>
        <w:rFonts w:ascii="Verdana Pro" w:hAnsi="Verdana Pro"/>
        <w:color w:val="25408F"/>
        <w:sz w:val="18"/>
        <w:szCs w:val="18"/>
      </w:rPr>
      <w:t>SHS Replace HW Pumps, Water Balancing &amp; Replace Control Valves</w:t>
    </w:r>
    <w:r w:rsidR="00E74D9B">
      <w:rPr>
        <w:rFonts w:ascii="Verdana Pro" w:hAnsi="Verdana Pro"/>
        <w:color w:val="25408F"/>
        <w:sz w:val="18"/>
        <w:szCs w:val="18"/>
      </w:rPr>
      <w:t xml:space="preserve"> </w:t>
    </w:r>
    <w:r w:rsidR="005E0CF2">
      <w:rPr>
        <w:rFonts w:ascii="Verdana Pro" w:hAnsi="Verdana Pro"/>
        <w:b/>
        <w:bCs/>
        <w:color w:val="25408F"/>
      </w:rPr>
      <w:tab/>
    </w:r>
    <w:sdt>
      <w:sdtPr>
        <w:rPr>
          <w:rFonts w:ascii="Verdana Pro" w:hAnsi="Verdana Pro"/>
          <w:color w:val="25408F"/>
        </w:rPr>
        <w:id w:val="-150523251"/>
        <w:docPartObj>
          <w:docPartGallery w:val="Page Numbers (Top of Page)"/>
          <w:docPartUnique/>
        </w:docPartObj>
      </w:sdtPr>
      <w:sdtEndPr/>
      <w:sdtContent>
        <w:r w:rsidR="005E0CF2" w:rsidRPr="0044125C">
          <w:rPr>
            <w:rFonts w:ascii="Verdana Pro" w:hAnsi="Verdana Pro"/>
            <w:color w:val="25408F"/>
          </w:rPr>
          <w:t xml:space="preserve">Page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PAGE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  <w:r w:rsidR="005E0CF2" w:rsidRPr="0044125C">
          <w:rPr>
            <w:rFonts w:ascii="Verdana Pro" w:hAnsi="Verdana Pro"/>
            <w:color w:val="25408F"/>
          </w:rPr>
          <w:t xml:space="preserve"> of </w:t>
        </w:r>
        <w:r w:rsidR="005E0CF2" w:rsidRPr="0044125C">
          <w:rPr>
            <w:rFonts w:ascii="Verdana Pro" w:hAnsi="Verdana Pro"/>
            <w:color w:val="25408F"/>
          </w:rPr>
          <w:fldChar w:fldCharType="begin"/>
        </w:r>
        <w:r w:rsidR="005E0CF2" w:rsidRPr="0044125C">
          <w:rPr>
            <w:rFonts w:ascii="Verdana Pro" w:hAnsi="Verdana Pro"/>
            <w:color w:val="25408F"/>
          </w:rPr>
          <w:instrText xml:space="preserve"> NUMPAGES  </w:instrText>
        </w:r>
        <w:r w:rsidR="005E0CF2" w:rsidRPr="0044125C">
          <w:rPr>
            <w:rFonts w:ascii="Verdana Pro" w:hAnsi="Verdana Pro"/>
            <w:color w:val="25408F"/>
          </w:rPr>
          <w:fldChar w:fldCharType="separate"/>
        </w:r>
        <w:r w:rsidR="005E0CF2" w:rsidRPr="0044125C">
          <w:rPr>
            <w:rFonts w:ascii="Verdana Pro" w:hAnsi="Verdana Pro"/>
            <w:color w:val="25408F"/>
          </w:rPr>
          <w:t>10</w:t>
        </w:r>
        <w:r w:rsidR="005E0CF2" w:rsidRPr="0044125C">
          <w:rPr>
            <w:rFonts w:ascii="Verdana Pro" w:hAnsi="Verdana Pro"/>
            <w:color w:val="25408F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0AB44" w14:textId="77777777" w:rsidR="00CD0D9D" w:rsidRDefault="00CD0D9D" w:rsidP="00A8688D">
      <w:pPr>
        <w:spacing w:after="0" w:line="240" w:lineRule="auto"/>
      </w:pPr>
      <w:r>
        <w:separator/>
      </w:r>
    </w:p>
  </w:footnote>
  <w:footnote w:type="continuationSeparator" w:id="0">
    <w:p w14:paraId="6534AD40" w14:textId="77777777" w:rsidR="00CD0D9D" w:rsidRDefault="00CD0D9D" w:rsidP="00A86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C3E9" w14:textId="690C4F5D" w:rsidR="00021047" w:rsidRDefault="00B858A1" w:rsidP="00021047">
    <w:pPr>
      <w:pStyle w:val="Header"/>
      <w:rPr>
        <w:rFonts w:ascii="Verdana" w:hAnsi="Verdana" w:cs="Arial"/>
        <w:b/>
        <w:bCs/>
        <w:color w:val="FFD400"/>
      </w:rPr>
    </w:pPr>
    <w:r>
      <w:rPr>
        <w:rFonts w:ascii="Verdana" w:hAnsi="Verdana" w:cs="Arial"/>
        <w:b/>
        <w:bCs/>
        <w:noProof/>
        <w:color w:val="FFD400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59C62BD" wp14:editId="38475339">
              <wp:simplePos x="0" y="0"/>
              <wp:positionH relativeFrom="page">
                <wp:align>right</wp:align>
              </wp:positionH>
              <wp:positionV relativeFrom="paragraph">
                <wp:posOffset>-152400</wp:posOffset>
              </wp:positionV>
              <wp:extent cx="7429500" cy="1714500"/>
              <wp:effectExtent l="0" t="0" r="19050" b="19050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29500" cy="1714500"/>
                      </a:xfrm>
                      <a:prstGeom prst="rect">
                        <a:avLst/>
                      </a:prstGeom>
                      <a:solidFill>
                        <a:srgbClr val="25408F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8130BD" id="Rectangle 10" o:spid="_x0000_s1026" style="position:absolute;margin-left:533.8pt;margin-top:-12pt;width:585pt;height:13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" fillcolor="#25408f" strokecolor="#1f4d78 [1604]" strokeweight="1pt">
              <w10:wrap anchorx="page"/>
            </v:rect>
          </w:pict>
        </mc:Fallback>
      </mc:AlternateContent>
    </w:r>
    <w:r w:rsidR="00712EAE" w:rsidRPr="001A1647">
      <w:rPr>
        <w:rFonts w:ascii="Verdana" w:hAnsi="Verdana" w:cs="Arial"/>
        <w:b/>
        <w:bCs/>
        <w:noProof/>
        <w:color w:val="FFD400"/>
      </w:rPr>
      <w:drawing>
        <wp:anchor distT="0" distB="0" distL="114300" distR="114300" simplePos="0" relativeHeight="251658240" behindDoc="0" locked="0" layoutInCell="1" allowOverlap="1" wp14:anchorId="05E44796" wp14:editId="2F795705">
          <wp:simplePos x="0" y="0"/>
          <wp:positionH relativeFrom="margin">
            <wp:posOffset>5491480</wp:posOffset>
          </wp:positionH>
          <wp:positionV relativeFrom="topMargin">
            <wp:posOffset>268185</wp:posOffset>
          </wp:positionV>
          <wp:extent cx="804545" cy="703580"/>
          <wp:effectExtent l="0" t="0" r="0" b="1270"/>
          <wp:wrapSquare wrapText="bothSides"/>
          <wp:docPr id="1" name="Picture 1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lliers_Project_Leaders_Logo_Color_Fl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545" cy="703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B3495">
      <w:rPr>
        <w:rFonts w:ascii="Verdana" w:hAnsi="Verdana" w:cs="Arial"/>
        <w:b/>
        <w:bCs/>
        <w:color w:val="FFD400"/>
      </w:rPr>
      <w:t>Town of Westport</w:t>
    </w:r>
  </w:p>
  <w:p w14:paraId="03E5FD3F" w14:textId="582D9DD1" w:rsidR="005B3495" w:rsidRPr="001A1647" w:rsidRDefault="005B3495" w:rsidP="00021047">
    <w:pPr>
      <w:pStyle w:val="Header"/>
      <w:rPr>
        <w:rFonts w:ascii="Verdana" w:hAnsi="Verdana" w:cs="Arial"/>
        <w:color w:val="0000FF"/>
      </w:rPr>
    </w:pPr>
    <w:r>
      <w:rPr>
        <w:rFonts w:ascii="Verdana" w:hAnsi="Verdana" w:cs="Arial"/>
        <w:b/>
        <w:bCs/>
        <w:color w:val="FFD400"/>
      </w:rPr>
      <w:t>Westport Public Schools</w:t>
    </w:r>
  </w:p>
  <w:p w14:paraId="0A48285D" w14:textId="14BEABAD" w:rsidR="00D52FE8" w:rsidRDefault="00E74D9B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Westport Public Schools </w:t>
    </w:r>
    <w:r w:rsidR="00B858A1">
      <w:rPr>
        <w:rFonts w:ascii="Verdana" w:hAnsi="Verdana" w:cs="Arial"/>
        <w:b/>
        <w:bCs/>
        <w:color w:val="FFFFFF" w:themeColor="background1"/>
        <w:sz w:val="32"/>
        <w:szCs w:val="32"/>
      </w:rPr>
      <w:t>–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  <w:r w:rsidR="00B858A1">
      <w:rPr>
        <w:rFonts w:ascii="Verdana" w:hAnsi="Verdana" w:cs="Arial"/>
        <w:b/>
        <w:bCs/>
        <w:color w:val="FFFFFF" w:themeColor="background1"/>
        <w:sz w:val="32"/>
        <w:szCs w:val="32"/>
      </w:rPr>
      <w:t>Staples HS – Replacement of Existing HW Pumps, Water Balancing &amp; Replacement of Control Valves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 </w:t>
    </w:r>
  </w:p>
  <w:p w14:paraId="2576B8B5" w14:textId="5AA0391C" w:rsidR="00B44BA3" w:rsidRDefault="00D52FE8" w:rsidP="00B44BA3">
    <w:pPr>
      <w:pStyle w:val="Header"/>
      <w:spacing w:before="120"/>
      <w:rPr>
        <w:rFonts w:ascii="Verdana" w:hAnsi="Verdana" w:cs="Arial"/>
        <w:b/>
        <w:bCs/>
        <w:color w:val="FFFFFF" w:themeColor="background1"/>
        <w:sz w:val="32"/>
        <w:szCs w:val="32"/>
      </w:rPr>
    </w:pPr>
    <w:r>
      <w:rPr>
        <w:rFonts w:ascii="Verdana" w:hAnsi="Verdana" w:cs="Arial"/>
        <w:b/>
        <w:bCs/>
        <w:color w:val="FFFFFF" w:themeColor="background1"/>
        <w:sz w:val="32"/>
        <w:szCs w:val="32"/>
      </w:rPr>
      <w:t>25-0</w:t>
    </w:r>
    <w:r w:rsidR="00B858A1">
      <w:rPr>
        <w:rFonts w:ascii="Verdana" w:hAnsi="Verdana" w:cs="Arial"/>
        <w:b/>
        <w:bCs/>
        <w:color w:val="FFFFFF" w:themeColor="background1"/>
        <w:sz w:val="32"/>
        <w:szCs w:val="32"/>
      </w:rPr>
      <w:t>11</w:t>
    </w:r>
    <w:r>
      <w:rPr>
        <w:rFonts w:ascii="Verdana" w:hAnsi="Verdana" w:cs="Arial"/>
        <w:b/>
        <w:bCs/>
        <w:color w:val="FFFFFF" w:themeColor="background1"/>
        <w:sz w:val="32"/>
        <w:szCs w:val="32"/>
      </w:rPr>
      <w:t>-RFP-</w:t>
    </w:r>
    <w:r w:rsidR="00682BE9">
      <w:rPr>
        <w:rFonts w:ascii="Verdana" w:hAnsi="Verdana" w:cs="Arial"/>
        <w:b/>
        <w:bCs/>
        <w:color w:val="FFFFFF" w:themeColor="background1"/>
        <w:sz w:val="32"/>
        <w:szCs w:val="32"/>
      </w:rPr>
      <w:t xml:space="preserve">Addendum No. </w:t>
    </w:r>
    <w:r w:rsidR="00A6041F">
      <w:rPr>
        <w:rFonts w:ascii="Verdana" w:hAnsi="Verdana" w:cs="Arial"/>
        <w:b/>
        <w:bCs/>
        <w:color w:val="FFFFFF" w:themeColor="background1"/>
        <w:sz w:val="32"/>
        <w:szCs w:val="32"/>
      </w:rPr>
      <w:t>2</w:t>
    </w:r>
  </w:p>
  <w:p w14:paraId="7ABF8F9B" w14:textId="77777777" w:rsidR="00217B87" w:rsidRPr="00B44BA3" w:rsidRDefault="00217B87" w:rsidP="00B44BA3">
    <w:pPr>
      <w:pStyle w:val="Header"/>
      <w:spacing w:before="120"/>
      <w:rPr>
        <w:b/>
        <w:bCs/>
        <w:sz w:val="32"/>
        <w:szCs w:val="32"/>
      </w:rPr>
    </w:pPr>
  </w:p>
  <w:p w14:paraId="5698C35B" w14:textId="77777777" w:rsidR="0054582F" w:rsidRPr="00F3697F" w:rsidRDefault="0054582F" w:rsidP="00021047">
    <w:pPr>
      <w:pStyle w:val="Header"/>
      <w:rPr>
        <w:b/>
      </w:rPr>
    </w:pPr>
    <w:r w:rsidRPr="00A64C25"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742352"/>
    <w:multiLevelType w:val="hybridMultilevel"/>
    <w:tmpl w:val="09020EF8"/>
    <w:lvl w:ilvl="0" w:tplc="D47C181E">
      <w:start w:val="1"/>
      <w:numFmt w:val="upperLetter"/>
      <w:lvlText w:val="%1."/>
      <w:lvlJc w:val="left"/>
      <w:pPr>
        <w:ind w:left="13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3CA10B1"/>
    <w:multiLevelType w:val="hybridMultilevel"/>
    <w:tmpl w:val="0428CB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55842E7"/>
    <w:multiLevelType w:val="hybridMultilevel"/>
    <w:tmpl w:val="9C2CD200"/>
    <w:lvl w:ilvl="0" w:tplc="1A7A140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F21EF3"/>
    <w:multiLevelType w:val="hybridMultilevel"/>
    <w:tmpl w:val="BEB6E3AC"/>
    <w:lvl w:ilvl="0" w:tplc="C6E6056E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D5CE926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15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D8F25A1E">
      <w:start w:val="4"/>
      <w:numFmt w:val="upperRoman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88E6CB0"/>
    <w:multiLevelType w:val="hybridMultilevel"/>
    <w:tmpl w:val="CCC422CA"/>
    <w:lvl w:ilvl="0" w:tplc="0409000F">
      <w:start w:val="1"/>
      <w:numFmt w:val="decimal"/>
      <w:lvlText w:val="%1."/>
      <w:lvlJc w:val="left"/>
      <w:pPr>
        <w:ind w:left="0" w:firstLine="0"/>
      </w:pPr>
      <w:rPr>
        <w:rFonts w:hint="default"/>
        <w:color w:val="1B161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8C63C0"/>
    <w:multiLevelType w:val="hybridMultilevel"/>
    <w:tmpl w:val="1EA6278C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50C27"/>
    <w:multiLevelType w:val="hybridMultilevel"/>
    <w:tmpl w:val="84E24FFA"/>
    <w:lvl w:ilvl="0" w:tplc="2DDEFB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4672D5"/>
    <w:multiLevelType w:val="singleLevel"/>
    <w:tmpl w:val="34C49C38"/>
    <w:lvl w:ilvl="0">
      <w:start w:val="1"/>
      <w:numFmt w:val="decimal"/>
      <w:lvlText w:val="%1."/>
      <w:legacy w:legacy="1" w:legacySpace="0" w:legacyIndent="360"/>
      <w:lvlJc w:val="left"/>
      <w:pPr>
        <w:ind w:left="1440" w:hanging="360"/>
      </w:pPr>
    </w:lvl>
  </w:abstractNum>
  <w:abstractNum w:abstractNumId="9" w15:restartNumberingAfterBreak="0">
    <w:nsid w:val="171D6CAC"/>
    <w:multiLevelType w:val="hybridMultilevel"/>
    <w:tmpl w:val="99606610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10" w15:restartNumberingAfterBreak="0">
    <w:nsid w:val="1915790F"/>
    <w:multiLevelType w:val="hybridMultilevel"/>
    <w:tmpl w:val="2348D85C"/>
    <w:lvl w:ilvl="0" w:tplc="86247C6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9451C2A"/>
    <w:multiLevelType w:val="hybridMultilevel"/>
    <w:tmpl w:val="9C7A9176"/>
    <w:lvl w:ilvl="0" w:tplc="0409000F">
      <w:start w:val="1"/>
      <w:numFmt w:val="decimal"/>
      <w:lvlText w:val="%1."/>
      <w:lvlJc w:val="left"/>
      <w:pPr>
        <w:ind w:left="907" w:hanging="360"/>
      </w:p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abstractNum w:abstractNumId="12" w15:restartNumberingAfterBreak="0">
    <w:nsid w:val="1B9A07C3"/>
    <w:multiLevelType w:val="hybridMultilevel"/>
    <w:tmpl w:val="F1829B38"/>
    <w:lvl w:ilvl="0" w:tplc="0026E7F4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211551C2"/>
    <w:multiLevelType w:val="hybridMultilevel"/>
    <w:tmpl w:val="B2F28F98"/>
    <w:lvl w:ilvl="0" w:tplc="0E5426F4">
      <w:start w:val="1"/>
      <w:numFmt w:val="upperLetter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4" w15:restartNumberingAfterBreak="0">
    <w:nsid w:val="246E466E"/>
    <w:multiLevelType w:val="hybridMultilevel"/>
    <w:tmpl w:val="13889258"/>
    <w:lvl w:ilvl="0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7"/>
        </w:tabs>
        <w:ind w:left="27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7"/>
        </w:tabs>
        <w:ind w:left="34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7"/>
        </w:tabs>
        <w:ind w:left="41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7"/>
        </w:tabs>
        <w:ind w:left="48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7"/>
        </w:tabs>
        <w:ind w:left="55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7"/>
        </w:tabs>
        <w:ind w:left="63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7"/>
        </w:tabs>
        <w:ind w:left="70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7"/>
        </w:tabs>
        <w:ind w:left="7747" w:hanging="360"/>
      </w:pPr>
      <w:rPr>
        <w:rFonts w:ascii="Wingdings" w:hAnsi="Wingdings" w:hint="default"/>
      </w:rPr>
    </w:lvl>
  </w:abstractNum>
  <w:abstractNum w:abstractNumId="15" w15:restartNumberingAfterBreak="0">
    <w:nsid w:val="24B450B6"/>
    <w:multiLevelType w:val="hybridMultilevel"/>
    <w:tmpl w:val="ADD07AE4"/>
    <w:lvl w:ilvl="0" w:tplc="460C9946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260E1274"/>
    <w:multiLevelType w:val="singleLevel"/>
    <w:tmpl w:val="A90CAAC6"/>
    <w:lvl w:ilvl="0">
      <w:start w:val="1"/>
      <w:numFmt w:val="upperLetter"/>
      <w:pStyle w:val="Heading3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662247F"/>
    <w:multiLevelType w:val="hybridMultilevel"/>
    <w:tmpl w:val="728A7D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A05044"/>
    <w:multiLevelType w:val="hybridMultilevel"/>
    <w:tmpl w:val="9398D4FE"/>
    <w:lvl w:ilvl="0" w:tplc="D9A6777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FED614A"/>
    <w:multiLevelType w:val="hybridMultilevel"/>
    <w:tmpl w:val="62D86CB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16C37D7"/>
    <w:multiLevelType w:val="hybridMultilevel"/>
    <w:tmpl w:val="C47C73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6FE62F7"/>
    <w:multiLevelType w:val="hybridMultilevel"/>
    <w:tmpl w:val="63D695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B7132"/>
    <w:multiLevelType w:val="hybridMultilevel"/>
    <w:tmpl w:val="E22C4B02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4145486F"/>
    <w:multiLevelType w:val="hybridMultilevel"/>
    <w:tmpl w:val="0B92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4F4640"/>
    <w:multiLevelType w:val="hybridMultilevel"/>
    <w:tmpl w:val="B04A8F04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5" w15:restartNumberingAfterBreak="0">
    <w:nsid w:val="44B93E5E"/>
    <w:multiLevelType w:val="hybridMultilevel"/>
    <w:tmpl w:val="BA92E3B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F03A5D"/>
    <w:multiLevelType w:val="hybridMultilevel"/>
    <w:tmpl w:val="3D822AA0"/>
    <w:lvl w:ilvl="0" w:tplc="15E44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E569AE"/>
    <w:multiLevelType w:val="hybridMultilevel"/>
    <w:tmpl w:val="1CA6762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548D7590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9" w15:restartNumberingAfterBreak="0">
    <w:nsid w:val="57FB0F32"/>
    <w:multiLevelType w:val="multilevel"/>
    <w:tmpl w:val="9D72C23A"/>
    <w:lvl w:ilvl="0">
      <w:start w:val="1"/>
      <w:numFmt w:val="upperRoman"/>
      <w:lvlText w:val="%1."/>
      <w:lvlJc w:val="left"/>
      <w:pPr>
        <w:ind w:left="72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144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0" w15:restartNumberingAfterBreak="0">
    <w:nsid w:val="5CC406A7"/>
    <w:multiLevelType w:val="hybridMultilevel"/>
    <w:tmpl w:val="91666F48"/>
    <w:lvl w:ilvl="0" w:tplc="408A5F9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73DD2"/>
    <w:multiLevelType w:val="hybridMultilevel"/>
    <w:tmpl w:val="D292B84E"/>
    <w:lvl w:ilvl="0" w:tplc="FC0AAED8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89152B9"/>
    <w:multiLevelType w:val="hybridMultilevel"/>
    <w:tmpl w:val="BA92E3BA"/>
    <w:lvl w:ilvl="0" w:tplc="676E78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B43398"/>
    <w:multiLevelType w:val="hybridMultilevel"/>
    <w:tmpl w:val="1FAC8404"/>
    <w:lvl w:ilvl="0" w:tplc="04090001">
      <w:start w:val="1"/>
      <w:numFmt w:val="bullet"/>
      <w:lvlText w:val=""/>
      <w:lvlJc w:val="left"/>
      <w:pPr>
        <w:tabs>
          <w:tab w:val="num" w:pos="1267"/>
        </w:tabs>
        <w:ind w:left="1267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987"/>
        </w:tabs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 w15:restartNumberingAfterBreak="0">
    <w:nsid w:val="70CF00C6"/>
    <w:multiLevelType w:val="hybridMultilevel"/>
    <w:tmpl w:val="B644DC7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710062B5"/>
    <w:multiLevelType w:val="multilevel"/>
    <w:tmpl w:val="B55AC6EA"/>
    <w:lvl w:ilvl="0">
      <w:start w:val="1"/>
      <w:numFmt w:val="upperRoman"/>
      <w:lvlText w:val="%1."/>
      <w:lvlJc w:val="left"/>
      <w:pPr>
        <w:ind w:left="0" w:firstLine="0"/>
      </w:pPr>
      <w:rPr>
        <w:rFonts w:ascii="Century Gothic" w:hAnsi="Century Gothic" w:hint="default"/>
        <w:i w:val="0"/>
        <w:caps w:val="0"/>
        <w:strike w:val="0"/>
        <w:dstrike w:val="0"/>
        <w:outline/>
        <w:shadow w:val="0"/>
        <w:emboss w:val="0"/>
        <w:imprint w:val="0"/>
        <w:vanish w:val="0"/>
        <w:sz w:val="22"/>
        <w:vertAlign w:val="baseline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36" w15:restartNumberingAfterBreak="0">
    <w:nsid w:val="7CFC2935"/>
    <w:multiLevelType w:val="hybridMultilevel"/>
    <w:tmpl w:val="14044CF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99849467">
    <w:abstractNumId w:val="7"/>
  </w:num>
  <w:num w:numId="2" w16cid:durableId="2080325568">
    <w:abstractNumId w:val="18"/>
  </w:num>
  <w:num w:numId="3" w16cid:durableId="840317301">
    <w:abstractNumId w:val="26"/>
  </w:num>
  <w:num w:numId="4" w16cid:durableId="1567836144">
    <w:abstractNumId w:val="3"/>
  </w:num>
  <w:num w:numId="5" w16cid:durableId="429005644">
    <w:abstractNumId w:val="17"/>
  </w:num>
  <w:num w:numId="6" w16cid:durableId="139540099">
    <w:abstractNumId w:val="15"/>
  </w:num>
  <w:num w:numId="7" w16cid:durableId="753430888">
    <w:abstractNumId w:val="16"/>
  </w:num>
  <w:num w:numId="8" w16cid:durableId="1462920941">
    <w:abstractNumId w:val="1"/>
  </w:num>
  <w:num w:numId="9" w16cid:durableId="5139709">
    <w:abstractNumId w:val="36"/>
  </w:num>
  <w:num w:numId="10" w16cid:durableId="1459378763">
    <w:abstractNumId w:val="22"/>
  </w:num>
  <w:num w:numId="11" w16cid:durableId="1093554431">
    <w:abstractNumId w:val="28"/>
  </w:num>
  <w:num w:numId="12" w16cid:durableId="19894778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160" w:hanging="360"/>
        </w:pPr>
        <w:rPr>
          <w:rFonts w:ascii="Symbol" w:hAnsi="Symbol" w:hint="default"/>
        </w:rPr>
      </w:lvl>
    </w:lvlOverride>
  </w:num>
  <w:num w:numId="13" w16cid:durableId="936714608">
    <w:abstractNumId w:val="31"/>
  </w:num>
  <w:num w:numId="14" w16cid:durableId="2048941572">
    <w:abstractNumId w:val="10"/>
  </w:num>
  <w:num w:numId="15" w16cid:durableId="1736004422">
    <w:abstractNumId w:val="8"/>
  </w:num>
  <w:num w:numId="16" w16cid:durableId="1143278887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7" w16cid:durableId="1625497958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8" w16cid:durableId="333266980">
    <w:abstractNumId w:val="8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440" w:hanging="360"/>
        </w:pPr>
      </w:lvl>
    </w:lvlOverride>
  </w:num>
  <w:num w:numId="19" w16cid:durableId="382796227">
    <w:abstractNumId w:val="13"/>
  </w:num>
  <w:num w:numId="20" w16cid:durableId="1804031432">
    <w:abstractNumId w:val="27"/>
  </w:num>
  <w:num w:numId="21" w16cid:durableId="486239543">
    <w:abstractNumId w:val="2"/>
  </w:num>
  <w:num w:numId="22" w16cid:durableId="940380952">
    <w:abstractNumId w:val="19"/>
  </w:num>
  <w:num w:numId="23" w16cid:durableId="2102484006">
    <w:abstractNumId w:val="24"/>
  </w:num>
  <w:num w:numId="24" w16cid:durableId="664283173">
    <w:abstractNumId w:val="12"/>
  </w:num>
  <w:num w:numId="25" w16cid:durableId="1298875392">
    <w:abstractNumId w:val="20"/>
  </w:num>
  <w:num w:numId="26" w16cid:durableId="1631860918">
    <w:abstractNumId w:val="4"/>
  </w:num>
  <w:num w:numId="27" w16cid:durableId="1744374077">
    <w:abstractNumId w:val="33"/>
  </w:num>
  <w:num w:numId="28" w16cid:durableId="955716102">
    <w:abstractNumId w:val="14"/>
  </w:num>
  <w:num w:numId="29" w16cid:durableId="1056051596">
    <w:abstractNumId w:val="9"/>
  </w:num>
  <w:num w:numId="30" w16cid:durableId="1923758686">
    <w:abstractNumId w:val="35"/>
  </w:num>
  <w:num w:numId="31" w16cid:durableId="1943105737">
    <w:abstractNumId w:val="5"/>
  </w:num>
  <w:num w:numId="32" w16cid:durableId="1572616525">
    <w:abstractNumId w:val="29"/>
  </w:num>
  <w:num w:numId="33" w16cid:durableId="1162771559">
    <w:abstractNumId w:val="23"/>
  </w:num>
  <w:num w:numId="34" w16cid:durableId="990909568">
    <w:abstractNumId w:val="34"/>
  </w:num>
  <w:num w:numId="35" w16cid:durableId="2134857646">
    <w:abstractNumId w:val="11"/>
  </w:num>
  <w:num w:numId="36" w16cid:durableId="1677807623">
    <w:abstractNumId w:val="6"/>
  </w:num>
  <w:num w:numId="37" w16cid:durableId="1866208691">
    <w:abstractNumId w:val="21"/>
  </w:num>
  <w:num w:numId="38" w16cid:durableId="1759984161">
    <w:abstractNumId w:val="32"/>
  </w:num>
  <w:num w:numId="39" w16cid:durableId="1519001118">
    <w:abstractNumId w:val="25"/>
  </w:num>
  <w:num w:numId="40" w16cid:durableId="746810429">
    <w:abstractNumId w:val="3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0D9D"/>
    <w:rsid w:val="00006CA2"/>
    <w:rsid w:val="000102D8"/>
    <w:rsid w:val="000103AB"/>
    <w:rsid w:val="00012E7C"/>
    <w:rsid w:val="00013AFC"/>
    <w:rsid w:val="00016798"/>
    <w:rsid w:val="00017A5F"/>
    <w:rsid w:val="00017D4D"/>
    <w:rsid w:val="0002064A"/>
    <w:rsid w:val="00020815"/>
    <w:rsid w:val="00021047"/>
    <w:rsid w:val="00021FA0"/>
    <w:rsid w:val="00023112"/>
    <w:rsid w:val="00030CF4"/>
    <w:rsid w:val="00036DE9"/>
    <w:rsid w:val="00037D2F"/>
    <w:rsid w:val="00037E7B"/>
    <w:rsid w:val="00042C2F"/>
    <w:rsid w:val="00045204"/>
    <w:rsid w:val="000464F0"/>
    <w:rsid w:val="000504EC"/>
    <w:rsid w:val="000527EB"/>
    <w:rsid w:val="00056DC6"/>
    <w:rsid w:val="000576E3"/>
    <w:rsid w:val="0006199A"/>
    <w:rsid w:val="00067444"/>
    <w:rsid w:val="00073512"/>
    <w:rsid w:val="00080422"/>
    <w:rsid w:val="00081A63"/>
    <w:rsid w:val="00081DBD"/>
    <w:rsid w:val="00083550"/>
    <w:rsid w:val="00085B73"/>
    <w:rsid w:val="0009015A"/>
    <w:rsid w:val="00092B39"/>
    <w:rsid w:val="00094AF0"/>
    <w:rsid w:val="00097D7E"/>
    <w:rsid w:val="000A26EC"/>
    <w:rsid w:val="000A4709"/>
    <w:rsid w:val="000A5502"/>
    <w:rsid w:val="000A658B"/>
    <w:rsid w:val="000A718E"/>
    <w:rsid w:val="000B056A"/>
    <w:rsid w:val="000B0A6D"/>
    <w:rsid w:val="000B2C5C"/>
    <w:rsid w:val="000B2F5F"/>
    <w:rsid w:val="000D6875"/>
    <w:rsid w:val="000E014D"/>
    <w:rsid w:val="000E1746"/>
    <w:rsid w:val="000E1F0A"/>
    <w:rsid w:val="000E5FAF"/>
    <w:rsid w:val="000E7391"/>
    <w:rsid w:val="000E7F29"/>
    <w:rsid w:val="000F39F6"/>
    <w:rsid w:val="000F4AB1"/>
    <w:rsid w:val="000F4DF7"/>
    <w:rsid w:val="00101DF8"/>
    <w:rsid w:val="00102990"/>
    <w:rsid w:val="00103921"/>
    <w:rsid w:val="001039E5"/>
    <w:rsid w:val="0011235C"/>
    <w:rsid w:val="0011272A"/>
    <w:rsid w:val="00113D67"/>
    <w:rsid w:val="00114BEA"/>
    <w:rsid w:val="00114D24"/>
    <w:rsid w:val="0011618E"/>
    <w:rsid w:val="00116FD2"/>
    <w:rsid w:val="001176A8"/>
    <w:rsid w:val="00127289"/>
    <w:rsid w:val="00127B98"/>
    <w:rsid w:val="001314CE"/>
    <w:rsid w:val="00132A9D"/>
    <w:rsid w:val="001342F4"/>
    <w:rsid w:val="00135EEE"/>
    <w:rsid w:val="001360C3"/>
    <w:rsid w:val="00136C2F"/>
    <w:rsid w:val="00141C13"/>
    <w:rsid w:val="00146071"/>
    <w:rsid w:val="0015082F"/>
    <w:rsid w:val="00151FB9"/>
    <w:rsid w:val="001533FC"/>
    <w:rsid w:val="0015674C"/>
    <w:rsid w:val="00156CFB"/>
    <w:rsid w:val="001606E0"/>
    <w:rsid w:val="00161442"/>
    <w:rsid w:val="00161D19"/>
    <w:rsid w:val="001632EB"/>
    <w:rsid w:val="0016468E"/>
    <w:rsid w:val="00165DF2"/>
    <w:rsid w:val="001700CB"/>
    <w:rsid w:val="00171C19"/>
    <w:rsid w:val="00172D3A"/>
    <w:rsid w:val="001772C7"/>
    <w:rsid w:val="0018201F"/>
    <w:rsid w:val="001826C9"/>
    <w:rsid w:val="00186297"/>
    <w:rsid w:val="00187417"/>
    <w:rsid w:val="00192A1B"/>
    <w:rsid w:val="001958FE"/>
    <w:rsid w:val="001A1647"/>
    <w:rsid w:val="001A16B9"/>
    <w:rsid w:val="001A1A99"/>
    <w:rsid w:val="001A1C09"/>
    <w:rsid w:val="001A22B7"/>
    <w:rsid w:val="001A478F"/>
    <w:rsid w:val="001A50E8"/>
    <w:rsid w:val="001A54C0"/>
    <w:rsid w:val="001C1009"/>
    <w:rsid w:val="001C2F03"/>
    <w:rsid w:val="001C2FE9"/>
    <w:rsid w:val="001C3842"/>
    <w:rsid w:val="001C3EBD"/>
    <w:rsid w:val="001C4237"/>
    <w:rsid w:val="001C5E84"/>
    <w:rsid w:val="001D1915"/>
    <w:rsid w:val="001D1F1C"/>
    <w:rsid w:val="001D3527"/>
    <w:rsid w:val="001E065A"/>
    <w:rsid w:val="001E10EB"/>
    <w:rsid w:val="001E134E"/>
    <w:rsid w:val="001E26AD"/>
    <w:rsid w:val="001E6017"/>
    <w:rsid w:val="001E6767"/>
    <w:rsid w:val="001E69C9"/>
    <w:rsid w:val="001F12A7"/>
    <w:rsid w:val="001F22C0"/>
    <w:rsid w:val="001F2B5A"/>
    <w:rsid w:val="001F2CA0"/>
    <w:rsid w:val="001F655E"/>
    <w:rsid w:val="00203D0F"/>
    <w:rsid w:val="002165A3"/>
    <w:rsid w:val="00217B87"/>
    <w:rsid w:val="002202F6"/>
    <w:rsid w:val="00224583"/>
    <w:rsid w:val="00225E9D"/>
    <w:rsid w:val="00227EE5"/>
    <w:rsid w:val="00230C96"/>
    <w:rsid w:val="002342DC"/>
    <w:rsid w:val="002376EF"/>
    <w:rsid w:val="00241F62"/>
    <w:rsid w:val="00242A0E"/>
    <w:rsid w:val="0025015E"/>
    <w:rsid w:val="002520B5"/>
    <w:rsid w:val="00255420"/>
    <w:rsid w:val="002575A8"/>
    <w:rsid w:val="0026127E"/>
    <w:rsid w:val="002658C9"/>
    <w:rsid w:val="00266A6F"/>
    <w:rsid w:val="00267D0C"/>
    <w:rsid w:val="00270095"/>
    <w:rsid w:val="002723AA"/>
    <w:rsid w:val="00272B17"/>
    <w:rsid w:val="00272EAE"/>
    <w:rsid w:val="00273861"/>
    <w:rsid w:val="0027695F"/>
    <w:rsid w:val="002776DE"/>
    <w:rsid w:val="00284E52"/>
    <w:rsid w:val="00287EAC"/>
    <w:rsid w:val="002900AF"/>
    <w:rsid w:val="002902FC"/>
    <w:rsid w:val="00290B92"/>
    <w:rsid w:val="002916F4"/>
    <w:rsid w:val="0029222D"/>
    <w:rsid w:val="0029474B"/>
    <w:rsid w:val="00297143"/>
    <w:rsid w:val="002A1285"/>
    <w:rsid w:val="002A1A27"/>
    <w:rsid w:val="002A52F3"/>
    <w:rsid w:val="002A5B85"/>
    <w:rsid w:val="002B0066"/>
    <w:rsid w:val="002B1965"/>
    <w:rsid w:val="002B1BC9"/>
    <w:rsid w:val="002B49A7"/>
    <w:rsid w:val="002B7ED4"/>
    <w:rsid w:val="002C008F"/>
    <w:rsid w:val="002C2E55"/>
    <w:rsid w:val="002C3012"/>
    <w:rsid w:val="002D0C03"/>
    <w:rsid w:val="002D0DBC"/>
    <w:rsid w:val="002D27CD"/>
    <w:rsid w:val="002D75A0"/>
    <w:rsid w:val="002E0B4F"/>
    <w:rsid w:val="002E0ECF"/>
    <w:rsid w:val="002E1AB0"/>
    <w:rsid w:val="002E396D"/>
    <w:rsid w:val="002E5128"/>
    <w:rsid w:val="002F12BB"/>
    <w:rsid w:val="002F3457"/>
    <w:rsid w:val="0030041B"/>
    <w:rsid w:val="00300AE2"/>
    <w:rsid w:val="00300FC8"/>
    <w:rsid w:val="00301686"/>
    <w:rsid w:val="00301C70"/>
    <w:rsid w:val="003033BF"/>
    <w:rsid w:val="00303461"/>
    <w:rsid w:val="0030363C"/>
    <w:rsid w:val="00303A5E"/>
    <w:rsid w:val="00305BE4"/>
    <w:rsid w:val="00312EDB"/>
    <w:rsid w:val="00313AE7"/>
    <w:rsid w:val="00315D25"/>
    <w:rsid w:val="003214F8"/>
    <w:rsid w:val="003253EF"/>
    <w:rsid w:val="003262E6"/>
    <w:rsid w:val="00333EA2"/>
    <w:rsid w:val="00334934"/>
    <w:rsid w:val="003351C9"/>
    <w:rsid w:val="00346586"/>
    <w:rsid w:val="00347EE5"/>
    <w:rsid w:val="003519B6"/>
    <w:rsid w:val="0035384C"/>
    <w:rsid w:val="00361B16"/>
    <w:rsid w:val="00362BBD"/>
    <w:rsid w:val="003638CD"/>
    <w:rsid w:val="00364657"/>
    <w:rsid w:val="00365673"/>
    <w:rsid w:val="00365850"/>
    <w:rsid w:val="00370DCC"/>
    <w:rsid w:val="003710F5"/>
    <w:rsid w:val="00372303"/>
    <w:rsid w:val="00372590"/>
    <w:rsid w:val="003750C6"/>
    <w:rsid w:val="00376382"/>
    <w:rsid w:val="00376414"/>
    <w:rsid w:val="00381D21"/>
    <w:rsid w:val="00382654"/>
    <w:rsid w:val="00386022"/>
    <w:rsid w:val="00391E5A"/>
    <w:rsid w:val="00392B2A"/>
    <w:rsid w:val="00392F0A"/>
    <w:rsid w:val="00394269"/>
    <w:rsid w:val="0039708D"/>
    <w:rsid w:val="00397C0F"/>
    <w:rsid w:val="003A0F21"/>
    <w:rsid w:val="003A3460"/>
    <w:rsid w:val="003A5BA5"/>
    <w:rsid w:val="003A758A"/>
    <w:rsid w:val="003B0498"/>
    <w:rsid w:val="003B2F0A"/>
    <w:rsid w:val="003B4C50"/>
    <w:rsid w:val="003C0080"/>
    <w:rsid w:val="003C2057"/>
    <w:rsid w:val="003C262F"/>
    <w:rsid w:val="003C7B59"/>
    <w:rsid w:val="003D684C"/>
    <w:rsid w:val="003D7911"/>
    <w:rsid w:val="003E135D"/>
    <w:rsid w:val="003E2AAE"/>
    <w:rsid w:val="003E6DDC"/>
    <w:rsid w:val="003E71CA"/>
    <w:rsid w:val="003E7492"/>
    <w:rsid w:val="003F016D"/>
    <w:rsid w:val="003F1901"/>
    <w:rsid w:val="003F6C4F"/>
    <w:rsid w:val="00400439"/>
    <w:rsid w:val="004016FD"/>
    <w:rsid w:val="00404880"/>
    <w:rsid w:val="0040535F"/>
    <w:rsid w:val="00405787"/>
    <w:rsid w:val="00406FD8"/>
    <w:rsid w:val="00410BC1"/>
    <w:rsid w:val="00413199"/>
    <w:rsid w:val="004149FC"/>
    <w:rsid w:val="00421E1B"/>
    <w:rsid w:val="004224D0"/>
    <w:rsid w:val="00423450"/>
    <w:rsid w:val="0044080A"/>
    <w:rsid w:val="0044125C"/>
    <w:rsid w:val="004412FE"/>
    <w:rsid w:val="0044229D"/>
    <w:rsid w:val="004437A4"/>
    <w:rsid w:val="0044417D"/>
    <w:rsid w:val="0044588C"/>
    <w:rsid w:val="00446083"/>
    <w:rsid w:val="004470DA"/>
    <w:rsid w:val="00447EE8"/>
    <w:rsid w:val="00453C4F"/>
    <w:rsid w:val="004562EC"/>
    <w:rsid w:val="0046233C"/>
    <w:rsid w:val="00462435"/>
    <w:rsid w:val="004639D9"/>
    <w:rsid w:val="00464638"/>
    <w:rsid w:val="00464A06"/>
    <w:rsid w:val="00464ABA"/>
    <w:rsid w:val="00470E6F"/>
    <w:rsid w:val="004724DE"/>
    <w:rsid w:val="0047279C"/>
    <w:rsid w:val="00475518"/>
    <w:rsid w:val="004775C6"/>
    <w:rsid w:val="004775C8"/>
    <w:rsid w:val="00477610"/>
    <w:rsid w:val="0047765A"/>
    <w:rsid w:val="00481A4C"/>
    <w:rsid w:val="004845EB"/>
    <w:rsid w:val="00485865"/>
    <w:rsid w:val="00485A96"/>
    <w:rsid w:val="00486681"/>
    <w:rsid w:val="004914C2"/>
    <w:rsid w:val="00491A28"/>
    <w:rsid w:val="00491FFD"/>
    <w:rsid w:val="0049203C"/>
    <w:rsid w:val="00493466"/>
    <w:rsid w:val="004934EE"/>
    <w:rsid w:val="00493EAC"/>
    <w:rsid w:val="00494DC2"/>
    <w:rsid w:val="004959E1"/>
    <w:rsid w:val="00497D0D"/>
    <w:rsid w:val="004A10B8"/>
    <w:rsid w:val="004A3A0D"/>
    <w:rsid w:val="004A422A"/>
    <w:rsid w:val="004A48A9"/>
    <w:rsid w:val="004A5695"/>
    <w:rsid w:val="004A62B7"/>
    <w:rsid w:val="004A754E"/>
    <w:rsid w:val="004B17DF"/>
    <w:rsid w:val="004B2DBF"/>
    <w:rsid w:val="004B48DF"/>
    <w:rsid w:val="004B5350"/>
    <w:rsid w:val="004B7393"/>
    <w:rsid w:val="004C0E6D"/>
    <w:rsid w:val="004C1F6E"/>
    <w:rsid w:val="004C2F86"/>
    <w:rsid w:val="004C72C6"/>
    <w:rsid w:val="004C7FD8"/>
    <w:rsid w:val="004D4F51"/>
    <w:rsid w:val="004D7051"/>
    <w:rsid w:val="004E0B01"/>
    <w:rsid w:val="004E45E6"/>
    <w:rsid w:val="004E5390"/>
    <w:rsid w:val="004E57A3"/>
    <w:rsid w:val="004E65F6"/>
    <w:rsid w:val="004E720C"/>
    <w:rsid w:val="004F22A8"/>
    <w:rsid w:val="004F2D0D"/>
    <w:rsid w:val="004F51EF"/>
    <w:rsid w:val="004F67B4"/>
    <w:rsid w:val="004F7ED2"/>
    <w:rsid w:val="00502EF9"/>
    <w:rsid w:val="00511D8A"/>
    <w:rsid w:val="00512EB5"/>
    <w:rsid w:val="005134F3"/>
    <w:rsid w:val="005143F9"/>
    <w:rsid w:val="00514A2A"/>
    <w:rsid w:val="00515E72"/>
    <w:rsid w:val="005172A0"/>
    <w:rsid w:val="00523777"/>
    <w:rsid w:val="00523B70"/>
    <w:rsid w:val="0052539E"/>
    <w:rsid w:val="0052732B"/>
    <w:rsid w:val="005303BF"/>
    <w:rsid w:val="00531598"/>
    <w:rsid w:val="005334E3"/>
    <w:rsid w:val="0053368E"/>
    <w:rsid w:val="0053695F"/>
    <w:rsid w:val="00537928"/>
    <w:rsid w:val="0054078C"/>
    <w:rsid w:val="0054576A"/>
    <w:rsid w:val="0054582F"/>
    <w:rsid w:val="00545E9E"/>
    <w:rsid w:val="00546C05"/>
    <w:rsid w:val="0055504A"/>
    <w:rsid w:val="0055599D"/>
    <w:rsid w:val="0055646E"/>
    <w:rsid w:val="005651E7"/>
    <w:rsid w:val="005721EC"/>
    <w:rsid w:val="00572961"/>
    <w:rsid w:val="00576061"/>
    <w:rsid w:val="00576703"/>
    <w:rsid w:val="005776DD"/>
    <w:rsid w:val="00580905"/>
    <w:rsid w:val="0058594C"/>
    <w:rsid w:val="00591094"/>
    <w:rsid w:val="00593A28"/>
    <w:rsid w:val="00594E22"/>
    <w:rsid w:val="005969EB"/>
    <w:rsid w:val="00596D4F"/>
    <w:rsid w:val="005A28D8"/>
    <w:rsid w:val="005A4AA0"/>
    <w:rsid w:val="005A5BC6"/>
    <w:rsid w:val="005B0FD1"/>
    <w:rsid w:val="005B2757"/>
    <w:rsid w:val="005B3495"/>
    <w:rsid w:val="005C1A90"/>
    <w:rsid w:val="005C232A"/>
    <w:rsid w:val="005D0C7E"/>
    <w:rsid w:val="005D1E66"/>
    <w:rsid w:val="005D4180"/>
    <w:rsid w:val="005D502C"/>
    <w:rsid w:val="005D53A9"/>
    <w:rsid w:val="005D739D"/>
    <w:rsid w:val="005D744C"/>
    <w:rsid w:val="005E091B"/>
    <w:rsid w:val="005E0CF2"/>
    <w:rsid w:val="005E4DDE"/>
    <w:rsid w:val="005E7D70"/>
    <w:rsid w:val="005F0583"/>
    <w:rsid w:val="005F0A89"/>
    <w:rsid w:val="005F130A"/>
    <w:rsid w:val="005F4C12"/>
    <w:rsid w:val="005F50CC"/>
    <w:rsid w:val="005F6FBC"/>
    <w:rsid w:val="0061462F"/>
    <w:rsid w:val="00615C3F"/>
    <w:rsid w:val="00621ED4"/>
    <w:rsid w:val="00621FCD"/>
    <w:rsid w:val="006226E8"/>
    <w:rsid w:val="00622C42"/>
    <w:rsid w:val="00626E7B"/>
    <w:rsid w:val="006279DC"/>
    <w:rsid w:val="006309E3"/>
    <w:rsid w:val="006311E9"/>
    <w:rsid w:val="00631F8C"/>
    <w:rsid w:val="00632566"/>
    <w:rsid w:val="00640504"/>
    <w:rsid w:val="00640B4B"/>
    <w:rsid w:val="00640EC7"/>
    <w:rsid w:val="006414B8"/>
    <w:rsid w:val="00652BB6"/>
    <w:rsid w:val="00663930"/>
    <w:rsid w:val="006649F5"/>
    <w:rsid w:val="00665678"/>
    <w:rsid w:val="00665C15"/>
    <w:rsid w:val="00666B26"/>
    <w:rsid w:val="00666D62"/>
    <w:rsid w:val="0067205F"/>
    <w:rsid w:val="006723E7"/>
    <w:rsid w:val="0067649E"/>
    <w:rsid w:val="006764D8"/>
    <w:rsid w:val="006802AC"/>
    <w:rsid w:val="00680357"/>
    <w:rsid w:val="006814FE"/>
    <w:rsid w:val="00682BE9"/>
    <w:rsid w:val="00682E15"/>
    <w:rsid w:val="006834AF"/>
    <w:rsid w:val="0068352F"/>
    <w:rsid w:val="00695399"/>
    <w:rsid w:val="006A4946"/>
    <w:rsid w:val="006A7F3E"/>
    <w:rsid w:val="006B12F1"/>
    <w:rsid w:val="006B2AFB"/>
    <w:rsid w:val="006B2B41"/>
    <w:rsid w:val="006B30C4"/>
    <w:rsid w:val="006B5E9F"/>
    <w:rsid w:val="006B732D"/>
    <w:rsid w:val="006B7D5F"/>
    <w:rsid w:val="006C1172"/>
    <w:rsid w:val="006C5402"/>
    <w:rsid w:val="006D0E2D"/>
    <w:rsid w:val="006D226A"/>
    <w:rsid w:val="006D23C8"/>
    <w:rsid w:val="006D383B"/>
    <w:rsid w:val="006D4FAF"/>
    <w:rsid w:val="006D6E63"/>
    <w:rsid w:val="006D7AEC"/>
    <w:rsid w:val="006E72E1"/>
    <w:rsid w:val="006F0375"/>
    <w:rsid w:val="006F38E0"/>
    <w:rsid w:val="006F4F3C"/>
    <w:rsid w:val="00700D6E"/>
    <w:rsid w:val="007076AB"/>
    <w:rsid w:val="00712EAE"/>
    <w:rsid w:val="00713275"/>
    <w:rsid w:val="00716855"/>
    <w:rsid w:val="00716FDA"/>
    <w:rsid w:val="00717CE7"/>
    <w:rsid w:val="00722369"/>
    <w:rsid w:val="0072485B"/>
    <w:rsid w:val="0072569A"/>
    <w:rsid w:val="007276BA"/>
    <w:rsid w:val="00736167"/>
    <w:rsid w:val="00741BB1"/>
    <w:rsid w:val="00741BDF"/>
    <w:rsid w:val="0074367A"/>
    <w:rsid w:val="007565E1"/>
    <w:rsid w:val="00756763"/>
    <w:rsid w:val="00756B92"/>
    <w:rsid w:val="00765F6F"/>
    <w:rsid w:val="007743DF"/>
    <w:rsid w:val="0077626D"/>
    <w:rsid w:val="00781330"/>
    <w:rsid w:val="00784111"/>
    <w:rsid w:val="0078631A"/>
    <w:rsid w:val="0078751C"/>
    <w:rsid w:val="00791590"/>
    <w:rsid w:val="00791DEE"/>
    <w:rsid w:val="007965A3"/>
    <w:rsid w:val="007A006C"/>
    <w:rsid w:val="007A0A36"/>
    <w:rsid w:val="007A2EF5"/>
    <w:rsid w:val="007A4E71"/>
    <w:rsid w:val="007A7F77"/>
    <w:rsid w:val="007B29D1"/>
    <w:rsid w:val="007B4E7F"/>
    <w:rsid w:val="007B7DFE"/>
    <w:rsid w:val="007C1C24"/>
    <w:rsid w:val="007C4A86"/>
    <w:rsid w:val="007C50C5"/>
    <w:rsid w:val="007C5CFA"/>
    <w:rsid w:val="007C6B49"/>
    <w:rsid w:val="007D307A"/>
    <w:rsid w:val="007E15D6"/>
    <w:rsid w:val="007E519B"/>
    <w:rsid w:val="007E727A"/>
    <w:rsid w:val="007F3937"/>
    <w:rsid w:val="007F3D58"/>
    <w:rsid w:val="007F4763"/>
    <w:rsid w:val="007F56A5"/>
    <w:rsid w:val="007F605C"/>
    <w:rsid w:val="00804053"/>
    <w:rsid w:val="00806056"/>
    <w:rsid w:val="00811A02"/>
    <w:rsid w:val="00815F2A"/>
    <w:rsid w:val="00821AFF"/>
    <w:rsid w:val="008232C6"/>
    <w:rsid w:val="00824D2F"/>
    <w:rsid w:val="0083085C"/>
    <w:rsid w:val="00831EC5"/>
    <w:rsid w:val="00833B52"/>
    <w:rsid w:val="00836D42"/>
    <w:rsid w:val="00837FAF"/>
    <w:rsid w:val="008449B2"/>
    <w:rsid w:val="0084755F"/>
    <w:rsid w:val="00850FA0"/>
    <w:rsid w:val="008516D2"/>
    <w:rsid w:val="00854D24"/>
    <w:rsid w:val="008602B3"/>
    <w:rsid w:val="008616A1"/>
    <w:rsid w:val="00861A0C"/>
    <w:rsid w:val="00861EFB"/>
    <w:rsid w:val="0086378C"/>
    <w:rsid w:val="00870DDE"/>
    <w:rsid w:val="00875875"/>
    <w:rsid w:val="008838B8"/>
    <w:rsid w:val="008858AF"/>
    <w:rsid w:val="00886EB6"/>
    <w:rsid w:val="0089097F"/>
    <w:rsid w:val="0089451F"/>
    <w:rsid w:val="00895EE3"/>
    <w:rsid w:val="00896E54"/>
    <w:rsid w:val="008B3A5E"/>
    <w:rsid w:val="008B50BA"/>
    <w:rsid w:val="008B62E6"/>
    <w:rsid w:val="008B6C46"/>
    <w:rsid w:val="008C135F"/>
    <w:rsid w:val="008C2F9F"/>
    <w:rsid w:val="008C6502"/>
    <w:rsid w:val="008D0504"/>
    <w:rsid w:val="008D5FE3"/>
    <w:rsid w:val="008E0A03"/>
    <w:rsid w:val="008E1E04"/>
    <w:rsid w:val="008E1F8A"/>
    <w:rsid w:val="008E2D8C"/>
    <w:rsid w:val="008E424E"/>
    <w:rsid w:val="008E4A94"/>
    <w:rsid w:val="008E626A"/>
    <w:rsid w:val="008F1967"/>
    <w:rsid w:val="008F7161"/>
    <w:rsid w:val="008F775B"/>
    <w:rsid w:val="00907350"/>
    <w:rsid w:val="00910A0F"/>
    <w:rsid w:val="00911BDD"/>
    <w:rsid w:val="009153FC"/>
    <w:rsid w:val="00915464"/>
    <w:rsid w:val="009158BD"/>
    <w:rsid w:val="00916406"/>
    <w:rsid w:val="00917004"/>
    <w:rsid w:val="00920AD7"/>
    <w:rsid w:val="00921229"/>
    <w:rsid w:val="00922CCD"/>
    <w:rsid w:val="00930C8E"/>
    <w:rsid w:val="009364CF"/>
    <w:rsid w:val="00937989"/>
    <w:rsid w:val="00941600"/>
    <w:rsid w:val="00941E79"/>
    <w:rsid w:val="00946544"/>
    <w:rsid w:val="00947463"/>
    <w:rsid w:val="00947AAD"/>
    <w:rsid w:val="009547F7"/>
    <w:rsid w:val="00956EA4"/>
    <w:rsid w:val="00962046"/>
    <w:rsid w:val="0096561B"/>
    <w:rsid w:val="009678A1"/>
    <w:rsid w:val="009751FA"/>
    <w:rsid w:val="00975B79"/>
    <w:rsid w:val="0097638A"/>
    <w:rsid w:val="0098009A"/>
    <w:rsid w:val="009926ED"/>
    <w:rsid w:val="00994674"/>
    <w:rsid w:val="009A1279"/>
    <w:rsid w:val="009A3B30"/>
    <w:rsid w:val="009B0EA5"/>
    <w:rsid w:val="009B1243"/>
    <w:rsid w:val="009B4047"/>
    <w:rsid w:val="009B4858"/>
    <w:rsid w:val="009B6AC4"/>
    <w:rsid w:val="009D3CCA"/>
    <w:rsid w:val="009D61A0"/>
    <w:rsid w:val="009E1742"/>
    <w:rsid w:val="009E2B1A"/>
    <w:rsid w:val="009E3F27"/>
    <w:rsid w:val="009E4A0E"/>
    <w:rsid w:val="009E7609"/>
    <w:rsid w:val="009F0E15"/>
    <w:rsid w:val="009F18E4"/>
    <w:rsid w:val="009F3B03"/>
    <w:rsid w:val="009F466E"/>
    <w:rsid w:val="00A01F5A"/>
    <w:rsid w:val="00A0498B"/>
    <w:rsid w:val="00A0593B"/>
    <w:rsid w:val="00A06749"/>
    <w:rsid w:val="00A14C20"/>
    <w:rsid w:val="00A16D42"/>
    <w:rsid w:val="00A2014F"/>
    <w:rsid w:val="00A31070"/>
    <w:rsid w:val="00A319B5"/>
    <w:rsid w:val="00A326DC"/>
    <w:rsid w:val="00A3536C"/>
    <w:rsid w:val="00A40F88"/>
    <w:rsid w:val="00A4255D"/>
    <w:rsid w:val="00A44013"/>
    <w:rsid w:val="00A44841"/>
    <w:rsid w:val="00A452D6"/>
    <w:rsid w:val="00A6041F"/>
    <w:rsid w:val="00A609BC"/>
    <w:rsid w:val="00A61114"/>
    <w:rsid w:val="00A63EAA"/>
    <w:rsid w:val="00A649B9"/>
    <w:rsid w:val="00A64B0C"/>
    <w:rsid w:val="00A64C25"/>
    <w:rsid w:val="00A71C8B"/>
    <w:rsid w:val="00A72403"/>
    <w:rsid w:val="00A72BD7"/>
    <w:rsid w:val="00A81B81"/>
    <w:rsid w:val="00A85E09"/>
    <w:rsid w:val="00A8688D"/>
    <w:rsid w:val="00A92E8A"/>
    <w:rsid w:val="00A94056"/>
    <w:rsid w:val="00A97199"/>
    <w:rsid w:val="00AA3E09"/>
    <w:rsid w:val="00AA50DF"/>
    <w:rsid w:val="00AA645B"/>
    <w:rsid w:val="00AA79C9"/>
    <w:rsid w:val="00AB1C60"/>
    <w:rsid w:val="00AB6859"/>
    <w:rsid w:val="00AC1347"/>
    <w:rsid w:val="00AC2DB4"/>
    <w:rsid w:val="00AC4A04"/>
    <w:rsid w:val="00AC5971"/>
    <w:rsid w:val="00AC6547"/>
    <w:rsid w:val="00AD0D47"/>
    <w:rsid w:val="00AD43A8"/>
    <w:rsid w:val="00AD5218"/>
    <w:rsid w:val="00AD5675"/>
    <w:rsid w:val="00AD58CA"/>
    <w:rsid w:val="00AD5B29"/>
    <w:rsid w:val="00AD5DE4"/>
    <w:rsid w:val="00AE33B3"/>
    <w:rsid w:val="00AE6258"/>
    <w:rsid w:val="00AF28A0"/>
    <w:rsid w:val="00AF408F"/>
    <w:rsid w:val="00AF5432"/>
    <w:rsid w:val="00AF6676"/>
    <w:rsid w:val="00AF7EDC"/>
    <w:rsid w:val="00B0395C"/>
    <w:rsid w:val="00B045D9"/>
    <w:rsid w:val="00B1015A"/>
    <w:rsid w:val="00B104C1"/>
    <w:rsid w:val="00B13474"/>
    <w:rsid w:val="00B1353C"/>
    <w:rsid w:val="00B15AB5"/>
    <w:rsid w:val="00B224DD"/>
    <w:rsid w:val="00B236AF"/>
    <w:rsid w:val="00B2411E"/>
    <w:rsid w:val="00B24F87"/>
    <w:rsid w:val="00B27F71"/>
    <w:rsid w:val="00B3097F"/>
    <w:rsid w:val="00B31F60"/>
    <w:rsid w:val="00B35188"/>
    <w:rsid w:val="00B40A33"/>
    <w:rsid w:val="00B41E61"/>
    <w:rsid w:val="00B4285F"/>
    <w:rsid w:val="00B44BA3"/>
    <w:rsid w:val="00B4664E"/>
    <w:rsid w:val="00B46AED"/>
    <w:rsid w:val="00B50DC5"/>
    <w:rsid w:val="00B52178"/>
    <w:rsid w:val="00B53FFA"/>
    <w:rsid w:val="00B57FC0"/>
    <w:rsid w:val="00B63608"/>
    <w:rsid w:val="00B64489"/>
    <w:rsid w:val="00B6492B"/>
    <w:rsid w:val="00B70514"/>
    <w:rsid w:val="00B72DD6"/>
    <w:rsid w:val="00B74D8A"/>
    <w:rsid w:val="00B7532B"/>
    <w:rsid w:val="00B75BCA"/>
    <w:rsid w:val="00B762AC"/>
    <w:rsid w:val="00B8011F"/>
    <w:rsid w:val="00B80741"/>
    <w:rsid w:val="00B858A1"/>
    <w:rsid w:val="00B902C0"/>
    <w:rsid w:val="00B90C6F"/>
    <w:rsid w:val="00B90DEF"/>
    <w:rsid w:val="00B977CC"/>
    <w:rsid w:val="00BA08EE"/>
    <w:rsid w:val="00BA4448"/>
    <w:rsid w:val="00BA472B"/>
    <w:rsid w:val="00BA4886"/>
    <w:rsid w:val="00BB03A3"/>
    <w:rsid w:val="00BB2DFC"/>
    <w:rsid w:val="00BB474B"/>
    <w:rsid w:val="00BB5928"/>
    <w:rsid w:val="00BC21B9"/>
    <w:rsid w:val="00BC5CFB"/>
    <w:rsid w:val="00BD1580"/>
    <w:rsid w:val="00BD436D"/>
    <w:rsid w:val="00BE71B0"/>
    <w:rsid w:val="00BF04B3"/>
    <w:rsid w:val="00BF11A4"/>
    <w:rsid w:val="00BF23CB"/>
    <w:rsid w:val="00BF72E9"/>
    <w:rsid w:val="00BF7B43"/>
    <w:rsid w:val="00C007B5"/>
    <w:rsid w:val="00C06E8E"/>
    <w:rsid w:val="00C119D1"/>
    <w:rsid w:val="00C12B67"/>
    <w:rsid w:val="00C148A6"/>
    <w:rsid w:val="00C14F34"/>
    <w:rsid w:val="00C15E35"/>
    <w:rsid w:val="00C163C1"/>
    <w:rsid w:val="00C20F4C"/>
    <w:rsid w:val="00C263FE"/>
    <w:rsid w:val="00C30AB3"/>
    <w:rsid w:val="00C33DE4"/>
    <w:rsid w:val="00C34551"/>
    <w:rsid w:val="00C3606D"/>
    <w:rsid w:val="00C36620"/>
    <w:rsid w:val="00C36822"/>
    <w:rsid w:val="00C40ED8"/>
    <w:rsid w:val="00C411D3"/>
    <w:rsid w:val="00C42601"/>
    <w:rsid w:val="00C51B61"/>
    <w:rsid w:val="00C54F05"/>
    <w:rsid w:val="00C55B29"/>
    <w:rsid w:val="00C55E0D"/>
    <w:rsid w:val="00C61170"/>
    <w:rsid w:val="00C6310C"/>
    <w:rsid w:val="00C63449"/>
    <w:rsid w:val="00C644F0"/>
    <w:rsid w:val="00C66241"/>
    <w:rsid w:val="00C70F28"/>
    <w:rsid w:val="00C729DA"/>
    <w:rsid w:val="00C7446E"/>
    <w:rsid w:val="00C801C8"/>
    <w:rsid w:val="00C80D59"/>
    <w:rsid w:val="00C83AB0"/>
    <w:rsid w:val="00C85BE2"/>
    <w:rsid w:val="00C862DA"/>
    <w:rsid w:val="00C87270"/>
    <w:rsid w:val="00C91AB3"/>
    <w:rsid w:val="00C9257D"/>
    <w:rsid w:val="00C9454C"/>
    <w:rsid w:val="00CA0DB6"/>
    <w:rsid w:val="00CA15F1"/>
    <w:rsid w:val="00CA3057"/>
    <w:rsid w:val="00CA5D86"/>
    <w:rsid w:val="00CB3793"/>
    <w:rsid w:val="00CB3D05"/>
    <w:rsid w:val="00CB3F3C"/>
    <w:rsid w:val="00CB7818"/>
    <w:rsid w:val="00CC0EA8"/>
    <w:rsid w:val="00CC4E9B"/>
    <w:rsid w:val="00CD0D9D"/>
    <w:rsid w:val="00CD3193"/>
    <w:rsid w:val="00CD347E"/>
    <w:rsid w:val="00CD4D35"/>
    <w:rsid w:val="00CE04F8"/>
    <w:rsid w:val="00CE3D74"/>
    <w:rsid w:val="00CE4D0A"/>
    <w:rsid w:val="00CE701B"/>
    <w:rsid w:val="00CE7826"/>
    <w:rsid w:val="00CF20CA"/>
    <w:rsid w:val="00CF408C"/>
    <w:rsid w:val="00CF4B1C"/>
    <w:rsid w:val="00CF577E"/>
    <w:rsid w:val="00CF7FB1"/>
    <w:rsid w:val="00D0013A"/>
    <w:rsid w:val="00D009E3"/>
    <w:rsid w:val="00D01004"/>
    <w:rsid w:val="00D10FA5"/>
    <w:rsid w:val="00D115BE"/>
    <w:rsid w:val="00D15201"/>
    <w:rsid w:val="00D156F7"/>
    <w:rsid w:val="00D17865"/>
    <w:rsid w:val="00D218BC"/>
    <w:rsid w:val="00D237E4"/>
    <w:rsid w:val="00D24BCB"/>
    <w:rsid w:val="00D42B92"/>
    <w:rsid w:val="00D43B4C"/>
    <w:rsid w:val="00D52FE8"/>
    <w:rsid w:val="00D545A5"/>
    <w:rsid w:val="00D55C85"/>
    <w:rsid w:val="00D56FB8"/>
    <w:rsid w:val="00D5731E"/>
    <w:rsid w:val="00D5761E"/>
    <w:rsid w:val="00D6136E"/>
    <w:rsid w:val="00D656D5"/>
    <w:rsid w:val="00D657BC"/>
    <w:rsid w:val="00D75E5F"/>
    <w:rsid w:val="00D76B56"/>
    <w:rsid w:val="00D8040B"/>
    <w:rsid w:val="00D834A2"/>
    <w:rsid w:val="00D8553A"/>
    <w:rsid w:val="00D87A22"/>
    <w:rsid w:val="00D9122B"/>
    <w:rsid w:val="00D920A4"/>
    <w:rsid w:val="00D9404C"/>
    <w:rsid w:val="00DA196A"/>
    <w:rsid w:val="00DA4FA3"/>
    <w:rsid w:val="00DB488A"/>
    <w:rsid w:val="00DB7391"/>
    <w:rsid w:val="00DC5C2D"/>
    <w:rsid w:val="00DC5EE8"/>
    <w:rsid w:val="00DD0136"/>
    <w:rsid w:val="00DD16EF"/>
    <w:rsid w:val="00DD7BC4"/>
    <w:rsid w:val="00DE09C8"/>
    <w:rsid w:val="00DE23CA"/>
    <w:rsid w:val="00DE45B0"/>
    <w:rsid w:val="00DE5127"/>
    <w:rsid w:val="00DE58A4"/>
    <w:rsid w:val="00DE6238"/>
    <w:rsid w:val="00DE63E4"/>
    <w:rsid w:val="00DE7DB6"/>
    <w:rsid w:val="00DF4C3B"/>
    <w:rsid w:val="00DF7FB2"/>
    <w:rsid w:val="00E04E44"/>
    <w:rsid w:val="00E0550A"/>
    <w:rsid w:val="00E0673E"/>
    <w:rsid w:val="00E0739A"/>
    <w:rsid w:val="00E10B92"/>
    <w:rsid w:val="00E17604"/>
    <w:rsid w:val="00E20650"/>
    <w:rsid w:val="00E208DD"/>
    <w:rsid w:val="00E21C21"/>
    <w:rsid w:val="00E21E93"/>
    <w:rsid w:val="00E22843"/>
    <w:rsid w:val="00E2698E"/>
    <w:rsid w:val="00E32BA9"/>
    <w:rsid w:val="00E409F2"/>
    <w:rsid w:val="00E40E03"/>
    <w:rsid w:val="00E43155"/>
    <w:rsid w:val="00E47108"/>
    <w:rsid w:val="00E4734B"/>
    <w:rsid w:val="00E545B3"/>
    <w:rsid w:val="00E5521D"/>
    <w:rsid w:val="00E577B0"/>
    <w:rsid w:val="00E63A83"/>
    <w:rsid w:val="00E662EA"/>
    <w:rsid w:val="00E6797F"/>
    <w:rsid w:val="00E730B0"/>
    <w:rsid w:val="00E74D9B"/>
    <w:rsid w:val="00E856FD"/>
    <w:rsid w:val="00E9131F"/>
    <w:rsid w:val="00E932D9"/>
    <w:rsid w:val="00E97D3E"/>
    <w:rsid w:val="00EA24B8"/>
    <w:rsid w:val="00EA4E63"/>
    <w:rsid w:val="00EB216F"/>
    <w:rsid w:val="00EB373A"/>
    <w:rsid w:val="00EB3777"/>
    <w:rsid w:val="00EB46BC"/>
    <w:rsid w:val="00EB6ACA"/>
    <w:rsid w:val="00EB737B"/>
    <w:rsid w:val="00EC0491"/>
    <w:rsid w:val="00EC1BBA"/>
    <w:rsid w:val="00EC3040"/>
    <w:rsid w:val="00EC5849"/>
    <w:rsid w:val="00ED2E0C"/>
    <w:rsid w:val="00ED31F1"/>
    <w:rsid w:val="00ED3C16"/>
    <w:rsid w:val="00ED4B5C"/>
    <w:rsid w:val="00ED6013"/>
    <w:rsid w:val="00ED62CF"/>
    <w:rsid w:val="00ED6B81"/>
    <w:rsid w:val="00EE07A4"/>
    <w:rsid w:val="00EE338F"/>
    <w:rsid w:val="00EE4246"/>
    <w:rsid w:val="00EF0574"/>
    <w:rsid w:val="00EF3361"/>
    <w:rsid w:val="00EF4388"/>
    <w:rsid w:val="00EF601C"/>
    <w:rsid w:val="00F04911"/>
    <w:rsid w:val="00F05190"/>
    <w:rsid w:val="00F05BC9"/>
    <w:rsid w:val="00F07574"/>
    <w:rsid w:val="00F12AC9"/>
    <w:rsid w:val="00F202EC"/>
    <w:rsid w:val="00F214AC"/>
    <w:rsid w:val="00F22215"/>
    <w:rsid w:val="00F24910"/>
    <w:rsid w:val="00F249D4"/>
    <w:rsid w:val="00F26B43"/>
    <w:rsid w:val="00F26CBD"/>
    <w:rsid w:val="00F30414"/>
    <w:rsid w:val="00F344D7"/>
    <w:rsid w:val="00F3697F"/>
    <w:rsid w:val="00F370FA"/>
    <w:rsid w:val="00F41599"/>
    <w:rsid w:val="00F42E7A"/>
    <w:rsid w:val="00F4522A"/>
    <w:rsid w:val="00F45C7F"/>
    <w:rsid w:val="00F512DE"/>
    <w:rsid w:val="00F51CA2"/>
    <w:rsid w:val="00F5274F"/>
    <w:rsid w:val="00F52BEB"/>
    <w:rsid w:val="00F62DD9"/>
    <w:rsid w:val="00F62F0E"/>
    <w:rsid w:val="00F63063"/>
    <w:rsid w:val="00F64D41"/>
    <w:rsid w:val="00F67B5B"/>
    <w:rsid w:val="00F72FC3"/>
    <w:rsid w:val="00F72FE8"/>
    <w:rsid w:val="00F80366"/>
    <w:rsid w:val="00F83E6B"/>
    <w:rsid w:val="00F853B4"/>
    <w:rsid w:val="00F85B00"/>
    <w:rsid w:val="00F91669"/>
    <w:rsid w:val="00F92D44"/>
    <w:rsid w:val="00F94364"/>
    <w:rsid w:val="00F94545"/>
    <w:rsid w:val="00F94B7A"/>
    <w:rsid w:val="00F9505E"/>
    <w:rsid w:val="00F9672E"/>
    <w:rsid w:val="00FA7A22"/>
    <w:rsid w:val="00FB0A5B"/>
    <w:rsid w:val="00FB22CF"/>
    <w:rsid w:val="00FC5A48"/>
    <w:rsid w:val="00FD1F48"/>
    <w:rsid w:val="00FD2439"/>
    <w:rsid w:val="00FD4446"/>
    <w:rsid w:val="00FD7EA1"/>
    <w:rsid w:val="00FE0B04"/>
    <w:rsid w:val="00FE44F4"/>
    <w:rsid w:val="00FF19C7"/>
    <w:rsid w:val="00FF1AFE"/>
    <w:rsid w:val="00FF5035"/>
    <w:rsid w:val="00FF6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AC72"/>
  <w15:chartTrackingRefBased/>
  <w15:docId w15:val="{4A6E13E4-DCDF-4B73-AC1F-080092602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2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9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D657BC"/>
    <w:pPr>
      <w:keepNext/>
      <w:numPr>
        <w:numId w:val="7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9E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688D"/>
  </w:style>
  <w:style w:type="paragraph" w:styleId="Footer">
    <w:name w:val="footer"/>
    <w:basedOn w:val="Normal"/>
    <w:link w:val="FooterChar"/>
    <w:uiPriority w:val="99"/>
    <w:unhideWhenUsed/>
    <w:rsid w:val="00A86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688D"/>
  </w:style>
  <w:style w:type="table" w:styleId="TableGrid">
    <w:name w:val="Table Grid"/>
    <w:basedOn w:val="TableNormal"/>
    <w:uiPriority w:val="39"/>
    <w:rsid w:val="008F7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6DDC"/>
    <w:pPr>
      <w:ind w:left="720"/>
      <w:contextualSpacing/>
    </w:pPr>
  </w:style>
  <w:style w:type="paragraph" w:styleId="NoSpacing">
    <w:name w:val="No Spacing"/>
    <w:uiPriority w:val="1"/>
    <w:qFormat/>
    <w:rsid w:val="004234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63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9D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D657BC"/>
    <w:rPr>
      <w:rFonts w:ascii="Times New Roman" w:eastAsia="Times New Roman" w:hAnsi="Times New Roman" w:cs="Times New Roman"/>
      <w:b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9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9E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3">
    <w:name w:val="Body Text Indent 3"/>
    <w:basedOn w:val="Normal"/>
    <w:link w:val="BodyTextIndent3Char"/>
    <w:rsid w:val="00D009E3"/>
    <w:pPr>
      <w:spacing w:before="120" w:after="0" w:line="240" w:lineRule="auto"/>
      <w:ind w:left="720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D009E3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rsid w:val="00D009E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C584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5849"/>
    <w:rPr>
      <w:b/>
      <w:bCs/>
    </w:rPr>
  </w:style>
  <w:style w:type="paragraph" w:customStyle="1" w:styleId="Verdana-11Bold-White">
    <w:name w:val="Verdana-11 Bold-White"/>
    <w:link w:val="Verdana-11Bold-WhiteChar"/>
    <w:qFormat/>
    <w:rsid w:val="00E04E44"/>
    <w:rPr>
      <w:rFonts w:ascii="Verdana" w:hAnsi="Verdana"/>
      <w:b/>
      <w:bCs/>
      <w:color w:val="FFFFFF" w:themeColor="background1"/>
    </w:rPr>
  </w:style>
  <w:style w:type="character" w:styleId="PlaceholderText">
    <w:name w:val="Placeholder Text"/>
    <w:basedOn w:val="DefaultParagraphFont"/>
    <w:uiPriority w:val="99"/>
    <w:semiHidden/>
    <w:rsid w:val="00E04E44"/>
    <w:rPr>
      <w:color w:val="808080"/>
    </w:rPr>
  </w:style>
  <w:style w:type="character" w:customStyle="1" w:styleId="Verdana-11Bold-WhiteChar">
    <w:name w:val="Verdana-11 Bold-White Char"/>
    <w:basedOn w:val="DefaultParagraphFont"/>
    <w:link w:val="Verdana-11Bold-White"/>
    <w:rsid w:val="00E04E44"/>
    <w:rPr>
      <w:rFonts w:ascii="Verdana" w:hAnsi="Verdana"/>
      <w:b/>
      <w:bCs/>
      <w:color w:val="FFFFFF" w:themeColor="background1"/>
    </w:rPr>
  </w:style>
  <w:style w:type="paragraph" w:customStyle="1" w:styleId="Verdana-14-BOLD-Black">
    <w:name w:val="Verdana-14-BOLD-Black"/>
    <w:link w:val="Verdana-14-BOLD-BlackChar"/>
    <w:qFormat/>
    <w:rsid w:val="00930C8E"/>
    <w:rPr>
      <w:rFonts w:ascii="Verdana" w:hAnsi="Verdana"/>
      <w:b/>
      <w:sz w:val="28"/>
      <w:szCs w:val="28"/>
    </w:rPr>
  </w:style>
  <w:style w:type="paragraph" w:customStyle="1" w:styleId="Verdana-10-Black">
    <w:name w:val="Verdana-10-Black"/>
    <w:link w:val="Verdana-10-BlackChar"/>
    <w:qFormat/>
    <w:rsid w:val="00930C8E"/>
    <w:rPr>
      <w:rFonts w:ascii="Verdana" w:hAnsi="Verdana"/>
      <w:sz w:val="20"/>
      <w:szCs w:val="20"/>
    </w:rPr>
  </w:style>
  <w:style w:type="character" w:customStyle="1" w:styleId="Verdana-14-BOLD-BlackChar">
    <w:name w:val="Verdana-14-BOLD-Black Char"/>
    <w:basedOn w:val="DefaultParagraphFont"/>
    <w:link w:val="Verdana-14-BOLD-Black"/>
    <w:rsid w:val="00930C8E"/>
    <w:rPr>
      <w:rFonts w:ascii="Verdana" w:hAnsi="Verdana"/>
      <w:b/>
      <w:sz w:val="28"/>
      <w:szCs w:val="28"/>
    </w:rPr>
  </w:style>
  <w:style w:type="paragraph" w:customStyle="1" w:styleId="Verdana-11-Black">
    <w:name w:val="Verdana-11-Black"/>
    <w:link w:val="Verdana-11-BlackChar"/>
    <w:qFormat/>
    <w:rsid w:val="00930C8E"/>
    <w:rPr>
      <w:rFonts w:ascii="Verdana" w:hAnsi="Verdana"/>
    </w:rPr>
  </w:style>
  <w:style w:type="character" w:customStyle="1" w:styleId="Verdana-10-BlackChar">
    <w:name w:val="Verdana-10-Black Char"/>
    <w:basedOn w:val="DefaultParagraphFont"/>
    <w:link w:val="Verdana-10-Black"/>
    <w:rsid w:val="00930C8E"/>
    <w:rPr>
      <w:rFonts w:ascii="Verdana" w:hAnsi="Verdana"/>
      <w:sz w:val="20"/>
      <w:szCs w:val="20"/>
    </w:rPr>
  </w:style>
  <w:style w:type="character" w:customStyle="1" w:styleId="Verdana-11-BlackChar">
    <w:name w:val="Verdana-11-Black Char"/>
    <w:basedOn w:val="DefaultParagraphFont"/>
    <w:link w:val="Verdana-11-Black"/>
    <w:rsid w:val="00930C8E"/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AF40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40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40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4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408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F408F"/>
    <w:pPr>
      <w:spacing w:after="0" w:line="240" w:lineRule="auto"/>
    </w:pPr>
  </w:style>
  <w:style w:type="paragraph" w:customStyle="1" w:styleId="Verdana-Blacl-BOLD-10">
    <w:name w:val="Verdana-Blacl-BOLD-10"/>
    <w:basedOn w:val="Normal"/>
    <w:link w:val="Verdana-Blacl-BOLD-10Char"/>
    <w:rsid w:val="00370DCC"/>
    <w:rPr>
      <w:rFonts w:ascii="Verdana" w:hAnsi="Verdana" w:cs="Arial"/>
      <w:b/>
      <w:sz w:val="20"/>
      <w:szCs w:val="20"/>
    </w:rPr>
  </w:style>
  <w:style w:type="paragraph" w:customStyle="1" w:styleId="Verdana-10-Black-BOLD">
    <w:name w:val="Verdana-10-Black-BOLD"/>
    <w:basedOn w:val="Verdana-Blacl-BOLD-10"/>
    <w:link w:val="Verdana-10-Black-BOLDChar"/>
    <w:qFormat/>
    <w:rsid w:val="00370DCC"/>
    <w:pPr>
      <w:spacing w:after="0"/>
    </w:pPr>
  </w:style>
  <w:style w:type="character" w:customStyle="1" w:styleId="Verdana-Blacl-BOLD-10Char">
    <w:name w:val="Verdana-Blacl-BOLD-10 Char"/>
    <w:basedOn w:val="DefaultParagraphFont"/>
    <w:link w:val="Verdana-Blacl-BOLD-10"/>
    <w:rsid w:val="00370DCC"/>
    <w:rPr>
      <w:rFonts w:ascii="Verdana" w:hAnsi="Verdana" w:cs="Arial"/>
      <w:b/>
      <w:sz w:val="20"/>
      <w:szCs w:val="20"/>
    </w:rPr>
  </w:style>
  <w:style w:type="character" w:customStyle="1" w:styleId="Verdana-10-Black-BOLDChar">
    <w:name w:val="Verdana-10-Black-BOLD Char"/>
    <w:basedOn w:val="Verdana-Blacl-BOLD-10Char"/>
    <w:link w:val="Verdana-10-Black-BOLD"/>
    <w:rsid w:val="00370DCC"/>
    <w:rPr>
      <w:rFonts w:ascii="Verdana" w:hAnsi="Verdana" w:cs="Arial"/>
      <w:b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5334E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334E3"/>
  </w:style>
  <w:style w:type="character" w:customStyle="1" w:styleId="Style1">
    <w:name w:val="Style1"/>
    <w:basedOn w:val="Verdana-10-Black-BOLDChar"/>
    <w:uiPriority w:val="1"/>
    <w:rsid w:val="00F42E7A"/>
    <w:rPr>
      <w:rFonts w:ascii="Verdana" w:hAnsi="Verdana" w:cs="Arial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300%20Templates\02%20Templates-OPM\021%20Vendor%20RFQ-RFP%20Supplemental%20Info\02-021-Generic%20RFP%20Addend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D6C4E6C3FC4866A4F8B6AE2E5E1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3CFF1-D3ED-4EEF-9B10-DF3B7DAF8E00}"/>
      </w:docPartPr>
      <w:docPartBody>
        <w:p w:rsidR="00D10578" w:rsidRDefault="00D10578">
          <w:pPr>
            <w:pStyle w:val="29D6C4E6C3FC4866A4F8B6AE2E5E13BC"/>
          </w:pPr>
          <w:r w:rsidRPr="000604A2">
            <w:rPr>
              <w:rStyle w:val="PlaceholderText"/>
            </w:rPr>
            <w:t>Click or tap to enter a date.</w:t>
          </w:r>
        </w:p>
      </w:docPartBody>
    </w:docPart>
    <w:docPart>
      <w:docPartPr>
        <w:name w:val="9D48067A9C194652A9382200F0467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20FD9-C521-45C4-A40B-FC2E0BEF4300}"/>
      </w:docPartPr>
      <w:docPartBody>
        <w:p w:rsidR="00D10578" w:rsidRDefault="00D10578">
          <w:pPr>
            <w:pStyle w:val="9D48067A9C194652A9382200F04678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E8C03DF4ADDA4832AD982B2721BA0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95DB9D-BD6E-4B78-92E3-3DE49E15076F}"/>
      </w:docPartPr>
      <w:docPartBody>
        <w:p w:rsidR="00BA168D" w:rsidRDefault="00E73129" w:rsidP="00E73129">
          <w:pPr>
            <w:pStyle w:val="E8C03DF4ADDA4832AD982B2721BA0232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85C8B39D137045FFA524884257330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27EC29-B69D-434C-B409-4F8A1CD8651F}"/>
      </w:docPartPr>
      <w:docPartBody>
        <w:p w:rsidR="00BA168D" w:rsidRDefault="00E73129" w:rsidP="00E73129">
          <w:pPr>
            <w:pStyle w:val="85C8B39D137045FFA524884257330AEA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  <w:docPart>
      <w:docPartPr>
        <w:name w:val="6B478EBDEC7D4992B978ABBF879E51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317334-400B-44B0-B721-901D203B406B}"/>
      </w:docPartPr>
      <w:docPartBody>
        <w:p w:rsidR="000A4900" w:rsidRDefault="000A4900" w:rsidP="000A4900">
          <w:pPr>
            <w:pStyle w:val="6B478EBDEC7D4992B978ABBF879E512D"/>
          </w:pPr>
          <w:r w:rsidRPr="00916406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 xml:space="preserve">Enter </w:t>
          </w:r>
          <w:r w:rsidRPr="006B732D">
            <w:rPr>
              <w:rStyle w:val="PlaceholderText"/>
              <w:rFonts w:ascii="Verdana" w:hAnsi="Verdana"/>
              <w:b/>
              <w:bCs/>
              <w:color w:val="C00000"/>
              <w:sz w:val="20"/>
              <w:szCs w:val="20"/>
            </w:rPr>
            <w:t>Section Reference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">
    <w:altName w:val="Verdana Pro"/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78"/>
    <w:rsid w:val="000A4900"/>
    <w:rsid w:val="00537928"/>
    <w:rsid w:val="00BA168D"/>
    <w:rsid w:val="00C83AB0"/>
    <w:rsid w:val="00D10578"/>
    <w:rsid w:val="00E73129"/>
    <w:rsid w:val="00FD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4900"/>
    <w:rPr>
      <w:color w:val="808080"/>
    </w:rPr>
  </w:style>
  <w:style w:type="paragraph" w:customStyle="1" w:styleId="29D6C4E6C3FC4866A4F8B6AE2E5E13BC">
    <w:name w:val="29D6C4E6C3FC4866A4F8B6AE2E5E13BC"/>
  </w:style>
  <w:style w:type="paragraph" w:customStyle="1" w:styleId="9D48067A9C194652A9382200F04678EA">
    <w:name w:val="9D48067A9C194652A9382200F04678EA"/>
  </w:style>
  <w:style w:type="paragraph" w:customStyle="1" w:styleId="E8C03DF4ADDA4832AD982B2721BA0232">
    <w:name w:val="E8C03DF4ADDA4832AD982B2721BA0232"/>
    <w:rsid w:val="00E73129"/>
  </w:style>
  <w:style w:type="paragraph" w:customStyle="1" w:styleId="85C8B39D137045FFA524884257330AEA">
    <w:name w:val="85C8B39D137045FFA524884257330AEA"/>
    <w:rsid w:val="00E73129"/>
  </w:style>
  <w:style w:type="paragraph" w:customStyle="1" w:styleId="6B478EBDEC7D4992B978ABBF879E512D">
    <w:name w:val="6B478EBDEC7D4992B978ABBF879E512D"/>
    <w:rsid w:val="000A490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B0110B-3EFC-4061-8F20-6C4275AF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02-021-Generic RFP Addendum</Template>
  <TotalTime>4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Koplas</dc:creator>
  <cp:keywords/>
  <dc:description/>
  <cp:lastModifiedBy>John Koplas</cp:lastModifiedBy>
  <cp:revision>4</cp:revision>
  <cp:lastPrinted>2024-04-17T14:19:00Z</cp:lastPrinted>
  <dcterms:created xsi:type="dcterms:W3CDTF">2025-03-26T15:14:00Z</dcterms:created>
  <dcterms:modified xsi:type="dcterms:W3CDTF">2025-04-07T21:27:00Z</dcterms:modified>
</cp:coreProperties>
</file>