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3464" w14:textId="71AA58E6" w:rsidR="0044125C" w:rsidRDefault="00682BE9" w:rsidP="00F64D41">
      <w:pPr>
        <w:rPr>
          <w:rFonts w:ascii="Verdana" w:hAnsi="Verdana"/>
        </w:rPr>
      </w:pPr>
      <w:r w:rsidRPr="00682BE9">
        <w:rPr>
          <w:rFonts w:ascii="Verdana" w:hAnsi="Verdana"/>
          <w:b/>
          <w:bCs/>
        </w:rPr>
        <w:t>Original Issue Date:</w:t>
      </w:r>
      <w:r w:rsidRPr="00682BE9">
        <w:rPr>
          <w:rFonts w:ascii="Verdana" w:hAnsi="Verdana"/>
        </w:rPr>
        <w:tab/>
      </w:r>
      <w:sdt>
        <w:sdtPr>
          <w:rPr>
            <w:rStyle w:val="Style1"/>
            <w:sz w:val="22"/>
            <w:szCs w:val="22"/>
          </w:rPr>
          <w:alias w:val="Date"/>
          <w:tag w:val="Date1"/>
          <w:id w:val="1921824919"/>
          <w:placeholder>
            <w:docPart w:val="29D6C4E6C3FC4866A4F8B6AE2E5E13BC"/>
          </w:placeholder>
          <w15:color w:val="000000"/>
          <w:date w:fullDate="2025-04-08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Style1"/>
          </w:rPr>
        </w:sdtEndPr>
        <w:sdtContent>
          <w:r w:rsidR="00173BE1">
            <w:rPr>
              <w:rStyle w:val="Style1"/>
              <w:sz w:val="22"/>
              <w:szCs w:val="22"/>
            </w:rPr>
            <w:t>4/8/2025</w:t>
          </w:r>
        </w:sdtContent>
      </w:sdt>
    </w:p>
    <w:tbl>
      <w:tblPr>
        <w:tblStyle w:val="TableGrid"/>
        <w:tblW w:w="0" w:type="auto"/>
        <w:shd w:val="clear" w:color="auto" w:fill="0033CC"/>
        <w:tblLook w:val="04A0" w:firstRow="1" w:lastRow="0" w:firstColumn="1" w:lastColumn="0" w:noHBand="0" w:noVBand="1"/>
      </w:tblPr>
      <w:tblGrid>
        <w:gridCol w:w="9926"/>
      </w:tblGrid>
      <w:tr w:rsidR="00E17604" w14:paraId="2E294F9B" w14:textId="77777777" w:rsidTr="00E17604">
        <w:tc>
          <w:tcPr>
            <w:tcW w:w="9926" w:type="dxa"/>
            <w:shd w:val="clear" w:color="auto" w:fill="0033CC"/>
          </w:tcPr>
          <w:p w14:paraId="7618BD76" w14:textId="77777777" w:rsidR="00E17604" w:rsidRDefault="00E17604" w:rsidP="00E17604">
            <w:pPr>
              <w:spacing w:before="60" w:after="60"/>
              <w:rPr>
                <w:rFonts w:ascii="Verdana" w:hAnsi="Verdana"/>
                <w:b/>
                <w:bCs/>
              </w:rPr>
            </w:pPr>
            <w:r w:rsidRPr="00E17604">
              <w:rPr>
                <w:rFonts w:ascii="Verdana" w:hAnsi="Verdana"/>
                <w:b/>
                <w:bCs/>
              </w:rPr>
              <w:t>Changes to Request for Proposal</w:t>
            </w:r>
          </w:p>
        </w:tc>
      </w:tr>
    </w:tbl>
    <w:p w14:paraId="01DFAAFB" w14:textId="77777777" w:rsidR="00C7446E" w:rsidRPr="00C7446E" w:rsidRDefault="00C7446E" w:rsidP="00E17604">
      <w:pPr>
        <w:spacing w:after="0" w:line="240" w:lineRule="auto"/>
        <w:rPr>
          <w:rFonts w:ascii="Verdana" w:hAnsi="Verdana"/>
          <w:b/>
          <w:bCs/>
        </w:rPr>
      </w:pPr>
      <w:bookmarkStart w:id="0" w:name="_Hlk1508501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682BE9" w14:paraId="001C5448" w14:textId="77777777" w:rsidTr="00682BE9">
        <w:tc>
          <w:tcPr>
            <w:tcW w:w="535" w:type="dxa"/>
          </w:tcPr>
          <w:p w14:paraId="7CAEFF1A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607D70D2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82BE9">
              <w:rPr>
                <w:rFonts w:ascii="Verdana" w:hAnsi="Verdana"/>
                <w:b/>
                <w:bCs/>
                <w:sz w:val="20"/>
                <w:szCs w:val="20"/>
              </w:rPr>
              <w:t xml:space="preserve">MODIFY 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717009278"/>
              <w:lock w:val="sdtLocked"/>
              <w:placeholder>
                <w:docPart w:val="9D48067A9C194652A9382200F04678EA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p w14:paraId="475E1A1B" w14:textId="5254D98B" w:rsidR="00491FFD" w:rsidRPr="00682BE9" w:rsidRDefault="00173BE1" w:rsidP="00173BE1">
                <w:pPr>
                  <w:spacing w:before="60" w:after="6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Style w:val="Verdana-10-BlackChar"/>
                  </w:rPr>
                  <w:t>None</w:t>
                </w:r>
              </w:p>
            </w:sdtContent>
          </w:sdt>
        </w:tc>
      </w:tr>
    </w:tbl>
    <w:p w14:paraId="22DB4E78" w14:textId="0D040273" w:rsidR="00DE23CA" w:rsidRPr="00C7446E" w:rsidRDefault="00682BE9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1016D72F" w14:textId="77777777" w:rsidTr="00F00BF6">
        <w:tc>
          <w:tcPr>
            <w:tcW w:w="535" w:type="dxa"/>
          </w:tcPr>
          <w:p w14:paraId="525E05E5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7C14F3C9" w14:textId="5C093571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ADD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-82370791"/>
              <w:placeholder>
                <w:docPart w:val="E8C03DF4ADDA4832AD982B2721BA0232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sdt>
                <w:sdtPr>
                  <w:rPr>
                    <w:rStyle w:val="Verdana-10-BlackChar"/>
                  </w:rPr>
                  <w:alias w:val="Section Reference"/>
                  <w:tag w:val="Section"/>
                  <w:id w:val="751625982"/>
                  <w:placeholder>
                    <w:docPart w:val="52D0FCD8748245458421903EEFDF00EA"/>
                  </w:placeholder>
                </w:sdtPr>
                <w:sdtEndPr>
                  <w:rPr>
                    <w:rStyle w:val="DefaultParagraphFont"/>
                    <w:rFonts w:ascii="Century Gothic" w:hAnsi="Century Gothic" w:cs="Arial"/>
                    <w:sz w:val="22"/>
                    <w:szCs w:val="22"/>
                  </w:rPr>
                </w:sdtEndPr>
                <w:sdtContent>
                  <w:p w14:paraId="356CCA74" w14:textId="77777777" w:rsidR="00173BE1" w:rsidRDefault="00173BE1" w:rsidP="00173BE1">
                    <w:pPr>
                      <w:spacing w:before="60" w:after="60"/>
                      <w:rPr>
                        <w:rStyle w:val="Verdana-10-BlackChar"/>
                      </w:rPr>
                    </w:pPr>
                    <w:r>
                      <w:rPr>
                        <w:rStyle w:val="Verdana-10-BlackChar"/>
                      </w:rPr>
                      <w:t>Sign-in sheets from the April 2 and April 3 pre-bid site review meetings.</w:t>
                    </w:r>
                  </w:p>
                  <w:p w14:paraId="299F97D6" w14:textId="77777777" w:rsidR="00173BE1" w:rsidRDefault="00173BE1" w:rsidP="00173BE1">
                    <w:pPr>
                      <w:spacing w:before="60" w:after="60"/>
                      <w:rPr>
                        <w:rStyle w:val="Verdana-10-BlackChar"/>
                      </w:rPr>
                    </w:pPr>
                    <w:r>
                      <w:rPr>
                        <w:rStyle w:val="Verdana-10-BlackChar"/>
                      </w:rPr>
                      <w:t>Staples High School plan showing original and new construction areas.</w:t>
                    </w:r>
                  </w:p>
                  <w:p w14:paraId="4AD95ECE" w14:textId="6AAA6DE2" w:rsidR="00DE23CA" w:rsidRPr="00173BE1" w:rsidRDefault="00173BE1" w:rsidP="00F00BF6">
                    <w:pPr>
                      <w:spacing w:before="60" w:after="60"/>
                      <w:rPr>
                        <w:rFonts w:cs="Arial"/>
                      </w:rPr>
                    </w:pPr>
                    <w:r w:rsidRPr="008056F9">
                      <w:rPr>
                        <w:rFonts w:ascii="Verdana" w:hAnsi="Verdana"/>
                        <w:sz w:val="20"/>
                        <w:szCs w:val="20"/>
                      </w:rPr>
                      <w:t>Condense</w:t>
                    </w:r>
                    <w:r>
                      <w:rPr>
                        <w:rFonts w:ascii="Verdana" w:hAnsi="Verdana"/>
                        <w:sz w:val="20"/>
                        <w:szCs w:val="20"/>
                      </w:rPr>
                      <w:t>d portion of Antonozzi Associates 2019 Facility Study for reference.</w:t>
                    </w:r>
                  </w:p>
                </w:sdtContent>
              </w:sdt>
            </w:sdtContent>
          </w:sdt>
        </w:tc>
      </w:tr>
    </w:tbl>
    <w:p w14:paraId="0797A06B" w14:textId="14D5F458" w:rsidR="00DE23CA" w:rsidRPr="00C7446E" w:rsidRDefault="00DE23CA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512D3EC2" w14:textId="77777777" w:rsidTr="00F00BF6">
        <w:tc>
          <w:tcPr>
            <w:tcW w:w="535" w:type="dxa"/>
          </w:tcPr>
          <w:p w14:paraId="5EF1ED21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0222F70A" w14:textId="5C2932B2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DELETE</w:t>
            </w:r>
          </w:p>
        </w:tc>
        <w:tc>
          <w:tcPr>
            <w:tcW w:w="7951" w:type="dxa"/>
          </w:tcPr>
          <w:p w14:paraId="126BEB44" w14:textId="63697C0E" w:rsidR="00DE23CA" w:rsidRPr="00682BE9" w:rsidRDefault="00173BE1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Style w:val="Verdana-10-BlackChar"/>
                </w:rPr>
                <w:alias w:val="Section Reference"/>
                <w:tag w:val="Section"/>
                <w:id w:val="-688524889"/>
                <w:placeholder>
                  <w:docPart w:val="85C8B39D137045FFA524884257330AEA"/>
                </w:placeholder>
              </w:sdtPr>
              <w:sdtEndPr>
                <w:rPr>
                  <w:rStyle w:val="DefaultParagraphFont"/>
                  <w:rFonts w:ascii="Century Gothic" w:hAnsi="Century Gothic" w:cs="Arial"/>
                  <w:sz w:val="22"/>
                  <w:szCs w:val="22"/>
                </w:rPr>
              </w:sdtEndPr>
              <w:sdtContent>
                <w:r w:rsidR="00CF20CA">
                  <w:rPr>
                    <w:rStyle w:val="Verdana-10-BlackChar"/>
                  </w:rPr>
                  <w:t>None</w:t>
                </w:r>
              </w:sdtContent>
            </w:sdt>
          </w:p>
        </w:tc>
      </w:tr>
    </w:tbl>
    <w:p w14:paraId="642B6D4B" w14:textId="6044F5CC" w:rsidR="00682BE9" w:rsidRDefault="00682BE9" w:rsidP="00682BE9">
      <w:pPr>
        <w:tabs>
          <w:tab w:val="left" w:pos="630"/>
        </w:tabs>
        <w:spacing w:before="120"/>
        <w:rPr>
          <w:rFonts w:ascii="Verdana" w:hAnsi="Verdana"/>
          <w:color w:val="0000FF"/>
        </w:rPr>
      </w:pPr>
    </w:p>
    <w:tbl>
      <w:tblPr>
        <w:tblStyle w:val="TableGrid"/>
        <w:tblW w:w="0" w:type="auto"/>
        <w:tblInd w:w="-5" w:type="dxa"/>
        <w:shd w:val="clear" w:color="auto" w:fill="0033CC"/>
        <w:tblLook w:val="04A0" w:firstRow="1" w:lastRow="0" w:firstColumn="1" w:lastColumn="0" w:noHBand="0" w:noVBand="1"/>
      </w:tblPr>
      <w:tblGrid>
        <w:gridCol w:w="1980"/>
        <w:gridCol w:w="7951"/>
      </w:tblGrid>
      <w:tr w:rsidR="00E17604" w14:paraId="12F694B1" w14:textId="77777777" w:rsidTr="00F41599">
        <w:tc>
          <w:tcPr>
            <w:tcW w:w="9931" w:type="dxa"/>
            <w:gridSpan w:val="2"/>
            <w:shd w:val="clear" w:color="auto" w:fill="0033CC"/>
          </w:tcPr>
          <w:p w14:paraId="710CCBE2" w14:textId="77777777" w:rsidR="00E17604" w:rsidRDefault="00E176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Proposal Questions</w:t>
            </w:r>
          </w:p>
        </w:tc>
      </w:tr>
      <w:tr w:rsidR="00C7446E" w14:paraId="33E536CE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8B2F9E2" w14:textId="2A33F16F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1" w:name="_Hlk150776200"/>
            <w:r w:rsidRPr="00C7446E">
              <w:rPr>
                <w:rFonts w:ascii="Verdana" w:hAnsi="Verdana"/>
              </w:rPr>
              <w:t>Question #</w:t>
            </w:r>
            <w:r w:rsidR="00333EA2">
              <w:rPr>
                <w:rFonts w:ascii="Verdana" w:hAnsi="Verdana"/>
              </w:rPr>
              <w:t>1</w:t>
            </w:r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252913B1" w14:textId="1C2A9326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C7446E" w:rsidRPr="00C7446E" w14:paraId="7CEB732C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</w:tcBorders>
          </w:tcPr>
          <w:p w14:paraId="7B745DF1" w14:textId="77777777" w:rsid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Response</w:t>
            </w:r>
          </w:p>
        </w:tc>
        <w:tc>
          <w:tcPr>
            <w:tcW w:w="7951" w:type="dxa"/>
          </w:tcPr>
          <w:p w14:paraId="3A44CFFA" w14:textId="285BD0A1" w:rsidR="00C7446E" w:rsidRP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4255D" w:rsidRPr="00C7446E" w14:paraId="62E86C51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B65C0F1" w14:textId="4C14A6B0" w:rsidR="00F41599" w:rsidRPr="00C7446E" w:rsidRDefault="00F41599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2" w:name="_Hlk164158832"/>
            <w:bookmarkEnd w:id="1"/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69A7BC1C" w14:textId="485B3FAA" w:rsidR="00680357" w:rsidRPr="00C7446E" w:rsidRDefault="00680357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D01004" w14:paraId="36A61F46" w14:textId="77777777" w:rsidTr="00F41599">
        <w:tc>
          <w:tcPr>
            <w:tcW w:w="9931" w:type="dxa"/>
            <w:gridSpan w:val="2"/>
            <w:shd w:val="clear" w:color="auto" w:fill="0033CC"/>
          </w:tcPr>
          <w:p w14:paraId="1C319ECF" w14:textId="77777777" w:rsidR="00D01004" w:rsidRDefault="00D010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Attachments</w:t>
            </w:r>
          </w:p>
        </w:tc>
      </w:tr>
      <w:tr w:rsidR="00D01004" w14:paraId="192EAAD5" w14:textId="77777777" w:rsidTr="00F41599">
        <w:tblPrEx>
          <w:shd w:val="clear" w:color="auto" w:fill="auto"/>
        </w:tblPrEx>
        <w:tc>
          <w:tcPr>
            <w:tcW w:w="9931" w:type="dxa"/>
            <w:gridSpan w:val="2"/>
          </w:tcPr>
          <w:p w14:paraId="16E0043D" w14:textId="77777777" w:rsidR="00173BE1" w:rsidRPr="00CA15F1" w:rsidRDefault="00173BE1" w:rsidP="00173BE1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April 2 and April 3 Colliers and Westport Facilities Pre-bid Meeting Sign-in sheets</w:t>
            </w:r>
          </w:p>
          <w:p w14:paraId="2B0F54DB" w14:textId="77777777" w:rsidR="00173BE1" w:rsidRPr="00491FFD" w:rsidRDefault="00173BE1" w:rsidP="00173BE1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Staples HS building floor plan for reference </w:t>
            </w:r>
            <w:r w:rsidRPr="00CA15F1">
              <w:rPr>
                <w:rFonts w:ascii="Verdana" w:hAnsi="Verdana"/>
                <w:b/>
                <w:bCs/>
              </w:rPr>
              <w:t xml:space="preserve"> </w:t>
            </w:r>
          </w:p>
          <w:p w14:paraId="1E0AA37D" w14:textId="66D27EBE" w:rsidR="00491FFD" w:rsidRPr="00173BE1" w:rsidRDefault="00173BE1" w:rsidP="00173BE1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Condensed portion of Antonozzi Associates 2019 Facility Study for reference</w:t>
            </w:r>
          </w:p>
        </w:tc>
      </w:tr>
      <w:bookmarkEnd w:id="2"/>
    </w:tbl>
    <w:p w14:paraId="14832F0C" w14:textId="77777777" w:rsidR="00C7446E" w:rsidRPr="00C7446E" w:rsidRDefault="00C7446E" w:rsidP="00682BE9">
      <w:pPr>
        <w:tabs>
          <w:tab w:val="left" w:pos="630"/>
        </w:tabs>
        <w:spacing w:before="120"/>
        <w:rPr>
          <w:rFonts w:ascii="Verdana" w:hAnsi="Verdana"/>
          <w:b/>
          <w:bCs/>
        </w:rPr>
      </w:pPr>
    </w:p>
    <w:sectPr w:rsidR="00C7446E" w:rsidRPr="00C7446E" w:rsidSect="007C50C5">
      <w:headerReference w:type="default" r:id="rId8"/>
      <w:footerReference w:type="default" r:id="rId9"/>
      <w:pgSz w:w="12240" w:h="15840" w:code="1"/>
      <w:pgMar w:top="1872" w:right="864" w:bottom="1008" w:left="1008" w:header="432" w:footer="720" w:gutter="432"/>
      <w:pgBorders w:offsetFrom="page">
        <w:left w:val="single" w:sz="12" w:space="24" w:color="25408F"/>
        <w:bottom w:val="single" w:sz="12" w:space="24" w:color="25408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8BB4" w14:textId="77777777" w:rsidR="00CD0D9D" w:rsidRDefault="00CD0D9D" w:rsidP="00A8688D">
      <w:pPr>
        <w:spacing w:after="0" w:line="240" w:lineRule="auto"/>
      </w:pPr>
      <w:r>
        <w:separator/>
      </w:r>
    </w:p>
  </w:endnote>
  <w:endnote w:type="continuationSeparator" w:id="0">
    <w:p w14:paraId="70F9F17F" w14:textId="77777777" w:rsidR="00CD0D9D" w:rsidRDefault="00CD0D9D" w:rsidP="00A8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BDFE" w14:textId="77777777" w:rsidR="00FB0A5B" w:rsidRPr="00FB0A5B" w:rsidRDefault="005E0CF2" w:rsidP="00FB0A5B">
    <w:pPr>
      <w:pStyle w:val="Footer"/>
      <w:rPr>
        <w:rFonts w:ascii="Verdana Pro" w:hAnsi="Verdana Pro"/>
        <w:b/>
        <w:bCs/>
        <w:color w:val="25408F"/>
        <w:sz w:val="18"/>
        <w:szCs w:val="18"/>
      </w:rPr>
    </w:pPr>
    <w:r w:rsidRPr="00FB0A5B">
      <w:rPr>
        <w:rFonts w:ascii="Verdana Pro" w:hAnsi="Verdana Pro"/>
        <w:b/>
        <w:bCs/>
        <w:color w:val="25408F"/>
        <w:sz w:val="18"/>
        <w:szCs w:val="18"/>
      </w:rPr>
      <w:t>COLLIERS PROJECT LEADERS</w:t>
    </w:r>
  </w:p>
  <w:p w14:paraId="588C8D0B" w14:textId="41EF5E89" w:rsidR="005E0CF2" w:rsidRPr="0044125C" w:rsidRDefault="00D52FE8" w:rsidP="00FB0A5B">
    <w:pPr>
      <w:pStyle w:val="Footer"/>
      <w:rPr>
        <w:rFonts w:ascii="Verdana Pro" w:hAnsi="Verdana Pro"/>
        <w:color w:val="25408F"/>
      </w:rPr>
    </w:pPr>
    <w:r>
      <w:rPr>
        <w:rFonts w:ascii="Verdana Pro" w:hAnsi="Verdana Pro"/>
        <w:color w:val="25408F"/>
        <w:sz w:val="18"/>
        <w:szCs w:val="18"/>
      </w:rPr>
      <w:t>25-0</w:t>
    </w:r>
    <w:r w:rsidR="00222B0C">
      <w:rPr>
        <w:rFonts w:ascii="Verdana Pro" w:hAnsi="Verdana Pro"/>
        <w:color w:val="25408F"/>
        <w:sz w:val="18"/>
        <w:szCs w:val="18"/>
      </w:rPr>
      <w:t>14</w:t>
    </w:r>
    <w:r>
      <w:rPr>
        <w:rFonts w:ascii="Verdana Pro" w:hAnsi="Verdana Pro"/>
        <w:color w:val="25408F"/>
        <w:sz w:val="18"/>
        <w:szCs w:val="18"/>
      </w:rPr>
      <w:t>-</w:t>
    </w:r>
    <w:r w:rsidR="00FB0A5B" w:rsidRPr="00FB0A5B">
      <w:rPr>
        <w:rFonts w:ascii="Verdana Pro" w:hAnsi="Verdana Pro"/>
        <w:color w:val="25408F"/>
        <w:sz w:val="18"/>
        <w:szCs w:val="18"/>
      </w:rPr>
      <w:t xml:space="preserve">RFP for </w:t>
    </w:r>
    <w:r w:rsidR="00222B0C">
      <w:rPr>
        <w:rFonts w:ascii="Verdana Pro" w:hAnsi="Verdana Pro"/>
        <w:color w:val="25408F"/>
        <w:sz w:val="18"/>
        <w:szCs w:val="18"/>
      </w:rPr>
      <w:t>Design and Replacement of Gas Fired RTUs at Staples High School</w:t>
    </w:r>
    <w:r w:rsidR="00E74D9B">
      <w:rPr>
        <w:rFonts w:ascii="Verdana Pro" w:hAnsi="Verdana Pro"/>
        <w:color w:val="25408F"/>
        <w:sz w:val="18"/>
        <w:szCs w:val="18"/>
      </w:rPr>
      <w:t xml:space="preserve"> </w:t>
    </w:r>
    <w:r w:rsidR="005E0CF2">
      <w:rPr>
        <w:rFonts w:ascii="Verdana Pro" w:hAnsi="Verdana Pro"/>
        <w:b/>
        <w:bCs/>
        <w:color w:val="25408F"/>
      </w:rPr>
      <w:tab/>
    </w:r>
    <w:sdt>
      <w:sdtPr>
        <w:rPr>
          <w:rFonts w:ascii="Verdana Pro" w:hAnsi="Verdana Pro"/>
          <w:color w:val="25408F"/>
        </w:rPr>
        <w:id w:val="-150523251"/>
        <w:docPartObj>
          <w:docPartGallery w:val="Page Numbers (Top of Page)"/>
          <w:docPartUnique/>
        </w:docPartObj>
      </w:sdtPr>
      <w:sdtEndPr/>
      <w:sdtContent>
        <w:r w:rsidR="005E0CF2" w:rsidRPr="0044125C">
          <w:rPr>
            <w:rFonts w:ascii="Verdana Pro" w:hAnsi="Verdana Pro"/>
            <w:color w:val="25408F"/>
          </w:rPr>
          <w:t xml:space="preserve">Page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PAGE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  <w:r w:rsidR="005E0CF2" w:rsidRPr="0044125C">
          <w:rPr>
            <w:rFonts w:ascii="Verdana Pro" w:hAnsi="Verdana Pro"/>
            <w:color w:val="25408F"/>
          </w:rPr>
          <w:t xml:space="preserve"> of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NUMPAGES 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10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0AB44" w14:textId="77777777" w:rsidR="00CD0D9D" w:rsidRDefault="00CD0D9D" w:rsidP="00A8688D">
      <w:pPr>
        <w:spacing w:after="0" w:line="240" w:lineRule="auto"/>
      </w:pPr>
      <w:r>
        <w:separator/>
      </w:r>
    </w:p>
  </w:footnote>
  <w:footnote w:type="continuationSeparator" w:id="0">
    <w:p w14:paraId="6534AD40" w14:textId="77777777" w:rsidR="00CD0D9D" w:rsidRDefault="00CD0D9D" w:rsidP="00A8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C3E9" w14:textId="2E9E245E" w:rsidR="00021047" w:rsidRDefault="003750C6" w:rsidP="00021047">
    <w:pPr>
      <w:pStyle w:val="Header"/>
      <w:rPr>
        <w:rFonts w:ascii="Verdana" w:hAnsi="Verdana" w:cs="Arial"/>
        <w:b/>
        <w:bCs/>
        <w:color w:val="FFD400"/>
      </w:rPr>
    </w:pPr>
    <w:r>
      <w:rPr>
        <w:rFonts w:ascii="Verdana" w:hAnsi="Verdana" w:cs="Arial"/>
        <w:b/>
        <w:bCs/>
        <w:noProof/>
        <w:color w:val="FFD4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9C62BD" wp14:editId="3A3CFDCD">
              <wp:simplePos x="0" y="0"/>
              <wp:positionH relativeFrom="page">
                <wp:align>right</wp:align>
              </wp:positionH>
              <wp:positionV relativeFrom="paragraph">
                <wp:posOffset>-114300</wp:posOffset>
              </wp:positionV>
              <wp:extent cx="7429500" cy="1685925"/>
              <wp:effectExtent l="0" t="0" r="19050" b="28575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29500" cy="1685925"/>
                      </a:xfrm>
                      <a:prstGeom prst="rect">
                        <a:avLst/>
                      </a:prstGeom>
                      <a:solidFill>
                        <a:srgbClr val="25408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49D015" id="Rectangle 10" o:spid="_x0000_s1026" style="position:absolute;margin-left:533.8pt;margin-top:-9pt;width:585pt;height:132.7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" fillcolor="#25408f" strokecolor="#1f4d78 [1604]" strokeweight="1pt">
              <w10:wrap anchorx="page"/>
            </v:rect>
          </w:pict>
        </mc:Fallback>
      </mc:AlternateContent>
    </w:r>
    <w:r w:rsidR="00712EAE" w:rsidRPr="001A1647">
      <w:rPr>
        <w:rFonts w:ascii="Verdana" w:hAnsi="Verdana" w:cs="Arial"/>
        <w:b/>
        <w:bCs/>
        <w:noProof/>
        <w:color w:val="FFD400"/>
      </w:rPr>
      <w:drawing>
        <wp:anchor distT="0" distB="0" distL="114300" distR="114300" simplePos="0" relativeHeight="251658240" behindDoc="0" locked="0" layoutInCell="1" allowOverlap="1" wp14:anchorId="05E44796" wp14:editId="219AE94F">
          <wp:simplePos x="0" y="0"/>
          <wp:positionH relativeFrom="margin">
            <wp:posOffset>5491480</wp:posOffset>
          </wp:positionH>
          <wp:positionV relativeFrom="topMargin">
            <wp:posOffset>268185</wp:posOffset>
          </wp:positionV>
          <wp:extent cx="804545" cy="703580"/>
          <wp:effectExtent l="0" t="0" r="0" b="1270"/>
          <wp:wrapSquare wrapText="bothSides"/>
          <wp:docPr id="1" name="Picture 1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lliers_Project_Leaders_Logo_Color_Fl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545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3495">
      <w:rPr>
        <w:rFonts w:ascii="Verdana" w:hAnsi="Verdana" w:cs="Arial"/>
        <w:b/>
        <w:bCs/>
        <w:color w:val="FFD400"/>
      </w:rPr>
      <w:t>Town of Westport</w:t>
    </w:r>
  </w:p>
  <w:p w14:paraId="03E5FD3F" w14:textId="035E11E3" w:rsidR="005B3495" w:rsidRPr="001A1647" w:rsidRDefault="005B3495" w:rsidP="00021047">
    <w:pPr>
      <w:pStyle w:val="Header"/>
      <w:rPr>
        <w:rFonts w:ascii="Verdana" w:hAnsi="Verdana" w:cs="Arial"/>
        <w:color w:val="0000FF"/>
      </w:rPr>
    </w:pPr>
    <w:r>
      <w:rPr>
        <w:rFonts w:ascii="Verdana" w:hAnsi="Verdana" w:cs="Arial"/>
        <w:b/>
        <w:bCs/>
        <w:color w:val="FFD400"/>
      </w:rPr>
      <w:t>Westport Public Schools</w:t>
    </w:r>
  </w:p>
  <w:p w14:paraId="0A48285D" w14:textId="703F84D8" w:rsidR="00D52FE8" w:rsidRDefault="00E74D9B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Westport Public Schools </w:t>
    </w:r>
    <w:r w:rsidR="00222B0C">
      <w:rPr>
        <w:rFonts w:ascii="Verdana" w:hAnsi="Verdana" w:cs="Arial"/>
        <w:b/>
        <w:bCs/>
        <w:color w:val="FFFFFF" w:themeColor="background1"/>
        <w:sz w:val="32"/>
        <w:szCs w:val="32"/>
      </w:rPr>
      <w:t>–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  <w:r w:rsidR="00222B0C">
      <w:rPr>
        <w:rFonts w:ascii="Verdana" w:hAnsi="Verdana" w:cs="Arial"/>
        <w:b/>
        <w:bCs/>
        <w:color w:val="FFFFFF" w:themeColor="background1"/>
        <w:sz w:val="32"/>
        <w:szCs w:val="32"/>
      </w:rPr>
      <w:t>Design &amp; Replacement of Gas Fired Roof Top Units at Staples High School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</w:p>
  <w:p w14:paraId="2576B8B5" w14:textId="39BA38B7" w:rsidR="00B44BA3" w:rsidRDefault="00D52FE8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>25-0</w:t>
    </w:r>
    <w:r w:rsidR="00222B0C">
      <w:rPr>
        <w:rFonts w:ascii="Verdana" w:hAnsi="Verdana" w:cs="Arial"/>
        <w:b/>
        <w:bCs/>
        <w:color w:val="FFFFFF" w:themeColor="background1"/>
        <w:sz w:val="32"/>
        <w:szCs w:val="32"/>
      </w:rPr>
      <w:t>14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>-RFP-</w:t>
    </w:r>
    <w:r w:rsidR="00682BE9"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Addendum No. </w:t>
    </w:r>
    <w:r w:rsidR="00173BE1">
      <w:rPr>
        <w:rFonts w:ascii="Verdana" w:hAnsi="Verdana" w:cs="Arial"/>
        <w:b/>
        <w:bCs/>
        <w:color w:val="FFFFFF" w:themeColor="background1"/>
        <w:sz w:val="32"/>
        <w:szCs w:val="32"/>
      </w:rPr>
      <w:t>2</w:t>
    </w:r>
  </w:p>
  <w:p w14:paraId="7ABF8F9B" w14:textId="77777777" w:rsidR="00217B87" w:rsidRPr="00B44BA3" w:rsidRDefault="00217B87" w:rsidP="00B44BA3">
    <w:pPr>
      <w:pStyle w:val="Header"/>
      <w:spacing w:before="120"/>
      <w:rPr>
        <w:b/>
        <w:bCs/>
        <w:sz w:val="32"/>
        <w:szCs w:val="32"/>
      </w:rPr>
    </w:pPr>
  </w:p>
  <w:p w14:paraId="5698C35B" w14:textId="77777777" w:rsidR="0054582F" w:rsidRPr="00F3697F" w:rsidRDefault="0054582F" w:rsidP="00021047">
    <w:pPr>
      <w:pStyle w:val="Header"/>
      <w:rPr>
        <w:b/>
      </w:rPr>
    </w:pPr>
    <w:r w:rsidRPr="00A64C25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42352"/>
    <w:multiLevelType w:val="hybridMultilevel"/>
    <w:tmpl w:val="09020EF8"/>
    <w:lvl w:ilvl="0" w:tplc="D47C181E">
      <w:start w:val="1"/>
      <w:numFmt w:val="upp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3CA10B1"/>
    <w:multiLevelType w:val="hybridMultilevel"/>
    <w:tmpl w:val="0428CB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55842E7"/>
    <w:multiLevelType w:val="hybridMultilevel"/>
    <w:tmpl w:val="9C2CD200"/>
    <w:lvl w:ilvl="0" w:tplc="1A7A14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F21EF3"/>
    <w:multiLevelType w:val="hybridMultilevel"/>
    <w:tmpl w:val="BEB6E3AC"/>
    <w:lvl w:ilvl="0" w:tplc="C6E6056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D5CE92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15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D8F25A1E">
      <w:start w:val="4"/>
      <w:numFmt w:val="upp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8E6CB0"/>
    <w:multiLevelType w:val="hybridMultilevel"/>
    <w:tmpl w:val="CCC422CA"/>
    <w:lvl w:ilvl="0" w:tplc="0409000F">
      <w:start w:val="1"/>
      <w:numFmt w:val="decimal"/>
      <w:lvlText w:val="%1."/>
      <w:lvlJc w:val="left"/>
      <w:pPr>
        <w:ind w:left="0" w:firstLine="0"/>
      </w:pPr>
      <w:rPr>
        <w:rFonts w:hint="default"/>
        <w:color w:val="1B161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C63C0"/>
    <w:multiLevelType w:val="hybridMultilevel"/>
    <w:tmpl w:val="1EA6278C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50C27"/>
    <w:multiLevelType w:val="hybridMultilevel"/>
    <w:tmpl w:val="84E24FFA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672D5"/>
    <w:multiLevelType w:val="singleLevel"/>
    <w:tmpl w:val="34C49C38"/>
    <w:lvl w:ilvl="0">
      <w:start w:val="1"/>
      <w:numFmt w:val="decimal"/>
      <w:lvlText w:val="%1."/>
      <w:legacy w:legacy="1" w:legacySpace="0" w:legacyIndent="360"/>
      <w:lvlJc w:val="left"/>
      <w:pPr>
        <w:ind w:left="1440" w:hanging="360"/>
      </w:pPr>
    </w:lvl>
  </w:abstractNum>
  <w:abstractNum w:abstractNumId="9" w15:restartNumberingAfterBreak="0">
    <w:nsid w:val="171D6CAC"/>
    <w:multiLevelType w:val="hybridMultilevel"/>
    <w:tmpl w:val="99606610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10" w15:restartNumberingAfterBreak="0">
    <w:nsid w:val="1915790F"/>
    <w:multiLevelType w:val="hybridMultilevel"/>
    <w:tmpl w:val="2348D85C"/>
    <w:lvl w:ilvl="0" w:tplc="86247C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451C2A"/>
    <w:multiLevelType w:val="hybridMultilevel"/>
    <w:tmpl w:val="9C7A9176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2" w15:restartNumberingAfterBreak="0">
    <w:nsid w:val="1B9A07C3"/>
    <w:multiLevelType w:val="hybridMultilevel"/>
    <w:tmpl w:val="F1829B38"/>
    <w:lvl w:ilvl="0" w:tplc="0026E7F4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211551C2"/>
    <w:multiLevelType w:val="hybridMultilevel"/>
    <w:tmpl w:val="B2F28F98"/>
    <w:lvl w:ilvl="0" w:tplc="0E5426F4">
      <w:start w:val="1"/>
      <w:numFmt w:val="upperLetter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4" w15:restartNumberingAfterBreak="0">
    <w:nsid w:val="246E466E"/>
    <w:multiLevelType w:val="hybridMultilevel"/>
    <w:tmpl w:val="13889258"/>
    <w:lvl w:ilvl="0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7"/>
        </w:tabs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7"/>
        </w:tabs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7"/>
        </w:tabs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7"/>
        </w:tabs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7"/>
        </w:tabs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7"/>
        </w:tabs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7"/>
        </w:tabs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7"/>
        </w:tabs>
        <w:ind w:left="7747" w:hanging="360"/>
      </w:pPr>
      <w:rPr>
        <w:rFonts w:ascii="Wingdings" w:hAnsi="Wingdings" w:hint="default"/>
      </w:rPr>
    </w:lvl>
  </w:abstractNum>
  <w:abstractNum w:abstractNumId="15" w15:restartNumberingAfterBreak="0">
    <w:nsid w:val="24B450B6"/>
    <w:multiLevelType w:val="hybridMultilevel"/>
    <w:tmpl w:val="ADD07AE4"/>
    <w:lvl w:ilvl="0" w:tplc="460C994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260E1274"/>
    <w:multiLevelType w:val="singleLevel"/>
    <w:tmpl w:val="A90CAAC6"/>
    <w:lvl w:ilvl="0">
      <w:start w:val="1"/>
      <w:numFmt w:val="upperLetter"/>
      <w:pStyle w:val="Heading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662247F"/>
    <w:multiLevelType w:val="hybridMultilevel"/>
    <w:tmpl w:val="728A7D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05044"/>
    <w:multiLevelType w:val="hybridMultilevel"/>
    <w:tmpl w:val="9398D4FE"/>
    <w:lvl w:ilvl="0" w:tplc="D9A677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ED614A"/>
    <w:multiLevelType w:val="hybridMultilevel"/>
    <w:tmpl w:val="62D86C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6C37D7"/>
    <w:multiLevelType w:val="hybridMultilevel"/>
    <w:tmpl w:val="C47C73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FE62F7"/>
    <w:multiLevelType w:val="hybridMultilevel"/>
    <w:tmpl w:val="63D695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B7132"/>
    <w:multiLevelType w:val="hybridMultilevel"/>
    <w:tmpl w:val="E22C4B0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145486F"/>
    <w:multiLevelType w:val="hybridMultilevel"/>
    <w:tmpl w:val="0B926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F4640"/>
    <w:multiLevelType w:val="hybridMultilevel"/>
    <w:tmpl w:val="B04A8F04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44B93E5E"/>
    <w:multiLevelType w:val="hybridMultilevel"/>
    <w:tmpl w:val="BA92E3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03A5D"/>
    <w:multiLevelType w:val="hybridMultilevel"/>
    <w:tmpl w:val="3D822AA0"/>
    <w:lvl w:ilvl="0" w:tplc="15E44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569AE"/>
    <w:multiLevelType w:val="hybridMultilevel"/>
    <w:tmpl w:val="1CA676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8D7590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9" w15:restartNumberingAfterBreak="0">
    <w:nsid w:val="57FB0F32"/>
    <w:multiLevelType w:val="multilevel"/>
    <w:tmpl w:val="9D72C23A"/>
    <w:lvl w:ilvl="0">
      <w:start w:val="1"/>
      <w:numFmt w:val="upperRoman"/>
      <w:lvlText w:val="%1."/>
      <w:lvlJc w:val="left"/>
      <w:pPr>
        <w:ind w:left="72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0" w15:restartNumberingAfterBreak="0">
    <w:nsid w:val="5CC406A7"/>
    <w:multiLevelType w:val="hybridMultilevel"/>
    <w:tmpl w:val="91666F48"/>
    <w:lvl w:ilvl="0" w:tplc="408A5F9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73DD2"/>
    <w:multiLevelType w:val="hybridMultilevel"/>
    <w:tmpl w:val="D292B84E"/>
    <w:lvl w:ilvl="0" w:tplc="FC0AAED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9152B9"/>
    <w:multiLevelType w:val="hybridMultilevel"/>
    <w:tmpl w:val="BA92E3BA"/>
    <w:lvl w:ilvl="0" w:tplc="676E7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43398"/>
    <w:multiLevelType w:val="hybridMultilevel"/>
    <w:tmpl w:val="1FAC8404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4" w15:restartNumberingAfterBreak="0">
    <w:nsid w:val="70CF00C6"/>
    <w:multiLevelType w:val="hybridMultilevel"/>
    <w:tmpl w:val="B644DC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10062B5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6" w15:restartNumberingAfterBreak="0">
    <w:nsid w:val="7CFC2935"/>
    <w:multiLevelType w:val="hybridMultilevel"/>
    <w:tmpl w:val="14044CF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9849467">
    <w:abstractNumId w:val="7"/>
  </w:num>
  <w:num w:numId="2" w16cid:durableId="2080325568">
    <w:abstractNumId w:val="18"/>
  </w:num>
  <w:num w:numId="3" w16cid:durableId="840317301">
    <w:abstractNumId w:val="26"/>
  </w:num>
  <w:num w:numId="4" w16cid:durableId="1567836144">
    <w:abstractNumId w:val="3"/>
  </w:num>
  <w:num w:numId="5" w16cid:durableId="429005644">
    <w:abstractNumId w:val="17"/>
  </w:num>
  <w:num w:numId="6" w16cid:durableId="139540099">
    <w:abstractNumId w:val="15"/>
  </w:num>
  <w:num w:numId="7" w16cid:durableId="753430888">
    <w:abstractNumId w:val="16"/>
  </w:num>
  <w:num w:numId="8" w16cid:durableId="1462920941">
    <w:abstractNumId w:val="1"/>
  </w:num>
  <w:num w:numId="9" w16cid:durableId="5139709">
    <w:abstractNumId w:val="36"/>
  </w:num>
  <w:num w:numId="10" w16cid:durableId="1459378763">
    <w:abstractNumId w:val="22"/>
  </w:num>
  <w:num w:numId="11" w16cid:durableId="1093554431">
    <w:abstractNumId w:val="28"/>
  </w:num>
  <w:num w:numId="12" w16cid:durableId="19894778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13" w16cid:durableId="936714608">
    <w:abstractNumId w:val="31"/>
  </w:num>
  <w:num w:numId="14" w16cid:durableId="2048941572">
    <w:abstractNumId w:val="10"/>
  </w:num>
  <w:num w:numId="15" w16cid:durableId="1736004422">
    <w:abstractNumId w:val="8"/>
  </w:num>
  <w:num w:numId="16" w16cid:durableId="1143278887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7" w16cid:durableId="1625497958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8" w16cid:durableId="333266980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9" w16cid:durableId="382796227">
    <w:abstractNumId w:val="13"/>
  </w:num>
  <w:num w:numId="20" w16cid:durableId="1804031432">
    <w:abstractNumId w:val="27"/>
  </w:num>
  <w:num w:numId="21" w16cid:durableId="486239543">
    <w:abstractNumId w:val="2"/>
  </w:num>
  <w:num w:numId="22" w16cid:durableId="940380952">
    <w:abstractNumId w:val="19"/>
  </w:num>
  <w:num w:numId="23" w16cid:durableId="2102484006">
    <w:abstractNumId w:val="24"/>
  </w:num>
  <w:num w:numId="24" w16cid:durableId="664283173">
    <w:abstractNumId w:val="12"/>
  </w:num>
  <w:num w:numId="25" w16cid:durableId="1298875392">
    <w:abstractNumId w:val="20"/>
  </w:num>
  <w:num w:numId="26" w16cid:durableId="1631860918">
    <w:abstractNumId w:val="4"/>
  </w:num>
  <w:num w:numId="27" w16cid:durableId="1744374077">
    <w:abstractNumId w:val="33"/>
  </w:num>
  <w:num w:numId="28" w16cid:durableId="955716102">
    <w:abstractNumId w:val="14"/>
  </w:num>
  <w:num w:numId="29" w16cid:durableId="1056051596">
    <w:abstractNumId w:val="9"/>
  </w:num>
  <w:num w:numId="30" w16cid:durableId="1923758686">
    <w:abstractNumId w:val="35"/>
  </w:num>
  <w:num w:numId="31" w16cid:durableId="1943105737">
    <w:abstractNumId w:val="5"/>
  </w:num>
  <w:num w:numId="32" w16cid:durableId="1572616525">
    <w:abstractNumId w:val="29"/>
  </w:num>
  <w:num w:numId="33" w16cid:durableId="1162771559">
    <w:abstractNumId w:val="23"/>
  </w:num>
  <w:num w:numId="34" w16cid:durableId="990909568">
    <w:abstractNumId w:val="34"/>
  </w:num>
  <w:num w:numId="35" w16cid:durableId="2134857646">
    <w:abstractNumId w:val="11"/>
  </w:num>
  <w:num w:numId="36" w16cid:durableId="1677807623">
    <w:abstractNumId w:val="6"/>
  </w:num>
  <w:num w:numId="37" w16cid:durableId="1866208691">
    <w:abstractNumId w:val="21"/>
  </w:num>
  <w:num w:numId="38" w16cid:durableId="1759984161">
    <w:abstractNumId w:val="32"/>
  </w:num>
  <w:num w:numId="39" w16cid:durableId="1519001118">
    <w:abstractNumId w:val="25"/>
  </w:num>
  <w:num w:numId="40" w16cid:durableId="746810429">
    <w:abstractNumId w:val="3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9D"/>
    <w:rsid w:val="00006CA2"/>
    <w:rsid w:val="000102D8"/>
    <w:rsid w:val="000103AB"/>
    <w:rsid w:val="00012E7C"/>
    <w:rsid w:val="00013AFC"/>
    <w:rsid w:val="00016798"/>
    <w:rsid w:val="00017A5F"/>
    <w:rsid w:val="00017D4D"/>
    <w:rsid w:val="0002064A"/>
    <w:rsid w:val="00020815"/>
    <w:rsid w:val="00021047"/>
    <w:rsid w:val="00021FA0"/>
    <w:rsid w:val="00023112"/>
    <w:rsid w:val="00030CF4"/>
    <w:rsid w:val="00036DE9"/>
    <w:rsid w:val="00037D2F"/>
    <w:rsid w:val="00037E7B"/>
    <w:rsid w:val="00042C2F"/>
    <w:rsid w:val="00045204"/>
    <w:rsid w:val="000464F0"/>
    <w:rsid w:val="000504EC"/>
    <w:rsid w:val="000527EB"/>
    <w:rsid w:val="00056DC6"/>
    <w:rsid w:val="000576E3"/>
    <w:rsid w:val="0006199A"/>
    <w:rsid w:val="00067444"/>
    <w:rsid w:val="00073512"/>
    <w:rsid w:val="00080422"/>
    <w:rsid w:val="00081A63"/>
    <w:rsid w:val="00081DBD"/>
    <w:rsid w:val="00083550"/>
    <w:rsid w:val="00085B73"/>
    <w:rsid w:val="0009015A"/>
    <w:rsid w:val="00092B39"/>
    <w:rsid w:val="00094AF0"/>
    <w:rsid w:val="00097D7E"/>
    <w:rsid w:val="000A26EC"/>
    <w:rsid w:val="000A4709"/>
    <w:rsid w:val="000A5502"/>
    <w:rsid w:val="000A658B"/>
    <w:rsid w:val="000A718E"/>
    <w:rsid w:val="000B056A"/>
    <w:rsid w:val="000B0A6D"/>
    <w:rsid w:val="000B2C5C"/>
    <w:rsid w:val="000B2F5F"/>
    <w:rsid w:val="000D6875"/>
    <w:rsid w:val="000E014D"/>
    <w:rsid w:val="000E1746"/>
    <w:rsid w:val="000E1F0A"/>
    <w:rsid w:val="000E5FAF"/>
    <w:rsid w:val="000E7391"/>
    <w:rsid w:val="000E7F29"/>
    <w:rsid w:val="000F39F6"/>
    <w:rsid w:val="000F4AB1"/>
    <w:rsid w:val="000F4DF7"/>
    <w:rsid w:val="00101DF8"/>
    <w:rsid w:val="00102990"/>
    <w:rsid w:val="00103921"/>
    <w:rsid w:val="001039E5"/>
    <w:rsid w:val="0011235C"/>
    <w:rsid w:val="0011272A"/>
    <w:rsid w:val="00113D67"/>
    <w:rsid w:val="00114BEA"/>
    <w:rsid w:val="00114D24"/>
    <w:rsid w:val="0011618E"/>
    <w:rsid w:val="00116FD2"/>
    <w:rsid w:val="001176A8"/>
    <w:rsid w:val="00127289"/>
    <w:rsid w:val="00127B98"/>
    <w:rsid w:val="001314CE"/>
    <w:rsid w:val="00132A9D"/>
    <w:rsid w:val="001342F4"/>
    <w:rsid w:val="00135EEE"/>
    <w:rsid w:val="001360C3"/>
    <w:rsid w:val="00136C2F"/>
    <w:rsid w:val="00141C13"/>
    <w:rsid w:val="00146071"/>
    <w:rsid w:val="0015082F"/>
    <w:rsid w:val="00151FB9"/>
    <w:rsid w:val="001533FC"/>
    <w:rsid w:val="0015674C"/>
    <w:rsid w:val="00156CFB"/>
    <w:rsid w:val="001606E0"/>
    <w:rsid w:val="00161442"/>
    <w:rsid w:val="00161D19"/>
    <w:rsid w:val="001632EB"/>
    <w:rsid w:val="0016468E"/>
    <w:rsid w:val="00165DF2"/>
    <w:rsid w:val="001700CB"/>
    <w:rsid w:val="00171C19"/>
    <w:rsid w:val="00172D3A"/>
    <w:rsid w:val="00173BE1"/>
    <w:rsid w:val="001772C7"/>
    <w:rsid w:val="0018201F"/>
    <w:rsid w:val="001826C9"/>
    <w:rsid w:val="00186297"/>
    <w:rsid w:val="00187417"/>
    <w:rsid w:val="00192A1B"/>
    <w:rsid w:val="001958FE"/>
    <w:rsid w:val="001A1647"/>
    <w:rsid w:val="001A16B9"/>
    <w:rsid w:val="001A1A99"/>
    <w:rsid w:val="001A1C09"/>
    <w:rsid w:val="001A22B7"/>
    <w:rsid w:val="001A478F"/>
    <w:rsid w:val="001A50E8"/>
    <w:rsid w:val="001A54C0"/>
    <w:rsid w:val="001C1009"/>
    <w:rsid w:val="001C1DCF"/>
    <w:rsid w:val="001C2F03"/>
    <w:rsid w:val="001C2FE9"/>
    <w:rsid w:val="001C3842"/>
    <w:rsid w:val="001C3EBD"/>
    <w:rsid w:val="001C4237"/>
    <w:rsid w:val="001C5E84"/>
    <w:rsid w:val="001D1915"/>
    <w:rsid w:val="001D1F1C"/>
    <w:rsid w:val="001D3527"/>
    <w:rsid w:val="001E065A"/>
    <w:rsid w:val="001E10EB"/>
    <w:rsid w:val="001E134E"/>
    <w:rsid w:val="001E26AD"/>
    <w:rsid w:val="001E6017"/>
    <w:rsid w:val="001E6767"/>
    <w:rsid w:val="001E69C9"/>
    <w:rsid w:val="001F12A7"/>
    <w:rsid w:val="001F22C0"/>
    <w:rsid w:val="001F2B5A"/>
    <w:rsid w:val="001F2CA0"/>
    <w:rsid w:val="001F655E"/>
    <w:rsid w:val="00203D0F"/>
    <w:rsid w:val="002165A3"/>
    <w:rsid w:val="00217B87"/>
    <w:rsid w:val="002202F6"/>
    <w:rsid w:val="00222B0C"/>
    <w:rsid w:val="00224583"/>
    <w:rsid w:val="00225E9D"/>
    <w:rsid w:val="00227EE5"/>
    <w:rsid w:val="00230C96"/>
    <w:rsid w:val="002342DC"/>
    <w:rsid w:val="002376EF"/>
    <w:rsid w:val="00241F62"/>
    <w:rsid w:val="00242A0E"/>
    <w:rsid w:val="0025015E"/>
    <w:rsid w:val="002520B5"/>
    <w:rsid w:val="00255420"/>
    <w:rsid w:val="002575A8"/>
    <w:rsid w:val="0026127E"/>
    <w:rsid w:val="002658C9"/>
    <w:rsid w:val="00266A6F"/>
    <w:rsid w:val="00267D0C"/>
    <w:rsid w:val="00270095"/>
    <w:rsid w:val="002723AA"/>
    <w:rsid w:val="00272B17"/>
    <w:rsid w:val="00272EAE"/>
    <w:rsid w:val="00273861"/>
    <w:rsid w:val="0027695F"/>
    <w:rsid w:val="002776DE"/>
    <w:rsid w:val="00284E52"/>
    <w:rsid w:val="00287EAC"/>
    <w:rsid w:val="002900AF"/>
    <w:rsid w:val="002902FC"/>
    <w:rsid w:val="00290B92"/>
    <w:rsid w:val="002916F4"/>
    <w:rsid w:val="0029222D"/>
    <w:rsid w:val="0029474B"/>
    <w:rsid w:val="00297143"/>
    <w:rsid w:val="002A1285"/>
    <w:rsid w:val="002A1A27"/>
    <w:rsid w:val="002A52F3"/>
    <w:rsid w:val="002A5B85"/>
    <w:rsid w:val="002B0066"/>
    <w:rsid w:val="002B1965"/>
    <w:rsid w:val="002B1BC9"/>
    <w:rsid w:val="002B49A7"/>
    <w:rsid w:val="002B7ED4"/>
    <w:rsid w:val="002C008F"/>
    <w:rsid w:val="002C2E55"/>
    <w:rsid w:val="002C3012"/>
    <w:rsid w:val="002D0C03"/>
    <w:rsid w:val="002D0DBC"/>
    <w:rsid w:val="002D27CD"/>
    <w:rsid w:val="002D75A0"/>
    <w:rsid w:val="002E0B4F"/>
    <w:rsid w:val="002E0ECF"/>
    <w:rsid w:val="002E1AB0"/>
    <w:rsid w:val="002E396D"/>
    <w:rsid w:val="002E5128"/>
    <w:rsid w:val="002F12BB"/>
    <w:rsid w:val="002F3457"/>
    <w:rsid w:val="0030041B"/>
    <w:rsid w:val="00300AE2"/>
    <w:rsid w:val="00300FC8"/>
    <w:rsid w:val="00301686"/>
    <w:rsid w:val="00301C70"/>
    <w:rsid w:val="003033BF"/>
    <w:rsid w:val="00303461"/>
    <w:rsid w:val="0030363C"/>
    <w:rsid w:val="00303A5E"/>
    <w:rsid w:val="00305BE4"/>
    <w:rsid w:val="00312EDB"/>
    <w:rsid w:val="00313AE7"/>
    <w:rsid w:val="00315D25"/>
    <w:rsid w:val="003214F8"/>
    <w:rsid w:val="003253EF"/>
    <w:rsid w:val="003262E6"/>
    <w:rsid w:val="00333EA2"/>
    <w:rsid w:val="00334934"/>
    <w:rsid w:val="003351C9"/>
    <w:rsid w:val="00346586"/>
    <w:rsid w:val="00347EE5"/>
    <w:rsid w:val="003519B6"/>
    <w:rsid w:val="0035384C"/>
    <w:rsid w:val="00361B16"/>
    <w:rsid w:val="00362BBD"/>
    <w:rsid w:val="003638CD"/>
    <w:rsid w:val="00364657"/>
    <w:rsid w:val="00365673"/>
    <w:rsid w:val="00365850"/>
    <w:rsid w:val="00370DCC"/>
    <w:rsid w:val="003710F5"/>
    <w:rsid w:val="00372303"/>
    <w:rsid w:val="00372590"/>
    <w:rsid w:val="003750C6"/>
    <w:rsid w:val="00376382"/>
    <w:rsid w:val="00376414"/>
    <w:rsid w:val="00381D21"/>
    <w:rsid w:val="00382654"/>
    <w:rsid w:val="00386022"/>
    <w:rsid w:val="00391E5A"/>
    <w:rsid w:val="00392B2A"/>
    <w:rsid w:val="00392F0A"/>
    <w:rsid w:val="00394269"/>
    <w:rsid w:val="0039708D"/>
    <w:rsid w:val="00397C0F"/>
    <w:rsid w:val="003A0F21"/>
    <w:rsid w:val="003A3460"/>
    <w:rsid w:val="003A5BA5"/>
    <w:rsid w:val="003A758A"/>
    <w:rsid w:val="003B0498"/>
    <w:rsid w:val="003B2F0A"/>
    <w:rsid w:val="003B4C50"/>
    <w:rsid w:val="003C0080"/>
    <w:rsid w:val="003C2057"/>
    <w:rsid w:val="003C262F"/>
    <w:rsid w:val="003C7B59"/>
    <w:rsid w:val="003D684C"/>
    <w:rsid w:val="003D7911"/>
    <w:rsid w:val="003E135D"/>
    <w:rsid w:val="003E2AAE"/>
    <w:rsid w:val="003E6DDC"/>
    <w:rsid w:val="003E71CA"/>
    <w:rsid w:val="003E7492"/>
    <w:rsid w:val="003F016D"/>
    <w:rsid w:val="003F1901"/>
    <w:rsid w:val="003F6C4F"/>
    <w:rsid w:val="00400439"/>
    <w:rsid w:val="004016FD"/>
    <w:rsid w:val="00404880"/>
    <w:rsid w:val="0040535F"/>
    <w:rsid w:val="00405787"/>
    <w:rsid w:val="00406FD8"/>
    <w:rsid w:val="00410BC1"/>
    <w:rsid w:val="00413199"/>
    <w:rsid w:val="00421E1B"/>
    <w:rsid w:val="004224D0"/>
    <w:rsid w:val="00423450"/>
    <w:rsid w:val="0044080A"/>
    <w:rsid w:val="0044125C"/>
    <w:rsid w:val="004412FE"/>
    <w:rsid w:val="0044229D"/>
    <w:rsid w:val="004437A4"/>
    <w:rsid w:val="0044417D"/>
    <w:rsid w:val="0044588C"/>
    <w:rsid w:val="00446083"/>
    <w:rsid w:val="004470DA"/>
    <w:rsid w:val="00447EE8"/>
    <w:rsid w:val="00453C4F"/>
    <w:rsid w:val="004562EC"/>
    <w:rsid w:val="0046233C"/>
    <w:rsid w:val="00462435"/>
    <w:rsid w:val="004639D9"/>
    <w:rsid w:val="00464638"/>
    <w:rsid w:val="00464A06"/>
    <w:rsid w:val="00464ABA"/>
    <w:rsid w:val="00470E6F"/>
    <w:rsid w:val="004724DE"/>
    <w:rsid w:val="0047279C"/>
    <w:rsid w:val="00475518"/>
    <w:rsid w:val="004775C6"/>
    <w:rsid w:val="00477610"/>
    <w:rsid w:val="0047765A"/>
    <w:rsid w:val="00481A4C"/>
    <w:rsid w:val="004845EB"/>
    <w:rsid w:val="00485865"/>
    <w:rsid w:val="00485A96"/>
    <w:rsid w:val="00486681"/>
    <w:rsid w:val="004914C2"/>
    <w:rsid w:val="00491A28"/>
    <w:rsid w:val="00491FFD"/>
    <w:rsid w:val="0049203C"/>
    <w:rsid w:val="00493466"/>
    <w:rsid w:val="004934EE"/>
    <w:rsid w:val="00493EAC"/>
    <w:rsid w:val="00494DC2"/>
    <w:rsid w:val="004959E1"/>
    <w:rsid w:val="00497D0D"/>
    <w:rsid w:val="004A10B8"/>
    <w:rsid w:val="004A3A0D"/>
    <w:rsid w:val="004A422A"/>
    <w:rsid w:val="004A48A9"/>
    <w:rsid w:val="004A5695"/>
    <w:rsid w:val="004A62B7"/>
    <w:rsid w:val="004A754E"/>
    <w:rsid w:val="004B17DF"/>
    <w:rsid w:val="004B2DBF"/>
    <w:rsid w:val="004B48DF"/>
    <w:rsid w:val="004B5350"/>
    <w:rsid w:val="004B7393"/>
    <w:rsid w:val="004C0E6D"/>
    <w:rsid w:val="004C1F6E"/>
    <w:rsid w:val="004C2F86"/>
    <w:rsid w:val="004C72C6"/>
    <w:rsid w:val="004C7FD8"/>
    <w:rsid w:val="004D4F51"/>
    <w:rsid w:val="004D7051"/>
    <w:rsid w:val="004E0B01"/>
    <w:rsid w:val="004E45E6"/>
    <w:rsid w:val="004E5390"/>
    <w:rsid w:val="004E57A3"/>
    <w:rsid w:val="004E65F6"/>
    <w:rsid w:val="004E720C"/>
    <w:rsid w:val="004F22A8"/>
    <w:rsid w:val="004F2D0D"/>
    <w:rsid w:val="004F51EF"/>
    <w:rsid w:val="004F67B4"/>
    <w:rsid w:val="004F7ED2"/>
    <w:rsid w:val="00502EF9"/>
    <w:rsid w:val="00511D8A"/>
    <w:rsid w:val="00512EB5"/>
    <w:rsid w:val="005134F3"/>
    <w:rsid w:val="005143F9"/>
    <w:rsid w:val="00514A2A"/>
    <w:rsid w:val="00515E72"/>
    <w:rsid w:val="005172A0"/>
    <w:rsid w:val="00523777"/>
    <w:rsid w:val="00523B70"/>
    <w:rsid w:val="0052539E"/>
    <w:rsid w:val="0052732B"/>
    <w:rsid w:val="005303BF"/>
    <w:rsid w:val="00531598"/>
    <w:rsid w:val="005334E3"/>
    <w:rsid w:val="0053368E"/>
    <w:rsid w:val="0053695F"/>
    <w:rsid w:val="0054078C"/>
    <w:rsid w:val="0054576A"/>
    <w:rsid w:val="0054582F"/>
    <w:rsid w:val="00545E9E"/>
    <w:rsid w:val="00546C05"/>
    <w:rsid w:val="0055504A"/>
    <w:rsid w:val="0055599D"/>
    <w:rsid w:val="0055646E"/>
    <w:rsid w:val="005651E7"/>
    <w:rsid w:val="005721EC"/>
    <w:rsid w:val="00572961"/>
    <w:rsid w:val="00576061"/>
    <w:rsid w:val="00576703"/>
    <w:rsid w:val="005776DD"/>
    <w:rsid w:val="00580905"/>
    <w:rsid w:val="0058594C"/>
    <w:rsid w:val="00591094"/>
    <w:rsid w:val="00593A28"/>
    <w:rsid w:val="00594E22"/>
    <w:rsid w:val="005969EB"/>
    <w:rsid w:val="00596D4F"/>
    <w:rsid w:val="005A28D8"/>
    <w:rsid w:val="005A4AA0"/>
    <w:rsid w:val="005A5BC6"/>
    <w:rsid w:val="005B0FD1"/>
    <w:rsid w:val="005B2757"/>
    <w:rsid w:val="005B3495"/>
    <w:rsid w:val="005C1A90"/>
    <w:rsid w:val="005C232A"/>
    <w:rsid w:val="005D0C7E"/>
    <w:rsid w:val="005D1E66"/>
    <w:rsid w:val="005D4180"/>
    <w:rsid w:val="005D502C"/>
    <w:rsid w:val="005D53A9"/>
    <w:rsid w:val="005D739D"/>
    <w:rsid w:val="005D744C"/>
    <w:rsid w:val="005E091B"/>
    <w:rsid w:val="005E0CF2"/>
    <w:rsid w:val="005E4DDE"/>
    <w:rsid w:val="005E7D70"/>
    <w:rsid w:val="005F0583"/>
    <w:rsid w:val="005F0A89"/>
    <w:rsid w:val="005F130A"/>
    <w:rsid w:val="005F4C12"/>
    <w:rsid w:val="005F50CC"/>
    <w:rsid w:val="005F6FBC"/>
    <w:rsid w:val="0061462F"/>
    <w:rsid w:val="00615C3F"/>
    <w:rsid w:val="00621ED4"/>
    <w:rsid w:val="00621FCD"/>
    <w:rsid w:val="006226E8"/>
    <w:rsid w:val="00622C42"/>
    <w:rsid w:val="00626E7B"/>
    <w:rsid w:val="006279DC"/>
    <w:rsid w:val="006309E3"/>
    <w:rsid w:val="006311E9"/>
    <w:rsid w:val="00631F8C"/>
    <w:rsid w:val="00632566"/>
    <w:rsid w:val="00640504"/>
    <w:rsid w:val="00640B4B"/>
    <w:rsid w:val="00640EC7"/>
    <w:rsid w:val="006414B8"/>
    <w:rsid w:val="00652BB6"/>
    <w:rsid w:val="00663930"/>
    <w:rsid w:val="006649F5"/>
    <w:rsid w:val="00665678"/>
    <w:rsid w:val="00665C15"/>
    <w:rsid w:val="00666B26"/>
    <w:rsid w:val="00666D62"/>
    <w:rsid w:val="0067205F"/>
    <w:rsid w:val="006723E7"/>
    <w:rsid w:val="0067649E"/>
    <w:rsid w:val="006764D8"/>
    <w:rsid w:val="006802AC"/>
    <w:rsid w:val="00680357"/>
    <w:rsid w:val="006814FE"/>
    <w:rsid w:val="00682BE9"/>
    <w:rsid w:val="00682E15"/>
    <w:rsid w:val="006834AF"/>
    <w:rsid w:val="0068352F"/>
    <w:rsid w:val="00695399"/>
    <w:rsid w:val="006A4946"/>
    <w:rsid w:val="006A7F3E"/>
    <w:rsid w:val="006B12F1"/>
    <w:rsid w:val="006B2AFB"/>
    <w:rsid w:val="006B2B41"/>
    <w:rsid w:val="006B30C4"/>
    <w:rsid w:val="006B5E9F"/>
    <w:rsid w:val="006B732D"/>
    <w:rsid w:val="006B7D5F"/>
    <w:rsid w:val="006C1172"/>
    <w:rsid w:val="006C5402"/>
    <w:rsid w:val="006D0E2D"/>
    <w:rsid w:val="006D226A"/>
    <w:rsid w:val="006D23C8"/>
    <w:rsid w:val="006D383B"/>
    <w:rsid w:val="006D4FAF"/>
    <w:rsid w:val="006D6E63"/>
    <w:rsid w:val="006D7AEC"/>
    <w:rsid w:val="006E72E1"/>
    <w:rsid w:val="006F0375"/>
    <w:rsid w:val="006F38E0"/>
    <w:rsid w:val="006F4F3C"/>
    <w:rsid w:val="00700D6E"/>
    <w:rsid w:val="007076AB"/>
    <w:rsid w:val="00712EAE"/>
    <w:rsid w:val="00713275"/>
    <w:rsid w:val="00716855"/>
    <w:rsid w:val="00716FDA"/>
    <w:rsid w:val="00717CE7"/>
    <w:rsid w:val="00722369"/>
    <w:rsid w:val="0072485B"/>
    <w:rsid w:val="0072569A"/>
    <w:rsid w:val="007276BA"/>
    <w:rsid w:val="00736167"/>
    <w:rsid w:val="00741BB1"/>
    <w:rsid w:val="00741BDF"/>
    <w:rsid w:val="0074367A"/>
    <w:rsid w:val="007565E1"/>
    <w:rsid w:val="00756763"/>
    <w:rsid w:val="00756B92"/>
    <w:rsid w:val="00765F6F"/>
    <w:rsid w:val="007743DF"/>
    <w:rsid w:val="0077626D"/>
    <w:rsid w:val="00781330"/>
    <w:rsid w:val="00784111"/>
    <w:rsid w:val="0078631A"/>
    <w:rsid w:val="0078751C"/>
    <w:rsid w:val="00791590"/>
    <w:rsid w:val="00791DEE"/>
    <w:rsid w:val="007965A3"/>
    <w:rsid w:val="007A006C"/>
    <w:rsid w:val="007A0A36"/>
    <w:rsid w:val="007A2EF5"/>
    <w:rsid w:val="007A4E71"/>
    <w:rsid w:val="007A7F77"/>
    <w:rsid w:val="007B29D1"/>
    <w:rsid w:val="007B4E7F"/>
    <w:rsid w:val="007B7DFE"/>
    <w:rsid w:val="007C1C24"/>
    <w:rsid w:val="007C4A86"/>
    <w:rsid w:val="007C50C5"/>
    <w:rsid w:val="007C5CFA"/>
    <w:rsid w:val="007C6B49"/>
    <w:rsid w:val="007D307A"/>
    <w:rsid w:val="007E15D6"/>
    <w:rsid w:val="007E519B"/>
    <w:rsid w:val="007E727A"/>
    <w:rsid w:val="007F3937"/>
    <w:rsid w:val="007F3D58"/>
    <w:rsid w:val="007F4763"/>
    <w:rsid w:val="007F56A5"/>
    <w:rsid w:val="007F605C"/>
    <w:rsid w:val="00804053"/>
    <w:rsid w:val="00806056"/>
    <w:rsid w:val="00811A02"/>
    <w:rsid w:val="00815F2A"/>
    <w:rsid w:val="00821AFF"/>
    <w:rsid w:val="008232C6"/>
    <w:rsid w:val="00824D2F"/>
    <w:rsid w:val="0083085C"/>
    <w:rsid w:val="00831EC5"/>
    <w:rsid w:val="00833B52"/>
    <w:rsid w:val="00836D42"/>
    <w:rsid w:val="00837FAF"/>
    <w:rsid w:val="008449B2"/>
    <w:rsid w:val="0084755F"/>
    <w:rsid w:val="00850FA0"/>
    <w:rsid w:val="008516D2"/>
    <w:rsid w:val="00854D24"/>
    <w:rsid w:val="008602B3"/>
    <w:rsid w:val="008616A1"/>
    <w:rsid w:val="00861A0C"/>
    <w:rsid w:val="00861EFB"/>
    <w:rsid w:val="0086378C"/>
    <w:rsid w:val="008676C9"/>
    <w:rsid w:val="00870DDE"/>
    <w:rsid w:val="00875875"/>
    <w:rsid w:val="008838B8"/>
    <w:rsid w:val="008858AF"/>
    <w:rsid w:val="00886EB6"/>
    <w:rsid w:val="0089097F"/>
    <w:rsid w:val="0089451F"/>
    <w:rsid w:val="00895EE3"/>
    <w:rsid w:val="00896E54"/>
    <w:rsid w:val="008B3A5E"/>
    <w:rsid w:val="008B50BA"/>
    <w:rsid w:val="008B62E6"/>
    <w:rsid w:val="008B6C46"/>
    <w:rsid w:val="008C135F"/>
    <w:rsid w:val="008C2F9F"/>
    <w:rsid w:val="008C6502"/>
    <w:rsid w:val="008D0504"/>
    <w:rsid w:val="008D5FE3"/>
    <w:rsid w:val="008E0A03"/>
    <w:rsid w:val="008E1E04"/>
    <w:rsid w:val="008E1F8A"/>
    <w:rsid w:val="008E2D8C"/>
    <w:rsid w:val="008E424E"/>
    <w:rsid w:val="008E4A94"/>
    <w:rsid w:val="008E626A"/>
    <w:rsid w:val="008F1967"/>
    <w:rsid w:val="008F7161"/>
    <w:rsid w:val="008F775B"/>
    <w:rsid w:val="00907350"/>
    <w:rsid w:val="00910A0F"/>
    <w:rsid w:val="00911BDD"/>
    <w:rsid w:val="009153FC"/>
    <w:rsid w:val="00915464"/>
    <w:rsid w:val="009158BD"/>
    <w:rsid w:val="00916406"/>
    <w:rsid w:val="00917004"/>
    <w:rsid w:val="00920AD7"/>
    <w:rsid w:val="00921229"/>
    <w:rsid w:val="00922CCD"/>
    <w:rsid w:val="00930C8E"/>
    <w:rsid w:val="009364CF"/>
    <w:rsid w:val="00937989"/>
    <w:rsid w:val="00941600"/>
    <w:rsid w:val="00941E79"/>
    <w:rsid w:val="00946544"/>
    <w:rsid w:val="00947463"/>
    <w:rsid w:val="00947AAD"/>
    <w:rsid w:val="009547F7"/>
    <w:rsid w:val="00956EA4"/>
    <w:rsid w:val="00962046"/>
    <w:rsid w:val="0096561B"/>
    <w:rsid w:val="009678A1"/>
    <w:rsid w:val="009751FA"/>
    <w:rsid w:val="00975B79"/>
    <w:rsid w:val="0097638A"/>
    <w:rsid w:val="0098009A"/>
    <w:rsid w:val="009926ED"/>
    <w:rsid w:val="00994674"/>
    <w:rsid w:val="009A1279"/>
    <w:rsid w:val="009A3B30"/>
    <w:rsid w:val="009B0EA5"/>
    <w:rsid w:val="009B1243"/>
    <w:rsid w:val="009B4047"/>
    <w:rsid w:val="009B4858"/>
    <w:rsid w:val="009B6AC4"/>
    <w:rsid w:val="009D3CCA"/>
    <w:rsid w:val="009D61A0"/>
    <w:rsid w:val="009E1742"/>
    <w:rsid w:val="009E2B1A"/>
    <w:rsid w:val="009E3F27"/>
    <w:rsid w:val="009E4A0E"/>
    <w:rsid w:val="009E7609"/>
    <w:rsid w:val="009F0E15"/>
    <w:rsid w:val="009F18E4"/>
    <w:rsid w:val="009F3B03"/>
    <w:rsid w:val="009F466E"/>
    <w:rsid w:val="00A01F5A"/>
    <w:rsid w:val="00A0498B"/>
    <w:rsid w:val="00A0593B"/>
    <w:rsid w:val="00A06749"/>
    <w:rsid w:val="00A14C20"/>
    <w:rsid w:val="00A16D42"/>
    <w:rsid w:val="00A2014F"/>
    <w:rsid w:val="00A31070"/>
    <w:rsid w:val="00A319B5"/>
    <w:rsid w:val="00A326DC"/>
    <w:rsid w:val="00A3536C"/>
    <w:rsid w:val="00A40F88"/>
    <w:rsid w:val="00A4255D"/>
    <w:rsid w:val="00A44013"/>
    <w:rsid w:val="00A44841"/>
    <w:rsid w:val="00A452D6"/>
    <w:rsid w:val="00A609BC"/>
    <w:rsid w:val="00A61114"/>
    <w:rsid w:val="00A63EAA"/>
    <w:rsid w:val="00A649B9"/>
    <w:rsid w:val="00A64B0C"/>
    <w:rsid w:val="00A64C25"/>
    <w:rsid w:val="00A71C8B"/>
    <w:rsid w:val="00A72403"/>
    <w:rsid w:val="00A72BD7"/>
    <w:rsid w:val="00A81B81"/>
    <w:rsid w:val="00A85E09"/>
    <w:rsid w:val="00A8688D"/>
    <w:rsid w:val="00A92E8A"/>
    <w:rsid w:val="00A94056"/>
    <w:rsid w:val="00A97199"/>
    <w:rsid w:val="00AA3E09"/>
    <w:rsid w:val="00AA50DF"/>
    <w:rsid w:val="00AA645B"/>
    <w:rsid w:val="00AA79C9"/>
    <w:rsid w:val="00AB1C60"/>
    <w:rsid w:val="00AB6859"/>
    <w:rsid w:val="00AC1347"/>
    <w:rsid w:val="00AC2DB4"/>
    <w:rsid w:val="00AC4A04"/>
    <w:rsid w:val="00AC5971"/>
    <w:rsid w:val="00AC6547"/>
    <w:rsid w:val="00AD0D47"/>
    <w:rsid w:val="00AD43A8"/>
    <w:rsid w:val="00AD5218"/>
    <w:rsid w:val="00AD5675"/>
    <w:rsid w:val="00AD58CA"/>
    <w:rsid w:val="00AD5B29"/>
    <w:rsid w:val="00AD5DE4"/>
    <w:rsid w:val="00AE33B3"/>
    <w:rsid w:val="00AE6258"/>
    <w:rsid w:val="00AF28A0"/>
    <w:rsid w:val="00AF408F"/>
    <w:rsid w:val="00AF5432"/>
    <w:rsid w:val="00AF6676"/>
    <w:rsid w:val="00AF7EDC"/>
    <w:rsid w:val="00B0395C"/>
    <w:rsid w:val="00B045D9"/>
    <w:rsid w:val="00B1015A"/>
    <w:rsid w:val="00B104C1"/>
    <w:rsid w:val="00B13474"/>
    <w:rsid w:val="00B1353C"/>
    <w:rsid w:val="00B15AB5"/>
    <w:rsid w:val="00B224DD"/>
    <w:rsid w:val="00B236AF"/>
    <w:rsid w:val="00B2411E"/>
    <w:rsid w:val="00B24F87"/>
    <w:rsid w:val="00B27F71"/>
    <w:rsid w:val="00B3097F"/>
    <w:rsid w:val="00B31F60"/>
    <w:rsid w:val="00B35188"/>
    <w:rsid w:val="00B40A33"/>
    <w:rsid w:val="00B41E61"/>
    <w:rsid w:val="00B4285F"/>
    <w:rsid w:val="00B44BA3"/>
    <w:rsid w:val="00B4664E"/>
    <w:rsid w:val="00B46AED"/>
    <w:rsid w:val="00B50DC5"/>
    <w:rsid w:val="00B52178"/>
    <w:rsid w:val="00B53FFA"/>
    <w:rsid w:val="00B57FC0"/>
    <w:rsid w:val="00B63608"/>
    <w:rsid w:val="00B6492B"/>
    <w:rsid w:val="00B65B76"/>
    <w:rsid w:val="00B70514"/>
    <w:rsid w:val="00B72DD6"/>
    <w:rsid w:val="00B74D8A"/>
    <w:rsid w:val="00B7532B"/>
    <w:rsid w:val="00B75BCA"/>
    <w:rsid w:val="00B762AC"/>
    <w:rsid w:val="00B8011F"/>
    <w:rsid w:val="00B80741"/>
    <w:rsid w:val="00B902C0"/>
    <w:rsid w:val="00B90C6F"/>
    <w:rsid w:val="00B90DEF"/>
    <w:rsid w:val="00B977CC"/>
    <w:rsid w:val="00BA08EE"/>
    <w:rsid w:val="00BA4448"/>
    <w:rsid w:val="00BA472B"/>
    <w:rsid w:val="00BA4886"/>
    <w:rsid w:val="00BB03A3"/>
    <w:rsid w:val="00BB2DFC"/>
    <w:rsid w:val="00BB474B"/>
    <w:rsid w:val="00BB5928"/>
    <w:rsid w:val="00BC21B9"/>
    <w:rsid w:val="00BC5CFB"/>
    <w:rsid w:val="00BD1580"/>
    <w:rsid w:val="00BD436D"/>
    <w:rsid w:val="00BE71B0"/>
    <w:rsid w:val="00BF04B3"/>
    <w:rsid w:val="00BF11A4"/>
    <w:rsid w:val="00BF23CB"/>
    <w:rsid w:val="00BF72E9"/>
    <w:rsid w:val="00BF7B43"/>
    <w:rsid w:val="00C007B5"/>
    <w:rsid w:val="00C06E8E"/>
    <w:rsid w:val="00C119D1"/>
    <w:rsid w:val="00C12B67"/>
    <w:rsid w:val="00C148A6"/>
    <w:rsid w:val="00C14F34"/>
    <w:rsid w:val="00C15E35"/>
    <w:rsid w:val="00C163C1"/>
    <w:rsid w:val="00C20F4C"/>
    <w:rsid w:val="00C263FE"/>
    <w:rsid w:val="00C30AB3"/>
    <w:rsid w:val="00C33DE4"/>
    <w:rsid w:val="00C34551"/>
    <w:rsid w:val="00C3606D"/>
    <w:rsid w:val="00C36620"/>
    <w:rsid w:val="00C36822"/>
    <w:rsid w:val="00C40ED8"/>
    <w:rsid w:val="00C411D3"/>
    <w:rsid w:val="00C42601"/>
    <w:rsid w:val="00C51B61"/>
    <w:rsid w:val="00C54F05"/>
    <w:rsid w:val="00C55B29"/>
    <w:rsid w:val="00C55E0D"/>
    <w:rsid w:val="00C61170"/>
    <w:rsid w:val="00C6310C"/>
    <w:rsid w:val="00C63449"/>
    <w:rsid w:val="00C644F0"/>
    <w:rsid w:val="00C66241"/>
    <w:rsid w:val="00C70F28"/>
    <w:rsid w:val="00C729DA"/>
    <w:rsid w:val="00C7446E"/>
    <w:rsid w:val="00C801C8"/>
    <w:rsid w:val="00C80D59"/>
    <w:rsid w:val="00C83AB0"/>
    <w:rsid w:val="00C85BE2"/>
    <w:rsid w:val="00C862DA"/>
    <w:rsid w:val="00C87270"/>
    <w:rsid w:val="00C91AB3"/>
    <w:rsid w:val="00C9257D"/>
    <w:rsid w:val="00C9454C"/>
    <w:rsid w:val="00CA0DB6"/>
    <w:rsid w:val="00CA15F1"/>
    <w:rsid w:val="00CA3057"/>
    <w:rsid w:val="00CA5D86"/>
    <w:rsid w:val="00CB3793"/>
    <w:rsid w:val="00CB3D05"/>
    <w:rsid w:val="00CB3F3C"/>
    <w:rsid w:val="00CB7818"/>
    <w:rsid w:val="00CC0EA8"/>
    <w:rsid w:val="00CC4E9B"/>
    <w:rsid w:val="00CD0D9D"/>
    <w:rsid w:val="00CD3193"/>
    <w:rsid w:val="00CD347E"/>
    <w:rsid w:val="00CD4D35"/>
    <w:rsid w:val="00CE04F8"/>
    <w:rsid w:val="00CE3D74"/>
    <w:rsid w:val="00CE4D0A"/>
    <w:rsid w:val="00CE701B"/>
    <w:rsid w:val="00CE7826"/>
    <w:rsid w:val="00CF20CA"/>
    <w:rsid w:val="00CF408C"/>
    <w:rsid w:val="00CF4B1C"/>
    <w:rsid w:val="00CF577E"/>
    <w:rsid w:val="00CF7FB1"/>
    <w:rsid w:val="00D0013A"/>
    <w:rsid w:val="00D009E3"/>
    <w:rsid w:val="00D01004"/>
    <w:rsid w:val="00D10FA5"/>
    <w:rsid w:val="00D115BE"/>
    <w:rsid w:val="00D15201"/>
    <w:rsid w:val="00D156F7"/>
    <w:rsid w:val="00D17865"/>
    <w:rsid w:val="00D218BC"/>
    <w:rsid w:val="00D237E4"/>
    <w:rsid w:val="00D24BCB"/>
    <w:rsid w:val="00D42B92"/>
    <w:rsid w:val="00D43B4C"/>
    <w:rsid w:val="00D52FE8"/>
    <w:rsid w:val="00D545A5"/>
    <w:rsid w:val="00D55C85"/>
    <w:rsid w:val="00D56FB8"/>
    <w:rsid w:val="00D5731E"/>
    <w:rsid w:val="00D5761E"/>
    <w:rsid w:val="00D6136E"/>
    <w:rsid w:val="00D656D5"/>
    <w:rsid w:val="00D657BC"/>
    <w:rsid w:val="00D75E5F"/>
    <w:rsid w:val="00D76B56"/>
    <w:rsid w:val="00D8040B"/>
    <w:rsid w:val="00D834A2"/>
    <w:rsid w:val="00D8553A"/>
    <w:rsid w:val="00D87A22"/>
    <w:rsid w:val="00D9122B"/>
    <w:rsid w:val="00D920A4"/>
    <w:rsid w:val="00D9404C"/>
    <w:rsid w:val="00DA196A"/>
    <w:rsid w:val="00DA4FA3"/>
    <w:rsid w:val="00DB488A"/>
    <w:rsid w:val="00DB7391"/>
    <w:rsid w:val="00DC5C2D"/>
    <w:rsid w:val="00DC5EE8"/>
    <w:rsid w:val="00DD0136"/>
    <w:rsid w:val="00DD16EF"/>
    <w:rsid w:val="00DD7BC4"/>
    <w:rsid w:val="00DE09C8"/>
    <w:rsid w:val="00DE23CA"/>
    <w:rsid w:val="00DE45B0"/>
    <w:rsid w:val="00DE5127"/>
    <w:rsid w:val="00DE58A4"/>
    <w:rsid w:val="00DE6238"/>
    <w:rsid w:val="00DE63E4"/>
    <w:rsid w:val="00DE7DB6"/>
    <w:rsid w:val="00DF4C3B"/>
    <w:rsid w:val="00DF7FB2"/>
    <w:rsid w:val="00E04E44"/>
    <w:rsid w:val="00E0550A"/>
    <w:rsid w:val="00E0673E"/>
    <w:rsid w:val="00E0739A"/>
    <w:rsid w:val="00E10B92"/>
    <w:rsid w:val="00E17604"/>
    <w:rsid w:val="00E20650"/>
    <w:rsid w:val="00E208DD"/>
    <w:rsid w:val="00E21C21"/>
    <w:rsid w:val="00E21E93"/>
    <w:rsid w:val="00E22843"/>
    <w:rsid w:val="00E2698E"/>
    <w:rsid w:val="00E32BA9"/>
    <w:rsid w:val="00E409F2"/>
    <w:rsid w:val="00E40E03"/>
    <w:rsid w:val="00E43155"/>
    <w:rsid w:val="00E47108"/>
    <w:rsid w:val="00E4734B"/>
    <w:rsid w:val="00E545B3"/>
    <w:rsid w:val="00E5521D"/>
    <w:rsid w:val="00E577B0"/>
    <w:rsid w:val="00E63A83"/>
    <w:rsid w:val="00E662EA"/>
    <w:rsid w:val="00E6797F"/>
    <w:rsid w:val="00E730B0"/>
    <w:rsid w:val="00E74D9B"/>
    <w:rsid w:val="00E856FD"/>
    <w:rsid w:val="00E9131F"/>
    <w:rsid w:val="00E932D9"/>
    <w:rsid w:val="00E97D3E"/>
    <w:rsid w:val="00EA24B8"/>
    <w:rsid w:val="00EA4E63"/>
    <w:rsid w:val="00EB216F"/>
    <w:rsid w:val="00EB373A"/>
    <w:rsid w:val="00EB3777"/>
    <w:rsid w:val="00EB46BC"/>
    <w:rsid w:val="00EB6ACA"/>
    <w:rsid w:val="00EB737B"/>
    <w:rsid w:val="00EC0491"/>
    <w:rsid w:val="00EC1BBA"/>
    <w:rsid w:val="00EC3040"/>
    <w:rsid w:val="00EC5849"/>
    <w:rsid w:val="00ED2E0C"/>
    <w:rsid w:val="00ED31F1"/>
    <w:rsid w:val="00ED3C16"/>
    <w:rsid w:val="00ED4B5C"/>
    <w:rsid w:val="00ED6013"/>
    <w:rsid w:val="00ED62CF"/>
    <w:rsid w:val="00ED6B81"/>
    <w:rsid w:val="00EE07A4"/>
    <w:rsid w:val="00EE338F"/>
    <w:rsid w:val="00EE4246"/>
    <w:rsid w:val="00EF0574"/>
    <w:rsid w:val="00EF3361"/>
    <w:rsid w:val="00EF4388"/>
    <w:rsid w:val="00EF601C"/>
    <w:rsid w:val="00F04911"/>
    <w:rsid w:val="00F05190"/>
    <w:rsid w:val="00F05BC9"/>
    <w:rsid w:val="00F07574"/>
    <w:rsid w:val="00F12AC9"/>
    <w:rsid w:val="00F202EC"/>
    <w:rsid w:val="00F214AC"/>
    <w:rsid w:val="00F22215"/>
    <w:rsid w:val="00F24910"/>
    <w:rsid w:val="00F249D4"/>
    <w:rsid w:val="00F26B43"/>
    <w:rsid w:val="00F26CBD"/>
    <w:rsid w:val="00F30414"/>
    <w:rsid w:val="00F344D7"/>
    <w:rsid w:val="00F3697F"/>
    <w:rsid w:val="00F370FA"/>
    <w:rsid w:val="00F41599"/>
    <w:rsid w:val="00F42E7A"/>
    <w:rsid w:val="00F4522A"/>
    <w:rsid w:val="00F45C7F"/>
    <w:rsid w:val="00F512DE"/>
    <w:rsid w:val="00F51CA2"/>
    <w:rsid w:val="00F5274F"/>
    <w:rsid w:val="00F52BEB"/>
    <w:rsid w:val="00F62DD9"/>
    <w:rsid w:val="00F62F0E"/>
    <w:rsid w:val="00F63063"/>
    <w:rsid w:val="00F64D41"/>
    <w:rsid w:val="00F67B5B"/>
    <w:rsid w:val="00F72FC3"/>
    <w:rsid w:val="00F72FE8"/>
    <w:rsid w:val="00F80366"/>
    <w:rsid w:val="00F83E6B"/>
    <w:rsid w:val="00F853B4"/>
    <w:rsid w:val="00F85B00"/>
    <w:rsid w:val="00F91669"/>
    <w:rsid w:val="00F92D44"/>
    <w:rsid w:val="00F94364"/>
    <w:rsid w:val="00F94545"/>
    <w:rsid w:val="00F94B7A"/>
    <w:rsid w:val="00F9505E"/>
    <w:rsid w:val="00F9672E"/>
    <w:rsid w:val="00FA7A22"/>
    <w:rsid w:val="00FB0A5B"/>
    <w:rsid w:val="00FB22CF"/>
    <w:rsid w:val="00FC5A48"/>
    <w:rsid w:val="00FD1F48"/>
    <w:rsid w:val="00FD2439"/>
    <w:rsid w:val="00FD4446"/>
    <w:rsid w:val="00FD7EA1"/>
    <w:rsid w:val="00FE0B04"/>
    <w:rsid w:val="00FE44F4"/>
    <w:rsid w:val="00FF19C7"/>
    <w:rsid w:val="00FF1AFE"/>
    <w:rsid w:val="00FF5035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CAC72"/>
  <w15:chartTrackingRefBased/>
  <w15:docId w15:val="{4A6E13E4-DCDF-4B73-AC1F-08009260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EA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657BC"/>
    <w:pPr>
      <w:keepNext/>
      <w:numPr>
        <w:numId w:val="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9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88D"/>
  </w:style>
  <w:style w:type="paragraph" w:styleId="Footer">
    <w:name w:val="footer"/>
    <w:basedOn w:val="Normal"/>
    <w:link w:val="Foot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88D"/>
  </w:style>
  <w:style w:type="table" w:styleId="TableGrid">
    <w:name w:val="Table Grid"/>
    <w:basedOn w:val="TableNormal"/>
    <w:uiPriority w:val="39"/>
    <w:rsid w:val="008F7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DDC"/>
    <w:pPr>
      <w:ind w:left="720"/>
      <w:contextualSpacing/>
    </w:pPr>
  </w:style>
  <w:style w:type="paragraph" w:styleId="NoSpacing">
    <w:name w:val="No Spacing"/>
    <w:uiPriority w:val="1"/>
    <w:qFormat/>
    <w:rsid w:val="004234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3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9D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D657BC"/>
    <w:rPr>
      <w:rFonts w:ascii="Times New Roman" w:eastAsia="Times New Roman" w:hAnsi="Times New Roman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9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9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3">
    <w:name w:val="Body Text Indent 3"/>
    <w:basedOn w:val="Normal"/>
    <w:link w:val="BodyTextIndent3Char"/>
    <w:rsid w:val="00D009E3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009E3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rsid w:val="00D009E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58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5849"/>
    <w:rPr>
      <w:b/>
      <w:bCs/>
    </w:rPr>
  </w:style>
  <w:style w:type="paragraph" w:customStyle="1" w:styleId="Verdana-11Bold-White">
    <w:name w:val="Verdana-11 Bold-White"/>
    <w:link w:val="Verdana-11Bold-WhiteChar"/>
    <w:qFormat/>
    <w:rsid w:val="00E04E44"/>
    <w:rPr>
      <w:rFonts w:ascii="Verdana" w:hAnsi="Verdana"/>
      <w:b/>
      <w:bCs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04E44"/>
    <w:rPr>
      <w:color w:val="808080"/>
    </w:rPr>
  </w:style>
  <w:style w:type="character" w:customStyle="1" w:styleId="Verdana-11Bold-WhiteChar">
    <w:name w:val="Verdana-11 Bold-White Char"/>
    <w:basedOn w:val="DefaultParagraphFont"/>
    <w:link w:val="Verdana-11Bold-White"/>
    <w:rsid w:val="00E04E44"/>
    <w:rPr>
      <w:rFonts w:ascii="Verdana" w:hAnsi="Verdana"/>
      <w:b/>
      <w:bCs/>
      <w:color w:val="FFFFFF" w:themeColor="background1"/>
    </w:rPr>
  </w:style>
  <w:style w:type="paragraph" w:customStyle="1" w:styleId="Verdana-14-BOLD-Black">
    <w:name w:val="Verdana-14-BOLD-Black"/>
    <w:link w:val="Verdana-14-BOLD-BlackChar"/>
    <w:qFormat/>
    <w:rsid w:val="00930C8E"/>
    <w:rPr>
      <w:rFonts w:ascii="Verdana" w:hAnsi="Verdana"/>
      <w:b/>
      <w:sz w:val="28"/>
      <w:szCs w:val="28"/>
    </w:rPr>
  </w:style>
  <w:style w:type="paragraph" w:customStyle="1" w:styleId="Verdana-10-Black">
    <w:name w:val="Verdana-10-Black"/>
    <w:link w:val="Verdana-10-BlackChar"/>
    <w:qFormat/>
    <w:rsid w:val="00930C8E"/>
    <w:rPr>
      <w:rFonts w:ascii="Verdana" w:hAnsi="Verdana"/>
      <w:sz w:val="20"/>
      <w:szCs w:val="20"/>
    </w:rPr>
  </w:style>
  <w:style w:type="character" w:customStyle="1" w:styleId="Verdana-14-BOLD-BlackChar">
    <w:name w:val="Verdana-14-BOLD-Black Char"/>
    <w:basedOn w:val="DefaultParagraphFont"/>
    <w:link w:val="Verdana-14-BOLD-Black"/>
    <w:rsid w:val="00930C8E"/>
    <w:rPr>
      <w:rFonts w:ascii="Verdana" w:hAnsi="Verdana"/>
      <w:b/>
      <w:sz w:val="28"/>
      <w:szCs w:val="28"/>
    </w:rPr>
  </w:style>
  <w:style w:type="paragraph" w:customStyle="1" w:styleId="Verdana-11-Black">
    <w:name w:val="Verdana-11-Black"/>
    <w:link w:val="Verdana-11-BlackChar"/>
    <w:qFormat/>
    <w:rsid w:val="00930C8E"/>
    <w:rPr>
      <w:rFonts w:ascii="Verdana" w:hAnsi="Verdana"/>
    </w:rPr>
  </w:style>
  <w:style w:type="character" w:customStyle="1" w:styleId="Verdana-10-BlackChar">
    <w:name w:val="Verdana-10-Black Char"/>
    <w:basedOn w:val="DefaultParagraphFont"/>
    <w:link w:val="Verdana-10-Black"/>
    <w:rsid w:val="00930C8E"/>
    <w:rPr>
      <w:rFonts w:ascii="Verdana" w:hAnsi="Verdana"/>
      <w:sz w:val="20"/>
      <w:szCs w:val="20"/>
    </w:rPr>
  </w:style>
  <w:style w:type="character" w:customStyle="1" w:styleId="Verdana-11-BlackChar">
    <w:name w:val="Verdana-11-Black Char"/>
    <w:basedOn w:val="DefaultParagraphFont"/>
    <w:link w:val="Verdana-11-Black"/>
    <w:rsid w:val="00930C8E"/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AF4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4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40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0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408F"/>
    <w:pPr>
      <w:spacing w:after="0" w:line="240" w:lineRule="auto"/>
    </w:pPr>
  </w:style>
  <w:style w:type="paragraph" w:customStyle="1" w:styleId="Verdana-Blacl-BOLD-10">
    <w:name w:val="Verdana-Blacl-BOLD-10"/>
    <w:basedOn w:val="Normal"/>
    <w:link w:val="Verdana-Blacl-BOLD-10Char"/>
    <w:rsid w:val="00370DCC"/>
    <w:rPr>
      <w:rFonts w:ascii="Verdana" w:hAnsi="Verdana" w:cs="Arial"/>
      <w:b/>
      <w:sz w:val="20"/>
      <w:szCs w:val="20"/>
    </w:rPr>
  </w:style>
  <w:style w:type="paragraph" w:customStyle="1" w:styleId="Verdana-10-Black-BOLD">
    <w:name w:val="Verdana-10-Black-BOLD"/>
    <w:basedOn w:val="Verdana-Blacl-BOLD-10"/>
    <w:link w:val="Verdana-10-Black-BOLDChar"/>
    <w:qFormat/>
    <w:rsid w:val="00370DCC"/>
    <w:pPr>
      <w:spacing w:after="0"/>
    </w:pPr>
  </w:style>
  <w:style w:type="character" w:customStyle="1" w:styleId="Verdana-Blacl-BOLD-10Char">
    <w:name w:val="Verdana-Blacl-BOLD-10 Char"/>
    <w:basedOn w:val="DefaultParagraphFont"/>
    <w:link w:val="Verdana-Blacl-BOLD-10"/>
    <w:rsid w:val="00370DCC"/>
    <w:rPr>
      <w:rFonts w:ascii="Verdana" w:hAnsi="Verdana" w:cs="Arial"/>
      <w:b/>
      <w:sz w:val="20"/>
      <w:szCs w:val="20"/>
    </w:rPr>
  </w:style>
  <w:style w:type="character" w:customStyle="1" w:styleId="Verdana-10-Black-BOLDChar">
    <w:name w:val="Verdana-10-Black-BOLD Char"/>
    <w:basedOn w:val="Verdana-Blacl-BOLD-10Char"/>
    <w:link w:val="Verdana-10-Black-BOLD"/>
    <w:rsid w:val="00370DCC"/>
    <w:rPr>
      <w:rFonts w:ascii="Verdana" w:hAnsi="Verdana" w:cs="Arial"/>
      <w:b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5334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334E3"/>
  </w:style>
  <w:style w:type="character" w:customStyle="1" w:styleId="Style1">
    <w:name w:val="Style1"/>
    <w:basedOn w:val="Verdana-10-Black-BOLDChar"/>
    <w:uiPriority w:val="1"/>
    <w:rsid w:val="00F42E7A"/>
    <w:rPr>
      <w:rFonts w:ascii="Verdana" w:hAnsi="Verdana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300%20Templates\02%20Templates-OPM\021%20Vendor%20RFQ-RFP%20Supplemental%20Info\02-021-Generic%20RFP%20Addend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6C4E6C3FC4866A4F8B6AE2E5E1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3CFF1-D3ED-4EEF-9B10-DF3B7DAF8E00}"/>
      </w:docPartPr>
      <w:docPartBody>
        <w:p w:rsidR="00D10578" w:rsidRDefault="00D10578">
          <w:pPr>
            <w:pStyle w:val="29D6C4E6C3FC4866A4F8B6AE2E5E13BC"/>
          </w:pPr>
          <w:r w:rsidRPr="000604A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D48067A9C194652A9382200F0467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20FD9-C521-45C4-A40B-FC2E0BEF4300}"/>
      </w:docPartPr>
      <w:docPartBody>
        <w:p w:rsidR="00D10578" w:rsidRDefault="00D10578">
          <w:pPr>
            <w:pStyle w:val="9D48067A9C194652A9382200F04678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E8C03DF4ADDA4832AD982B2721BA0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5DB9D-BD6E-4B78-92E3-3DE49E15076F}"/>
      </w:docPartPr>
      <w:docPartBody>
        <w:p w:rsidR="00BA168D" w:rsidRDefault="00E73129" w:rsidP="00E73129">
          <w:pPr>
            <w:pStyle w:val="E8C03DF4ADDA4832AD982B2721BA0232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5C8B39D137045FFA524884257330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7EC29-B69D-434C-B409-4F8A1CD8651F}"/>
      </w:docPartPr>
      <w:docPartBody>
        <w:p w:rsidR="00BA168D" w:rsidRDefault="00E73129" w:rsidP="00E73129">
          <w:pPr>
            <w:pStyle w:val="85C8B39D137045FFA524884257330A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52D0FCD8748245458421903EEFDF0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29CE9-9E24-4D53-9562-9F728EB471A0}"/>
      </w:docPartPr>
      <w:docPartBody>
        <w:p w:rsidR="007C1DA5" w:rsidRDefault="007C1DA5" w:rsidP="007C1DA5">
          <w:pPr>
            <w:pStyle w:val="52D0FCD8748245458421903EEFDF00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78"/>
    <w:rsid w:val="007C1DA5"/>
    <w:rsid w:val="008676C9"/>
    <w:rsid w:val="00BA168D"/>
    <w:rsid w:val="00C83AB0"/>
    <w:rsid w:val="00D10578"/>
    <w:rsid w:val="00E73129"/>
    <w:rsid w:val="00FD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1DA5"/>
    <w:rPr>
      <w:color w:val="808080"/>
    </w:rPr>
  </w:style>
  <w:style w:type="paragraph" w:customStyle="1" w:styleId="29D6C4E6C3FC4866A4F8B6AE2E5E13BC">
    <w:name w:val="29D6C4E6C3FC4866A4F8B6AE2E5E13BC"/>
  </w:style>
  <w:style w:type="paragraph" w:customStyle="1" w:styleId="9D48067A9C194652A9382200F04678EA">
    <w:name w:val="9D48067A9C194652A9382200F04678EA"/>
  </w:style>
  <w:style w:type="paragraph" w:customStyle="1" w:styleId="E8C03DF4ADDA4832AD982B2721BA0232">
    <w:name w:val="E8C03DF4ADDA4832AD982B2721BA0232"/>
    <w:rsid w:val="00E73129"/>
  </w:style>
  <w:style w:type="paragraph" w:customStyle="1" w:styleId="85C8B39D137045FFA524884257330AEA">
    <w:name w:val="85C8B39D137045FFA524884257330AEA"/>
    <w:rsid w:val="00E73129"/>
  </w:style>
  <w:style w:type="paragraph" w:customStyle="1" w:styleId="52D0FCD8748245458421903EEFDF00EA">
    <w:name w:val="52D0FCD8748245458421903EEFDF00EA"/>
    <w:rsid w:val="007C1DA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0110B-3EFC-4061-8F20-6C4275AF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02-021-Generic RFP Addendum</Template>
  <TotalTime>252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Koplas</dc:creator>
  <cp:keywords/>
  <dc:description/>
  <cp:lastModifiedBy>John Koplas</cp:lastModifiedBy>
  <cp:revision>123</cp:revision>
  <cp:lastPrinted>2024-04-17T14:19:00Z</cp:lastPrinted>
  <dcterms:created xsi:type="dcterms:W3CDTF">2024-04-16T14:09:00Z</dcterms:created>
  <dcterms:modified xsi:type="dcterms:W3CDTF">2025-04-07T21:40:00Z</dcterms:modified>
</cp:coreProperties>
</file>