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72804F61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9A4FAE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6097BD3B" w:rsidR="00491FFD" w:rsidRPr="00682BE9" w:rsidRDefault="009A4FAE" w:rsidP="009A4FAE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1231880156"/>
                  <w:placeholder>
                    <w:docPart w:val="8A96D020C1F04F33869B03E3601F6FA0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sdt>
                    <w:sdtPr>
                      <w:rPr>
                        <w:rStyle w:val="Verdana-10-BlackChar"/>
                      </w:rPr>
                      <w:alias w:val="Section Reference"/>
                      <w:tag w:val="Section"/>
                      <w:id w:val="751625982"/>
                      <w:placeholder>
                        <w:docPart w:val="84ECA0057FB141F7B75CD15DD4DA31A5"/>
                      </w:placeholder>
                    </w:sdtPr>
                    <w:sdtEndPr>
                      <w:rPr>
                        <w:rStyle w:val="DefaultParagraphFont"/>
                        <w:rFonts w:ascii="Century Gothic" w:hAnsi="Century Gothic" w:cs="Arial"/>
                        <w:sz w:val="22"/>
                        <w:szCs w:val="22"/>
                      </w:rPr>
                    </w:sdtEndPr>
                    <w:sdtContent>
                      <w:p w14:paraId="0CACDE6A" w14:textId="77777777" w:rsidR="009A4FAE" w:rsidRDefault="009A4FAE" w:rsidP="009A4FAE">
                        <w:pPr>
                          <w:spacing w:before="60" w:after="60"/>
                          <w:rPr>
                            <w:rStyle w:val="Verdana-10-BlackChar"/>
                          </w:rPr>
                        </w:pPr>
                        <w:r>
                          <w:rPr>
                            <w:rStyle w:val="Verdana-10-BlackChar"/>
                          </w:rPr>
                          <w:t>Sign-in sheets from the April 2 and April 3 pre-bid site review meetings.</w:t>
                        </w:r>
                      </w:p>
                      <w:p w14:paraId="5EDD334A" w14:textId="29AB73DA" w:rsidR="009A4FAE" w:rsidRDefault="009A4FAE" w:rsidP="009A4FAE">
                        <w:pPr>
                          <w:spacing w:before="60" w:after="60"/>
                          <w:rPr>
                            <w:rStyle w:val="Verdana-10-BlackChar"/>
                          </w:rPr>
                        </w:pPr>
                        <w:r>
                          <w:rPr>
                            <w:rStyle w:val="Verdana-10-BlackChar"/>
                          </w:rPr>
                          <w:t xml:space="preserve">Kings Highway </w:t>
                        </w:r>
                        <w:r>
                          <w:rPr>
                            <w:rStyle w:val="Verdana-10-BlackChar"/>
                          </w:rPr>
                          <w:t>Elementary School plans for reference.</w:t>
                        </w:r>
                      </w:p>
                      <w:p w14:paraId="4AD95ECE" w14:textId="30239427" w:rsidR="00DE23CA" w:rsidRPr="009A4FAE" w:rsidRDefault="009A4FAE" w:rsidP="00F00BF6">
                        <w:pPr>
                          <w:spacing w:before="60" w:after="60"/>
                          <w:rPr>
                            <w:rFonts w:cs="Arial"/>
                          </w:rPr>
                        </w:pPr>
                        <w:r w:rsidRPr="008056F9">
                          <w:rPr>
                            <w:rFonts w:ascii="Verdana" w:hAnsi="Verdana"/>
                            <w:sz w:val="20"/>
                            <w:szCs w:val="20"/>
                          </w:rPr>
                          <w:t>Condense</w:t>
                        </w:r>
                        <w:r>
                          <w:rPr>
                            <w:rFonts w:ascii="Verdana" w:hAnsi="Verdana"/>
                            <w:sz w:val="20"/>
                            <w:szCs w:val="20"/>
                          </w:rPr>
                          <w:t>d portion of Antonozzi Associates 2019 Facility Study for reference.</w:t>
                        </w:r>
                      </w:p>
                    </w:sdtContent>
                  </w:sdt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9A4FAE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38436883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0D0D2888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3336ED79" w14:textId="77777777" w:rsidR="009A4FAE" w:rsidRPr="00CA15F1" w:rsidRDefault="009A4FAE" w:rsidP="009A4FAE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5D410B5B" w14:textId="1EDA3A9F" w:rsidR="009A4FAE" w:rsidRPr="00491FFD" w:rsidRDefault="009A4FAE" w:rsidP="009A4FAE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Kings Highway </w:t>
            </w:r>
            <w:r>
              <w:rPr>
                <w:rFonts w:ascii="Verdana" w:hAnsi="Verdana"/>
                <w:b/>
                <w:bCs/>
              </w:rPr>
              <w:t xml:space="preserve">Elementary School building floor plans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108E4793" w:rsidR="00491FFD" w:rsidRPr="009A4FAE" w:rsidRDefault="009A4FAE" w:rsidP="009A4FAE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64C5D4D7" w14:textId="77777777" w:rsidR="00D01004" w:rsidRDefault="00D01004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5225A0E3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0A6AB6">
      <w:rPr>
        <w:rFonts w:ascii="Verdana Pro" w:hAnsi="Verdana Pro"/>
        <w:color w:val="25408F"/>
        <w:sz w:val="18"/>
        <w:szCs w:val="18"/>
      </w:rPr>
      <w:t>17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0A6AB6">
      <w:rPr>
        <w:rFonts w:ascii="Verdana Pro" w:hAnsi="Verdana Pro"/>
        <w:color w:val="25408F"/>
        <w:sz w:val="18"/>
        <w:szCs w:val="18"/>
      </w:rPr>
      <w:t>Evaluation of Building HVAC System at Kings Highway ES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4E4E02DE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4097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4097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516A5" id="Rectangle 10" o:spid="_x0000_s1026" style="position:absolute;margin-left:533.8pt;margin-top:-9pt;width:585pt;height:111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38D602A0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0A6AB6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0A6AB6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Evaluation of Building HVAC System at Kings Highway ES </w:t>
    </w:r>
  </w:p>
  <w:p w14:paraId="2576B8B5" w14:textId="7FD1E1FF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0A6AB6">
      <w:rPr>
        <w:rFonts w:ascii="Verdana" w:hAnsi="Verdana" w:cs="Arial"/>
        <w:b/>
        <w:bCs/>
        <w:color w:val="FFFFFF" w:themeColor="background1"/>
        <w:sz w:val="32"/>
        <w:szCs w:val="32"/>
      </w:rPr>
      <w:t>17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9A4FAE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6AB6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3F6E44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A4FAE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D51E1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04C07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A96D020C1F04F33869B03E3601F6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D124D-4C89-4858-ADC6-DF8D204C2292}"/>
      </w:docPartPr>
      <w:docPartBody>
        <w:p w:rsidR="00FD43AC" w:rsidRDefault="00FD43AC" w:rsidP="00FD43AC">
          <w:pPr>
            <w:pStyle w:val="8A96D020C1F04F33869B03E3601F6FA0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4ECA0057FB141F7B75CD15DD4DA3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E5FBF-FF61-4FF8-A03B-D65A37F99CF3}"/>
      </w:docPartPr>
      <w:docPartBody>
        <w:p w:rsidR="00FD43AC" w:rsidRDefault="00FD43AC" w:rsidP="00FD43AC">
          <w:pPr>
            <w:pStyle w:val="84ECA0057FB141F7B75CD15DD4DA31A5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BA168D"/>
    <w:rsid w:val="00C83AB0"/>
    <w:rsid w:val="00D04C07"/>
    <w:rsid w:val="00D10578"/>
    <w:rsid w:val="00E73129"/>
    <w:rsid w:val="00FD2439"/>
    <w:rsid w:val="00FD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43AC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8A96D020C1F04F33869B03E3601F6FA0">
    <w:name w:val="8A96D020C1F04F33869B03E3601F6FA0"/>
    <w:rsid w:val="00FD43A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ECA0057FB141F7B75CD15DD4DA31A5">
    <w:name w:val="84ECA0057FB141F7B75CD15DD4DA31A5"/>
    <w:rsid w:val="00FD43A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259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2025-04-07T22:04:00Z</dcterms:modified>
</cp:coreProperties>
</file>