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3464" w14:textId="31380873" w:rsidR="0044125C" w:rsidRDefault="00682BE9" w:rsidP="00F64D41">
      <w:pPr>
        <w:rPr>
          <w:rFonts w:ascii="Verdana" w:hAnsi="Verdana"/>
        </w:rPr>
      </w:pPr>
      <w:r w:rsidRPr="00682BE9">
        <w:rPr>
          <w:rFonts w:ascii="Verdana" w:hAnsi="Verdana"/>
          <w:b/>
          <w:bCs/>
        </w:rPr>
        <w:t>Original Issue Date:</w:t>
      </w:r>
      <w:r w:rsidRPr="00682BE9">
        <w:rPr>
          <w:rFonts w:ascii="Verdana" w:hAnsi="Verdana"/>
        </w:rPr>
        <w:tab/>
      </w:r>
      <w:sdt>
        <w:sdtPr>
          <w:rPr>
            <w:rStyle w:val="Style1"/>
            <w:sz w:val="22"/>
            <w:szCs w:val="22"/>
          </w:rPr>
          <w:alias w:val="Date"/>
          <w:tag w:val="Date1"/>
          <w:id w:val="1921824919"/>
          <w:placeholder>
            <w:docPart w:val="29D6C4E6C3FC4866A4F8B6AE2E5E13BC"/>
          </w:placeholder>
          <w15:color w:val="000000"/>
          <w:date w:fullDate="2025-04-08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="00BB5336">
            <w:rPr>
              <w:rStyle w:val="Style1"/>
              <w:sz w:val="22"/>
              <w:szCs w:val="22"/>
            </w:rPr>
            <w:t>4/8/2025</w:t>
          </w:r>
        </w:sdtContent>
      </w:sdt>
    </w:p>
    <w:tbl>
      <w:tblPr>
        <w:tblStyle w:val="TableGrid"/>
        <w:tblW w:w="0" w:type="auto"/>
        <w:shd w:val="clear" w:color="auto" w:fill="0033CC"/>
        <w:tblLook w:val="04A0" w:firstRow="1" w:lastRow="0" w:firstColumn="1" w:lastColumn="0" w:noHBand="0" w:noVBand="1"/>
      </w:tblPr>
      <w:tblGrid>
        <w:gridCol w:w="9926"/>
      </w:tblGrid>
      <w:tr w:rsidR="00E17604" w14:paraId="2E294F9B" w14:textId="77777777" w:rsidTr="00E17604">
        <w:tc>
          <w:tcPr>
            <w:tcW w:w="9926" w:type="dxa"/>
            <w:shd w:val="clear" w:color="auto" w:fill="0033CC"/>
          </w:tcPr>
          <w:p w14:paraId="7618BD76" w14:textId="77777777" w:rsidR="00E17604" w:rsidRDefault="00E17604" w:rsidP="00E17604">
            <w:pPr>
              <w:spacing w:before="60" w:after="60"/>
              <w:rPr>
                <w:rFonts w:ascii="Verdana" w:hAnsi="Verdana"/>
                <w:b/>
                <w:bCs/>
              </w:rPr>
            </w:pPr>
            <w:r w:rsidRPr="00E17604">
              <w:rPr>
                <w:rFonts w:ascii="Verdana" w:hAnsi="Verdana"/>
                <w:b/>
                <w:bCs/>
              </w:rPr>
              <w:t>Changes to Request for Proposal</w:t>
            </w:r>
          </w:p>
        </w:tc>
      </w:tr>
    </w:tbl>
    <w:p w14:paraId="01DFAAFB" w14:textId="77777777" w:rsidR="00C7446E" w:rsidRPr="00C7446E" w:rsidRDefault="00C7446E" w:rsidP="00E17604">
      <w:pPr>
        <w:spacing w:after="0" w:line="240" w:lineRule="auto"/>
        <w:rPr>
          <w:rFonts w:ascii="Verdana" w:hAnsi="Verdana"/>
          <w:b/>
          <w:bCs/>
        </w:rPr>
      </w:pPr>
      <w:bookmarkStart w:id="0" w:name="_Hlk150850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682BE9" w14:paraId="001C5448" w14:textId="77777777" w:rsidTr="00682BE9">
        <w:tc>
          <w:tcPr>
            <w:tcW w:w="535" w:type="dxa"/>
          </w:tcPr>
          <w:p w14:paraId="7CAEFF1A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607D70D2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82BE9">
              <w:rPr>
                <w:rFonts w:ascii="Verdana" w:hAnsi="Verdana"/>
                <w:b/>
                <w:bCs/>
                <w:sz w:val="20"/>
                <w:szCs w:val="20"/>
              </w:rPr>
              <w:t xml:space="preserve">MODIFY 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17009278"/>
              <w:lock w:val="sdtLocked"/>
              <w:placeholder>
                <w:docPart w:val="9D48067A9C194652A9382200F04678E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75E1A1B" w14:textId="664DEAA2" w:rsidR="00491FFD" w:rsidRPr="00682BE9" w:rsidRDefault="00BB5336" w:rsidP="00BB5336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None</w:t>
                </w:r>
              </w:p>
            </w:sdtContent>
          </w:sdt>
        </w:tc>
      </w:tr>
    </w:tbl>
    <w:p w14:paraId="22DB4E78" w14:textId="0D040273" w:rsidR="00DE23CA" w:rsidRPr="00C7446E" w:rsidRDefault="00682BE9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1016D72F" w14:textId="77777777" w:rsidTr="00F00BF6">
        <w:tc>
          <w:tcPr>
            <w:tcW w:w="535" w:type="dxa"/>
          </w:tcPr>
          <w:p w14:paraId="525E05E5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7C14F3C9" w14:textId="5C093571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ADD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-82370791"/>
              <w:placeholder>
                <w:docPart w:val="E8C03DF4ADDA4832AD982B2721BA0232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AC37480" w14:textId="1D0557B6" w:rsidR="00DE23CA" w:rsidRDefault="00A15D92" w:rsidP="00F00BF6">
                <w:pPr>
                  <w:spacing w:before="60" w:after="60"/>
                  <w:rPr>
                    <w:rStyle w:val="Verdana-10-BlackChar"/>
                  </w:rPr>
                </w:pPr>
                <w:r>
                  <w:rPr>
                    <w:rStyle w:val="Verdana-10-BlackChar"/>
                  </w:rPr>
                  <w:t>S</w:t>
                </w:r>
                <w:r w:rsidR="00BB5336">
                  <w:rPr>
                    <w:rStyle w:val="Verdana-10-BlackChar"/>
                  </w:rPr>
                  <w:t>ign-in sheets from the April 2 and April 3 pre-bid site review meetings.</w:t>
                </w:r>
              </w:p>
              <w:p w14:paraId="29C763A0" w14:textId="6CE77B2A" w:rsidR="00BB5336" w:rsidRDefault="00BB5336" w:rsidP="00F00BF6">
                <w:pPr>
                  <w:spacing w:before="60" w:after="60"/>
                  <w:rPr>
                    <w:rStyle w:val="Verdana-10-BlackChar"/>
                  </w:rPr>
                </w:pPr>
                <w:r>
                  <w:rPr>
                    <w:rStyle w:val="Verdana-10-BlackChar"/>
                  </w:rPr>
                  <w:t>Saugatuck Elementary School plan</w:t>
                </w:r>
              </w:p>
              <w:p w14:paraId="12B9687C" w14:textId="1755605F" w:rsidR="00A15D92" w:rsidRDefault="00A15D92" w:rsidP="00F00BF6">
                <w:pPr>
                  <w:spacing w:before="60" w:after="60"/>
                  <w:rPr>
                    <w:rStyle w:val="Verdana-10-BlackChar"/>
                  </w:rPr>
                </w:pPr>
                <w:r>
                  <w:rPr>
                    <w:rStyle w:val="Verdana-10-BlackChar"/>
                  </w:rPr>
                  <w:t>Kings Highway Elementary School plan</w:t>
                </w:r>
              </w:p>
              <w:p w14:paraId="6F99F4D8" w14:textId="302868C4" w:rsidR="00A15D92" w:rsidRDefault="00A15D92" w:rsidP="00F00BF6">
                <w:pPr>
                  <w:spacing w:before="60" w:after="60"/>
                  <w:rPr>
                    <w:rStyle w:val="Verdana-10-BlackChar"/>
                  </w:rPr>
                </w:pPr>
                <w:r>
                  <w:rPr>
                    <w:rStyle w:val="Verdana-10-BlackChar"/>
                  </w:rPr>
                  <w:t>Coleytown Elementary School plan</w:t>
                </w:r>
              </w:p>
              <w:p w14:paraId="53492ACC" w14:textId="77777777" w:rsidR="00BB5336" w:rsidRDefault="00A15D92" w:rsidP="00A15D92">
                <w:pPr>
                  <w:spacing w:before="60" w:after="60"/>
                </w:pPr>
                <w:r>
                  <w:rPr>
                    <w:rStyle w:val="Verdana-10-BlackChar"/>
                  </w:rPr>
                  <w:t>Greens Farms Elementary School plan</w:t>
                </w:r>
                <w:r w:rsidR="00BB5336">
                  <w:t xml:space="preserve"> </w:t>
                </w:r>
              </w:p>
              <w:p w14:paraId="4AD95ECE" w14:textId="4784D31D" w:rsidR="00A15D92" w:rsidRPr="00682BE9" w:rsidRDefault="00A15D92" w:rsidP="00A15D92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Staples High School plan showing original and new construction areas</w:t>
                </w:r>
              </w:p>
            </w:sdtContent>
          </w:sdt>
        </w:tc>
      </w:tr>
    </w:tbl>
    <w:p w14:paraId="0797A06B" w14:textId="14D5F458" w:rsidR="00DE23CA" w:rsidRPr="00C7446E" w:rsidRDefault="00DE23CA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512D3EC2" w14:textId="77777777" w:rsidTr="00F00BF6">
        <w:tc>
          <w:tcPr>
            <w:tcW w:w="535" w:type="dxa"/>
          </w:tcPr>
          <w:p w14:paraId="5EF1ED21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0222F70A" w14:textId="5C2932B2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7951" w:type="dxa"/>
          </w:tcPr>
          <w:p w14:paraId="126BEB44" w14:textId="63697C0E" w:rsidR="00DE23CA" w:rsidRPr="00682BE9" w:rsidRDefault="00E5204D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Style w:val="Verdana-10-BlackChar"/>
                </w:rPr>
                <w:alias w:val="Section Reference"/>
                <w:tag w:val="Section"/>
                <w:id w:val="-688524889"/>
                <w:placeholder>
                  <w:docPart w:val="85C8B39D137045FFA524884257330AEA"/>
                </w:placeholder>
              </w:sdtPr>
              <w:sdtEndPr>
                <w:rPr>
                  <w:rStyle w:val="DefaultParagraphFont"/>
                  <w:rFonts w:ascii="Century Gothic" w:hAnsi="Century Gothic" w:cs="Arial"/>
                  <w:sz w:val="22"/>
                  <w:szCs w:val="22"/>
                </w:rPr>
              </w:sdtEndPr>
              <w:sdtContent>
                <w:r w:rsidR="00CF20CA">
                  <w:rPr>
                    <w:rStyle w:val="Verdana-10-BlackChar"/>
                  </w:rPr>
                  <w:t>None</w:t>
                </w:r>
              </w:sdtContent>
            </w:sdt>
          </w:p>
        </w:tc>
      </w:tr>
    </w:tbl>
    <w:p w14:paraId="642B6D4B" w14:textId="6044F5CC" w:rsidR="00682BE9" w:rsidRDefault="00682BE9" w:rsidP="00682BE9">
      <w:pPr>
        <w:tabs>
          <w:tab w:val="left" w:pos="630"/>
        </w:tabs>
        <w:spacing w:before="120"/>
        <w:rPr>
          <w:rFonts w:ascii="Verdana" w:hAnsi="Verdana"/>
          <w:color w:val="0000FF"/>
        </w:rPr>
      </w:pPr>
    </w:p>
    <w:tbl>
      <w:tblPr>
        <w:tblStyle w:val="TableGrid"/>
        <w:tblW w:w="0" w:type="auto"/>
        <w:tblInd w:w="-5" w:type="dxa"/>
        <w:shd w:val="clear" w:color="auto" w:fill="0033CC"/>
        <w:tblLook w:val="04A0" w:firstRow="1" w:lastRow="0" w:firstColumn="1" w:lastColumn="0" w:noHBand="0" w:noVBand="1"/>
      </w:tblPr>
      <w:tblGrid>
        <w:gridCol w:w="1980"/>
        <w:gridCol w:w="7951"/>
      </w:tblGrid>
      <w:tr w:rsidR="00E17604" w14:paraId="12F694B1" w14:textId="77777777" w:rsidTr="00F41599">
        <w:tc>
          <w:tcPr>
            <w:tcW w:w="9931" w:type="dxa"/>
            <w:gridSpan w:val="2"/>
            <w:shd w:val="clear" w:color="auto" w:fill="0033CC"/>
          </w:tcPr>
          <w:p w14:paraId="710CCBE2" w14:textId="77777777" w:rsidR="00E17604" w:rsidRDefault="00E176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Proposal Questions</w:t>
            </w:r>
          </w:p>
        </w:tc>
      </w:tr>
      <w:tr w:rsidR="00C7446E" w14:paraId="33E536CE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B2F9E2" w14:textId="2A33F16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1" w:name="_Hlk150776200"/>
            <w:r w:rsidRPr="00C7446E">
              <w:rPr>
                <w:rFonts w:ascii="Verdana" w:hAnsi="Verdana"/>
              </w:rPr>
              <w:t>Question #</w:t>
            </w:r>
            <w:r w:rsidR="00333EA2">
              <w:rPr>
                <w:rFonts w:ascii="Verdana" w:hAnsi="Verdana"/>
              </w:rPr>
              <w:t>1</w:t>
            </w:r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252913B1" w14:textId="0508B509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C7446E" w:rsidRPr="00C7446E" w14:paraId="7CEB732C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7B745DF1" w14:textId="77777777" w:rsid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Response</w:t>
            </w:r>
          </w:p>
        </w:tc>
        <w:tc>
          <w:tcPr>
            <w:tcW w:w="7951" w:type="dxa"/>
          </w:tcPr>
          <w:p w14:paraId="3A44CFFA" w14:textId="3A15BACA" w:rsidR="00C7446E" w:rsidRP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4255D" w:rsidRPr="00C7446E" w14:paraId="62E86C51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65C0F1" w14:textId="4C14A6B0" w:rsidR="00F41599" w:rsidRPr="00C7446E" w:rsidRDefault="00F41599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2" w:name="_Hlk164158832"/>
            <w:bookmarkEnd w:id="1"/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69A7BC1C" w14:textId="485B3FAA" w:rsidR="00680357" w:rsidRPr="00C7446E" w:rsidRDefault="00680357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D01004" w14:paraId="36A61F46" w14:textId="77777777" w:rsidTr="00F41599">
        <w:tc>
          <w:tcPr>
            <w:tcW w:w="9931" w:type="dxa"/>
            <w:gridSpan w:val="2"/>
            <w:shd w:val="clear" w:color="auto" w:fill="0033CC"/>
          </w:tcPr>
          <w:p w14:paraId="1C319ECF" w14:textId="77777777" w:rsidR="00D01004" w:rsidRDefault="00D010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Attachments</w:t>
            </w:r>
          </w:p>
        </w:tc>
      </w:tr>
      <w:tr w:rsidR="00D01004" w14:paraId="192EAAD5" w14:textId="77777777" w:rsidTr="00F41599">
        <w:tblPrEx>
          <w:shd w:val="clear" w:color="auto" w:fill="auto"/>
        </w:tblPrEx>
        <w:tc>
          <w:tcPr>
            <w:tcW w:w="9931" w:type="dxa"/>
            <w:gridSpan w:val="2"/>
          </w:tcPr>
          <w:p w14:paraId="38B21632" w14:textId="1350D2DF" w:rsidR="00D01004" w:rsidRPr="00CA15F1" w:rsidRDefault="00A15D92" w:rsidP="00491FFD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April 2 and April 3 Colliers and Westport Facilities </w:t>
            </w:r>
            <w:r w:rsidR="00E5204D">
              <w:rPr>
                <w:rFonts w:ascii="Verdana" w:hAnsi="Verdana"/>
                <w:b/>
                <w:bCs/>
              </w:rPr>
              <w:t xml:space="preserve">Pre-bid Meeting </w:t>
            </w:r>
            <w:r>
              <w:rPr>
                <w:rFonts w:ascii="Verdana" w:hAnsi="Verdana"/>
                <w:b/>
                <w:bCs/>
              </w:rPr>
              <w:t>Sign-in sheets</w:t>
            </w:r>
          </w:p>
          <w:p w14:paraId="1E0AA37D" w14:textId="4CCDDD22" w:rsidR="00491FFD" w:rsidRPr="00491FFD" w:rsidRDefault="00A15D92" w:rsidP="00A15D92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Building floor plans for reference to Saugatuck ES, Kings Highway ES, Coleytown ES, Greens Farms ES, and Staples HS</w:t>
            </w:r>
          </w:p>
        </w:tc>
      </w:tr>
      <w:bookmarkEnd w:id="2"/>
    </w:tbl>
    <w:p w14:paraId="64C5D4D7" w14:textId="77777777" w:rsidR="00D01004" w:rsidRDefault="00D01004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p w14:paraId="14832F0C" w14:textId="77777777" w:rsidR="00C7446E" w:rsidRPr="00C7446E" w:rsidRDefault="00C7446E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sectPr w:rsidR="00C7446E" w:rsidRPr="00C7446E" w:rsidSect="007C50C5">
      <w:headerReference w:type="default" r:id="rId8"/>
      <w:footerReference w:type="default" r:id="rId9"/>
      <w:pgSz w:w="12240" w:h="15840" w:code="1"/>
      <w:pgMar w:top="1872" w:right="864" w:bottom="1008" w:left="1008" w:header="432" w:footer="720" w:gutter="432"/>
      <w:pgBorders w:offsetFrom="page">
        <w:left w:val="single" w:sz="12" w:space="24" w:color="25408F"/>
        <w:bottom w:val="single" w:sz="12" w:space="24" w:color="25408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8BB4" w14:textId="77777777" w:rsidR="00CD0D9D" w:rsidRDefault="00CD0D9D" w:rsidP="00A8688D">
      <w:pPr>
        <w:spacing w:after="0" w:line="240" w:lineRule="auto"/>
      </w:pPr>
      <w:r>
        <w:separator/>
      </w:r>
    </w:p>
  </w:endnote>
  <w:endnote w:type="continuationSeparator" w:id="0">
    <w:p w14:paraId="70F9F17F" w14:textId="77777777" w:rsidR="00CD0D9D" w:rsidRDefault="00CD0D9D" w:rsidP="00A8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BDFE" w14:textId="77777777" w:rsidR="00FB0A5B" w:rsidRPr="00FB0A5B" w:rsidRDefault="005E0CF2" w:rsidP="00FB0A5B">
    <w:pPr>
      <w:pStyle w:val="Footer"/>
      <w:rPr>
        <w:rFonts w:ascii="Verdana Pro" w:hAnsi="Verdana Pro"/>
        <w:b/>
        <w:bCs/>
        <w:color w:val="25408F"/>
        <w:sz w:val="18"/>
        <w:szCs w:val="18"/>
      </w:rPr>
    </w:pPr>
    <w:r w:rsidRPr="00FB0A5B">
      <w:rPr>
        <w:rFonts w:ascii="Verdana Pro" w:hAnsi="Verdana Pro"/>
        <w:b/>
        <w:bCs/>
        <w:color w:val="25408F"/>
        <w:sz w:val="18"/>
        <w:szCs w:val="18"/>
      </w:rPr>
      <w:t>COLLIERS PROJECT LEADERS</w:t>
    </w:r>
  </w:p>
  <w:p w14:paraId="588C8D0B" w14:textId="3FBA51F3" w:rsidR="005E0CF2" w:rsidRPr="0044125C" w:rsidRDefault="00D52FE8" w:rsidP="00FB0A5B">
    <w:pPr>
      <w:pStyle w:val="Footer"/>
      <w:rPr>
        <w:rFonts w:ascii="Verdana Pro" w:hAnsi="Verdana Pro"/>
        <w:color w:val="25408F"/>
      </w:rPr>
    </w:pPr>
    <w:r>
      <w:rPr>
        <w:rFonts w:ascii="Verdana Pro" w:hAnsi="Verdana Pro"/>
        <w:color w:val="25408F"/>
        <w:sz w:val="18"/>
        <w:szCs w:val="18"/>
      </w:rPr>
      <w:t>25-009-</w:t>
    </w:r>
    <w:r w:rsidR="00FB0A5B" w:rsidRPr="00FB0A5B">
      <w:rPr>
        <w:rFonts w:ascii="Verdana Pro" w:hAnsi="Verdana Pro"/>
        <w:color w:val="25408F"/>
        <w:sz w:val="18"/>
        <w:szCs w:val="18"/>
      </w:rPr>
      <w:t xml:space="preserve">RFP for </w:t>
    </w:r>
    <w:r w:rsidR="00E74D9B">
      <w:rPr>
        <w:rFonts w:ascii="Verdana Pro" w:hAnsi="Verdana Pro"/>
        <w:color w:val="25408F"/>
        <w:sz w:val="18"/>
        <w:szCs w:val="18"/>
      </w:rPr>
      <w:t xml:space="preserve">District </w:t>
    </w:r>
    <w:r w:rsidR="00A71C8B">
      <w:rPr>
        <w:rFonts w:ascii="Verdana Pro" w:hAnsi="Verdana Pro"/>
        <w:color w:val="25408F"/>
        <w:sz w:val="18"/>
        <w:szCs w:val="18"/>
      </w:rPr>
      <w:t>W</w:t>
    </w:r>
    <w:r w:rsidR="00E74D9B">
      <w:rPr>
        <w:rFonts w:ascii="Verdana Pro" w:hAnsi="Verdana Pro"/>
        <w:color w:val="25408F"/>
        <w:sz w:val="18"/>
        <w:szCs w:val="18"/>
      </w:rPr>
      <w:t xml:space="preserve">ide </w:t>
    </w:r>
    <w:r>
      <w:rPr>
        <w:rFonts w:ascii="Verdana Pro" w:hAnsi="Verdana Pro"/>
        <w:color w:val="25408F"/>
        <w:sz w:val="18"/>
        <w:szCs w:val="18"/>
      </w:rPr>
      <w:t>Installation of Ductless Split-Systems</w:t>
    </w:r>
    <w:r w:rsidR="00E74D9B">
      <w:rPr>
        <w:rFonts w:ascii="Verdana Pro" w:hAnsi="Verdana Pro"/>
        <w:color w:val="25408F"/>
        <w:sz w:val="18"/>
        <w:szCs w:val="18"/>
      </w:rPr>
      <w:t xml:space="preserve"> </w:t>
    </w:r>
    <w:r w:rsidR="005E0CF2">
      <w:rPr>
        <w:rFonts w:ascii="Verdana Pro" w:hAnsi="Verdana Pro"/>
        <w:b/>
        <w:bCs/>
        <w:color w:val="25408F"/>
      </w:rPr>
      <w:tab/>
    </w:r>
    <w:sdt>
      <w:sdtPr>
        <w:rPr>
          <w:rFonts w:ascii="Verdana Pro" w:hAnsi="Verdana Pro"/>
          <w:color w:val="25408F"/>
        </w:rPr>
        <w:id w:val="-150523251"/>
        <w:docPartObj>
          <w:docPartGallery w:val="Page Numbers (Top of Page)"/>
          <w:docPartUnique/>
        </w:docPartObj>
      </w:sdtPr>
      <w:sdtEndPr/>
      <w:sdtContent>
        <w:r w:rsidR="005E0CF2" w:rsidRPr="0044125C">
          <w:rPr>
            <w:rFonts w:ascii="Verdana Pro" w:hAnsi="Verdana Pro"/>
            <w:color w:val="25408F"/>
          </w:rPr>
          <w:t xml:space="preserve">Page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PAGE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  <w:r w:rsidR="005E0CF2" w:rsidRPr="0044125C">
          <w:rPr>
            <w:rFonts w:ascii="Verdana Pro" w:hAnsi="Verdana Pro"/>
            <w:color w:val="25408F"/>
          </w:rPr>
          <w:t xml:space="preserve"> of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NUMPAGES 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10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AB44" w14:textId="77777777" w:rsidR="00CD0D9D" w:rsidRDefault="00CD0D9D" w:rsidP="00A8688D">
      <w:pPr>
        <w:spacing w:after="0" w:line="240" w:lineRule="auto"/>
      </w:pPr>
      <w:r>
        <w:separator/>
      </w:r>
    </w:p>
  </w:footnote>
  <w:footnote w:type="continuationSeparator" w:id="0">
    <w:p w14:paraId="6534AD40" w14:textId="77777777" w:rsidR="00CD0D9D" w:rsidRDefault="00CD0D9D" w:rsidP="00A8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C3E9" w14:textId="2E9E245E" w:rsidR="00021047" w:rsidRDefault="003750C6" w:rsidP="00021047">
    <w:pPr>
      <w:pStyle w:val="Header"/>
      <w:rPr>
        <w:rFonts w:ascii="Verdana" w:hAnsi="Verdana" w:cs="Arial"/>
        <w:b/>
        <w:bCs/>
        <w:color w:val="FFD400"/>
      </w:rPr>
    </w:pPr>
    <w:r>
      <w:rPr>
        <w:rFonts w:ascii="Verdana" w:hAnsi="Verdana" w:cs="Arial"/>
        <w:b/>
        <w:bCs/>
        <w:noProof/>
        <w:color w:val="FFD4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9C62BD" wp14:editId="4E4E02DE">
              <wp:simplePos x="0" y="0"/>
              <wp:positionH relativeFrom="page">
                <wp:align>right</wp:align>
              </wp:positionH>
              <wp:positionV relativeFrom="paragraph">
                <wp:posOffset>-114300</wp:posOffset>
              </wp:positionV>
              <wp:extent cx="7429500" cy="1409700"/>
              <wp:effectExtent l="0" t="0" r="19050" b="1905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9500" cy="1409700"/>
                      </a:xfrm>
                      <a:prstGeom prst="rect">
                        <a:avLst/>
                      </a:prstGeom>
                      <a:solidFill>
                        <a:srgbClr val="25408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3516A5" id="Rectangle 10" o:spid="_x0000_s1026" style="position:absolute;margin-left:533.8pt;margin-top:-9pt;width:585pt;height:111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" fillcolor="#25408f" strokecolor="#1f4d78 [1604]" strokeweight="1pt">
              <w10:wrap anchorx="page"/>
            </v:rect>
          </w:pict>
        </mc:Fallback>
      </mc:AlternateContent>
    </w:r>
    <w:r w:rsidR="00712EAE" w:rsidRPr="001A1647">
      <w:rPr>
        <w:rFonts w:ascii="Verdana" w:hAnsi="Verdana" w:cs="Arial"/>
        <w:b/>
        <w:bCs/>
        <w:noProof/>
        <w:color w:val="FFD400"/>
      </w:rPr>
      <w:drawing>
        <wp:anchor distT="0" distB="0" distL="114300" distR="114300" simplePos="0" relativeHeight="251658240" behindDoc="0" locked="0" layoutInCell="1" allowOverlap="1" wp14:anchorId="05E44796" wp14:editId="219AE94F">
          <wp:simplePos x="0" y="0"/>
          <wp:positionH relativeFrom="margin">
            <wp:posOffset>5491480</wp:posOffset>
          </wp:positionH>
          <wp:positionV relativeFrom="topMargin">
            <wp:posOffset>268185</wp:posOffset>
          </wp:positionV>
          <wp:extent cx="804545" cy="703580"/>
          <wp:effectExtent l="0" t="0" r="0" b="1270"/>
          <wp:wrapSquare wrapText="bothSides"/>
          <wp:docPr id="1" name="Picture 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lliers_Project_Leaders_Logo_Color_Fl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495">
      <w:rPr>
        <w:rFonts w:ascii="Verdana" w:hAnsi="Verdana" w:cs="Arial"/>
        <w:b/>
        <w:bCs/>
        <w:color w:val="FFD400"/>
      </w:rPr>
      <w:t>Town of Westport</w:t>
    </w:r>
  </w:p>
  <w:p w14:paraId="03E5FD3F" w14:textId="035E11E3" w:rsidR="005B3495" w:rsidRPr="001A1647" w:rsidRDefault="005B3495" w:rsidP="00021047">
    <w:pPr>
      <w:pStyle w:val="Header"/>
      <w:rPr>
        <w:rFonts w:ascii="Verdana" w:hAnsi="Verdana" w:cs="Arial"/>
        <w:color w:val="0000FF"/>
      </w:rPr>
    </w:pPr>
    <w:r>
      <w:rPr>
        <w:rFonts w:ascii="Verdana" w:hAnsi="Verdana" w:cs="Arial"/>
        <w:b/>
        <w:bCs/>
        <w:color w:val="FFD400"/>
      </w:rPr>
      <w:t>Westport Public Schools</w:t>
    </w:r>
  </w:p>
  <w:p w14:paraId="0A48285D" w14:textId="21CBAA85" w:rsidR="00D52FE8" w:rsidRDefault="00E74D9B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Westport Public Schools - District Wide </w:t>
    </w:r>
    <w:r w:rsidR="00D52FE8">
      <w:rPr>
        <w:rFonts w:ascii="Verdana" w:hAnsi="Verdana" w:cs="Arial"/>
        <w:b/>
        <w:bCs/>
        <w:color w:val="FFFFFF" w:themeColor="background1"/>
        <w:sz w:val="32"/>
        <w:szCs w:val="32"/>
      </w:rPr>
      <w:t>Installation of Ductless Split-Systems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</w:p>
  <w:p w14:paraId="2576B8B5" w14:textId="283A7BDA" w:rsidR="00B44BA3" w:rsidRDefault="00D52FE8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>25-009-RFP-</w:t>
    </w:r>
    <w:r w:rsidR="00682BE9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Addendum No. </w:t>
    </w:r>
    <w:r w:rsidR="00BB5336">
      <w:rPr>
        <w:rFonts w:ascii="Verdana" w:hAnsi="Verdana" w:cs="Arial"/>
        <w:b/>
        <w:bCs/>
        <w:color w:val="FFFFFF" w:themeColor="background1"/>
        <w:sz w:val="32"/>
        <w:szCs w:val="32"/>
      </w:rPr>
      <w:t>2</w:t>
    </w:r>
  </w:p>
  <w:p w14:paraId="7ABF8F9B" w14:textId="77777777" w:rsidR="00217B87" w:rsidRPr="00B44BA3" w:rsidRDefault="00217B87" w:rsidP="00B44BA3">
    <w:pPr>
      <w:pStyle w:val="Header"/>
      <w:spacing w:before="120"/>
      <w:rPr>
        <w:b/>
        <w:bCs/>
        <w:sz w:val="32"/>
        <w:szCs w:val="32"/>
      </w:rPr>
    </w:pPr>
  </w:p>
  <w:p w14:paraId="5698C35B" w14:textId="77777777" w:rsidR="0054582F" w:rsidRPr="00F3697F" w:rsidRDefault="0054582F" w:rsidP="00021047">
    <w:pPr>
      <w:pStyle w:val="Header"/>
      <w:rPr>
        <w:b/>
      </w:rPr>
    </w:pPr>
    <w:r w:rsidRPr="00A64C25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42352"/>
    <w:multiLevelType w:val="hybridMultilevel"/>
    <w:tmpl w:val="09020EF8"/>
    <w:lvl w:ilvl="0" w:tplc="D47C181E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CA10B1"/>
    <w:multiLevelType w:val="hybridMultilevel"/>
    <w:tmpl w:val="0428CB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5842E7"/>
    <w:multiLevelType w:val="hybridMultilevel"/>
    <w:tmpl w:val="9C2CD200"/>
    <w:lvl w:ilvl="0" w:tplc="1A7A14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F21EF3"/>
    <w:multiLevelType w:val="hybridMultilevel"/>
    <w:tmpl w:val="BEB6E3AC"/>
    <w:lvl w:ilvl="0" w:tplc="C6E6056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D5CE92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15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D8F25A1E">
      <w:start w:val="4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8E6CB0"/>
    <w:multiLevelType w:val="hybridMultilevel"/>
    <w:tmpl w:val="CCC422CA"/>
    <w:lvl w:ilvl="0" w:tplc="0409000F">
      <w:start w:val="1"/>
      <w:numFmt w:val="decimal"/>
      <w:lvlText w:val="%1."/>
      <w:lvlJc w:val="left"/>
      <w:pPr>
        <w:ind w:left="0" w:firstLine="0"/>
      </w:pPr>
      <w:rPr>
        <w:rFonts w:hint="default"/>
        <w:color w:val="1B161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C63C0"/>
    <w:multiLevelType w:val="hybridMultilevel"/>
    <w:tmpl w:val="1EA6278C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C27"/>
    <w:multiLevelType w:val="hybridMultilevel"/>
    <w:tmpl w:val="84E24FFA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672D5"/>
    <w:multiLevelType w:val="singleLevel"/>
    <w:tmpl w:val="34C49C38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9" w15:restartNumberingAfterBreak="0">
    <w:nsid w:val="171D6CAC"/>
    <w:multiLevelType w:val="hybridMultilevel"/>
    <w:tmpl w:val="99606610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1915790F"/>
    <w:multiLevelType w:val="hybridMultilevel"/>
    <w:tmpl w:val="2348D85C"/>
    <w:lvl w:ilvl="0" w:tplc="86247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451C2A"/>
    <w:multiLevelType w:val="hybridMultilevel"/>
    <w:tmpl w:val="9C7A917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B9A07C3"/>
    <w:multiLevelType w:val="hybridMultilevel"/>
    <w:tmpl w:val="F1829B38"/>
    <w:lvl w:ilvl="0" w:tplc="0026E7F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211551C2"/>
    <w:multiLevelType w:val="hybridMultilevel"/>
    <w:tmpl w:val="B2F28F98"/>
    <w:lvl w:ilvl="0" w:tplc="0E5426F4">
      <w:start w:val="1"/>
      <w:numFmt w:val="upperLetter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4" w15:restartNumberingAfterBreak="0">
    <w:nsid w:val="246E466E"/>
    <w:multiLevelType w:val="hybridMultilevel"/>
    <w:tmpl w:val="13889258"/>
    <w:lvl w:ilvl="0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7"/>
        </w:tabs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7"/>
        </w:tabs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7"/>
        </w:tabs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7"/>
        </w:tabs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7"/>
        </w:tabs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7"/>
        </w:tabs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7"/>
        </w:tabs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24B450B6"/>
    <w:multiLevelType w:val="hybridMultilevel"/>
    <w:tmpl w:val="ADD07AE4"/>
    <w:lvl w:ilvl="0" w:tplc="460C994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60E1274"/>
    <w:multiLevelType w:val="singleLevel"/>
    <w:tmpl w:val="A90CAAC6"/>
    <w:lvl w:ilvl="0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662247F"/>
    <w:multiLevelType w:val="hybridMultilevel"/>
    <w:tmpl w:val="728A7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044"/>
    <w:multiLevelType w:val="hybridMultilevel"/>
    <w:tmpl w:val="9398D4FE"/>
    <w:lvl w:ilvl="0" w:tplc="D9A677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ED614A"/>
    <w:multiLevelType w:val="hybridMultilevel"/>
    <w:tmpl w:val="62D86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6C37D7"/>
    <w:multiLevelType w:val="hybridMultilevel"/>
    <w:tmpl w:val="C47C7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FE62F7"/>
    <w:multiLevelType w:val="hybridMultilevel"/>
    <w:tmpl w:val="63D69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B7132"/>
    <w:multiLevelType w:val="hybridMultilevel"/>
    <w:tmpl w:val="E22C4B0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145486F"/>
    <w:multiLevelType w:val="hybridMultilevel"/>
    <w:tmpl w:val="0B92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4640"/>
    <w:multiLevelType w:val="hybridMultilevel"/>
    <w:tmpl w:val="B04A8F04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44B93E5E"/>
    <w:multiLevelType w:val="hybridMultilevel"/>
    <w:tmpl w:val="BA92E3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3A5D"/>
    <w:multiLevelType w:val="hybridMultilevel"/>
    <w:tmpl w:val="3D822AA0"/>
    <w:lvl w:ilvl="0" w:tplc="15E44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9AE"/>
    <w:multiLevelType w:val="hybridMultilevel"/>
    <w:tmpl w:val="1CA6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D7590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57FB0F32"/>
    <w:multiLevelType w:val="multilevel"/>
    <w:tmpl w:val="9D72C23A"/>
    <w:lvl w:ilvl="0">
      <w:start w:val="1"/>
      <w:numFmt w:val="upperRoman"/>
      <w:lvlText w:val="%1."/>
      <w:lvlJc w:val="left"/>
      <w:pPr>
        <w:ind w:left="72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0" w15:restartNumberingAfterBreak="0">
    <w:nsid w:val="5CC406A7"/>
    <w:multiLevelType w:val="hybridMultilevel"/>
    <w:tmpl w:val="91666F48"/>
    <w:lvl w:ilvl="0" w:tplc="408A5F9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73DD2"/>
    <w:multiLevelType w:val="hybridMultilevel"/>
    <w:tmpl w:val="D292B84E"/>
    <w:lvl w:ilvl="0" w:tplc="FC0AAED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9152B9"/>
    <w:multiLevelType w:val="hybridMultilevel"/>
    <w:tmpl w:val="BA92E3BA"/>
    <w:lvl w:ilvl="0" w:tplc="676E7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43398"/>
    <w:multiLevelType w:val="hybridMultilevel"/>
    <w:tmpl w:val="1FAC8404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 w15:restartNumberingAfterBreak="0">
    <w:nsid w:val="70CF00C6"/>
    <w:multiLevelType w:val="hybridMultilevel"/>
    <w:tmpl w:val="B644DC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10062B5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6" w15:restartNumberingAfterBreak="0">
    <w:nsid w:val="7CFC2935"/>
    <w:multiLevelType w:val="hybridMultilevel"/>
    <w:tmpl w:val="14044C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9849467">
    <w:abstractNumId w:val="7"/>
  </w:num>
  <w:num w:numId="2" w16cid:durableId="2080325568">
    <w:abstractNumId w:val="18"/>
  </w:num>
  <w:num w:numId="3" w16cid:durableId="840317301">
    <w:abstractNumId w:val="26"/>
  </w:num>
  <w:num w:numId="4" w16cid:durableId="1567836144">
    <w:abstractNumId w:val="3"/>
  </w:num>
  <w:num w:numId="5" w16cid:durableId="429005644">
    <w:abstractNumId w:val="17"/>
  </w:num>
  <w:num w:numId="6" w16cid:durableId="139540099">
    <w:abstractNumId w:val="15"/>
  </w:num>
  <w:num w:numId="7" w16cid:durableId="753430888">
    <w:abstractNumId w:val="16"/>
  </w:num>
  <w:num w:numId="8" w16cid:durableId="1462920941">
    <w:abstractNumId w:val="1"/>
  </w:num>
  <w:num w:numId="9" w16cid:durableId="5139709">
    <w:abstractNumId w:val="36"/>
  </w:num>
  <w:num w:numId="10" w16cid:durableId="1459378763">
    <w:abstractNumId w:val="22"/>
  </w:num>
  <w:num w:numId="11" w16cid:durableId="1093554431">
    <w:abstractNumId w:val="28"/>
  </w:num>
  <w:num w:numId="12" w16cid:durableId="19894778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13" w16cid:durableId="936714608">
    <w:abstractNumId w:val="31"/>
  </w:num>
  <w:num w:numId="14" w16cid:durableId="2048941572">
    <w:abstractNumId w:val="10"/>
  </w:num>
  <w:num w:numId="15" w16cid:durableId="1736004422">
    <w:abstractNumId w:val="8"/>
  </w:num>
  <w:num w:numId="16" w16cid:durableId="1143278887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625497958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8" w16cid:durableId="333266980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9" w16cid:durableId="382796227">
    <w:abstractNumId w:val="13"/>
  </w:num>
  <w:num w:numId="20" w16cid:durableId="1804031432">
    <w:abstractNumId w:val="27"/>
  </w:num>
  <w:num w:numId="21" w16cid:durableId="486239543">
    <w:abstractNumId w:val="2"/>
  </w:num>
  <w:num w:numId="22" w16cid:durableId="940380952">
    <w:abstractNumId w:val="19"/>
  </w:num>
  <w:num w:numId="23" w16cid:durableId="2102484006">
    <w:abstractNumId w:val="24"/>
  </w:num>
  <w:num w:numId="24" w16cid:durableId="664283173">
    <w:abstractNumId w:val="12"/>
  </w:num>
  <w:num w:numId="25" w16cid:durableId="1298875392">
    <w:abstractNumId w:val="20"/>
  </w:num>
  <w:num w:numId="26" w16cid:durableId="1631860918">
    <w:abstractNumId w:val="4"/>
  </w:num>
  <w:num w:numId="27" w16cid:durableId="1744374077">
    <w:abstractNumId w:val="33"/>
  </w:num>
  <w:num w:numId="28" w16cid:durableId="955716102">
    <w:abstractNumId w:val="14"/>
  </w:num>
  <w:num w:numId="29" w16cid:durableId="1056051596">
    <w:abstractNumId w:val="9"/>
  </w:num>
  <w:num w:numId="30" w16cid:durableId="1923758686">
    <w:abstractNumId w:val="35"/>
  </w:num>
  <w:num w:numId="31" w16cid:durableId="1943105737">
    <w:abstractNumId w:val="5"/>
  </w:num>
  <w:num w:numId="32" w16cid:durableId="1572616525">
    <w:abstractNumId w:val="29"/>
  </w:num>
  <w:num w:numId="33" w16cid:durableId="1162771559">
    <w:abstractNumId w:val="23"/>
  </w:num>
  <w:num w:numId="34" w16cid:durableId="990909568">
    <w:abstractNumId w:val="34"/>
  </w:num>
  <w:num w:numId="35" w16cid:durableId="2134857646">
    <w:abstractNumId w:val="11"/>
  </w:num>
  <w:num w:numId="36" w16cid:durableId="1677807623">
    <w:abstractNumId w:val="6"/>
  </w:num>
  <w:num w:numId="37" w16cid:durableId="1866208691">
    <w:abstractNumId w:val="21"/>
  </w:num>
  <w:num w:numId="38" w16cid:durableId="1759984161">
    <w:abstractNumId w:val="32"/>
  </w:num>
  <w:num w:numId="39" w16cid:durableId="1519001118">
    <w:abstractNumId w:val="25"/>
  </w:num>
  <w:num w:numId="40" w16cid:durableId="746810429">
    <w:abstractNumId w:val="3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9D"/>
    <w:rsid w:val="00006CA2"/>
    <w:rsid w:val="000102D8"/>
    <w:rsid w:val="000103AB"/>
    <w:rsid w:val="00012E7C"/>
    <w:rsid w:val="00013AFC"/>
    <w:rsid w:val="00016798"/>
    <w:rsid w:val="00017A5F"/>
    <w:rsid w:val="00017D4D"/>
    <w:rsid w:val="0002064A"/>
    <w:rsid w:val="00020815"/>
    <w:rsid w:val="00021047"/>
    <w:rsid w:val="00021FA0"/>
    <w:rsid w:val="00023112"/>
    <w:rsid w:val="00030CF4"/>
    <w:rsid w:val="00036DE9"/>
    <w:rsid w:val="00037D2F"/>
    <w:rsid w:val="00037E7B"/>
    <w:rsid w:val="00042C2F"/>
    <w:rsid w:val="00045204"/>
    <w:rsid w:val="000464F0"/>
    <w:rsid w:val="000504EC"/>
    <w:rsid w:val="000527EB"/>
    <w:rsid w:val="00056DC6"/>
    <w:rsid w:val="000576E3"/>
    <w:rsid w:val="0006199A"/>
    <w:rsid w:val="00067444"/>
    <w:rsid w:val="00073512"/>
    <w:rsid w:val="00080422"/>
    <w:rsid w:val="00081A63"/>
    <w:rsid w:val="00081DBD"/>
    <w:rsid w:val="00083550"/>
    <w:rsid w:val="00085B73"/>
    <w:rsid w:val="0009015A"/>
    <w:rsid w:val="00092B39"/>
    <w:rsid w:val="00094AF0"/>
    <w:rsid w:val="00097D7E"/>
    <w:rsid w:val="000A26EC"/>
    <w:rsid w:val="000A4709"/>
    <w:rsid w:val="000A5502"/>
    <w:rsid w:val="000A658B"/>
    <w:rsid w:val="000A718E"/>
    <w:rsid w:val="000B056A"/>
    <w:rsid w:val="000B0A6D"/>
    <w:rsid w:val="000B2C5C"/>
    <w:rsid w:val="000B2F5F"/>
    <w:rsid w:val="000D6875"/>
    <w:rsid w:val="000E014D"/>
    <w:rsid w:val="000E1746"/>
    <w:rsid w:val="000E1F0A"/>
    <w:rsid w:val="000E5FAF"/>
    <w:rsid w:val="000E7391"/>
    <w:rsid w:val="000E7F29"/>
    <w:rsid w:val="000F39F6"/>
    <w:rsid w:val="000F4AB1"/>
    <w:rsid w:val="000F4DF7"/>
    <w:rsid w:val="00101DF8"/>
    <w:rsid w:val="00102990"/>
    <w:rsid w:val="00103921"/>
    <w:rsid w:val="001039E5"/>
    <w:rsid w:val="0011235C"/>
    <w:rsid w:val="0011272A"/>
    <w:rsid w:val="00113D67"/>
    <w:rsid w:val="00114BEA"/>
    <w:rsid w:val="00114D24"/>
    <w:rsid w:val="0011618E"/>
    <w:rsid w:val="00116FD2"/>
    <w:rsid w:val="001176A8"/>
    <w:rsid w:val="00127289"/>
    <w:rsid w:val="00127B98"/>
    <w:rsid w:val="001314CE"/>
    <w:rsid w:val="00132A9D"/>
    <w:rsid w:val="001342F4"/>
    <w:rsid w:val="00135EEE"/>
    <w:rsid w:val="001360C3"/>
    <w:rsid w:val="00136C2F"/>
    <w:rsid w:val="00141C13"/>
    <w:rsid w:val="00146071"/>
    <w:rsid w:val="0015082F"/>
    <w:rsid w:val="00151FB9"/>
    <w:rsid w:val="001533FC"/>
    <w:rsid w:val="0015674C"/>
    <w:rsid w:val="0015688C"/>
    <w:rsid w:val="00156CFB"/>
    <w:rsid w:val="001606E0"/>
    <w:rsid w:val="00161442"/>
    <w:rsid w:val="00161D19"/>
    <w:rsid w:val="001632EB"/>
    <w:rsid w:val="0016468E"/>
    <w:rsid w:val="00165DF2"/>
    <w:rsid w:val="001700CB"/>
    <w:rsid w:val="00171C19"/>
    <w:rsid w:val="00172D3A"/>
    <w:rsid w:val="001772C7"/>
    <w:rsid w:val="0018201F"/>
    <w:rsid w:val="001826C9"/>
    <w:rsid w:val="00186297"/>
    <w:rsid w:val="00187417"/>
    <w:rsid w:val="00192A1B"/>
    <w:rsid w:val="001958FE"/>
    <w:rsid w:val="001A1647"/>
    <w:rsid w:val="001A16B9"/>
    <w:rsid w:val="001A1A99"/>
    <w:rsid w:val="001A1C09"/>
    <w:rsid w:val="001A22B7"/>
    <w:rsid w:val="001A478F"/>
    <w:rsid w:val="001A50E8"/>
    <w:rsid w:val="001A54C0"/>
    <w:rsid w:val="001C1009"/>
    <w:rsid w:val="001C2F03"/>
    <w:rsid w:val="001C2FE9"/>
    <w:rsid w:val="001C3842"/>
    <w:rsid w:val="001C3EBD"/>
    <w:rsid w:val="001C4237"/>
    <w:rsid w:val="001C5E84"/>
    <w:rsid w:val="001D1915"/>
    <w:rsid w:val="001D1F1C"/>
    <w:rsid w:val="001D3527"/>
    <w:rsid w:val="001E065A"/>
    <w:rsid w:val="001E10EB"/>
    <w:rsid w:val="001E134E"/>
    <w:rsid w:val="001E26AD"/>
    <w:rsid w:val="001E6017"/>
    <w:rsid w:val="001E6767"/>
    <w:rsid w:val="001E69C9"/>
    <w:rsid w:val="001F12A7"/>
    <w:rsid w:val="001F22C0"/>
    <w:rsid w:val="001F2B5A"/>
    <w:rsid w:val="001F2CA0"/>
    <w:rsid w:val="001F655E"/>
    <w:rsid w:val="00203D0F"/>
    <w:rsid w:val="002165A3"/>
    <w:rsid w:val="00217B87"/>
    <w:rsid w:val="002202F6"/>
    <w:rsid w:val="00224583"/>
    <w:rsid w:val="00225E9D"/>
    <w:rsid w:val="00227EE5"/>
    <w:rsid w:val="00230C96"/>
    <w:rsid w:val="002342DC"/>
    <w:rsid w:val="002376EF"/>
    <w:rsid w:val="00241F62"/>
    <w:rsid w:val="00242A0E"/>
    <w:rsid w:val="0025015E"/>
    <w:rsid w:val="002520B5"/>
    <w:rsid w:val="00255420"/>
    <w:rsid w:val="002575A8"/>
    <w:rsid w:val="0026127E"/>
    <w:rsid w:val="002658C9"/>
    <w:rsid w:val="00266A6F"/>
    <w:rsid w:val="00267D0C"/>
    <w:rsid w:val="00270095"/>
    <w:rsid w:val="002723AA"/>
    <w:rsid w:val="00272B17"/>
    <w:rsid w:val="00272EAE"/>
    <w:rsid w:val="00273861"/>
    <w:rsid w:val="0027695F"/>
    <w:rsid w:val="002776DE"/>
    <w:rsid w:val="00284E52"/>
    <w:rsid w:val="00287EAC"/>
    <w:rsid w:val="002900AF"/>
    <w:rsid w:val="002902FC"/>
    <w:rsid w:val="00290B92"/>
    <w:rsid w:val="002916F4"/>
    <w:rsid w:val="0029222D"/>
    <w:rsid w:val="0029474B"/>
    <w:rsid w:val="00297143"/>
    <w:rsid w:val="002A1285"/>
    <w:rsid w:val="002A1A27"/>
    <w:rsid w:val="002A52F3"/>
    <w:rsid w:val="002A5B85"/>
    <w:rsid w:val="002B0066"/>
    <w:rsid w:val="002B1965"/>
    <w:rsid w:val="002B1BC9"/>
    <w:rsid w:val="002B49A7"/>
    <w:rsid w:val="002B7ED4"/>
    <w:rsid w:val="002C008F"/>
    <w:rsid w:val="002C2E55"/>
    <w:rsid w:val="002C3012"/>
    <w:rsid w:val="002D0C03"/>
    <w:rsid w:val="002D0DBC"/>
    <w:rsid w:val="002D27CD"/>
    <w:rsid w:val="002D75A0"/>
    <w:rsid w:val="002E0B4F"/>
    <w:rsid w:val="002E0ECF"/>
    <w:rsid w:val="002E1AB0"/>
    <w:rsid w:val="002E396D"/>
    <w:rsid w:val="002E5128"/>
    <w:rsid w:val="002F12BB"/>
    <w:rsid w:val="002F3457"/>
    <w:rsid w:val="0030041B"/>
    <w:rsid w:val="00300AE2"/>
    <w:rsid w:val="00300FC8"/>
    <w:rsid w:val="00301686"/>
    <w:rsid w:val="00301C70"/>
    <w:rsid w:val="003033BF"/>
    <w:rsid w:val="00303461"/>
    <w:rsid w:val="0030363C"/>
    <w:rsid w:val="00303A5E"/>
    <w:rsid w:val="00305BE4"/>
    <w:rsid w:val="00312EDB"/>
    <w:rsid w:val="00313AE7"/>
    <w:rsid w:val="00315D25"/>
    <w:rsid w:val="003214F8"/>
    <w:rsid w:val="003253EF"/>
    <w:rsid w:val="003262E6"/>
    <w:rsid w:val="00333EA2"/>
    <w:rsid w:val="00334934"/>
    <w:rsid w:val="003351C9"/>
    <w:rsid w:val="00346586"/>
    <w:rsid w:val="00347EE5"/>
    <w:rsid w:val="003519B6"/>
    <w:rsid w:val="0035384C"/>
    <w:rsid w:val="00361B16"/>
    <w:rsid w:val="00362BBD"/>
    <w:rsid w:val="003638CD"/>
    <w:rsid w:val="00364657"/>
    <w:rsid w:val="00365673"/>
    <w:rsid w:val="00365850"/>
    <w:rsid w:val="00370DCC"/>
    <w:rsid w:val="003710F5"/>
    <w:rsid w:val="00372303"/>
    <w:rsid w:val="00372590"/>
    <w:rsid w:val="003750C6"/>
    <w:rsid w:val="00376382"/>
    <w:rsid w:val="00376414"/>
    <w:rsid w:val="00381D21"/>
    <w:rsid w:val="00382654"/>
    <w:rsid w:val="00386022"/>
    <w:rsid w:val="00391E5A"/>
    <w:rsid w:val="00392B2A"/>
    <w:rsid w:val="00392F0A"/>
    <w:rsid w:val="00394269"/>
    <w:rsid w:val="0039708D"/>
    <w:rsid w:val="00397C0F"/>
    <w:rsid w:val="003A0F21"/>
    <w:rsid w:val="003A3460"/>
    <w:rsid w:val="003A5BA5"/>
    <w:rsid w:val="003A758A"/>
    <w:rsid w:val="003B0498"/>
    <w:rsid w:val="003B2F0A"/>
    <w:rsid w:val="003B4C50"/>
    <w:rsid w:val="003C0080"/>
    <w:rsid w:val="003C2057"/>
    <w:rsid w:val="003C262F"/>
    <w:rsid w:val="003C7B59"/>
    <w:rsid w:val="003D684C"/>
    <w:rsid w:val="003D7911"/>
    <w:rsid w:val="003E135D"/>
    <w:rsid w:val="003E2AAE"/>
    <w:rsid w:val="003E6DDC"/>
    <w:rsid w:val="003E71CA"/>
    <w:rsid w:val="003E7492"/>
    <w:rsid w:val="003F016D"/>
    <w:rsid w:val="003F1901"/>
    <w:rsid w:val="003F6C4F"/>
    <w:rsid w:val="00400439"/>
    <w:rsid w:val="004016FD"/>
    <w:rsid w:val="00404880"/>
    <w:rsid w:val="0040535F"/>
    <w:rsid w:val="00405787"/>
    <w:rsid w:val="00406FD8"/>
    <w:rsid w:val="00410BC1"/>
    <w:rsid w:val="00413199"/>
    <w:rsid w:val="00421E1B"/>
    <w:rsid w:val="004224D0"/>
    <w:rsid w:val="00423450"/>
    <w:rsid w:val="0044080A"/>
    <w:rsid w:val="0044125C"/>
    <w:rsid w:val="004412FE"/>
    <w:rsid w:val="0044229D"/>
    <w:rsid w:val="004437A4"/>
    <w:rsid w:val="0044417D"/>
    <w:rsid w:val="0044588C"/>
    <w:rsid w:val="00446083"/>
    <w:rsid w:val="004470DA"/>
    <w:rsid w:val="00447EE8"/>
    <w:rsid w:val="00453C4F"/>
    <w:rsid w:val="004562EC"/>
    <w:rsid w:val="0046233C"/>
    <w:rsid w:val="00462435"/>
    <w:rsid w:val="004639D9"/>
    <w:rsid w:val="00464638"/>
    <w:rsid w:val="00464A06"/>
    <w:rsid w:val="00464ABA"/>
    <w:rsid w:val="00470E6F"/>
    <w:rsid w:val="004724DE"/>
    <w:rsid w:val="0047279C"/>
    <w:rsid w:val="00475518"/>
    <w:rsid w:val="004775C6"/>
    <w:rsid w:val="00477610"/>
    <w:rsid w:val="0047765A"/>
    <w:rsid w:val="00481A4C"/>
    <w:rsid w:val="004845EB"/>
    <w:rsid w:val="00485865"/>
    <w:rsid w:val="00485A96"/>
    <w:rsid w:val="00486681"/>
    <w:rsid w:val="004914C2"/>
    <w:rsid w:val="00491A28"/>
    <w:rsid w:val="00491FFD"/>
    <w:rsid w:val="0049203C"/>
    <w:rsid w:val="00493466"/>
    <w:rsid w:val="004934EE"/>
    <w:rsid w:val="00493EAC"/>
    <w:rsid w:val="00494DC2"/>
    <w:rsid w:val="004959E1"/>
    <w:rsid w:val="00497D0D"/>
    <w:rsid w:val="004A10B8"/>
    <w:rsid w:val="004A3A0D"/>
    <w:rsid w:val="004A422A"/>
    <w:rsid w:val="004A48A9"/>
    <w:rsid w:val="004A5695"/>
    <w:rsid w:val="004A62B7"/>
    <w:rsid w:val="004A754E"/>
    <w:rsid w:val="004B17DF"/>
    <w:rsid w:val="004B2DBF"/>
    <w:rsid w:val="004B48DF"/>
    <w:rsid w:val="004B5350"/>
    <w:rsid w:val="004B7393"/>
    <w:rsid w:val="004C0E6D"/>
    <w:rsid w:val="004C1F6E"/>
    <w:rsid w:val="004C2F86"/>
    <w:rsid w:val="004C72C6"/>
    <w:rsid w:val="004C7FD8"/>
    <w:rsid w:val="004D4F51"/>
    <w:rsid w:val="004D7051"/>
    <w:rsid w:val="004E0B01"/>
    <w:rsid w:val="004E45E6"/>
    <w:rsid w:val="004E5390"/>
    <w:rsid w:val="004E57A3"/>
    <w:rsid w:val="004E65F6"/>
    <w:rsid w:val="004E720C"/>
    <w:rsid w:val="004F22A8"/>
    <w:rsid w:val="004F2D0D"/>
    <w:rsid w:val="004F51EF"/>
    <w:rsid w:val="004F67B4"/>
    <w:rsid w:val="004F7ED2"/>
    <w:rsid w:val="00502EF9"/>
    <w:rsid w:val="00511D8A"/>
    <w:rsid w:val="00512EB5"/>
    <w:rsid w:val="005134F3"/>
    <w:rsid w:val="005143F9"/>
    <w:rsid w:val="00514A2A"/>
    <w:rsid w:val="00515E72"/>
    <w:rsid w:val="005172A0"/>
    <w:rsid w:val="00523777"/>
    <w:rsid w:val="00523B70"/>
    <w:rsid w:val="0052539E"/>
    <w:rsid w:val="0052732B"/>
    <w:rsid w:val="005303BF"/>
    <w:rsid w:val="00531598"/>
    <w:rsid w:val="005334E3"/>
    <w:rsid w:val="0053368E"/>
    <w:rsid w:val="0053695F"/>
    <w:rsid w:val="0054078C"/>
    <w:rsid w:val="0054576A"/>
    <w:rsid w:val="0054582F"/>
    <w:rsid w:val="00545E9E"/>
    <w:rsid w:val="00546C05"/>
    <w:rsid w:val="0055504A"/>
    <w:rsid w:val="0055599D"/>
    <w:rsid w:val="0055646E"/>
    <w:rsid w:val="005651E7"/>
    <w:rsid w:val="005721EC"/>
    <w:rsid w:val="00572961"/>
    <w:rsid w:val="00576061"/>
    <w:rsid w:val="00576703"/>
    <w:rsid w:val="005776DD"/>
    <w:rsid w:val="00580905"/>
    <w:rsid w:val="0058594C"/>
    <w:rsid w:val="00591094"/>
    <w:rsid w:val="00593A28"/>
    <w:rsid w:val="00594E22"/>
    <w:rsid w:val="005969EB"/>
    <w:rsid w:val="00596D4F"/>
    <w:rsid w:val="005A28D8"/>
    <w:rsid w:val="005A4AA0"/>
    <w:rsid w:val="005A5BC6"/>
    <w:rsid w:val="005B0FD1"/>
    <w:rsid w:val="005B2757"/>
    <w:rsid w:val="005B3495"/>
    <w:rsid w:val="005C1A90"/>
    <w:rsid w:val="005C232A"/>
    <w:rsid w:val="005D0C7E"/>
    <w:rsid w:val="005D1E66"/>
    <w:rsid w:val="005D4180"/>
    <w:rsid w:val="005D502C"/>
    <w:rsid w:val="005D53A9"/>
    <w:rsid w:val="005D739D"/>
    <w:rsid w:val="005D744C"/>
    <w:rsid w:val="005E091B"/>
    <w:rsid w:val="005E0CF2"/>
    <w:rsid w:val="005E4DDE"/>
    <w:rsid w:val="005E7D70"/>
    <w:rsid w:val="005F0583"/>
    <w:rsid w:val="005F0A89"/>
    <w:rsid w:val="005F130A"/>
    <w:rsid w:val="005F4C12"/>
    <w:rsid w:val="005F50CC"/>
    <w:rsid w:val="005F6FBC"/>
    <w:rsid w:val="0061462F"/>
    <w:rsid w:val="00615C3F"/>
    <w:rsid w:val="00621ED4"/>
    <w:rsid w:val="00621FCD"/>
    <w:rsid w:val="006226E8"/>
    <w:rsid w:val="00622C42"/>
    <w:rsid w:val="00626E7B"/>
    <w:rsid w:val="006279DC"/>
    <w:rsid w:val="006309E3"/>
    <w:rsid w:val="006311E9"/>
    <w:rsid w:val="00631F8C"/>
    <w:rsid w:val="00632566"/>
    <w:rsid w:val="00640504"/>
    <w:rsid w:val="00640B4B"/>
    <w:rsid w:val="00640EC7"/>
    <w:rsid w:val="006414B8"/>
    <w:rsid w:val="00652BB6"/>
    <w:rsid w:val="00663930"/>
    <w:rsid w:val="006649F5"/>
    <w:rsid w:val="00665678"/>
    <w:rsid w:val="00665C15"/>
    <w:rsid w:val="00666B26"/>
    <w:rsid w:val="00666D62"/>
    <w:rsid w:val="0067205F"/>
    <w:rsid w:val="006723E7"/>
    <w:rsid w:val="0067649E"/>
    <w:rsid w:val="006764D8"/>
    <w:rsid w:val="006802AC"/>
    <w:rsid w:val="00680357"/>
    <w:rsid w:val="006814FE"/>
    <w:rsid w:val="00682BE9"/>
    <w:rsid w:val="00682E15"/>
    <w:rsid w:val="006834AF"/>
    <w:rsid w:val="0068352F"/>
    <w:rsid w:val="00695399"/>
    <w:rsid w:val="006A4946"/>
    <w:rsid w:val="006A7F3E"/>
    <w:rsid w:val="006B12F1"/>
    <w:rsid w:val="006B2AFB"/>
    <w:rsid w:val="006B2B41"/>
    <w:rsid w:val="006B30C4"/>
    <w:rsid w:val="006B5E9F"/>
    <w:rsid w:val="006B732D"/>
    <w:rsid w:val="006B7D5F"/>
    <w:rsid w:val="006C1172"/>
    <w:rsid w:val="006C5402"/>
    <w:rsid w:val="006D0E2D"/>
    <w:rsid w:val="006D226A"/>
    <w:rsid w:val="006D23C8"/>
    <w:rsid w:val="006D383B"/>
    <w:rsid w:val="006D4FAF"/>
    <w:rsid w:val="006D6E63"/>
    <w:rsid w:val="006D7AEC"/>
    <w:rsid w:val="006E72E1"/>
    <w:rsid w:val="006F0375"/>
    <w:rsid w:val="006F38E0"/>
    <w:rsid w:val="006F4F3C"/>
    <w:rsid w:val="00700D6E"/>
    <w:rsid w:val="007076AB"/>
    <w:rsid w:val="00712EAE"/>
    <w:rsid w:val="00713275"/>
    <w:rsid w:val="00716855"/>
    <w:rsid w:val="00716FDA"/>
    <w:rsid w:val="00717CE7"/>
    <w:rsid w:val="00722369"/>
    <w:rsid w:val="0072485B"/>
    <w:rsid w:val="0072569A"/>
    <w:rsid w:val="007276BA"/>
    <w:rsid w:val="00736167"/>
    <w:rsid w:val="00741BB1"/>
    <w:rsid w:val="00741BDF"/>
    <w:rsid w:val="0074367A"/>
    <w:rsid w:val="007565E1"/>
    <w:rsid w:val="00756763"/>
    <w:rsid w:val="00756B92"/>
    <w:rsid w:val="00765F6F"/>
    <w:rsid w:val="007743DF"/>
    <w:rsid w:val="0077626D"/>
    <w:rsid w:val="00781330"/>
    <w:rsid w:val="00784111"/>
    <w:rsid w:val="0078631A"/>
    <w:rsid w:val="0078751C"/>
    <w:rsid w:val="00791590"/>
    <w:rsid w:val="00791DEE"/>
    <w:rsid w:val="007965A3"/>
    <w:rsid w:val="007A006C"/>
    <w:rsid w:val="007A0A36"/>
    <w:rsid w:val="007A2EF5"/>
    <w:rsid w:val="007A4E71"/>
    <w:rsid w:val="007A7F77"/>
    <w:rsid w:val="007B29D1"/>
    <w:rsid w:val="007B4E7F"/>
    <w:rsid w:val="007B7DFE"/>
    <w:rsid w:val="007C1C24"/>
    <w:rsid w:val="007C4A86"/>
    <w:rsid w:val="007C50C5"/>
    <w:rsid w:val="007C5CFA"/>
    <w:rsid w:val="007C6B49"/>
    <w:rsid w:val="007D307A"/>
    <w:rsid w:val="007E15D6"/>
    <w:rsid w:val="007E519B"/>
    <w:rsid w:val="007E727A"/>
    <w:rsid w:val="007F3937"/>
    <w:rsid w:val="007F3D58"/>
    <w:rsid w:val="007F4763"/>
    <w:rsid w:val="007F56A5"/>
    <w:rsid w:val="007F605C"/>
    <w:rsid w:val="00804053"/>
    <w:rsid w:val="00806056"/>
    <w:rsid w:val="00811A02"/>
    <w:rsid w:val="00815F2A"/>
    <w:rsid w:val="00821AFF"/>
    <w:rsid w:val="008232C6"/>
    <w:rsid w:val="00824D2F"/>
    <w:rsid w:val="0083085C"/>
    <w:rsid w:val="00831EC5"/>
    <w:rsid w:val="00833B52"/>
    <w:rsid w:val="00836D42"/>
    <w:rsid w:val="00837FAF"/>
    <w:rsid w:val="008449B2"/>
    <w:rsid w:val="0084755F"/>
    <w:rsid w:val="00850FA0"/>
    <w:rsid w:val="008516D2"/>
    <w:rsid w:val="00854D24"/>
    <w:rsid w:val="008602B3"/>
    <w:rsid w:val="008616A1"/>
    <w:rsid w:val="00861A0C"/>
    <w:rsid w:val="00861EFB"/>
    <w:rsid w:val="0086378C"/>
    <w:rsid w:val="00870DDE"/>
    <w:rsid w:val="00875875"/>
    <w:rsid w:val="008838B8"/>
    <w:rsid w:val="008858AF"/>
    <w:rsid w:val="00886EB6"/>
    <w:rsid w:val="0089097F"/>
    <w:rsid w:val="0089451F"/>
    <w:rsid w:val="00895EE3"/>
    <w:rsid w:val="00896E54"/>
    <w:rsid w:val="008B2C82"/>
    <w:rsid w:val="008B3A5E"/>
    <w:rsid w:val="008B50BA"/>
    <w:rsid w:val="008B62E6"/>
    <w:rsid w:val="008B6C46"/>
    <w:rsid w:val="008C135F"/>
    <w:rsid w:val="008C2F9F"/>
    <w:rsid w:val="008C6502"/>
    <w:rsid w:val="008D0504"/>
    <w:rsid w:val="008D5FE3"/>
    <w:rsid w:val="008E0A03"/>
    <w:rsid w:val="008E1E04"/>
    <w:rsid w:val="008E1F8A"/>
    <w:rsid w:val="008E2D8C"/>
    <w:rsid w:val="008E424E"/>
    <w:rsid w:val="008E4A94"/>
    <w:rsid w:val="008E626A"/>
    <w:rsid w:val="008F1967"/>
    <w:rsid w:val="008F7161"/>
    <w:rsid w:val="008F775B"/>
    <w:rsid w:val="00907350"/>
    <w:rsid w:val="00910A0F"/>
    <w:rsid w:val="00911BDD"/>
    <w:rsid w:val="009153FC"/>
    <w:rsid w:val="00915464"/>
    <w:rsid w:val="009158BD"/>
    <w:rsid w:val="00916406"/>
    <w:rsid w:val="00917004"/>
    <w:rsid w:val="00920AD7"/>
    <w:rsid w:val="00921229"/>
    <w:rsid w:val="00922CCD"/>
    <w:rsid w:val="00930C8E"/>
    <w:rsid w:val="009364CF"/>
    <w:rsid w:val="00937989"/>
    <w:rsid w:val="00941600"/>
    <w:rsid w:val="00941E79"/>
    <w:rsid w:val="00946544"/>
    <w:rsid w:val="00947463"/>
    <w:rsid w:val="00947AAD"/>
    <w:rsid w:val="009547F7"/>
    <w:rsid w:val="00956EA4"/>
    <w:rsid w:val="00962046"/>
    <w:rsid w:val="0096561B"/>
    <w:rsid w:val="009678A1"/>
    <w:rsid w:val="009751FA"/>
    <w:rsid w:val="00975B79"/>
    <w:rsid w:val="0097638A"/>
    <w:rsid w:val="0098009A"/>
    <w:rsid w:val="009926ED"/>
    <w:rsid w:val="00994674"/>
    <w:rsid w:val="009A1279"/>
    <w:rsid w:val="009A3B30"/>
    <w:rsid w:val="009B0EA5"/>
    <w:rsid w:val="009B1243"/>
    <w:rsid w:val="009B4047"/>
    <w:rsid w:val="009B4858"/>
    <w:rsid w:val="009B6AC4"/>
    <w:rsid w:val="009D3CCA"/>
    <w:rsid w:val="009D61A0"/>
    <w:rsid w:val="009E1742"/>
    <w:rsid w:val="009E2B1A"/>
    <w:rsid w:val="009E3F27"/>
    <w:rsid w:val="009E4A0E"/>
    <w:rsid w:val="009E7609"/>
    <w:rsid w:val="009F0DEF"/>
    <w:rsid w:val="009F0E15"/>
    <w:rsid w:val="009F18E4"/>
    <w:rsid w:val="009F3B03"/>
    <w:rsid w:val="009F466E"/>
    <w:rsid w:val="00A01F5A"/>
    <w:rsid w:val="00A0498B"/>
    <w:rsid w:val="00A0593B"/>
    <w:rsid w:val="00A06749"/>
    <w:rsid w:val="00A14C20"/>
    <w:rsid w:val="00A15D92"/>
    <w:rsid w:val="00A16D42"/>
    <w:rsid w:val="00A2014F"/>
    <w:rsid w:val="00A31070"/>
    <w:rsid w:val="00A319B5"/>
    <w:rsid w:val="00A326DC"/>
    <w:rsid w:val="00A3536C"/>
    <w:rsid w:val="00A40F88"/>
    <w:rsid w:val="00A4255D"/>
    <w:rsid w:val="00A44013"/>
    <w:rsid w:val="00A44841"/>
    <w:rsid w:val="00A452D6"/>
    <w:rsid w:val="00A609BC"/>
    <w:rsid w:val="00A61114"/>
    <w:rsid w:val="00A63EAA"/>
    <w:rsid w:val="00A649B9"/>
    <w:rsid w:val="00A64B0C"/>
    <w:rsid w:val="00A64C25"/>
    <w:rsid w:val="00A71C8B"/>
    <w:rsid w:val="00A72403"/>
    <w:rsid w:val="00A72BD7"/>
    <w:rsid w:val="00A81B81"/>
    <w:rsid w:val="00A85E09"/>
    <w:rsid w:val="00A8688D"/>
    <w:rsid w:val="00A92E8A"/>
    <w:rsid w:val="00A94056"/>
    <w:rsid w:val="00A97199"/>
    <w:rsid w:val="00AA3E09"/>
    <w:rsid w:val="00AA50DF"/>
    <w:rsid w:val="00AA645B"/>
    <w:rsid w:val="00AA79C9"/>
    <w:rsid w:val="00AB1C60"/>
    <w:rsid w:val="00AB6859"/>
    <w:rsid w:val="00AC1347"/>
    <w:rsid w:val="00AC2DB4"/>
    <w:rsid w:val="00AC4A04"/>
    <w:rsid w:val="00AC5971"/>
    <w:rsid w:val="00AC6547"/>
    <w:rsid w:val="00AD0D47"/>
    <w:rsid w:val="00AD43A8"/>
    <w:rsid w:val="00AD5218"/>
    <w:rsid w:val="00AD5675"/>
    <w:rsid w:val="00AD58CA"/>
    <w:rsid w:val="00AD5B29"/>
    <w:rsid w:val="00AD5DE4"/>
    <w:rsid w:val="00AE33B3"/>
    <w:rsid w:val="00AE6258"/>
    <w:rsid w:val="00AF28A0"/>
    <w:rsid w:val="00AF408F"/>
    <w:rsid w:val="00AF5432"/>
    <w:rsid w:val="00AF6676"/>
    <w:rsid w:val="00AF7EDC"/>
    <w:rsid w:val="00B0395C"/>
    <w:rsid w:val="00B045D9"/>
    <w:rsid w:val="00B1015A"/>
    <w:rsid w:val="00B104C1"/>
    <w:rsid w:val="00B13474"/>
    <w:rsid w:val="00B1353C"/>
    <w:rsid w:val="00B15AB5"/>
    <w:rsid w:val="00B224DD"/>
    <w:rsid w:val="00B236AF"/>
    <w:rsid w:val="00B2411E"/>
    <w:rsid w:val="00B24F87"/>
    <w:rsid w:val="00B27F71"/>
    <w:rsid w:val="00B3097F"/>
    <w:rsid w:val="00B31F60"/>
    <w:rsid w:val="00B35188"/>
    <w:rsid w:val="00B40A33"/>
    <w:rsid w:val="00B41E61"/>
    <w:rsid w:val="00B4285F"/>
    <w:rsid w:val="00B44BA3"/>
    <w:rsid w:val="00B4664E"/>
    <w:rsid w:val="00B46AED"/>
    <w:rsid w:val="00B50DC5"/>
    <w:rsid w:val="00B52178"/>
    <w:rsid w:val="00B53FFA"/>
    <w:rsid w:val="00B57FC0"/>
    <w:rsid w:val="00B63608"/>
    <w:rsid w:val="00B6492B"/>
    <w:rsid w:val="00B70514"/>
    <w:rsid w:val="00B72DD6"/>
    <w:rsid w:val="00B74D8A"/>
    <w:rsid w:val="00B7532B"/>
    <w:rsid w:val="00B75BCA"/>
    <w:rsid w:val="00B762AC"/>
    <w:rsid w:val="00B8011F"/>
    <w:rsid w:val="00B80741"/>
    <w:rsid w:val="00B902C0"/>
    <w:rsid w:val="00B90C6F"/>
    <w:rsid w:val="00B90DEF"/>
    <w:rsid w:val="00B977CC"/>
    <w:rsid w:val="00BA08EE"/>
    <w:rsid w:val="00BA4448"/>
    <w:rsid w:val="00BA472B"/>
    <w:rsid w:val="00BA4886"/>
    <w:rsid w:val="00BB03A3"/>
    <w:rsid w:val="00BB2DFC"/>
    <w:rsid w:val="00BB474B"/>
    <w:rsid w:val="00BB5336"/>
    <w:rsid w:val="00BB5928"/>
    <w:rsid w:val="00BC21B9"/>
    <w:rsid w:val="00BC5CFB"/>
    <w:rsid w:val="00BD1580"/>
    <w:rsid w:val="00BD436D"/>
    <w:rsid w:val="00BE71B0"/>
    <w:rsid w:val="00BF04B3"/>
    <w:rsid w:val="00BF11A4"/>
    <w:rsid w:val="00BF23CB"/>
    <w:rsid w:val="00BF72E9"/>
    <w:rsid w:val="00BF7B43"/>
    <w:rsid w:val="00C007B5"/>
    <w:rsid w:val="00C06E8E"/>
    <w:rsid w:val="00C119D1"/>
    <w:rsid w:val="00C12B67"/>
    <w:rsid w:val="00C148A6"/>
    <w:rsid w:val="00C14F34"/>
    <w:rsid w:val="00C15E35"/>
    <w:rsid w:val="00C163C1"/>
    <w:rsid w:val="00C20F4C"/>
    <w:rsid w:val="00C233A9"/>
    <w:rsid w:val="00C263FE"/>
    <w:rsid w:val="00C30AB3"/>
    <w:rsid w:val="00C33DE4"/>
    <w:rsid w:val="00C34551"/>
    <w:rsid w:val="00C3606D"/>
    <w:rsid w:val="00C36620"/>
    <w:rsid w:val="00C36822"/>
    <w:rsid w:val="00C40ED8"/>
    <w:rsid w:val="00C411D3"/>
    <w:rsid w:val="00C42601"/>
    <w:rsid w:val="00C51B61"/>
    <w:rsid w:val="00C54F05"/>
    <w:rsid w:val="00C55B29"/>
    <w:rsid w:val="00C55E0D"/>
    <w:rsid w:val="00C61170"/>
    <w:rsid w:val="00C6310C"/>
    <w:rsid w:val="00C63449"/>
    <w:rsid w:val="00C644F0"/>
    <w:rsid w:val="00C66241"/>
    <w:rsid w:val="00C70F28"/>
    <w:rsid w:val="00C729DA"/>
    <w:rsid w:val="00C7446E"/>
    <w:rsid w:val="00C801C8"/>
    <w:rsid w:val="00C80D59"/>
    <w:rsid w:val="00C85BE2"/>
    <w:rsid w:val="00C862DA"/>
    <w:rsid w:val="00C87270"/>
    <w:rsid w:val="00C91AB3"/>
    <w:rsid w:val="00C9257D"/>
    <w:rsid w:val="00C9454C"/>
    <w:rsid w:val="00C95916"/>
    <w:rsid w:val="00CA0DB6"/>
    <w:rsid w:val="00CA15F1"/>
    <w:rsid w:val="00CA3057"/>
    <w:rsid w:val="00CA5D86"/>
    <w:rsid w:val="00CB3793"/>
    <w:rsid w:val="00CB3D05"/>
    <w:rsid w:val="00CB3F3C"/>
    <w:rsid w:val="00CB7818"/>
    <w:rsid w:val="00CC0EA8"/>
    <w:rsid w:val="00CC4E9B"/>
    <w:rsid w:val="00CD0D9D"/>
    <w:rsid w:val="00CD3193"/>
    <w:rsid w:val="00CD347E"/>
    <w:rsid w:val="00CD4D35"/>
    <w:rsid w:val="00CE04F8"/>
    <w:rsid w:val="00CE3D74"/>
    <w:rsid w:val="00CE4D0A"/>
    <w:rsid w:val="00CE701B"/>
    <w:rsid w:val="00CE7826"/>
    <w:rsid w:val="00CF20CA"/>
    <w:rsid w:val="00CF408C"/>
    <w:rsid w:val="00CF4B1C"/>
    <w:rsid w:val="00CF577E"/>
    <w:rsid w:val="00CF7FB1"/>
    <w:rsid w:val="00D0013A"/>
    <w:rsid w:val="00D009E3"/>
    <w:rsid w:val="00D01004"/>
    <w:rsid w:val="00D10FA5"/>
    <w:rsid w:val="00D115BE"/>
    <w:rsid w:val="00D15201"/>
    <w:rsid w:val="00D156F7"/>
    <w:rsid w:val="00D17865"/>
    <w:rsid w:val="00D218BC"/>
    <w:rsid w:val="00D237E4"/>
    <w:rsid w:val="00D24BCB"/>
    <w:rsid w:val="00D42B92"/>
    <w:rsid w:val="00D43B4C"/>
    <w:rsid w:val="00D52FE8"/>
    <w:rsid w:val="00D545A5"/>
    <w:rsid w:val="00D55C85"/>
    <w:rsid w:val="00D56FB8"/>
    <w:rsid w:val="00D5731E"/>
    <w:rsid w:val="00D5761E"/>
    <w:rsid w:val="00D6136E"/>
    <w:rsid w:val="00D656D5"/>
    <w:rsid w:val="00D657BC"/>
    <w:rsid w:val="00D75E5F"/>
    <w:rsid w:val="00D76B56"/>
    <w:rsid w:val="00D8040B"/>
    <w:rsid w:val="00D8212F"/>
    <w:rsid w:val="00D834A2"/>
    <w:rsid w:val="00D8553A"/>
    <w:rsid w:val="00D87A22"/>
    <w:rsid w:val="00D9122B"/>
    <w:rsid w:val="00D920A4"/>
    <w:rsid w:val="00D9404C"/>
    <w:rsid w:val="00DA196A"/>
    <w:rsid w:val="00DA4FA3"/>
    <w:rsid w:val="00DB488A"/>
    <w:rsid w:val="00DB7391"/>
    <w:rsid w:val="00DC5C2D"/>
    <w:rsid w:val="00DC5EE8"/>
    <w:rsid w:val="00DD0136"/>
    <w:rsid w:val="00DD16EF"/>
    <w:rsid w:val="00DD7BC4"/>
    <w:rsid w:val="00DE09C8"/>
    <w:rsid w:val="00DE23CA"/>
    <w:rsid w:val="00DE45B0"/>
    <w:rsid w:val="00DE5127"/>
    <w:rsid w:val="00DE58A4"/>
    <w:rsid w:val="00DE6238"/>
    <w:rsid w:val="00DE63E4"/>
    <w:rsid w:val="00DE7DB6"/>
    <w:rsid w:val="00DF4C3B"/>
    <w:rsid w:val="00DF7FB2"/>
    <w:rsid w:val="00E04E44"/>
    <w:rsid w:val="00E0550A"/>
    <w:rsid w:val="00E0673E"/>
    <w:rsid w:val="00E0739A"/>
    <w:rsid w:val="00E10B92"/>
    <w:rsid w:val="00E17604"/>
    <w:rsid w:val="00E20650"/>
    <w:rsid w:val="00E208DD"/>
    <w:rsid w:val="00E21C21"/>
    <w:rsid w:val="00E21E93"/>
    <w:rsid w:val="00E22843"/>
    <w:rsid w:val="00E2698E"/>
    <w:rsid w:val="00E32BA9"/>
    <w:rsid w:val="00E409F2"/>
    <w:rsid w:val="00E40E03"/>
    <w:rsid w:val="00E43155"/>
    <w:rsid w:val="00E47108"/>
    <w:rsid w:val="00E4734B"/>
    <w:rsid w:val="00E5204D"/>
    <w:rsid w:val="00E545B3"/>
    <w:rsid w:val="00E5521D"/>
    <w:rsid w:val="00E577B0"/>
    <w:rsid w:val="00E63A83"/>
    <w:rsid w:val="00E662EA"/>
    <w:rsid w:val="00E6797F"/>
    <w:rsid w:val="00E730B0"/>
    <w:rsid w:val="00E73191"/>
    <w:rsid w:val="00E74D9B"/>
    <w:rsid w:val="00E856FD"/>
    <w:rsid w:val="00E9131F"/>
    <w:rsid w:val="00E932D9"/>
    <w:rsid w:val="00E97D3E"/>
    <w:rsid w:val="00EA24B8"/>
    <w:rsid w:val="00EA4E63"/>
    <w:rsid w:val="00EB216F"/>
    <w:rsid w:val="00EB373A"/>
    <w:rsid w:val="00EB3777"/>
    <w:rsid w:val="00EB46BC"/>
    <w:rsid w:val="00EB6ACA"/>
    <w:rsid w:val="00EB737B"/>
    <w:rsid w:val="00EC0491"/>
    <w:rsid w:val="00EC1BBA"/>
    <w:rsid w:val="00EC3040"/>
    <w:rsid w:val="00EC5849"/>
    <w:rsid w:val="00ED2E0C"/>
    <w:rsid w:val="00ED31F1"/>
    <w:rsid w:val="00ED3C16"/>
    <w:rsid w:val="00ED4B5C"/>
    <w:rsid w:val="00ED6013"/>
    <w:rsid w:val="00ED62CF"/>
    <w:rsid w:val="00ED6B81"/>
    <w:rsid w:val="00EE07A4"/>
    <w:rsid w:val="00EE338F"/>
    <w:rsid w:val="00EE4246"/>
    <w:rsid w:val="00EF0574"/>
    <w:rsid w:val="00EF3361"/>
    <w:rsid w:val="00EF4388"/>
    <w:rsid w:val="00EF601C"/>
    <w:rsid w:val="00F04911"/>
    <w:rsid w:val="00F05190"/>
    <w:rsid w:val="00F05BC9"/>
    <w:rsid w:val="00F07574"/>
    <w:rsid w:val="00F12AC9"/>
    <w:rsid w:val="00F202EC"/>
    <w:rsid w:val="00F214AC"/>
    <w:rsid w:val="00F22215"/>
    <w:rsid w:val="00F24910"/>
    <w:rsid w:val="00F249D4"/>
    <w:rsid w:val="00F26B43"/>
    <w:rsid w:val="00F26CBD"/>
    <w:rsid w:val="00F30414"/>
    <w:rsid w:val="00F344D7"/>
    <w:rsid w:val="00F3697F"/>
    <w:rsid w:val="00F370FA"/>
    <w:rsid w:val="00F41599"/>
    <w:rsid w:val="00F42E7A"/>
    <w:rsid w:val="00F4522A"/>
    <w:rsid w:val="00F45C7F"/>
    <w:rsid w:val="00F512DE"/>
    <w:rsid w:val="00F51CA2"/>
    <w:rsid w:val="00F5274F"/>
    <w:rsid w:val="00F52BEB"/>
    <w:rsid w:val="00F62DD9"/>
    <w:rsid w:val="00F62F0E"/>
    <w:rsid w:val="00F63063"/>
    <w:rsid w:val="00F64D41"/>
    <w:rsid w:val="00F67B5B"/>
    <w:rsid w:val="00F72FC3"/>
    <w:rsid w:val="00F72FE8"/>
    <w:rsid w:val="00F80366"/>
    <w:rsid w:val="00F83E6B"/>
    <w:rsid w:val="00F853B4"/>
    <w:rsid w:val="00F85B00"/>
    <w:rsid w:val="00F91669"/>
    <w:rsid w:val="00F92D44"/>
    <w:rsid w:val="00F94364"/>
    <w:rsid w:val="00F94545"/>
    <w:rsid w:val="00F94B7A"/>
    <w:rsid w:val="00F9505E"/>
    <w:rsid w:val="00F9672E"/>
    <w:rsid w:val="00FA7A22"/>
    <w:rsid w:val="00FB0A5B"/>
    <w:rsid w:val="00FB22CF"/>
    <w:rsid w:val="00FB5BB2"/>
    <w:rsid w:val="00FC5A48"/>
    <w:rsid w:val="00FD1F48"/>
    <w:rsid w:val="00FD2439"/>
    <w:rsid w:val="00FD4446"/>
    <w:rsid w:val="00FD7EA1"/>
    <w:rsid w:val="00FE0B04"/>
    <w:rsid w:val="00FE44F4"/>
    <w:rsid w:val="00FF19C7"/>
    <w:rsid w:val="00FF1AFE"/>
    <w:rsid w:val="00FF5035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AC72"/>
  <w15:chartTrackingRefBased/>
  <w15:docId w15:val="{4A6E13E4-DCDF-4B73-AC1F-08009260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57BC"/>
    <w:pPr>
      <w:keepNext/>
      <w:numPr>
        <w:numId w:val="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8D"/>
  </w:style>
  <w:style w:type="paragraph" w:styleId="Footer">
    <w:name w:val="footer"/>
    <w:basedOn w:val="Normal"/>
    <w:link w:val="Foot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8D"/>
  </w:style>
  <w:style w:type="table" w:styleId="TableGrid">
    <w:name w:val="Table Grid"/>
    <w:basedOn w:val="TableNormal"/>
    <w:uiPriority w:val="39"/>
    <w:rsid w:val="008F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DDC"/>
    <w:pPr>
      <w:ind w:left="720"/>
      <w:contextualSpacing/>
    </w:pPr>
  </w:style>
  <w:style w:type="paragraph" w:styleId="NoSpacing">
    <w:name w:val="No Spacing"/>
    <w:uiPriority w:val="1"/>
    <w:qFormat/>
    <w:rsid w:val="004234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D657BC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3">
    <w:name w:val="Body Text Indent 3"/>
    <w:basedOn w:val="Normal"/>
    <w:link w:val="BodyTextIndent3Char"/>
    <w:rsid w:val="00D009E3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009E3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D009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58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5849"/>
    <w:rPr>
      <w:b/>
      <w:bCs/>
    </w:rPr>
  </w:style>
  <w:style w:type="paragraph" w:customStyle="1" w:styleId="Verdana-11Bold-White">
    <w:name w:val="Verdana-11 Bold-White"/>
    <w:link w:val="Verdana-11Bold-WhiteChar"/>
    <w:qFormat/>
    <w:rsid w:val="00E04E44"/>
    <w:rPr>
      <w:rFonts w:ascii="Verdana" w:hAnsi="Verdana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04E44"/>
    <w:rPr>
      <w:color w:val="808080"/>
    </w:rPr>
  </w:style>
  <w:style w:type="character" w:customStyle="1" w:styleId="Verdana-11Bold-WhiteChar">
    <w:name w:val="Verdana-11 Bold-White Char"/>
    <w:basedOn w:val="DefaultParagraphFont"/>
    <w:link w:val="Verdana-11Bold-White"/>
    <w:rsid w:val="00E04E44"/>
    <w:rPr>
      <w:rFonts w:ascii="Verdana" w:hAnsi="Verdana"/>
      <w:b/>
      <w:bCs/>
      <w:color w:val="FFFFFF" w:themeColor="background1"/>
    </w:rPr>
  </w:style>
  <w:style w:type="paragraph" w:customStyle="1" w:styleId="Verdana-14-BOLD-Black">
    <w:name w:val="Verdana-14-BOLD-Black"/>
    <w:link w:val="Verdana-14-BOLD-BlackChar"/>
    <w:qFormat/>
    <w:rsid w:val="00930C8E"/>
    <w:rPr>
      <w:rFonts w:ascii="Verdana" w:hAnsi="Verdana"/>
      <w:b/>
      <w:sz w:val="28"/>
      <w:szCs w:val="28"/>
    </w:rPr>
  </w:style>
  <w:style w:type="paragraph" w:customStyle="1" w:styleId="Verdana-10-Black">
    <w:name w:val="Verdana-10-Black"/>
    <w:link w:val="Verdana-10-BlackChar"/>
    <w:qFormat/>
    <w:rsid w:val="00930C8E"/>
    <w:rPr>
      <w:rFonts w:ascii="Verdana" w:hAnsi="Verdana"/>
      <w:sz w:val="20"/>
      <w:szCs w:val="20"/>
    </w:rPr>
  </w:style>
  <w:style w:type="character" w:customStyle="1" w:styleId="Verdana-14-BOLD-BlackChar">
    <w:name w:val="Verdana-14-BOLD-Black Char"/>
    <w:basedOn w:val="DefaultParagraphFont"/>
    <w:link w:val="Verdana-14-BOLD-Black"/>
    <w:rsid w:val="00930C8E"/>
    <w:rPr>
      <w:rFonts w:ascii="Verdana" w:hAnsi="Verdana"/>
      <w:b/>
      <w:sz w:val="28"/>
      <w:szCs w:val="28"/>
    </w:rPr>
  </w:style>
  <w:style w:type="paragraph" w:customStyle="1" w:styleId="Verdana-11-Black">
    <w:name w:val="Verdana-11-Black"/>
    <w:link w:val="Verdana-11-BlackChar"/>
    <w:qFormat/>
    <w:rsid w:val="00930C8E"/>
    <w:rPr>
      <w:rFonts w:ascii="Verdana" w:hAnsi="Verdana"/>
    </w:rPr>
  </w:style>
  <w:style w:type="character" w:customStyle="1" w:styleId="Verdana-10-BlackChar">
    <w:name w:val="Verdana-10-Black Char"/>
    <w:basedOn w:val="DefaultParagraphFont"/>
    <w:link w:val="Verdana-10-Black"/>
    <w:rsid w:val="00930C8E"/>
    <w:rPr>
      <w:rFonts w:ascii="Verdana" w:hAnsi="Verdana"/>
      <w:sz w:val="20"/>
      <w:szCs w:val="20"/>
    </w:rPr>
  </w:style>
  <w:style w:type="character" w:customStyle="1" w:styleId="Verdana-11-BlackChar">
    <w:name w:val="Verdana-11-Black Char"/>
    <w:basedOn w:val="DefaultParagraphFont"/>
    <w:link w:val="Verdana-11-Black"/>
    <w:rsid w:val="00930C8E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AF4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0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08F"/>
    <w:pPr>
      <w:spacing w:after="0" w:line="240" w:lineRule="auto"/>
    </w:pPr>
  </w:style>
  <w:style w:type="paragraph" w:customStyle="1" w:styleId="Verdana-Blacl-BOLD-10">
    <w:name w:val="Verdana-Blacl-BOLD-10"/>
    <w:basedOn w:val="Normal"/>
    <w:link w:val="Verdana-Blacl-BOLD-10Char"/>
    <w:rsid w:val="00370DCC"/>
    <w:rPr>
      <w:rFonts w:ascii="Verdana" w:hAnsi="Verdana" w:cs="Arial"/>
      <w:b/>
      <w:sz w:val="20"/>
      <w:szCs w:val="20"/>
    </w:rPr>
  </w:style>
  <w:style w:type="paragraph" w:customStyle="1" w:styleId="Verdana-10-Black-BOLD">
    <w:name w:val="Verdana-10-Black-BOLD"/>
    <w:basedOn w:val="Verdana-Blacl-BOLD-10"/>
    <w:link w:val="Verdana-10-Black-BOLDChar"/>
    <w:qFormat/>
    <w:rsid w:val="00370DCC"/>
    <w:pPr>
      <w:spacing w:after="0"/>
    </w:pPr>
  </w:style>
  <w:style w:type="character" w:customStyle="1" w:styleId="Verdana-Blacl-BOLD-10Char">
    <w:name w:val="Verdana-Blacl-BOLD-10 Char"/>
    <w:basedOn w:val="DefaultParagraphFont"/>
    <w:link w:val="Verdana-Blacl-BOLD-10"/>
    <w:rsid w:val="00370DCC"/>
    <w:rPr>
      <w:rFonts w:ascii="Verdana" w:hAnsi="Verdana" w:cs="Arial"/>
      <w:b/>
      <w:sz w:val="20"/>
      <w:szCs w:val="20"/>
    </w:rPr>
  </w:style>
  <w:style w:type="character" w:customStyle="1" w:styleId="Verdana-10-Black-BOLDChar">
    <w:name w:val="Verdana-10-Black-BOLD Char"/>
    <w:basedOn w:val="Verdana-Blacl-BOLD-10Char"/>
    <w:link w:val="Verdana-10-Black-BOLD"/>
    <w:rsid w:val="00370DCC"/>
    <w:rPr>
      <w:rFonts w:ascii="Verdana" w:hAnsi="Verdana" w:cs="Arial"/>
      <w:b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334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334E3"/>
  </w:style>
  <w:style w:type="character" w:customStyle="1" w:styleId="Style1">
    <w:name w:val="Style1"/>
    <w:basedOn w:val="Verdana-10-Black-BOLDChar"/>
    <w:uiPriority w:val="1"/>
    <w:rsid w:val="00F42E7A"/>
    <w:rPr>
      <w:rFonts w:ascii="Verdan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300%20Templates\02%20Templates-OPM\021%20Vendor%20RFQ-RFP%20Supplemental%20Info\02-021-Generic%20RFP%20Addend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6C4E6C3FC4866A4F8B6AE2E5E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CFF1-D3ED-4EEF-9B10-DF3B7DAF8E00}"/>
      </w:docPartPr>
      <w:docPartBody>
        <w:p w:rsidR="00D10578" w:rsidRDefault="00D10578">
          <w:pPr>
            <w:pStyle w:val="29D6C4E6C3FC4866A4F8B6AE2E5E13BC"/>
          </w:pPr>
          <w:r w:rsidRPr="00060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48067A9C194652A9382200F046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20FD9-C521-45C4-A40B-FC2E0BEF4300}"/>
      </w:docPartPr>
      <w:docPartBody>
        <w:p w:rsidR="00D10578" w:rsidRDefault="00D10578">
          <w:pPr>
            <w:pStyle w:val="9D48067A9C194652A9382200F04678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E8C03DF4ADDA4832AD982B2721BA0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5DB9D-BD6E-4B78-92E3-3DE49E15076F}"/>
      </w:docPartPr>
      <w:docPartBody>
        <w:p w:rsidR="00BA168D" w:rsidRDefault="00E73129" w:rsidP="00E73129">
          <w:pPr>
            <w:pStyle w:val="E8C03DF4ADDA4832AD982B2721BA0232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5C8B39D137045FFA52488425733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C29-B69D-434C-B409-4F8A1CD8651F}"/>
      </w:docPartPr>
      <w:docPartBody>
        <w:p w:rsidR="00BA168D" w:rsidRDefault="00E73129" w:rsidP="00E73129">
          <w:pPr>
            <w:pStyle w:val="85C8B39D137045FFA524884257330A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78"/>
    <w:rsid w:val="0015688C"/>
    <w:rsid w:val="009F0DEF"/>
    <w:rsid w:val="00BA168D"/>
    <w:rsid w:val="00C95916"/>
    <w:rsid w:val="00D10578"/>
    <w:rsid w:val="00E73129"/>
    <w:rsid w:val="00F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3129"/>
    <w:rPr>
      <w:color w:val="808080"/>
    </w:rPr>
  </w:style>
  <w:style w:type="paragraph" w:customStyle="1" w:styleId="29D6C4E6C3FC4866A4F8B6AE2E5E13BC">
    <w:name w:val="29D6C4E6C3FC4866A4F8B6AE2E5E13BC"/>
  </w:style>
  <w:style w:type="paragraph" w:customStyle="1" w:styleId="9D48067A9C194652A9382200F04678EA">
    <w:name w:val="9D48067A9C194652A9382200F04678EA"/>
  </w:style>
  <w:style w:type="paragraph" w:customStyle="1" w:styleId="E8C03DF4ADDA4832AD982B2721BA0232">
    <w:name w:val="E8C03DF4ADDA4832AD982B2721BA0232"/>
    <w:rsid w:val="00E73129"/>
  </w:style>
  <w:style w:type="paragraph" w:customStyle="1" w:styleId="85C8B39D137045FFA524884257330AEA">
    <w:name w:val="85C8B39D137045FFA524884257330AEA"/>
    <w:rsid w:val="00E731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110B-3EFC-4061-8F20-6C4275AF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02-021-Generic RFP Addendum</Template>
  <TotalTime>35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Koplas</dc:creator>
  <cp:keywords/>
  <dc:description/>
  <cp:lastModifiedBy>John Koplas</cp:lastModifiedBy>
  <cp:revision>5</cp:revision>
  <cp:lastPrinted>2024-04-17T14:19:00Z</cp:lastPrinted>
  <dcterms:created xsi:type="dcterms:W3CDTF">2025-04-07T15:47:00Z</dcterms:created>
  <dcterms:modified xsi:type="dcterms:W3CDTF">2025-04-07T21:07:00Z</dcterms:modified>
</cp:coreProperties>
</file>