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8C5E" w14:textId="77777777" w:rsidR="00B321F8" w:rsidRPr="00B321F8" w:rsidRDefault="00B321F8" w:rsidP="00B321F8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B321F8">
        <w:rPr>
          <w:rFonts w:ascii="Times New Roman" w:hAnsi="Times New Roman"/>
          <w:sz w:val="40"/>
          <w:szCs w:val="40"/>
        </w:rPr>
        <w:t>Type Your Name Here</w:t>
      </w:r>
    </w:p>
    <w:p w14:paraId="6EFED281" w14:textId="77777777" w:rsidR="00B321F8" w:rsidRPr="00B321F8" w:rsidRDefault="00B321F8" w:rsidP="00B321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321F8">
        <w:rPr>
          <w:rFonts w:ascii="Times New Roman" w:hAnsi="Times New Roman"/>
          <w:sz w:val="24"/>
          <w:szCs w:val="24"/>
        </w:rPr>
        <w:t>Type your phone number here</w:t>
      </w:r>
      <w:r w:rsidR="00F31AF2">
        <w:rPr>
          <w:rFonts w:ascii="Times New Roman" w:hAnsi="Times New Roman"/>
          <w:sz w:val="24"/>
          <w:szCs w:val="24"/>
        </w:rPr>
        <w:t xml:space="preserve"> </w:t>
      </w:r>
      <w:r w:rsidR="00F31AF2">
        <w:rPr>
          <w:rFonts w:ascii="Times New Roman" w:hAnsi="Times New Roman"/>
          <w:sz w:val="24"/>
          <w:szCs w:val="24"/>
        </w:rPr>
        <w:sym w:font="Wingdings" w:char="F073"/>
      </w:r>
      <w:r w:rsidR="00F31AF2">
        <w:rPr>
          <w:rFonts w:ascii="Times New Roman" w:hAnsi="Times New Roman"/>
          <w:sz w:val="24"/>
          <w:szCs w:val="24"/>
        </w:rPr>
        <w:t xml:space="preserve"> </w:t>
      </w:r>
      <w:r w:rsidRPr="00B321F8">
        <w:rPr>
          <w:rFonts w:ascii="Times New Roman" w:hAnsi="Times New Roman"/>
          <w:sz w:val="24"/>
          <w:szCs w:val="24"/>
        </w:rPr>
        <w:t>Type your email address here</w:t>
      </w:r>
    </w:p>
    <w:p w14:paraId="40DE8F55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2D7C15" w14:textId="77777777" w:rsidR="00B321F8" w:rsidRPr="00B321F8" w:rsidRDefault="00DA07EB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OBJECTIVE: </w:t>
      </w:r>
      <w:r w:rsidR="00B321F8" w:rsidRPr="00B321F8">
        <w:rPr>
          <w:rFonts w:ascii="Times New Roman" w:hAnsi="Times New Roman"/>
          <w:sz w:val="24"/>
          <w:szCs w:val="24"/>
        </w:rPr>
        <w:t>To obtain a part time position as a Customer Service Representative</w:t>
      </w:r>
    </w:p>
    <w:p w14:paraId="2CFE010E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77B3E3E" w14:textId="77777777" w:rsidR="00B321F8" w:rsidRPr="00B321F8" w:rsidRDefault="00B321F8" w:rsidP="000B2D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21F8">
        <w:rPr>
          <w:rFonts w:ascii="Times New Roman" w:hAnsi="Times New Roman"/>
          <w:b/>
          <w:sz w:val="24"/>
          <w:szCs w:val="24"/>
        </w:rPr>
        <w:t>SUMMARY OF QUALIFICATIONS</w:t>
      </w:r>
    </w:p>
    <w:p w14:paraId="3E0FA74A" w14:textId="77777777" w:rsidR="00B321F8" w:rsidRPr="00D97416" w:rsidRDefault="00B321F8" w:rsidP="00D9741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91A8C2" w14:textId="77777777" w:rsidR="00B321F8" w:rsidRPr="002F70B4" w:rsidRDefault="00B321F8" w:rsidP="00D97416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F70B4">
        <w:rPr>
          <w:rFonts w:ascii="Times New Roman" w:hAnsi="Times New Roman"/>
          <w:sz w:val="24"/>
          <w:szCs w:val="24"/>
        </w:rPr>
        <w:t>Type example of qualification here (use job posting information)</w:t>
      </w:r>
    </w:p>
    <w:p w14:paraId="64040360" w14:textId="77777777" w:rsidR="00B321F8" w:rsidRPr="002F70B4" w:rsidRDefault="00B321F8" w:rsidP="00D97416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F70B4">
        <w:rPr>
          <w:rFonts w:ascii="Times New Roman" w:hAnsi="Times New Roman"/>
          <w:sz w:val="24"/>
          <w:szCs w:val="24"/>
        </w:rPr>
        <w:t>Type example of qualification here (use job posting information)</w:t>
      </w:r>
    </w:p>
    <w:p w14:paraId="09025F1B" w14:textId="77777777" w:rsidR="00B321F8" w:rsidRPr="002F70B4" w:rsidRDefault="00B321F8" w:rsidP="00D97416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F70B4">
        <w:rPr>
          <w:rFonts w:ascii="Times New Roman" w:hAnsi="Times New Roman"/>
          <w:sz w:val="24"/>
          <w:szCs w:val="24"/>
        </w:rPr>
        <w:t>Type example of qualification here (use job posting information)</w:t>
      </w:r>
    </w:p>
    <w:p w14:paraId="3B07517F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2CE41F1" w14:textId="77777777" w:rsidR="00B321F8" w:rsidRPr="00B321F8" w:rsidRDefault="00A07ECE" w:rsidP="00A07E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EMPLOYMENT HISTORY</w:t>
      </w:r>
    </w:p>
    <w:p w14:paraId="5DC474FE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4C92830" w14:textId="77777777" w:rsidR="00B321F8" w:rsidRPr="000B2DBD" w:rsidRDefault="000B2DBD" w:rsidP="00B321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Job Title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321F8" w:rsidRPr="00B321F8">
        <w:rPr>
          <w:rFonts w:ascii="Times New Roman" w:hAnsi="Times New Roman"/>
          <w:b/>
          <w:sz w:val="24"/>
          <w:szCs w:val="24"/>
        </w:rPr>
        <w:t>Employer name</w:t>
      </w:r>
      <w:r w:rsidR="00B321F8" w:rsidRPr="00DF39E7">
        <w:rPr>
          <w:rFonts w:ascii="Times New Roman" w:hAnsi="Times New Roman"/>
          <w:sz w:val="24"/>
          <w:szCs w:val="24"/>
        </w:rPr>
        <w:t>, City,</w:t>
      </w:r>
      <w:r w:rsidR="00B321F8" w:rsidRPr="000B2DBD">
        <w:rPr>
          <w:rFonts w:ascii="Times New Roman" w:hAnsi="Times New Roman"/>
          <w:sz w:val="24"/>
          <w:szCs w:val="24"/>
        </w:rPr>
        <w:t xml:space="preserve"> State (abbrev. AZ)</w:t>
      </w:r>
      <w:r w:rsidR="00B321F8" w:rsidRPr="000B2DBD">
        <w:rPr>
          <w:rFonts w:ascii="Times New Roman" w:hAnsi="Times New Roman"/>
          <w:sz w:val="24"/>
          <w:szCs w:val="24"/>
        </w:rPr>
        <w:tab/>
      </w:r>
      <w:r w:rsidR="00462ACB">
        <w:rPr>
          <w:rFonts w:ascii="Times New Roman" w:hAnsi="Times New Roman"/>
          <w:sz w:val="24"/>
          <w:szCs w:val="24"/>
        </w:rPr>
        <w:tab/>
      </w:r>
      <w:r w:rsidR="00B321F8" w:rsidRPr="000B2DBD">
        <w:rPr>
          <w:rFonts w:ascii="Times New Roman" w:hAnsi="Times New Roman"/>
          <w:sz w:val="24"/>
          <w:szCs w:val="24"/>
        </w:rPr>
        <w:t>mm/yyyy to mm/yyyy</w:t>
      </w:r>
    </w:p>
    <w:p w14:paraId="44179334" w14:textId="77777777" w:rsidR="00B321F8" w:rsidRPr="00D97416" w:rsidRDefault="00B321F8" w:rsidP="00D97416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7416">
        <w:rPr>
          <w:rFonts w:ascii="Times New Roman" w:hAnsi="Times New Roman"/>
          <w:sz w:val="24"/>
          <w:szCs w:val="24"/>
        </w:rPr>
        <w:t xml:space="preserve">Type accomplishment here (use action verb in past tense, </w:t>
      </w:r>
      <w:proofErr w:type="gramStart"/>
      <w:r w:rsidRPr="00D97416">
        <w:rPr>
          <w:rFonts w:ascii="Times New Roman" w:hAnsi="Times New Roman"/>
          <w:sz w:val="24"/>
          <w:szCs w:val="24"/>
        </w:rPr>
        <w:t>i.e.</w:t>
      </w:r>
      <w:proofErr w:type="gramEnd"/>
      <w:r w:rsidRPr="00D97416">
        <w:rPr>
          <w:rFonts w:ascii="Times New Roman" w:hAnsi="Times New Roman"/>
          <w:sz w:val="24"/>
          <w:szCs w:val="24"/>
        </w:rPr>
        <w:t xml:space="preserve"> Managed, Coordinated, Developed…) including tie in to Employer</w:t>
      </w:r>
    </w:p>
    <w:p w14:paraId="5776FC98" w14:textId="77777777" w:rsidR="00B321F8" w:rsidRPr="00D97416" w:rsidRDefault="00B321F8" w:rsidP="00D97416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7416">
        <w:rPr>
          <w:rFonts w:ascii="Times New Roman" w:hAnsi="Times New Roman"/>
          <w:sz w:val="24"/>
          <w:szCs w:val="24"/>
        </w:rPr>
        <w:t>Type accomplishment here</w:t>
      </w:r>
    </w:p>
    <w:p w14:paraId="0AC530BC" w14:textId="77777777" w:rsidR="00B321F8" w:rsidRPr="00D97416" w:rsidRDefault="00B321F8" w:rsidP="00D97416">
      <w:pPr>
        <w:pStyle w:val="ListParagraph"/>
        <w:numPr>
          <w:ilvl w:val="0"/>
          <w:numId w:val="2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97416">
        <w:rPr>
          <w:rFonts w:ascii="Times New Roman" w:hAnsi="Times New Roman"/>
          <w:sz w:val="24"/>
          <w:szCs w:val="24"/>
        </w:rPr>
        <w:t>Type accomplishment here</w:t>
      </w:r>
    </w:p>
    <w:p w14:paraId="49EB43C9" w14:textId="77777777" w:rsidR="000B2DBD" w:rsidRDefault="000B2DBD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94454B" w14:textId="77777777" w:rsidR="00B321F8" w:rsidRPr="00DF39E7" w:rsidRDefault="000B2DBD" w:rsidP="00B321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Job Title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321F8" w:rsidRPr="00B321F8">
        <w:rPr>
          <w:rFonts w:ascii="Times New Roman" w:hAnsi="Times New Roman"/>
          <w:b/>
          <w:sz w:val="24"/>
          <w:szCs w:val="24"/>
        </w:rPr>
        <w:t>Employer name</w:t>
      </w:r>
      <w:r w:rsidR="00B321F8" w:rsidRPr="00DF39E7">
        <w:rPr>
          <w:rFonts w:ascii="Times New Roman" w:hAnsi="Times New Roman"/>
          <w:sz w:val="24"/>
          <w:szCs w:val="24"/>
        </w:rPr>
        <w:t>, City, State (abbrev. AZ)</w:t>
      </w:r>
      <w:r w:rsidR="00B321F8" w:rsidRPr="00DF39E7">
        <w:rPr>
          <w:rFonts w:ascii="Times New Roman" w:hAnsi="Times New Roman"/>
          <w:sz w:val="24"/>
          <w:szCs w:val="24"/>
        </w:rPr>
        <w:tab/>
      </w:r>
      <w:r w:rsidR="00462ACB">
        <w:rPr>
          <w:rFonts w:ascii="Times New Roman" w:hAnsi="Times New Roman"/>
          <w:sz w:val="24"/>
          <w:szCs w:val="24"/>
        </w:rPr>
        <w:tab/>
      </w:r>
      <w:r w:rsidR="00B321F8" w:rsidRPr="00DF39E7">
        <w:rPr>
          <w:rFonts w:ascii="Times New Roman" w:hAnsi="Times New Roman"/>
          <w:sz w:val="24"/>
          <w:szCs w:val="24"/>
        </w:rPr>
        <w:t>mm/yyyy to mm/yyyy</w:t>
      </w:r>
    </w:p>
    <w:p w14:paraId="10332ED5" w14:textId="77777777" w:rsidR="00B321F8" w:rsidRPr="00A07ECE" w:rsidRDefault="00B321F8" w:rsidP="00A07EC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 xml:space="preserve">Type accomplishment here (use action verb in past tense, </w:t>
      </w:r>
      <w:proofErr w:type="gramStart"/>
      <w:r w:rsidRPr="00A07ECE">
        <w:rPr>
          <w:rFonts w:ascii="Times New Roman" w:hAnsi="Times New Roman"/>
          <w:sz w:val="24"/>
          <w:szCs w:val="24"/>
        </w:rPr>
        <w:t>i.e.</w:t>
      </w:r>
      <w:proofErr w:type="gramEnd"/>
      <w:r w:rsidRPr="00A07ECE">
        <w:rPr>
          <w:rFonts w:ascii="Times New Roman" w:hAnsi="Times New Roman"/>
          <w:sz w:val="24"/>
          <w:szCs w:val="24"/>
        </w:rPr>
        <w:t xml:space="preserve"> Managed, Coordinated, Developed…) including tie into Employer</w:t>
      </w:r>
    </w:p>
    <w:p w14:paraId="16985A07" w14:textId="77777777" w:rsidR="00B321F8" w:rsidRPr="00A07ECE" w:rsidRDefault="00B321F8" w:rsidP="00A07EC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Type accomplishment here</w:t>
      </w:r>
    </w:p>
    <w:p w14:paraId="6DC27E4E" w14:textId="77777777" w:rsidR="00B321F8" w:rsidRPr="00A07ECE" w:rsidRDefault="00B321F8" w:rsidP="00A07ECE">
      <w:pPr>
        <w:pStyle w:val="ListParagraph"/>
        <w:numPr>
          <w:ilvl w:val="0"/>
          <w:numId w:val="2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Type accomplishment here</w:t>
      </w:r>
    </w:p>
    <w:p w14:paraId="59746647" w14:textId="77777777" w:rsidR="000B2DBD" w:rsidRDefault="000B2DBD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1849A04" w14:textId="77777777" w:rsidR="00B321F8" w:rsidRPr="00DF39E7" w:rsidRDefault="000B2DBD" w:rsidP="00B321F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Job Title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B321F8" w:rsidRPr="00B321F8">
        <w:rPr>
          <w:rFonts w:ascii="Times New Roman" w:hAnsi="Times New Roman"/>
          <w:b/>
          <w:sz w:val="24"/>
          <w:szCs w:val="24"/>
        </w:rPr>
        <w:t>Employer name</w:t>
      </w:r>
      <w:r w:rsidR="00B321F8" w:rsidRPr="00DF39E7">
        <w:rPr>
          <w:rFonts w:ascii="Times New Roman" w:hAnsi="Times New Roman"/>
          <w:sz w:val="24"/>
          <w:szCs w:val="24"/>
        </w:rPr>
        <w:t>, City, State (abbrev. AZ)</w:t>
      </w:r>
      <w:r w:rsidR="00B321F8" w:rsidRPr="00DF39E7">
        <w:rPr>
          <w:rFonts w:ascii="Times New Roman" w:hAnsi="Times New Roman"/>
          <w:sz w:val="24"/>
          <w:szCs w:val="24"/>
        </w:rPr>
        <w:tab/>
      </w:r>
      <w:r w:rsidR="00462ACB">
        <w:rPr>
          <w:rFonts w:ascii="Times New Roman" w:hAnsi="Times New Roman"/>
          <w:sz w:val="24"/>
          <w:szCs w:val="24"/>
        </w:rPr>
        <w:tab/>
      </w:r>
      <w:r w:rsidR="00B321F8" w:rsidRPr="00DF39E7">
        <w:rPr>
          <w:rFonts w:ascii="Times New Roman" w:hAnsi="Times New Roman"/>
          <w:sz w:val="24"/>
          <w:szCs w:val="24"/>
        </w:rPr>
        <w:t>mm/yyyy to mm/yyyy</w:t>
      </w:r>
    </w:p>
    <w:p w14:paraId="37157EB2" w14:textId="77777777" w:rsidR="00B321F8" w:rsidRPr="00A07ECE" w:rsidRDefault="00B321F8" w:rsidP="00A07EC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Type accomplishment here (use action verb in past tense)</w:t>
      </w:r>
    </w:p>
    <w:p w14:paraId="4EAA3413" w14:textId="77777777" w:rsidR="00B321F8" w:rsidRPr="00A07ECE" w:rsidRDefault="00B321F8" w:rsidP="00A07EC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Type accomplishment here (use action verb in past tense)</w:t>
      </w:r>
    </w:p>
    <w:p w14:paraId="729CACB1" w14:textId="77777777" w:rsidR="00B321F8" w:rsidRPr="00A07ECE" w:rsidRDefault="00B321F8" w:rsidP="00A07ECE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Type accomplishment here (use action verb in past tense)</w:t>
      </w:r>
    </w:p>
    <w:p w14:paraId="7F9A02CD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6A6018" w14:textId="77777777" w:rsidR="00B321F8" w:rsidRPr="00B321F8" w:rsidRDefault="00F31AF2" w:rsidP="00A07E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EDUCATION AND TRAINING</w:t>
      </w:r>
    </w:p>
    <w:p w14:paraId="55F548AB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F19AB1" w14:textId="77777777" w:rsidR="00B321F8" w:rsidRPr="00DF39E7" w:rsidRDefault="00B321F8" w:rsidP="00B321F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321F8">
        <w:rPr>
          <w:rFonts w:ascii="Times New Roman" w:hAnsi="Times New Roman"/>
          <w:b/>
          <w:sz w:val="24"/>
          <w:szCs w:val="24"/>
        </w:rPr>
        <w:t>Paradise Valley Community College</w:t>
      </w:r>
      <w:r w:rsidRPr="00DF39E7">
        <w:rPr>
          <w:rFonts w:ascii="Times New Roman" w:hAnsi="Times New Roman"/>
          <w:sz w:val="24"/>
          <w:szCs w:val="24"/>
        </w:rPr>
        <w:t xml:space="preserve">, Phoenix, AZ, currently enrolled, GPA </w:t>
      </w:r>
      <w:proofErr w:type="gramStart"/>
      <w:r w:rsidRPr="00DF39E7">
        <w:rPr>
          <w:rFonts w:ascii="Times New Roman" w:hAnsi="Times New Roman"/>
          <w:sz w:val="24"/>
          <w:szCs w:val="24"/>
        </w:rPr>
        <w:t>#.#</w:t>
      </w:r>
      <w:proofErr w:type="gramEnd"/>
      <w:r w:rsidRPr="00DF39E7">
        <w:rPr>
          <w:rFonts w:ascii="Times New Roman" w:hAnsi="Times New Roman"/>
          <w:sz w:val="24"/>
          <w:szCs w:val="24"/>
        </w:rPr>
        <w:t xml:space="preserve">#+ </w:t>
      </w:r>
    </w:p>
    <w:p w14:paraId="78C85895" w14:textId="77777777" w:rsidR="00B321F8" w:rsidRPr="00DF39E7" w:rsidRDefault="00B321F8" w:rsidP="00DA07E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F39E7">
        <w:rPr>
          <w:rFonts w:ascii="Times New Roman" w:hAnsi="Times New Roman"/>
          <w:sz w:val="24"/>
          <w:szCs w:val="24"/>
        </w:rPr>
        <w:t xml:space="preserve">Completed ## out of 64 credits towards an Associate </w:t>
      </w:r>
      <w:proofErr w:type="gramStart"/>
      <w:r w:rsidRPr="00DF39E7">
        <w:rPr>
          <w:rFonts w:ascii="Times New Roman" w:hAnsi="Times New Roman"/>
          <w:sz w:val="24"/>
          <w:szCs w:val="24"/>
        </w:rPr>
        <w:t xml:space="preserve">in </w:t>
      </w:r>
      <w:r w:rsidR="00DA07EB">
        <w:rPr>
          <w:rFonts w:ascii="Times New Roman" w:hAnsi="Times New Roman"/>
          <w:sz w:val="24"/>
          <w:szCs w:val="24"/>
        </w:rPr>
        <w:t>???</w:t>
      </w:r>
      <w:proofErr w:type="gramEnd"/>
    </w:p>
    <w:p w14:paraId="38FB35A1" w14:textId="77777777" w:rsidR="00B321F8" w:rsidRPr="00A07ECE" w:rsidRDefault="00B321F8" w:rsidP="00A07EC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 xml:space="preserve">Example: Presidents’ Scholarship </w:t>
      </w:r>
    </w:p>
    <w:p w14:paraId="184531BD" w14:textId="77777777" w:rsidR="00B321F8" w:rsidRPr="00A07ECE" w:rsidRDefault="00B321F8" w:rsidP="00A07EC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Example: Phi Theta Kappa Honor Society</w:t>
      </w:r>
    </w:p>
    <w:p w14:paraId="3191E7BE" w14:textId="77777777" w:rsidR="00B321F8" w:rsidRPr="00A07ECE" w:rsidRDefault="00B321F8" w:rsidP="00A07EC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07ECE">
        <w:rPr>
          <w:rFonts w:ascii="Times New Roman" w:hAnsi="Times New Roman"/>
          <w:sz w:val="24"/>
          <w:szCs w:val="24"/>
        </w:rPr>
        <w:t>Example: Emerging Leaders I</w:t>
      </w:r>
    </w:p>
    <w:p w14:paraId="457433D2" w14:textId="77777777" w:rsidR="00B321F8" w:rsidRPr="00DF39E7" w:rsidRDefault="00B321F8" w:rsidP="00B321F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F4EA4A" w14:textId="77777777" w:rsidR="00B321F8" w:rsidRPr="00B321F8" w:rsidRDefault="00B321F8" w:rsidP="00A07EC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321F8">
        <w:rPr>
          <w:rFonts w:ascii="Times New Roman" w:hAnsi="Times New Roman"/>
          <w:b/>
          <w:sz w:val="24"/>
          <w:szCs w:val="24"/>
        </w:rPr>
        <w:t>COMMUNITY SERVICE</w:t>
      </w:r>
    </w:p>
    <w:p w14:paraId="6FCCDB0B" w14:textId="77777777" w:rsidR="00B321F8" w:rsidRPr="00B321F8" w:rsidRDefault="00B321F8" w:rsidP="00B321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0FC1DC0" w14:textId="77777777" w:rsidR="00B321F8" w:rsidRPr="00A87C64" w:rsidRDefault="00DA07EB" w:rsidP="00A87C64">
      <w:pPr>
        <w:tabs>
          <w:tab w:val="left" w:pos="2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A07EB">
        <w:rPr>
          <w:rFonts w:ascii="Times New Roman" w:hAnsi="Times New Roman"/>
          <w:b/>
          <w:sz w:val="24"/>
          <w:szCs w:val="24"/>
        </w:rPr>
        <w:t>Volunteer</w:t>
      </w:r>
      <w:r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 xml:space="preserve">American Cancer Society, Relay for </w:t>
      </w:r>
      <w:proofErr w:type="gramStart"/>
      <w:r w:rsidR="00B321F8" w:rsidRPr="00A87C64">
        <w:rPr>
          <w:rFonts w:ascii="Times New Roman" w:hAnsi="Times New Roman"/>
          <w:sz w:val="24"/>
          <w:szCs w:val="24"/>
        </w:rPr>
        <w:t xml:space="preserve">Life  </w:t>
      </w:r>
      <w:r w:rsidR="00B321F8" w:rsidRPr="00A87C64">
        <w:rPr>
          <w:rFonts w:ascii="Times New Roman" w:hAnsi="Times New Roman"/>
          <w:sz w:val="24"/>
          <w:szCs w:val="24"/>
        </w:rPr>
        <w:tab/>
      </w:r>
      <w:proofErr w:type="gramEnd"/>
      <w:r w:rsidR="00B321F8" w:rsidRPr="00A87C64">
        <w:rPr>
          <w:rFonts w:ascii="Times New Roman" w:hAnsi="Times New Roman"/>
          <w:sz w:val="24"/>
          <w:szCs w:val="24"/>
        </w:rPr>
        <w:tab/>
      </w:r>
      <w:r w:rsidR="00A87C64"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>mm/yyyy to mm/yyyy</w:t>
      </w:r>
    </w:p>
    <w:p w14:paraId="030DFFD5" w14:textId="77777777" w:rsidR="00B321F8" w:rsidRPr="00A87C64" w:rsidRDefault="00DA07EB" w:rsidP="00A87C64">
      <w:pPr>
        <w:tabs>
          <w:tab w:val="left" w:pos="2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A07EB">
        <w:rPr>
          <w:rFonts w:ascii="Times New Roman" w:hAnsi="Times New Roman"/>
          <w:b/>
          <w:sz w:val="24"/>
          <w:szCs w:val="24"/>
        </w:rPr>
        <w:t>Volunteer</w:t>
      </w:r>
      <w:r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 xml:space="preserve">Example: Blood Drive, Phi Theta </w:t>
      </w:r>
      <w:proofErr w:type="gramStart"/>
      <w:r w:rsidR="00B321F8" w:rsidRPr="00A87C64">
        <w:rPr>
          <w:rFonts w:ascii="Times New Roman" w:hAnsi="Times New Roman"/>
          <w:sz w:val="24"/>
          <w:szCs w:val="24"/>
        </w:rPr>
        <w:t xml:space="preserve">Kappa  </w:t>
      </w:r>
      <w:r w:rsidR="00B321F8" w:rsidRPr="00A87C64">
        <w:rPr>
          <w:rFonts w:ascii="Times New Roman" w:hAnsi="Times New Roman"/>
          <w:sz w:val="24"/>
          <w:szCs w:val="24"/>
        </w:rPr>
        <w:tab/>
      </w:r>
      <w:proofErr w:type="gramEnd"/>
      <w:r w:rsidR="00B321F8" w:rsidRPr="00A87C64">
        <w:rPr>
          <w:rFonts w:ascii="Times New Roman" w:hAnsi="Times New Roman"/>
          <w:sz w:val="24"/>
          <w:szCs w:val="24"/>
        </w:rPr>
        <w:tab/>
      </w:r>
      <w:r w:rsidR="00A87C64"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>mm/yyyy to mm/yyyy</w:t>
      </w:r>
    </w:p>
    <w:p w14:paraId="4B1C40E1" w14:textId="77777777" w:rsidR="00934EB6" w:rsidRPr="00A87C64" w:rsidRDefault="00DA07EB" w:rsidP="00A87C64">
      <w:pPr>
        <w:tabs>
          <w:tab w:val="left" w:pos="2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A07EB">
        <w:rPr>
          <w:rFonts w:ascii="Times New Roman" w:hAnsi="Times New Roman"/>
          <w:b/>
          <w:sz w:val="24"/>
          <w:szCs w:val="24"/>
        </w:rPr>
        <w:t>Volunteer</w:t>
      </w:r>
      <w:r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 xml:space="preserve">Adopt-A-Street, Student Leadership </w:t>
      </w:r>
      <w:proofErr w:type="gramStart"/>
      <w:r w:rsidR="00B321F8" w:rsidRPr="00A87C64">
        <w:rPr>
          <w:rFonts w:ascii="Times New Roman" w:hAnsi="Times New Roman"/>
          <w:sz w:val="24"/>
          <w:szCs w:val="24"/>
        </w:rPr>
        <w:t xml:space="preserve">Council  </w:t>
      </w:r>
      <w:r w:rsidR="00B321F8" w:rsidRPr="00A87C64">
        <w:rPr>
          <w:rFonts w:ascii="Times New Roman" w:hAnsi="Times New Roman"/>
          <w:sz w:val="24"/>
          <w:szCs w:val="24"/>
        </w:rPr>
        <w:tab/>
      </w:r>
      <w:proofErr w:type="gramEnd"/>
      <w:r w:rsidR="00A87C64">
        <w:rPr>
          <w:rFonts w:ascii="Times New Roman" w:hAnsi="Times New Roman"/>
          <w:sz w:val="24"/>
          <w:szCs w:val="24"/>
        </w:rPr>
        <w:tab/>
      </w:r>
      <w:r w:rsidR="00B321F8" w:rsidRPr="00A87C64">
        <w:rPr>
          <w:rFonts w:ascii="Times New Roman" w:hAnsi="Times New Roman"/>
          <w:sz w:val="24"/>
          <w:szCs w:val="24"/>
        </w:rPr>
        <w:t>mm/yyyy to mm/yyyy</w:t>
      </w:r>
    </w:p>
    <w:sectPr w:rsidR="00934EB6" w:rsidRPr="00A87C64" w:rsidSect="005217CB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75264" w14:textId="77777777" w:rsidR="00EA7ECF" w:rsidRDefault="00EA7ECF" w:rsidP="00FA6FC7">
      <w:pPr>
        <w:spacing w:after="0" w:line="240" w:lineRule="auto"/>
      </w:pPr>
      <w:r>
        <w:separator/>
      </w:r>
    </w:p>
  </w:endnote>
  <w:endnote w:type="continuationSeparator" w:id="0">
    <w:p w14:paraId="36A1106A" w14:textId="77777777" w:rsidR="00EA7ECF" w:rsidRDefault="00EA7ECF" w:rsidP="00FA6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95ADF" w14:textId="77777777" w:rsidR="00EA7ECF" w:rsidRDefault="00EA7ECF" w:rsidP="00FA6FC7">
      <w:pPr>
        <w:spacing w:after="0" w:line="240" w:lineRule="auto"/>
      </w:pPr>
      <w:r>
        <w:separator/>
      </w:r>
    </w:p>
  </w:footnote>
  <w:footnote w:type="continuationSeparator" w:id="0">
    <w:p w14:paraId="104A5F6A" w14:textId="77777777" w:rsidR="00EA7ECF" w:rsidRDefault="00EA7ECF" w:rsidP="00FA6F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6BB5"/>
    <w:multiLevelType w:val="hybridMultilevel"/>
    <w:tmpl w:val="A9E09F70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80B12"/>
    <w:multiLevelType w:val="hybridMultilevel"/>
    <w:tmpl w:val="C5FCC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61115"/>
    <w:multiLevelType w:val="hybridMultilevel"/>
    <w:tmpl w:val="2A486202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D099F"/>
    <w:multiLevelType w:val="hybridMultilevel"/>
    <w:tmpl w:val="96B8BDCC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E013E"/>
    <w:multiLevelType w:val="hybridMultilevel"/>
    <w:tmpl w:val="BF8E4C14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84EDD"/>
    <w:multiLevelType w:val="hybridMultilevel"/>
    <w:tmpl w:val="5C5A5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76589E"/>
    <w:multiLevelType w:val="hybridMultilevel"/>
    <w:tmpl w:val="E55EFE02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517A4"/>
    <w:multiLevelType w:val="hybridMultilevel"/>
    <w:tmpl w:val="ADCA91C8"/>
    <w:lvl w:ilvl="0" w:tplc="7602C24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970FA"/>
    <w:multiLevelType w:val="hybridMultilevel"/>
    <w:tmpl w:val="0BF89D10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F6BC5"/>
    <w:multiLevelType w:val="hybridMultilevel"/>
    <w:tmpl w:val="4FF496F2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414A1E"/>
    <w:multiLevelType w:val="hybridMultilevel"/>
    <w:tmpl w:val="3C469C70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17D32"/>
    <w:multiLevelType w:val="hybridMultilevel"/>
    <w:tmpl w:val="8C0C31BC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C260BC"/>
    <w:multiLevelType w:val="hybridMultilevel"/>
    <w:tmpl w:val="C9D0DC92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AD5E66"/>
    <w:multiLevelType w:val="hybridMultilevel"/>
    <w:tmpl w:val="95EE55E4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7C746A"/>
    <w:multiLevelType w:val="hybridMultilevel"/>
    <w:tmpl w:val="B5EA5DA6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E670EC"/>
    <w:multiLevelType w:val="hybridMultilevel"/>
    <w:tmpl w:val="9898A434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5383B"/>
    <w:multiLevelType w:val="hybridMultilevel"/>
    <w:tmpl w:val="DEBED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802F0"/>
    <w:multiLevelType w:val="hybridMultilevel"/>
    <w:tmpl w:val="C89A4872"/>
    <w:lvl w:ilvl="0" w:tplc="C804CB48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B60457"/>
    <w:multiLevelType w:val="hybridMultilevel"/>
    <w:tmpl w:val="682E47C2"/>
    <w:lvl w:ilvl="0" w:tplc="C804CB48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262589"/>
    <w:multiLevelType w:val="hybridMultilevel"/>
    <w:tmpl w:val="85A8FCCC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59336F"/>
    <w:multiLevelType w:val="hybridMultilevel"/>
    <w:tmpl w:val="1C16CD60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89400E"/>
    <w:multiLevelType w:val="hybridMultilevel"/>
    <w:tmpl w:val="52AE51D4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DB4C90"/>
    <w:multiLevelType w:val="hybridMultilevel"/>
    <w:tmpl w:val="E8165698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287329"/>
    <w:multiLevelType w:val="hybridMultilevel"/>
    <w:tmpl w:val="5BC4E5A8"/>
    <w:lvl w:ilvl="0" w:tplc="C804CB48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0A457B"/>
    <w:multiLevelType w:val="hybridMultilevel"/>
    <w:tmpl w:val="631CA688"/>
    <w:lvl w:ilvl="0" w:tplc="C804CB48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4218A2"/>
    <w:multiLevelType w:val="hybridMultilevel"/>
    <w:tmpl w:val="5CE8CD6A"/>
    <w:lvl w:ilvl="0" w:tplc="C804CB48">
      <w:numFmt w:val="bullet"/>
      <w:lvlText w:val="•"/>
      <w:lvlJc w:val="left"/>
      <w:pPr>
        <w:ind w:left="720" w:hanging="72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CC450FC"/>
    <w:multiLevelType w:val="hybridMultilevel"/>
    <w:tmpl w:val="421A2E9E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245230"/>
    <w:multiLevelType w:val="hybridMultilevel"/>
    <w:tmpl w:val="7338B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4E1F0A"/>
    <w:multiLevelType w:val="hybridMultilevel"/>
    <w:tmpl w:val="D9309FE8"/>
    <w:lvl w:ilvl="0" w:tplc="C804CB4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7"/>
  </w:num>
  <w:num w:numId="3">
    <w:abstractNumId w:val="1"/>
  </w:num>
  <w:num w:numId="4">
    <w:abstractNumId w:val="5"/>
  </w:num>
  <w:num w:numId="5">
    <w:abstractNumId w:val="20"/>
  </w:num>
  <w:num w:numId="6">
    <w:abstractNumId w:val="24"/>
  </w:num>
  <w:num w:numId="7">
    <w:abstractNumId w:val="12"/>
  </w:num>
  <w:num w:numId="8">
    <w:abstractNumId w:val="15"/>
  </w:num>
  <w:num w:numId="9">
    <w:abstractNumId w:val="25"/>
  </w:num>
  <w:num w:numId="10">
    <w:abstractNumId w:val="19"/>
  </w:num>
  <w:num w:numId="11">
    <w:abstractNumId w:val="4"/>
  </w:num>
  <w:num w:numId="12">
    <w:abstractNumId w:val="11"/>
  </w:num>
  <w:num w:numId="13">
    <w:abstractNumId w:val="23"/>
  </w:num>
  <w:num w:numId="14">
    <w:abstractNumId w:val="2"/>
  </w:num>
  <w:num w:numId="15">
    <w:abstractNumId w:val="17"/>
  </w:num>
  <w:num w:numId="16">
    <w:abstractNumId w:val="21"/>
  </w:num>
  <w:num w:numId="17">
    <w:abstractNumId w:val="6"/>
  </w:num>
  <w:num w:numId="18">
    <w:abstractNumId w:val="7"/>
  </w:num>
  <w:num w:numId="19">
    <w:abstractNumId w:val="28"/>
  </w:num>
  <w:num w:numId="20">
    <w:abstractNumId w:val="13"/>
  </w:num>
  <w:num w:numId="21">
    <w:abstractNumId w:val="3"/>
  </w:num>
  <w:num w:numId="22">
    <w:abstractNumId w:val="18"/>
  </w:num>
  <w:num w:numId="23">
    <w:abstractNumId w:val="10"/>
  </w:num>
  <w:num w:numId="24">
    <w:abstractNumId w:val="14"/>
  </w:num>
  <w:num w:numId="25">
    <w:abstractNumId w:val="9"/>
  </w:num>
  <w:num w:numId="26">
    <w:abstractNumId w:val="26"/>
  </w:num>
  <w:num w:numId="27">
    <w:abstractNumId w:val="8"/>
  </w:num>
  <w:num w:numId="28">
    <w:abstractNumId w:val="2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AB1"/>
    <w:rsid w:val="00063EDF"/>
    <w:rsid w:val="000811FB"/>
    <w:rsid w:val="000B2DBD"/>
    <w:rsid w:val="00106894"/>
    <w:rsid w:val="0012794E"/>
    <w:rsid w:val="001302F0"/>
    <w:rsid w:val="001E6FF3"/>
    <w:rsid w:val="00225298"/>
    <w:rsid w:val="002B71B9"/>
    <w:rsid w:val="002B7FA8"/>
    <w:rsid w:val="002F70B4"/>
    <w:rsid w:val="00342268"/>
    <w:rsid w:val="003C2E7F"/>
    <w:rsid w:val="003E785E"/>
    <w:rsid w:val="00416CEF"/>
    <w:rsid w:val="004217EB"/>
    <w:rsid w:val="00450EE5"/>
    <w:rsid w:val="00462ACB"/>
    <w:rsid w:val="004A47E7"/>
    <w:rsid w:val="004B7FBA"/>
    <w:rsid w:val="005217CB"/>
    <w:rsid w:val="00560BF0"/>
    <w:rsid w:val="00580AC9"/>
    <w:rsid w:val="00592006"/>
    <w:rsid w:val="005A0235"/>
    <w:rsid w:val="00602F5F"/>
    <w:rsid w:val="00612AC5"/>
    <w:rsid w:val="00617F04"/>
    <w:rsid w:val="00706EE6"/>
    <w:rsid w:val="00797FA6"/>
    <w:rsid w:val="007F6C4A"/>
    <w:rsid w:val="00891E8B"/>
    <w:rsid w:val="008A696F"/>
    <w:rsid w:val="00933C4C"/>
    <w:rsid w:val="00934EB6"/>
    <w:rsid w:val="009933E0"/>
    <w:rsid w:val="009E63A6"/>
    <w:rsid w:val="00A07ECE"/>
    <w:rsid w:val="00A83EB8"/>
    <w:rsid w:val="00A87C64"/>
    <w:rsid w:val="00AA0DC4"/>
    <w:rsid w:val="00AB0373"/>
    <w:rsid w:val="00AD716C"/>
    <w:rsid w:val="00AF7865"/>
    <w:rsid w:val="00B06A2C"/>
    <w:rsid w:val="00B07AB1"/>
    <w:rsid w:val="00B1435A"/>
    <w:rsid w:val="00B321F8"/>
    <w:rsid w:val="00B76A32"/>
    <w:rsid w:val="00C903E6"/>
    <w:rsid w:val="00D0546D"/>
    <w:rsid w:val="00D44DB1"/>
    <w:rsid w:val="00D97416"/>
    <w:rsid w:val="00DA07EB"/>
    <w:rsid w:val="00DF39E7"/>
    <w:rsid w:val="00E264CB"/>
    <w:rsid w:val="00EA7ECF"/>
    <w:rsid w:val="00ED091F"/>
    <w:rsid w:val="00EE10F9"/>
    <w:rsid w:val="00F31AF2"/>
    <w:rsid w:val="00F5611C"/>
    <w:rsid w:val="00FA0738"/>
    <w:rsid w:val="00FA6FC7"/>
    <w:rsid w:val="00FD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117AE"/>
  <w15:chartTrackingRefBased/>
  <w15:docId w15:val="{336FDB28-9C91-4637-A420-DB9EC3B9A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AA0DC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0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A0DC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7865"/>
    <w:pPr>
      <w:ind w:left="720"/>
      <w:contextualSpacing/>
    </w:pPr>
  </w:style>
  <w:style w:type="paragraph" w:customStyle="1" w:styleId="Default">
    <w:name w:val="Default"/>
    <w:rsid w:val="00AB0373"/>
    <w:pPr>
      <w:autoSpaceDE w:val="0"/>
      <w:autoSpaceDN w:val="0"/>
      <w:adjustRightInd w:val="0"/>
    </w:pPr>
    <w:rPr>
      <w:rFonts w:ascii="Algerian" w:eastAsia="Calibri" w:hAnsi="Algerian" w:cs="Algerian"/>
      <w:color w:val="000000"/>
      <w:sz w:val="24"/>
      <w:szCs w:val="24"/>
    </w:rPr>
  </w:style>
  <w:style w:type="paragraph" w:customStyle="1" w:styleId="Normal4">
    <w:name w:val="Normal+4"/>
    <w:basedOn w:val="Default"/>
    <w:next w:val="Default"/>
    <w:uiPriority w:val="99"/>
    <w:rsid w:val="00AB0373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unhideWhenUsed/>
    <w:rsid w:val="00FA6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FC7"/>
  </w:style>
  <w:style w:type="paragraph" w:styleId="Footer">
    <w:name w:val="footer"/>
    <w:basedOn w:val="Normal"/>
    <w:link w:val="FooterChar"/>
    <w:uiPriority w:val="99"/>
    <w:unhideWhenUsed/>
    <w:rsid w:val="00FA6F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89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reer%20Services\Website%20Changes%20and%20Additions\Updates%202014\careerservices_chronological_resume_templat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careerservices_chronological_resume_template2.dotx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pvcc</Company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irts</dc:creator>
  <cp:keywords/>
  <cp:lastModifiedBy>Selly Soetarso</cp:lastModifiedBy>
  <cp:revision>2</cp:revision>
  <cp:lastPrinted>2014-05-15T22:52:00Z</cp:lastPrinted>
  <dcterms:created xsi:type="dcterms:W3CDTF">2025-03-21T21:18:00Z</dcterms:created>
  <dcterms:modified xsi:type="dcterms:W3CDTF">2025-03-21T21:18:00Z</dcterms:modified>
</cp:coreProperties>
</file>