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19AA3" w14:textId="77777777" w:rsidR="0032308D" w:rsidRDefault="008B5F6B" w:rsidP="004A59A4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752" behindDoc="1" locked="0" layoutInCell="0" allowOverlap="1" wp14:anchorId="24919ACA" wp14:editId="24919ACB">
            <wp:simplePos x="0" y="0"/>
            <wp:positionH relativeFrom="column">
              <wp:posOffset>-228600</wp:posOffset>
            </wp:positionH>
            <wp:positionV relativeFrom="paragraph">
              <wp:posOffset>-228600</wp:posOffset>
            </wp:positionV>
            <wp:extent cx="1019175" cy="962025"/>
            <wp:effectExtent l="0" t="0" r="9525" b="9525"/>
            <wp:wrapNone/>
            <wp:docPr id="8" name="Picture 9" descr="psdlogo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sdlogos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62025"/>
                    </a:xfrm>
                    <a:prstGeom prst="rect">
                      <a:avLst/>
                    </a:prstGeom>
                    <a:solidFill>
                      <a:srgbClr val="339966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7728" behindDoc="0" locked="0" layoutInCell="1" allowOverlap="1" wp14:anchorId="24919ACC" wp14:editId="24919ACD">
                <wp:simplePos x="0" y="0"/>
                <wp:positionH relativeFrom="column">
                  <wp:posOffset>1866900</wp:posOffset>
                </wp:positionH>
                <wp:positionV relativeFrom="paragraph">
                  <wp:posOffset>-152400</wp:posOffset>
                </wp:positionV>
                <wp:extent cx="3152775" cy="704850"/>
                <wp:effectExtent l="9525" t="9525" r="9525" b="952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152775" cy="704850"/>
                        </a:xfrm>
                        <a:prstGeom prst="rect">
                          <a:avLst/>
                        </a:prstGeom>
                        <a:solidFill>
                          <a:srgbClr val="CCE6CC"/>
                        </a:solidFill>
                        <a:ln w="12700" algn="in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E6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4919AD0" w14:textId="77777777" w:rsidR="0032308D" w:rsidRDefault="0032308D">
                            <w:r>
                              <w:t xml:space="preserve">       </w:t>
                            </w:r>
                          </w:p>
                          <w:p w14:paraId="24919AD1" w14:textId="77777777" w:rsidR="0032308D" w:rsidRPr="004A59A4" w:rsidRDefault="0032308D">
                            <w:pPr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t xml:space="preserve">     </w:t>
                            </w:r>
                            <w:r w:rsidRPr="004A59A4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PENNRIDGE SAFETY COMMITTEE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19ACC" id="Rectangle 3" o:spid="_x0000_s1026" style="position:absolute;margin-left:147pt;margin-top:-12pt;width:248.25pt;height:55.5pt;z-index:2516577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" fillcolor="#cce6cc" strokecolor="green" strokeweight="1pt" insetpen="t">
                <v:shadow color="#cce6cc"/>
                <o:lock v:ext="edit" shapetype="t"/>
                <v:textbox inset="2.88pt,2.88pt,2.88pt,2.88pt">
                  <w:txbxContent>
                    <w:p w14:paraId="24919AD0" w14:textId="77777777" w:rsidR="0032308D" w:rsidRDefault="0032308D">
                      <w:r>
                        <w:t xml:space="preserve">       </w:t>
                      </w:r>
                    </w:p>
                    <w:p w14:paraId="24919AD1" w14:textId="77777777" w:rsidR="0032308D" w:rsidRPr="004A59A4" w:rsidRDefault="0032308D">
                      <w:pPr>
                        <w:rPr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t xml:space="preserve">     </w:t>
                      </w:r>
                      <w:r w:rsidRPr="004A59A4">
                        <w:rPr>
                          <w:b/>
                          <w:color w:val="auto"/>
                          <w:sz w:val="24"/>
                          <w:szCs w:val="24"/>
                        </w:rPr>
                        <w:t>PENNRIDGE SAFETY COMMITTEE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24919ACE" wp14:editId="24919ACF">
                <wp:simplePos x="0" y="0"/>
                <wp:positionH relativeFrom="column">
                  <wp:posOffset>971550</wp:posOffset>
                </wp:positionH>
                <wp:positionV relativeFrom="paragraph">
                  <wp:posOffset>-152400</wp:posOffset>
                </wp:positionV>
                <wp:extent cx="971550" cy="704850"/>
                <wp:effectExtent l="9525" t="9525" r="19050" b="9525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1550" cy="704850"/>
                          <a:chOff x="10675" y="10561"/>
                          <a:chExt cx="114" cy="114"/>
                        </a:xfrm>
                      </wpg:grpSpPr>
                      <wps:wsp>
                        <wps:cNvPr id="2" name="Rectangle 5" hidden="1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675" y="10561"/>
                            <a:ext cx="115" cy="1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675" y="10561"/>
                            <a:ext cx="115" cy="114"/>
                          </a:xfrm>
                          <a:prstGeom prst="rect">
                            <a:avLst/>
                          </a:prstGeom>
                          <a:solidFill>
                            <a:srgbClr val="339933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E6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713" y="10599"/>
                            <a:ext cx="38" cy="38"/>
                          </a:xfrm>
                          <a:prstGeom prst="rect">
                            <a:avLst/>
                          </a:prstGeom>
                          <a:solidFill>
                            <a:srgbClr val="CCE6CC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E6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5" name="AutoShape 8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675" y="10561"/>
                            <a:ext cx="115" cy="114"/>
                          </a:xfrm>
                          <a:prstGeom prst="rtTriangle">
                            <a:avLst/>
                          </a:prstGeom>
                          <a:solidFill>
                            <a:srgbClr val="99CC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E6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" name="AutoShape 9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713" y="10599"/>
                            <a:ext cx="38" cy="38"/>
                          </a:xfrm>
                          <a:prstGeom prst="rtTriangle">
                            <a:avLst/>
                          </a:prstGeom>
                          <a:solidFill>
                            <a:srgbClr val="339933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E6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BD72A9" id="Group 4" o:spid="_x0000_s1026" style="position:absolute;margin-left:76.5pt;margin-top:-12pt;width:76.5pt;height:55.5pt;z-index:251656704" coordorigin="10675,10561" coordsize="114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">
                <v:rect id="Rectangle 5" o:spid="_x0000_s1027" style="position:absolute;left:10675;top:10561;width:115;height:114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" stroked="f">
                  <v:stroke joinstyle="round"/>
                  <o:lock v:ext="edit" shapetype="t"/>
                  <v:textbox inset="2.88pt,2.88pt,2.88pt,2.88pt"/>
                </v:rect>
                <v:rect id="Rectangle 6" o:spid="_x0000_s1028" style="position:absolute;left:10675;top:10561;width:115;height: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" fillcolor="#393" stroked="f" strokecolor="green" strokeweight="0" insetpen="t">
                  <v:shadow color="#cce6cc"/>
                  <o:lock v:ext="edit" shapetype="t"/>
                  <v:textbox inset="2.88pt,2.88pt,2.88pt,2.88pt"/>
                </v:rect>
                <v:rect id="Rectangle 7" o:spid="_x0000_s1029" style="position:absolute;left:10713;top:10599;width:38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" fillcolor="#cce6cc" stroked="f" strokecolor="green" strokeweight="0" insetpen="t">
                  <v:shadow color="#cce6cc"/>
                  <o:lock v:ext="edit" shapetype="t"/>
                  <v:textbox inset="2.88pt,2.88pt,2.88pt,2.88pt"/>
                </v:rect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8" o:spid="_x0000_s1030" type="#_x0000_t6" style="position:absolute;left:10675;top:10561;width:115;height: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" fillcolor="#9c9" stroked="f" strokecolor="green" strokeweight="0" insetpen="t">
                  <v:shadow color="#cce6cc"/>
                  <o:lock v:ext="edit" shapetype="t"/>
                  <v:textbox inset="2.88pt,2.88pt,2.88pt,2.88pt"/>
                </v:shape>
                <v:shape id="AutoShape 9" o:spid="_x0000_s1031" type="#_x0000_t6" style="position:absolute;left:10713;top:10599;width:38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" fillcolor="#393" stroked="f" strokecolor="green" strokeweight="0" insetpen="t">
                  <v:shadow color="#cce6cc"/>
                  <o:lock v:ext="edit" shapetype="t"/>
                  <v:textbox inset="2.88pt,2.88pt,2.88pt,2.88pt"/>
                </v:shape>
              </v:group>
            </w:pict>
          </mc:Fallback>
        </mc:AlternateContent>
      </w:r>
    </w:p>
    <w:p w14:paraId="24919AA4" w14:textId="77777777" w:rsidR="0032308D" w:rsidRDefault="0032308D" w:rsidP="004A59A4">
      <w:pPr>
        <w:widowControl w:val="0"/>
        <w:rPr>
          <w:sz w:val="28"/>
          <w:szCs w:val="28"/>
        </w:rPr>
      </w:pPr>
    </w:p>
    <w:p w14:paraId="24919AA5" w14:textId="77777777" w:rsidR="0032308D" w:rsidRPr="00C02CFB" w:rsidRDefault="0032308D" w:rsidP="004A59A4">
      <w:pPr>
        <w:widowControl w:val="0"/>
        <w:rPr>
          <w:color w:val="auto"/>
          <w:sz w:val="22"/>
          <w:szCs w:val="22"/>
        </w:rPr>
      </w:pPr>
    </w:p>
    <w:p w14:paraId="24919AA6" w14:textId="56D0E924" w:rsidR="0032308D" w:rsidRPr="00B225F5" w:rsidRDefault="00BF19BA" w:rsidP="004A59A4">
      <w:pPr>
        <w:widowControl w:val="0"/>
        <w:rPr>
          <w:rFonts w:cs="Arial"/>
          <w:color w:val="auto"/>
          <w:sz w:val="24"/>
          <w:szCs w:val="24"/>
        </w:rPr>
      </w:pPr>
      <w:r w:rsidRPr="00B225F5">
        <w:rPr>
          <w:rFonts w:cs="Arial"/>
          <w:color w:val="auto"/>
          <w:sz w:val="24"/>
          <w:szCs w:val="24"/>
          <w:u w:val="single"/>
        </w:rPr>
        <w:t>To:</w:t>
      </w:r>
      <w:r w:rsidRPr="00B225F5">
        <w:rPr>
          <w:rFonts w:cs="Arial"/>
          <w:color w:val="auto"/>
          <w:sz w:val="24"/>
          <w:szCs w:val="24"/>
        </w:rPr>
        <w:t xml:space="preserve"> </w:t>
      </w:r>
      <w:r w:rsidR="006E7E55" w:rsidRPr="00B225F5">
        <w:rPr>
          <w:rFonts w:cs="Arial"/>
          <w:color w:val="auto"/>
          <w:sz w:val="24"/>
          <w:szCs w:val="24"/>
        </w:rPr>
        <w:t xml:space="preserve">     </w:t>
      </w:r>
      <w:r w:rsidRPr="00B225F5">
        <w:rPr>
          <w:rFonts w:cs="Arial"/>
          <w:color w:val="auto"/>
          <w:sz w:val="24"/>
          <w:szCs w:val="24"/>
        </w:rPr>
        <w:t xml:space="preserve">The </w:t>
      </w:r>
      <w:r w:rsidR="00044129" w:rsidRPr="00B225F5">
        <w:rPr>
          <w:rFonts w:cs="Arial"/>
          <w:color w:val="auto"/>
          <w:sz w:val="24"/>
          <w:szCs w:val="24"/>
        </w:rPr>
        <w:t xml:space="preserve">Pennridge School District </w:t>
      </w:r>
      <w:r w:rsidRPr="00B225F5">
        <w:rPr>
          <w:rFonts w:cs="Arial"/>
          <w:color w:val="auto"/>
          <w:sz w:val="24"/>
          <w:szCs w:val="24"/>
        </w:rPr>
        <w:t xml:space="preserve">Safety Committee </w:t>
      </w:r>
    </w:p>
    <w:p w14:paraId="24919AA7" w14:textId="7F0CFB43" w:rsidR="0032308D" w:rsidRPr="00B225F5" w:rsidRDefault="0032308D" w:rsidP="004A59A4">
      <w:pPr>
        <w:widowControl w:val="0"/>
        <w:rPr>
          <w:rFonts w:cs="Arial"/>
          <w:color w:val="auto"/>
          <w:sz w:val="24"/>
          <w:szCs w:val="24"/>
        </w:rPr>
      </w:pPr>
      <w:r w:rsidRPr="3E8571EE">
        <w:rPr>
          <w:rFonts w:cs="Arial"/>
          <w:color w:val="auto"/>
          <w:sz w:val="24"/>
          <w:szCs w:val="24"/>
          <w:u w:val="single"/>
        </w:rPr>
        <w:t>From</w:t>
      </w:r>
      <w:r w:rsidR="78471A57" w:rsidRPr="3E8571EE">
        <w:rPr>
          <w:rFonts w:cs="Arial"/>
          <w:color w:val="auto"/>
          <w:sz w:val="24"/>
          <w:szCs w:val="24"/>
          <w:u w:val="single"/>
        </w:rPr>
        <w:t>:</w:t>
      </w:r>
      <w:r w:rsidR="78471A57" w:rsidRPr="3E8571EE">
        <w:rPr>
          <w:rFonts w:cs="Arial"/>
          <w:color w:val="auto"/>
          <w:sz w:val="24"/>
          <w:szCs w:val="24"/>
        </w:rPr>
        <w:t xml:space="preserve"> Craig</w:t>
      </w:r>
      <w:r w:rsidR="35914F65" w:rsidRPr="3E8571EE">
        <w:rPr>
          <w:rFonts w:cs="Arial"/>
          <w:color w:val="auto"/>
          <w:sz w:val="24"/>
          <w:szCs w:val="24"/>
        </w:rPr>
        <w:t xml:space="preserve"> Bramble Jr.</w:t>
      </w:r>
    </w:p>
    <w:p w14:paraId="24919AA8" w14:textId="76A82487" w:rsidR="00C02CFB" w:rsidRPr="00B225F5" w:rsidRDefault="0032308D" w:rsidP="004A59A4">
      <w:pPr>
        <w:widowControl w:val="0"/>
        <w:rPr>
          <w:rFonts w:cs="Arial"/>
          <w:bCs/>
          <w:color w:val="auto"/>
          <w:sz w:val="24"/>
          <w:szCs w:val="24"/>
        </w:rPr>
      </w:pPr>
      <w:r w:rsidRPr="00B225F5">
        <w:rPr>
          <w:rFonts w:cs="Arial"/>
          <w:bCs/>
          <w:color w:val="auto"/>
          <w:sz w:val="24"/>
          <w:szCs w:val="24"/>
          <w:u w:val="single"/>
        </w:rPr>
        <w:t>RE:</w:t>
      </w:r>
      <w:r w:rsidRPr="00B225F5">
        <w:rPr>
          <w:rFonts w:cs="Arial"/>
          <w:bCs/>
          <w:color w:val="auto"/>
          <w:sz w:val="24"/>
          <w:szCs w:val="24"/>
        </w:rPr>
        <w:t xml:space="preserve"> </w:t>
      </w:r>
      <w:r w:rsidR="006E7E55" w:rsidRPr="00B225F5">
        <w:rPr>
          <w:rFonts w:cs="Arial"/>
          <w:bCs/>
          <w:color w:val="auto"/>
          <w:sz w:val="24"/>
          <w:szCs w:val="24"/>
        </w:rPr>
        <w:t xml:space="preserve">    </w:t>
      </w:r>
      <w:r w:rsidRPr="00B225F5">
        <w:rPr>
          <w:rFonts w:cs="Arial"/>
          <w:bCs/>
          <w:color w:val="auto"/>
          <w:sz w:val="24"/>
          <w:szCs w:val="24"/>
        </w:rPr>
        <w:t xml:space="preserve">Safety </w:t>
      </w:r>
      <w:r w:rsidR="00044129" w:rsidRPr="00B225F5">
        <w:rPr>
          <w:rFonts w:cs="Arial"/>
          <w:bCs/>
          <w:color w:val="auto"/>
          <w:sz w:val="24"/>
          <w:szCs w:val="24"/>
        </w:rPr>
        <w:t>C</w:t>
      </w:r>
      <w:r w:rsidR="00545460" w:rsidRPr="00B225F5">
        <w:rPr>
          <w:rFonts w:cs="Arial"/>
          <w:bCs/>
          <w:color w:val="auto"/>
          <w:sz w:val="24"/>
          <w:szCs w:val="24"/>
        </w:rPr>
        <w:t>ommittee</w:t>
      </w:r>
      <w:r w:rsidR="00545460" w:rsidRPr="00B225F5">
        <w:rPr>
          <w:rFonts w:cs="Arial"/>
          <w:b/>
          <w:bCs/>
          <w:color w:val="auto"/>
          <w:sz w:val="24"/>
          <w:szCs w:val="24"/>
        </w:rPr>
        <w:t xml:space="preserve"> </w:t>
      </w:r>
      <w:r w:rsidR="00044129" w:rsidRPr="00B225F5">
        <w:rPr>
          <w:rFonts w:cs="Arial"/>
          <w:bCs/>
          <w:color w:val="auto"/>
          <w:sz w:val="24"/>
          <w:szCs w:val="24"/>
        </w:rPr>
        <w:t>M</w:t>
      </w:r>
      <w:r w:rsidR="00545460" w:rsidRPr="00B225F5">
        <w:rPr>
          <w:rFonts w:cs="Arial"/>
          <w:bCs/>
          <w:color w:val="auto"/>
          <w:sz w:val="24"/>
          <w:szCs w:val="24"/>
        </w:rPr>
        <w:t>eeting</w:t>
      </w:r>
    </w:p>
    <w:p w14:paraId="6EC2201D" w14:textId="77777777" w:rsidR="001221F8" w:rsidRDefault="001221F8" w:rsidP="003512DF">
      <w:pPr>
        <w:widowControl w:val="0"/>
        <w:rPr>
          <w:rFonts w:cs="Arial"/>
          <w:b/>
          <w:bCs/>
          <w:color w:val="auto"/>
          <w:sz w:val="24"/>
          <w:szCs w:val="24"/>
          <w:u w:val="single"/>
        </w:rPr>
      </w:pPr>
    </w:p>
    <w:p w14:paraId="7072A884" w14:textId="2946766C" w:rsidR="00AF69A2" w:rsidRPr="00B225F5" w:rsidRDefault="00A62083" w:rsidP="003512DF">
      <w:pPr>
        <w:widowControl w:val="0"/>
        <w:rPr>
          <w:rFonts w:cs="Arial"/>
          <w:b/>
          <w:bCs/>
          <w:color w:val="auto"/>
          <w:sz w:val="24"/>
          <w:szCs w:val="24"/>
          <w:u w:val="single"/>
        </w:rPr>
      </w:pPr>
      <w:r>
        <w:rPr>
          <w:rFonts w:cs="Arial"/>
          <w:b/>
          <w:bCs/>
          <w:color w:val="auto"/>
          <w:sz w:val="24"/>
          <w:szCs w:val="24"/>
          <w:u w:val="single"/>
        </w:rPr>
        <w:t>3</w:t>
      </w:r>
      <w:r w:rsidR="00A3120A">
        <w:rPr>
          <w:rFonts w:cs="Arial"/>
          <w:b/>
          <w:bCs/>
          <w:color w:val="auto"/>
          <w:sz w:val="24"/>
          <w:szCs w:val="24"/>
          <w:u w:val="single"/>
        </w:rPr>
        <w:t>/11/2025</w:t>
      </w:r>
    </w:p>
    <w:p w14:paraId="737B0406" w14:textId="701CA479" w:rsidR="008A5919" w:rsidRPr="00B225F5" w:rsidRDefault="00545460" w:rsidP="008A5919">
      <w:pPr>
        <w:pStyle w:val="ListParagraph"/>
        <w:ind w:left="3600" w:firstLine="720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 w:rsidRPr="00B225F5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Agenda</w:t>
      </w:r>
    </w:p>
    <w:p w14:paraId="15DEA3BB" w14:textId="77777777" w:rsidR="00081632" w:rsidRPr="00B225F5" w:rsidRDefault="00081632" w:rsidP="008A5919">
      <w:pPr>
        <w:pStyle w:val="ListParagraph"/>
        <w:ind w:left="3600" w:firstLine="720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305E8473" w14:textId="77777777" w:rsidR="00582AA9" w:rsidRPr="00B225F5" w:rsidRDefault="00582AA9" w:rsidP="000D1FD8">
      <w:pPr>
        <w:pStyle w:val="ListParagraph"/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p w14:paraId="24919AAD" w14:textId="28119C67" w:rsidR="00487D07" w:rsidRPr="00B225F5" w:rsidRDefault="000D1FD8" w:rsidP="0017247B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sz w:val="24"/>
          <w:szCs w:val="24"/>
          <w:lang w:val="en"/>
        </w:rPr>
      </w:pPr>
      <w:r w:rsidRPr="00B225F5">
        <w:rPr>
          <w:rFonts w:ascii="Arial" w:hAnsi="Arial" w:cs="Arial"/>
          <w:b/>
          <w:sz w:val="24"/>
          <w:szCs w:val="24"/>
          <w:lang w:val="en"/>
        </w:rPr>
        <w:t>Review Minutes from last meeting</w:t>
      </w:r>
    </w:p>
    <w:p w14:paraId="24919AAE" w14:textId="3C21F157" w:rsidR="000D1FD8" w:rsidRPr="00B225F5" w:rsidRDefault="000D1FD8" w:rsidP="0017247B">
      <w:pPr>
        <w:ind w:left="360"/>
        <w:rPr>
          <w:rFonts w:cs="Arial"/>
          <w:sz w:val="24"/>
          <w:szCs w:val="24"/>
          <w:lang w:val="en"/>
        </w:rPr>
      </w:pPr>
    </w:p>
    <w:p w14:paraId="24919AAF" w14:textId="757D1D79" w:rsidR="000D1FD8" w:rsidRPr="00B225F5" w:rsidRDefault="000D1FD8" w:rsidP="0017247B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sz w:val="24"/>
          <w:szCs w:val="24"/>
        </w:rPr>
      </w:pPr>
      <w:r w:rsidRPr="00B225F5">
        <w:rPr>
          <w:rFonts w:ascii="Arial" w:hAnsi="Arial" w:cs="Arial"/>
          <w:b/>
          <w:sz w:val="24"/>
          <w:szCs w:val="24"/>
          <w:lang w:val="en"/>
        </w:rPr>
        <w:t>Reports</w:t>
      </w:r>
    </w:p>
    <w:p w14:paraId="5BE0A7C9" w14:textId="77777777" w:rsidR="00896655" w:rsidRPr="00B225F5" w:rsidRDefault="00896655" w:rsidP="00896655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24919AB0" w14:textId="212360C8" w:rsidR="0049385E" w:rsidRPr="00B225F5" w:rsidRDefault="00F4657A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B225F5">
        <w:rPr>
          <w:rFonts w:ascii="Arial" w:hAnsi="Arial" w:cs="Arial"/>
          <w:sz w:val="24"/>
          <w:szCs w:val="24"/>
        </w:rPr>
        <w:t>Maintenance</w:t>
      </w:r>
    </w:p>
    <w:p w14:paraId="24919AB1" w14:textId="535E612A" w:rsidR="0049385E" w:rsidRPr="00B225F5" w:rsidRDefault="36F94AE8" w:rsidP="001D15A2">
      <w:pPr>
        <w:pStyle w:val="ListParagraph"/>
        <w:numPr>
          <w:ilvl w:val="1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Building Inspection</w:t>
      </w:r>
      <w:r w:rsidR="77CEBC74" w:rsidRPr="3E8571EE">
        <w:rPr>
          <w:rFonts w:ascii="Arial" w:hAnsi="Arial" w:cs="Arial"/>
          <w:sz w:val="24"/>
          <w:szCs w:val="24"/>
        </w:rPr>
        <w:t xml:space="preserve"> –</w:t>
      </w:r>
      <w:r w:rsidR="00EF09B8">
        <w:rPr>
          <w:rFonts w:ascii="Arial" w:hAnsi="Arial" w:cs="Arial"/>
          <w:sz w:val="24"/>
          <w:szCs w:val="24"/>
        </w:rPr>
        <w:t xml:space="preserve"> </w:t>
      </w:r>
    </w:p>
    <w:p w14:paraId="24919AB2" w14:textId="09A3AB25" w:rsidR="000D1FD8" w:rsidRPr="00B225F5" w:rsidRDefault="52754E47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Transportation</w:t>
      </w:r>
      <w:r w:rsidR="4B7ECAC9" w:rsidRPr="3E8571EE">
        <w:rPr>
          <w:rFonts w:ascii="Arial" w:hAnsi="Arial" w:cs="Arial"/>
          <w:sz w:val="24"/>
          <w:szCs w:val="24"/>
        </w:rPr>
        <w:t>-</w:t>
      </w:r>
      <w:r w:rsidR="002817DE">
        <w:rPr>
          <w:rFonts w:ascii="Arial" w:hAnsi="Arial" w:cs="Arial"/>
          <w:sz w:val="24"/>
          <w:szCs w:val="24"/>
        </w:rPr>
        <w:t xml:space="preserve"> </w:t>
      </w:r>
    </w:p>
    <w:p w14:paraId="24919AB3" w14:textId="2C41B8CF" w:rsidR="000D1FD8" w:rsidRPr="00B225F5" w:rsidRDefault="52754E47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Nurse Coordinator</w:t>
      </w:r>
      <w:r w:rsidR="3996D54D" w:rsidRPr="3E8571EE">
        <w:rPr>
          <w:rFonts w:ascii="Arial" w:hAnsi="Arial" w:cs="Arial"/>
          <w:sz w:val="24"/>
          <w:szCs w:val="24"/>
        </w:rPr>
        <w:t xml:space="preserve"> –</w:t>
      </w:r>
    </w:p>
    <w:p w14:paraId="5DB4B76D" w14:textId="5D26B7B5" w:rsidR="623FE0A6" w:rsidRDefault="234FA648" w:rsidP="3E8571EE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Human Resources</w:t>
      </w:r>
      <w:r w:rsidR="002817DE">
        <w:rPr>
          <w:rFonts w:ascii="Arial" w:hAnsi="Arial" w:cs="Arial"/>
          <w:sz w:val="24"/>
          <w:szCs w:val="24"/>
        </w:rPr>
        <w:t xml:space="preserve">- </w:t>
      </w:r>
    </w:p>
    <w:p w14:paraId="24919AB4" w14:textId="5CF925A9" w:rsidR="000D1FD8" w:rsidRPr="00B225F5" w:rsidRDefault="52754E47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Nutritional Services</w:t>
      </w:r>
      <w:r w:rsidR="6ACE981A" w:rsidRPr="3E8571EE">
        <w:rPr>
          <w:rFonts w:ascii="Arial" w:hAnsi="Arial" w:cs="Arial"/>
          <w:sz w:val="24"/>
          <w:szCs w:val="24"/>
        </w:rPr>
        <w:t xml:space="preserve"> – </w:t>
      </w:r>
    </w:p>
    <w:p w14:paraId="24919AB5" w14:textId="7ABA6D1F" w:rsidR="000D1FD8" w:rsidRPr="00B225F5" w:rsidRDefault="52754E47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Athletics</w:t>
      </w:r>
      <w:r w:rsidR="65D1D589" w:rsidRPr="3E8571EE">
        <w:rPr>
          <w:rFonts w:ascii="Arial" w:hAnsi="Arial" w:cs="Arial"/>
          <w:sz w:val="24"/>
          <w:szCs w:val="24"/>
        </w:rPr>
        <w:t xml:space="preserve"> – </w:t>
      </w:r>
    </w:p>
    <w:p w14:paraId="24919AB6" w14:textId="7A46CC06" w:rsidR="000D1FD8" w:rsidRDefault="5773032C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Administration</w:t>
      </w:r>
      <w:r w:rsidR="4371BB0F" w:rsidRPr="3E8571EE">
        <w:rPr>
          <w:rFonts w:ascii="Arial" w:hAnsi="Arial" w:cs="Arial"/>
          <w:sz w:val="24"/>
          <w:szCs w:val="24"/>
        </w:rPr>
        <w:t xml:space="preserve"> – </w:t>
      </w:r>
    </w:p>
    <w:p w14:paraId="4FE7DC78" w14:textId="063B3CD4" w:rsidR="00F714B7" w:rsidRDefault="361EDA2F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Security</w:t>
      </w:r>
      <w:r w:rsidR="3093DD5C" w:rsidRPr="3E8571EE">
        <w:rPr>
          <w:rFonts w:ascii="Arial" w:hAnsi="Arial" w:cs="Arial"/>
          <w:sz w:val="24"/>
          <w:szCs w:val="24"/>
        </w:rPr>
        <w:t xml:space="preserve"> – </w:t>
      </w:r>
    </w:p>
    <w:p w14:paraId="4A415B37" w14:textId="2024D60F" w:rsidR="00736F9B" w:rsidRPr="00B225F5" w:rsidRDefault="272F6413" w:rsidP="001D15A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Information Technology</w:t>
      </w:r>
      <w:r w:rsidR="22BAA1FD" w:rsidRPr="3E8571EE">
        <w:rPr>
          <w:rFonts w:ascii="Arial" w:hAnsi="Arial" w:cs="Arial"/>
          <w:sz w:val="24"/>
          <w:szCs w:val="24"/>
        </w:rPr>
        <w:t xml:space="preserve"> –</w:t>
      </w:r>
    </w:p>
    <w:p w14:paraId="64C56063" w14:textId="77777777" w:rsidR="00896655" w:rsidRPr="00B225F5" w:rsidRDefault="00896655" w:rsidP="0017247B">
      <w:pPr>
        <w:pStyle w:val="ListParagraph"/>
        <w:ind w:left="360"/>
        <w:rPr>
          <w:rFonts w:ascii="Arial" w:hAnsi="Arial" w:cs="Arial"/>
          <w:sz w:val="24"/>
          <w:szCs w:val="24"/>
          <w:lang w:val="en"/>
        </w:rPr>
      </w:pPr>
    </w:p>
    <w:p w14:paraId="252A20AE" w14:textId="601E443E" w:rsidR="00E72659" w:rsidRPr="00B225F5" w:rsidRDefault="59581996" w:rsidP="35C43800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bCs/>
          <w:sz w:val="24"/>
          <w:szCs w:val="24"/>
          <w:lang w:val="en"/>
        </w:rPr>
      </w:pPr>
      <w:r w:rsidRPr="3E8571EE">
        <w:rPr>
          <w:rFonts w:ascii="Arial" w:hAnsi="Arial" w:cs="Arial"/>
          <w:b/>
          <w:bCs/>
          <w:sz w:val="24"/>
          <w:szCs w:val="24"/>
          <w:lang w:val="en"/>
        </w:rPr>
        <w:t>Old Business</w:t>
      </w:r>
      <w:r w:rsidR="4871FA66" w:rsidRPr="3E8571EE">
        <w:rPr>
          <w:rFonts w:ascii="Arial" w:hAnsi="Arial" w:cs="Arial"/>
          <w:b/>
          <w:bCs/>
          <w:sz w:val="24"/>
          <w:szCs w:val="24"/>
          <w:lang w:val="en"/>
        </w:rPr>
        <w:t xml:space="preserve"> –</w:t>
      </w:r>
      <w:r w:rsidR="003E2465">
        <w:rPr>
          <w:rFonts w:ascii="Arial" w:hAnsi="Arial" w:cs="Arial"/>
          <w:b/>
          <w:bCs/>
          <w:sz w:val="24"/>
          <w:szCs w:val="24"/>
          <w:lang w:val="en"/>
        </w:rPr>
        <w:t xml:space="preserve"> </w:t>
      </w:r>
    </w:p>
    <w:p w14:paraId="6B92675D" w14:textId="77777777" w:rsidR="00A25082" w:rsidRPr="00B225F5" w:rsidRDefault="00A25082" w:rsidP="00496959">
      <w:pPr>
        <w:rPr>
          <w:rFonts w:cs="Arial"/>
          <w:sz w:val="24"/>
          <w:szCs w:val="24"/>
        </w:rPr>
      </w:pPr>
    </w:p>
    <w:p w14:paraId="2EB84C0D" w14:textId="4B776B4A" w:rsidR="001C05E1" w:rsidRPr="00B225F5" w:rsidRDefault="52754E47" w:rsidP="35C43800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bCs/>
          <w:sz w:val="24"/>
          <w:szCs w:val="24"/>
          <w:lang w:val="en"/>
        </w:rPr>
      </w:pPr>
      <w:r w:rsidRPr="3E8571EE">
        <w:rPr>
          <w:rFonts w:ascii="Arial" w:hAnsi="Arial" w:cs="Arial"/>
          <w:b/>
          <w:bCs/>
          <w:sz w:val="24"/>
          <w:szCs w:val="24"/>
          <w:lang w:val="en"/>
        </w:rPr>
        <w:t>New</w:t>
      </w:r>
      <w:r w:rsidR="07C55B5A" w:rsidRPr="3E8571EE">
        <w:rPr>
          <w:rFonts w:ascii="Arial" w:hAnsi="Arial" w:cs="Arial"/>
          <w:b/>
          <w:bCs/>
          <w:sz w:val="24"/>
          <w:szCs w:val="24"/>
          <w:lang w:val="en"/>
        </w:rPr>
        <w:t xml:space="preserve"> Business</w:t>
      </w:r>
      <w:r w:rsidR="0885E5FC" w:rsidRPr="3E8571EE">
        <w:rPr>
          <w:rFonts w:ascii="Arial" w:hAnsi="Arial" w:cs="Arial"/>
          <w:b/>
          <w:bCs/>
          <w:sz w:val="24"/>
          <w:szCs w:val="24"/>
          <w:lang w:val="en"/>
        </w:rPr>
        <w:t xml:space="preserve"> –</w:t>
      </w:r>
    </w:p>
    <w:p w14:paraId="4D0103AF" w14:textId="77777777" w:rsidR="001C05E1" w:rsidRPr="00B225F5" w:rsidRDefault="001C05E1" w:rsidP="001C05E1">
      <w:pPr>
        <w:pStyle w:val="ListParagraph"/>
        <w:ind w:left="360"/>
        <w:rPr>
          <w:rFonts w:ascii="Arial" w:hAnsi="Arial" w:cs="Arial"/>
          <w:sz w:val="24"/>
          <w:szCs w:val="24"/>
          <w:lang w:val="en"/>
        </w:rPr>
      </w:pPr>
    </w:p>
    <w:p w14:paraId="573B7B0D" w14:textId="77777777" w:rsidR="004F2D49" w:rsidRPr="00B225F5" w:rsidRDefault="004F2D49" w:rsidP="00896655">
      <w:pPr>
        <w:rPr>
          <w:rFonts w:cs="Arial"/>
          <w:sz w:val="24"/>
          <w:szCs w:val="24"/>
          <w:lang w:val="en"/>
        </w:rPr>
      </w:pPr>
    </w:p>
    <w:p w14:paraId="4FD12386" w14:textId="6D64CD5C" w:rsidR="004F2D49" w:rsidRPr="00B225F5" w:rsidRDefault="004F2D49" w:rsidP="00896655">
      <w:pPr>
        <w:rPr>
          <w:rFonts w:cs="Arial"/>
          <w:sz w:val="24"/>
          <w:szCs w:val="24"/>
          <w:lang w:val="en"/>
        </w:rPr>
      </w:pPr>
    </w:p>
    <w:p w14:paraId="7D55BCDC" w14:textId="1FEC85AE" w:rsidR="004A6A55" w:rsidRPr="00B225F5" w:rsidRDefault="00DF5ED6" w:rsidP="00896655">
      <w:pPr>
        <w:rPr>
          <w:rFonts w:cs="Arial"/>
          <w:sz w:val="24"/>
          <w:szCs w:val="24"/>
          <w:lang w:val="en"/>
        </w:rPr>
      </w:pPr>
      <w:r w:rsidRPr="00B225F5">
        <w:rPr>
          <w:rFonts w:cs="Arial"/>
          <w:sz w:val="24"/>
          <w:szCs w:val="24"/>
          <w:lang w:val="en"/>
        </w:rPr>
        <w:tab/>
      </w:r>
      <w:r w:rsidRPr="00B225F5">
        <w:rPr>
          <w:rFonts w:cs="Arial"/>
          <w:sz w:val="24"/>
          <w:szCs w:val="24"/>
          <w:lang w:val="en"/>
        </w:rPr>
        <w:tab/>
      </w:r>
      <w:r w:rsidR="008438DC" w:rsidRPr="00B225F5">
        <w:rPr>
          <w:rFonts w:cs="Arial"/>
          <w:sz w:val="24"/>
          <w:szCs w:val="24"/>
          <w:lang w:val="en"/>
        </w:rPr>
        <w:tab/>
      </w:r>
      <w:r w:rsidR="008438DC" w:rsidRPr="00B225F5">
        <w:rPr>
          <w:rFonts w:cs="Arial"/>
          <w:sz w:val="24"/>
          <w:szCs w:val="24"/>
          <w:lang w:val="en"/>
        </w:rPr>
        <w:tab/>
      </w:r>
    </w:p>
    <w:p w14:paraId="3E5A87C4" w14:textId="58AD6806" w:rsidR="00D77157" w:rsidRDefault="00D77157" w:rsidP="00896655">
      <w:pPr>
        <w:rPr>
          <w:rFonts w:cs="Arial"/>
          <w:sz w:val="24"/>
          <w:szCs w:val="24"/>
        </w:rPr>
      </w:pPr>
    </w:p>
    <w:p w14:paraId="0F7CA000" w14:textId="77777777" w:rsidR="00847DE7" w:rsidRPr="00B225F5" w:rsidRDefault="00847DE7" w:rsidP="00896655">
      <w:pPr>
        <w:rPr>
          <w:rFonts w:cs="Arial"/>
          <w:sz w:val="24"/>
          <w:szCs w:val="24"/>
        </w:rPr>
      </w:pPr>
    </w:p>
    <w:p w14:paraId="581050B8" w14:textId="77777777" w:rsidR="00371BE8" w:rsidRPr="00B225F5" w:rsidRDefault="00371BE8" w:rsidP="00896655">
      <w:pPr>
        <w:rPr>
          <w:rFonts w:cs="Arial"/>
          <w:sz w:val="24"/>
          <w:szCs w:val="24"/>
        </w:rPr>
      </w:pPr>
    </w:p>
    <w:p w14:paraId="42B99EBC" w14:textId="77777777" w:rsidR="00D77157" w:rsidRPr="00B225F5" w:rsidRDefault="00D77157" w:rsidP="00896655">
      <w:pPr>
        <w:rPr>
          <w:rFonts w:cs="Arial"/>
          <w:sz w:val="24"/>
          <w:szCs w:val="24"/>
        </w:rPr>
      </w:pPr>
    </w:p>
    <w:p w14:paraId="4E2D12BE" w14:textId="77777777" w:rsidR="006B33B5" w:rsidRPr="00B225F5" w:rsidRDefault="006B33B5" w:rsidP="00896655">
      <w:pPr>
        <w:rPr>
          <w:rFonts w:cs="Arial"/>
          <w:sz w:val="24"/>
          <w:szCs w:val="24"/>
        </w:rPr>
      </w:pPr>
    </w:p>
    <w:p w14:paraId="24919ABF" w14:textId="136A90D9" w:rsidR="007C617C" w:rsidRPr="00B225F5" w:rsidRDefault="007C617C" w:rsidP="007D7AD8">
      <w:pPr>
        <w:jc w:val="center"/>
        <w:rPr>
          <w:rFonts w:cs="Arial"/>
          <w:sz w:val="24"/>
          <w:szCs w:val="24"/>
          <w:lang w:val="en"/>
        </w:rPr>
      </w:pPr>
      <w:r w:rsidRPr="00847DE7">
        <w:rPr>
          <w:rFonts w:cs="Arial"/>
          <w:sz w:val="24"/>
          <w:szCs w:val="24"/>
        </w:rPr>
        <w:t>Our next s</w:t>
      </w:r>
      <w:r w:rsidR="00997346" w:rsidRPr="00847DE7">
        <w:rPr>
          <w:rFonts w:cs="Arial"/>
          <w:sz w:val="24"/>
          <w:szCs w:val="24"/>
        </w:rPr>
        <w:t xml:space="preserve">afety committee meeting will be on </w:t>
      </w:r>
      <w:r w:rsidR="003E2465">
        <w:rPr>
          <w:rFonts w:cs="Arial"/>
          <w:sz w:val="24"/>
          <w:szCs w:val="24"/>
        </w:rPr>
        <w:t>4</w:t>
      </w:r>
      <w:r w:rsidR="00AE1824" w:rsidRPr="00771A69">
        <w:rPr>
          <w:rFonts w:cs="Arial"/>
          <w:sz w:val="24"/>
          <w:szCs w:val="24"/>
        </w:rPr>
        <w:t>/</w:t>
      </w:r>
      <w:r w:rsidR="003E2465">
        <w:rPr>
          <w:rFonts w:cs="Arial"/>
          <w:sz w:val="24"/>
          <w:szCs w:val="24"/>
        </w:rPr>
        <w:t>8</w:t>
      </w:r>
      <w:r w:rsidR="00DF5ED6" w:rsidRPr="00771A69">
        <w:rPr>
          <w:rFonts w:cs="Arial"/>
          <w:sz w:val="24"/>
          <w:szCs w:val="24"/>
        </w:rPr>
        <w:t>/</w:t>
      </w:r>
      <w:r w:rsidR="003007C3" w:rsidRPr="00771A69">
        <w:rPr>
          <w:rFonts w:cs="Arial"/>
          <w:sz w:val="24"/>
          <w:szCs w:val="24"/>
        </w:rPr>
        <w:t>20</w:t>
      </w:r>
      <w:r w:rsidR="00FA2EE7" w:rsidRPr="00771A69">
        <w:rPr>
          <w:rFonts w:cs="Arial"/>
          <w:sz w:val="24"/>
          <w:szCs w:val="24"/>
        </w:rPr>
        <w:t>2</w:t>
      </w:r>
      <w:r w:rsidR="000A512F">
        <w:rPr>
          <w:rFonts w:cs="Arial"/>
          <w:sz w:val="24"/>
          <w:szCs w:val="24"/>
        </w:rPr>
        <w:t>5</w:t>
      </w:r>
      <w:r w:rsidR="003007C3" w:rsidRPr="00847DE7">
        <w:rPr>
          <w:rFonts w:cs="Arial"/>
          <w:sz w:val="24"/>
          <w:szCs w:val="24"/>
        </w:rPr>
        <w:t xml:space="preserve"> </w:t>
      </w:r>
      <w:r w:rsidR="008A52EB" w:rsidRPr="00847DE7">
        <w:rPr>
          <w:rFonts w:cs="Arial"/>
          <w:sz w:val="24"/>
          <w:szCs w:val="24"/>
        </w:rPr>
        <w:t>at 1:30</w:t>
      </w:r>
      <w:r w:rsidR="00DB61D2" w:rsidRPr="00847DE7">
        <w:rPr>
          <w:rFonts w:cs="Arial"/>
          <w:sz w:val="24"/>
          <w:szCs w:val="24"/>
        </w:rPr>
        <w:t>pm</w:t>
      </w:r>
      <w:r w:rsidRPr="00847DE7">
        <w:rPr>
          <w:rFonts w:cs="Arial"/>
          <w:sz w:val="24"/>
          <w:szCs w:val="24"/>
        </w:rPr>
        <w:t>.</w:t>
      </w:r>
    </w:p>
    <w:p w14:paraId="61A4AE4D" w14:textId="77777777" w:rsidR="00E24F50" w:rsidRDefault="00E24F50" w:rsidP="00D553E1">
      <w:pPr>
        <w:jc w:val="center"/>
        <w:rPr>
          <w:rFonts w:cs="Arial"/>
          <w:b/>
          <w:sz w:val="22"/>
          <w:szCs w:val="24"/>
          <w:u w:val="single"/>
        </w:rPr>
      </w:pPr>
    </w:p>
    <w:p w14:paraId="1A55A34E" w14:textId="22243226" w:rsidR="00887832" w:rsidRDefault="00D553E1" w:rsidP="00D553E1">
      <w:pPr>
        <w:jc w:val="center"/>
        <w:rPr>
          <w:rFonts w:cs="Arial"/>
          <w:b/>
          <w:sz w:val="22"/>
          <w:szCs w:val="24"/>
          <w:u w:val="single"/>
        </w:rPr>
      </w:pPr>
      <w:r w:rsidRPr="00310636">
        <w:rPr>
          <w:rFonts w:cs="Arial"/>
          <w:b/>
          <w:sz w:val="22"/>
          <w:szCs w:val="24"/>
          <w:u w:val="single"/>
        </w:rPr>
        <w:lastRenderedPageBreak/>
        <w:t>MEETING MINUTES</w:t>
      </w:r>
    </w:p>
    <w:p w14:paraId="5667FA93" w14:textId="67AB31CC" w:rsidR="00031BBB" w:rsidRDefault="003E2465" w:rsidP="00D553E1">
      <w:pPr>
        <w:jc w:val="center"/>
        <w:rPr>
          <w:rFonts w:cs="Arial"/>
          <w:b/>
          <w:sz w:val="22"/>
          <w:szCs w:val="24"/>
          <w:u w:val="single"/>
        </w:rPr>
      </w:pPr>
      <w:r>
        <w:rPr>
          <w:rFonts w:cs="Arial"/>
          <w:b/>
          <w:sz w:val="22"/>
          <w:szCs w:val="24"/>
          <w:u w:val="single"/>
        </w:rPr>
        <w:t>3</w:t>
      </w:r>
      <w:r w:rsidR="00B96B3B">
        <w:rPr>
          <w:rFonts w:cs="Arial"/>
          <w:b/>
          <w:sz w:val="22"/>
          <w:szCs w:val="24"/>
          <w:u w:val="single"/>
        </w:rPr>
        <w:t>/11/2025</w:t>
      </w:r>
    </w:p>
    <w:p w14:paraId="05CD72E5" w14:textId="469FEF38" w:rsidR="00B0374C" w:rsidRPr="00F657B4" w:rsidRDefault="00B0374C" w:rsidP="00B0374C">
      <w:pPr>
        <w:rPr>
          <w:rFonts w:cs="Arial"/>
          <w:sz w:val="24"/>
          <w:szCs w:val="24"/>
        </w:rPr>
      </w:pPr>
      <w:r w:rsidRPr="00F657B4">
        <w:rPr>
          <w:rFonts w:cs="Arial"/>
          <w:sz w:val="24"/>
          <w:szCs w:val="24"/>
        </w:rPr>
        <w:t>The meeting was called to order at 1:3</w:t>
      </w:r>
      <w:r w:rsidR="003E2465">
        <w:rPr>
          <w:rFonts w:cs="Arial"/>
          <w:sz w:val="24"/>
          <w:szCs w:val="24"/>
        </w:rPr>
        <w:t>0</w:t>
      </w:r>
      <w:r w:rsidRPr="00F657B4">
        <w:rPr>
          <w:rFonts w:cs="Arial"/>
          <w:sz w:val="24"/>
          <w:szCs w:val="24"/>
        </w:rPr>
        <w:t xml:space="preserve">pm by </w:t>
      </w:r>
      <w:r w:rsidR="00B96B3B">
        <w:rPr>
          <w:rFonts w:cs="Arial"/>
          <w:sz w:val="24"/>
          <w:szCs w:val="24"/>
        </w:rPr>
        <w:t>Craig Bramble Jr.</w:t>
      </w:r>
    </w:p>
    <w:p w14:paraId="35BD71AA" w14:textId="22376338" w:rsidR="00B0374C" w:rsidRPr="00644D29" w:rsidRDefault="00B0374C" w:rsidP="00B0374C">
      <w:pPr>
        <w:rPr>
          <w:rFonts w:cs="Arial"/>
          <w:sz w:val="24"/>
          <w:szCs w:val="24"/>
        </w:rPr>
      </w:pPr>
      <w:r w:rsidRPr="00644D29">
        <w:rPr>
          <w:rFonts w:cs="Arial"/>
          <w:b/>
          <w:bCs/>
          <w:sz w:val="24"/>
          <w:szCs w:val="24"/>
          <w:u w:val="single"/>
        </w:rPr>
        <w:t>Members Present:</w:t>
      </w:r>
      <w:r w:rsidRPr="00644D29">
        <w:rPr>
          <w:rFonts w:cs="Arial"/>
          <w:sz w:val="24"/>
          <w:szCs w:val="24"/>
        </w:rPr>
        <w:t xml:space="preserve"> </w:t>
      </w:r>
      <w:r w:rsidR="00B96B3B">
        <w:rPr>
          <w:rFonts w:cs="Arial"/>
          <w:sz w:val="24"/>
          <w:szCs w:val="24"/>
        </w:rPr>
        <w:t xml:space="preserve">Craig Bramble Jr., </w:t>
      </w:r>
      <w:r>
        <w:rPr>
          <w:rFonts w:cs="Arial"/>
          <w:sz w:val="24"/>
          <w:szCs w:val="24"/>
        </w:rPr>
        <w:t>Scott Hegen</w:t>
      </w:r>
      <w:r w:rsidRPr="00644D29">
        <w:rPr>
          <w:rFonts w:cs="Arial"/>
          <w:sz w:val="24"/>
          <w:szCs w:val="24"/>
        </w:rPr>
        <w:t xml:space="preserve">, Beverly Hendricks, Nicole Foster, </w:t>
      </w:r>
      <w:r>
        <w:rPr>
          <w:rFonts w:cs="Arial"/>
          <w:sz w:val="24"/>
          <w:szCs w:val="24"/>
        </w:rPr>
        <w:t>Chester McCullough</w:t>
      </w:r>
      <w:r w:rsidR="00B96B3B">
        <w:rPr>
          <w:rFonts w:cs="Arial"/>
          <w:sz w:val="24"/>
          <w:szCs w:val="24"/>
        </w:rPr>
        <w:t>, Jessica Krause</w:t>
      </w:r>
      <w:r w:rsidR="003E2465">
        <w:rPr>
          <w:rFonts w:cs="Arial"/>
          <w:sz w:val="24"/>
          <w:szCs w:val="24"/>
        </w:rPr>
        <w:t xml:space="preserve">, Rosemarie Wrobel, Lynda </w:t>
      </w:r>
      <w:proofErr w:type="spellStart"/>
      <w:r w:rsidR="003E2465">
        <w:rPr>
          <w:rFonts w:cs="Arial"/>
          <w:sz w:val="24"/>
          <w:szCs w:val="24"/>
        </w:rPr>
        <w:t>Tennet</w:t>
      </w:r>
      <w:proofErr w:type="spellEnd"/>
      <w:r w:rsidR="003E2465">
        <w:rPr>
          <w:rFonts w:cs="Arial"/>
          <w:sz w:val="24"/>
          <w:szCs w:val="24"/>
        </w:rPr>
        <w:t>, Brad Palmer, Rich Joyce</w:t>
      </w:r>
    </w:p>
    <w:p w14:paraId="7D798A29" w14:textId="77777777" w:rsidR="003E2465" w:rsidRPr="00B225F5" w:rsidRDefault="003E2465" w:rsidP="003E2465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sz w:val="24"/>
          <w:szCs w:val="24"/>
        </w:rPr>
      </w:pPr>
      <w:r w:rsidRPr="00B225F5">
        <w:rPr>
          <w:rFonts w:ascii="Arial" w:hAnsi="Arial" w:cs="Arial"/>
          <w:b/>
          <w:sz w:val="24"/>
          <w:szCs w:val="24"/>
          <w:lang w:val="en"/>
        </w:rPr>
        <w:t>Reports</w:t>
      </w:r>
    </w:p>
    <w:p w14:paraId="3AB63D35" w14:textId="77777777" w:rsidR="003E2465" w:rsidRPr="00B225F5" w:rsidRDefault="003E2465" w:rsidP="003E2465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7C56ECE5" w14:textId="77777777" w:rsidR="003E2465" w:rsidRPr="00B225F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B225F5">
        <w:rPr>
          <w:rFonts w:ascii="Arial" w:hAnsi="Arial" w:cs="Arial"/>
          <w:sz w:val="24"/>
          <w:szCs w:val="24"/>
        </w:rPr>
        <w:t>Maintenance</w:t>
      </w:r>
    </w:p>
    <w:p w14:paraId="2DCB1ACF" w14:textId="127547BF" w:rsidR="003E2465" w:rsidRPr="00B225F5" w:rsidRDefault="003E2465" w:rsidP="003E2465">
      <w:pPr>
        <w:pStyle w:val="ListParagraph"/>
        <w:numPr>
          <w:ilvl w:val="1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Building Inspection –</w:t>
      </w:r>
      <w:r>
        <w:rPr>
          <w:rFonts w:ascii="Arial" w:hAnsi="Arial" w:cs="Arial"/>
          <w:sz w:val="24"/>
          <w:szCs w:val="24"/>
        </w:rPr>
        <w:t xml:space="preserve"> West Rockhill Elementary- Equipment blocking the main electrical </w:t>
      </w:r>
      <w:r w:rsidR="002E376F">
        <w:rPr>
          <w:rFonts w:ascii="Arial" w:hAnsi="Arial" w:cs="Arial"/>
          <w:sz w:val="24"/>
          <w:szCs w:val="24"/>
        </w:rPr>
        <w:t>panels. Breaker</w:t>
      </w:r>
      <w:r>
        <w:rPr>
          <w:rFonts w:ascii="Arial" w:hAnsi="Arial" w:cs="Arial"/>
          <w:sz w:val="24"/>
          <w:szCs w:val="24"/>
        </w:rPr>
        <w:t xml:space="preserve"> panels on the stage are unlocked and there is instrumental equipment blocking those electrical panels.  Derek Silvestri (FM) was informed and corrected issues immediately.</w:t>
      </w:r>
    </w:p>
    <w:p w14:paraId="63D0365D" w14:textId="77777777" w:rsidR="003E2465" w:rsidRPr="00B225F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Transportation-</w:t>
      </w:r>
      <w:r>
        <w:rPr>
          <w:rFonts w:ascii="Arial" w:hAnsi="Arial" w:cs="Arial"/>
          <w:sz w:val="24"/>
          <w:szCs w:val="24"/>
        </w:rPr>
        <w:t xml:space="preserve"> No Report</w:t>
      </w:r>
    </w:p>
    <w:p w14:paraId="45C26C58" w14:textId="77777777" w:rsidR="003E2465" w:rsidRPr="00B225F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Nurse Coordinator – </w:t>
      </w:r>
      <w:r>
        <w:rPr>
          <w:rFonts w:ascii="Arial" w:hAnsi="Arial" w:cs="Arial"/>
          <w:sz w:val="24"/>
          <w:szCs w:val="24"/>
        </w:rPr>
        <w:t>No Report</w:t>
      </w:r>
    </w:p>
    <w:p w14:paraId="4EC34EA6" w14:textId="77777777" w:rsidR="003E246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>Human Resources</w:t>
      </w:r>
      <w:r>
        <w:rPr>
          <w:rFonts w:ascii="Arial" w:hAnsi="Arial" w:cs="Arial"/>
          <w:sz w:val="24"/>
          <w:szCs w:val="24"/>
        </w:rPr>
        <w:t>- 29 WC Claims since beginning of the year, 5 new since last meeting, 25 total (2 reopened)</w:t>
      </w:r>
    </w:p>
    <w:p w14:paraId="35AD189D" w14:textId="77777777" w:rsidR="003E2465" w:rsidRPr="00B225F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Nutritional Services – </w:t>
      </w:r>
      <w:r>
        <w:rPr>
          <w:rFonts w:ascii="Arial" w:hAnsi="Arial" w:cs="Arial"/>
          <w:sz w:val="24"/>
          <w:szCs w:val="24"/>
        </w:rPr>
        <w:t>No Report</w:t>
      </w:r>
    </w:p>
    <w:p w14:paraId="4C95FE80" w14:textId="77777777" w:rsidR="003E2465" w:rsidRPr="00B225F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Athletics – </w:t>
      </w:r>
      <w:r>
        <w:rPr>
          <w:rFonts w:ascii="Arial" w:hAnsi="Arial" w:cs="Arial"/>
          <w:sz w:val="24"/>
          <w:szCs w:val="24"/>
        </w:rPr>
        <w:t>No Report (lighting in wrestling gym to be upgraded)</w:t>
      </w:r>
    </w:p>
    <w:p w14:paraId="31514892" w14:textId="77777777" w:rsidR="003E246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Administration – </w:t>
      </w:r>
      <w:r>
        <w:rPr>
          <w:rFonts w:ascii="Arial" w:hAnsi="Arial" w:cs="Arial"/>
          <w:sz w:val="24"/>
          <w:szCs w:val="24"/>
        </w:rPr>
        <w:t>No Report</w:t>
      </w:r>
    </w:p>
    <w:p w14:paraId="1659DB3D" w14:textId="77777777" w:rsidR="003E246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Security – </w:t>
      </w:r>
      <w:r>
        <w:rPr>
          <w:rFonts w:ascii="Arial" w:hAnsi="Arial" w:cs="Arial"/>
          <w:sz w:val="24"/>
          <w:szCs w:val="24"/>
        </w:rPr>
        <w:t>No Report</w:t>
      </w:r>
    </w:p>
    <w:p w14:paraId="103C709B" w14:textId="77777777" w:rsidR="003E2465" w:rsidRPr="00B225F5" w:rsidRDefault="003E2465" w:rsidP="003E246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3E8571EE">
        <w:rPr>
          <w:rFonts w:ascii="Arial" w:hAnsi="Arial" w:cs="Arial"/>
          <w:sz w:val="24"/>
          <w:szCs w:val="24"/>
        </w:rPr>
        <w:t xml:space="preserve">Information Technology – </w:t>
      </w:r>
      <w:r>
        <w:rPr>
          <w:rFonts w:ascii="Arial" w:hAnsi="Arial" w:cs="Arial"/>
          <w:sz w:val="24"/>
          <w:szCs w:val="24"/>
        </w:rPr>
        <w:t>No Report</w:t>
      </w:r>
    </w:p>
    <w:p w14:paraId="79B89BAF" w14:textId="77777777" w:rsidR="003E2465" w:rsidRPr="00B225F5" w:rsidRDefault="003E2465" w:rsidP="003E2465">
      <w:pPr>
        <w:pStyle w:val="ListParagraph"/>
        <w:ind w:left="360"/>
        <w:rPr>
          <w:rFonts w:ascii="Arial" w:hAnsi="Arial" w:cs="Arial"/>
          <w:sz w:val="24"/>
          <w:szCs w:val="24"/>
          <w:lang w:val="en"/>
        </w:rPr>
      </w:pPr>
    </w:p>
    <w:p w14:paraId="3A397D50" w14:textId="77777777" w:rsidR="003E2465" w:rsidRPr="00B225F5" w:rsidRDefault="003E2465" w:rsidP="003E2465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bCs/>
          <w:sz w:val="24"/>
          <w:szCs w:val="24"/>
          <w:lang w:val="en"/>
        </w:rPr>
      </w:pPr>
      <w:r w:rsidRPr="3E8571EE">
        <w:rPr>
          <w:rFonts w:ascii="Arial" w:hAnsi="Arial" w:cs="Arial"/>
          <w:b/>
          <w:bCs/>
          <w:sz w:val="24"/>
          <w:szCs w:val="24"/>
          <w:lang w:val="en"/>
        </w:rPr>
        <w:t>Old Business –</w:t>
      </w:r>
      <w:r>
        <w:rPr>
          <w:rFonts w:ascii="Arial" w:hAnsi="Arial" w:cs="Arial"/>
          <w:b/>
          <w:bCs/>
          <w:sz w:val="24"/>
          <w:szCs w:val="24"/>
          <w:lang w:val="en"/>
        </w:rPr>
        <w:t xml:space="preserve"> None</w:t>
      </w:r>
    </w:p>
    <w:p w14:paraId="4A893FE7" w14:textId="77777777" w:rsidR="003E2465" w:rsidRPr="00B225F5" w:rsidRDefault="003E2465" w:rsidP="003E2465">
      <w:pPr>
        <w:rPr>
          <w:rFonts w:cs="Arial"/>
          <w:sz w:val="24"/>
          <w:szCs w:val="24"/>
        </w:rPr>
      </w:pPr>
    </w:p>
    <w:p w14:paraId="0E655298" w14:textId="77777777" w:rsidR="003E2465" w:rsidRPr="00B225F5" w:rsidRDefault="003E2465" w:rsidP="003E2465">
      <w:pPr>
        <w:pStyle w:val="ListParagraph"/>
        <w:numPr>
          <w:ilvl w:val="0"/>
          <w:numId w:val="22"/>
        </w:numPr>
        <w:ind w:left="360"/>
        <w:rPr>
          <w:rFonts w:ascii="Arial" w:hAnsi="Arial" w:cs="Arial"/>
          <w:b/>
          <w:bCs/>
          <w:sz w:val="24"/>
          <w:szCs w:val="24"/>
          <w:lang w:val="en"/>
        </w:rPr>
      </w:pPr>
      <w:r w:rsidRPr="3E8571EE">
        <w:rPr>
          <w:rFonts w:ascii="Arial" w:hAnsi="Arial" w:cs="Arial"/>
          <w:b/>
          <w:bCs/>
          <w:sz w:val="24"/>
          <w:szCs w:val="24"/>
          <w:lang w:val="en"/>
        </w:rPr>
        <w:t>New Business –</w:t>
      </w:r>
      <w:r>
        <w:rPr>
          <w:rFonts w:ascii="Arial" w:hAnsi="Arial" w:cs="Arial"/>
          <w:b/>
          <w:bCs/>
          <w:sz w:val="24"/>
          <w:szCs w:val="24"/>
          <w:lang w:val="en"/>
        </w:rPr>
        <w:t xml:space="preserve"> None</w:t>
      </w:r>
    </w:p>
    <w:p w14:paraId="418C38B7" w14:textId="77777777" w:rsidR="00B0374C" w:rsidRDefault="00B0374C" w:rsidP="00B0374C">
      <w:pPr>
        <w:rPr>
          <w:rFonts w:cs="Arial"/>
          <w:sz w:val="24"/>
          <w:szCs w:val="24"/>
        </w:rPr>
      </w:pPr>
    </w:p>
    <w:p w14:paraId="3B68916F" w14:textId="6D76EE16" w:rsidR="00B0374C" w:rsidRPr="00EA7D12" w:rsidRDefault="00B0374C" w:rsidP="00B0374C">
      <w:pPr>
        <w:rPr>
          <w:rFonts w:cs="Arial"/>
          <w:sz w:val="24"/>
          <w:szCs w:val="24"/>
        </w:rPr>
      </w:pPr>
      <w:r w:rsidRPr="00F657B4">
        <w:rPr>
          <w:rFonts w:cs="Arial"/>
          <w:sz w:val="24"/>
          <w:szCs w:val="24"/>
        </w:rPr>
        <w:t>The meeting ended at 1:</w:t>
      </w:r>
      <w:r w:rsidR="003E2465">
        <w:rPr>
          <w:rFonts w:cs="Arial"/>
          <w:sz w:val="24"/>
          <w:szCs w:val="24"/>
        </w:rPr>
        <w:t>35</w:t>
      </w:r>
      <w:r w:rsidRPr="00F657B4">
        <w:rPr>
          <w:rFonts w:cs="Arial"/>
          <w:sz w:val="24"/>
          <w:szCs w:val="24"/>
        </w:rPr>
        <w:t xml:space="preserve"> pm</w:t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  <w:r w:rsidRPr="00EA7D12">
        <w:rPr>
          <w:rFonts w:cs="Arial"/>
          <w:sz w:val="24"/>
          <w:szCs w:val="24"/>
        </w:rPr>
        <w:tab/>
      </w:r>
    </w:p>
    <w:p w14:paraId="59388053" w14:textId="4374590C" w:rsidR="00B0374C" w:rsidRPr="00EA7D12" w:rsidRDefault="00B0374C" w:rsidP="00B0374C">
      <w:pPr>
        <w:rPr>
          <w:rFonts w:cs="Arial"/>
          <w:sz w:val="24"/>
          <w:szCs w:val="24"/>
        </w:rPr>
      </w:pPr>
      <w:r w:rsidRPr="00EA7D12">
        <w:rPr>
          <w:rFonts w:cs="Arial"/>
          <w:sz w:val="24"/>
          <w:szCs w:val="24"/>
        </w:rPr>
        <w:t>The next Safety Committee</w:t>
      </w:r>
      <w:r>
        <w:rPr>
          <w:rFonts w:cs="Arial"/>
          <w:sz w:val="24"/>
          <w:szCs w:val="24"/>
        </w:rPr>
        <w:t xml:space="preserve"> </w:t>
      </w:r>
      <w:r w:rsidRPr="00EA7D12">
        <w:rPr>
          <w:rFonts w:cs="Arial"/>
          <w:sz w:val="24"/>
          <w:szCs w:val="24"/>
        </w:rPr>
        <w:t>meeting will take pl</w:t>
      </w:r>
      <w:r>
        <w:rPr>
          <w:rFonts w:cs="Arial"/>
          <w:sz w:val="24"/>
          <w:szCs w:val="24"/>
        </w:rPr>
        <w:t xml:space="preserve">ace via MS Teams </w:t>
      </w:r>
      <w:r w:rsidRPr="00EA7D12">
        <w:rPr>
          <w:rFonts w:cs="Arial"/>
          <w:sz w:val="24"/>
          <w:szCs w:val="24"/>
        </w:rPr>
        <w:t>o</w:t>
      </w:r>
      <w:r>
        <w:rPr>
          <w:rFonts w:cs="Arial"/>
          <w:sz w:val="24"/>
          <w:szCs w:val="24"/>
        </w:rPr>
        <w:t xml:space="preserve">n </w:t>
      </w:r>
      <w:r w:rsidR="003E2465">
        <w:rPr>
          <w:rFonts w:cs="Arial"/>
          <w:sz w:val="24"/>
          <w:szCs w:val="24"/>
        </w:rPr>
        <w:t>April</w:t>
      </w:r>
      <w:r w:rsidR="003048A7">
        <w:rPr>
          <w:rFonts w:cs="Arial"/>
          <w:sz w:val="24"/>
          <w:szCs w:val="24"/>
        </w:rPr>
        <w:t xml:space="preserve"> </w:t>
      </w:r>
      <w:r w:rsidR="003E2465">
        <w:rPr>
          <w:rFonts w:cs="Arial"/>
          <w:sz w:val="24"/>
          <w:szCs w:val="24"/>
        </w:rPr>
        <w:t>8</w:t>
      </w:r>
      <w:r w:rsidR="003048A7" w:rsidRPr="003048A7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>, 2025.</w:t>
      </w:r>
    </w:p>
    <w:sectPr w:rsidR="00B0374C" w:rsidRPr="00EA7D12" w:rsidSect="00DC5BD5">
      <w:pgSz w:w="12240" w:h="15840" w:code="1"/>
      <w:pgMar w:top="720" w:right="1440" w:bottom="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5D23C" w14:textId="77777777" w:rsidR="001B75C0" w:rsidRDefault="001B75C0" w:rsidP="00BA52DD">
      <w:pPr>
        <w:spacing w:after="0" w:line="240" w:lineRule="auto"/>
      </w:pPr>
      <w:r>
        <w:separator/>
      </w:r>
    </w:p>
  </w:endnote>
  <w:endnote w:type="continuationSeparator" w:id="0">
    <w:p w14:paraId="7430318A" w14:textId="77777777" w:rsidR="001B75C0" w:rsidRDefault="001B75C0" w:rsidP="00BA5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9BDBF" w14:textId="77777777" w:rsidR="001B75C0" w:rsidRDefault="001B75C0" w:rsidP="00BA52DD">
      <w:pPr>
        <w:spacing w:after="0" w:line="240" w:lineRule="auto"/>
      </w:pPr>
      <w:r>
        <w:separator/>
      </w:r>
    </w:p>
  </w:footnote>
  <w:footnote w:type="continuationSeparator" w:id="0">
    <w:p w14:paraId="25A57406" w14:textId="77777777" w:rsidR="001B75C0" w:rsidRDefault="001B75C0" w:rsidP="00BA5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63CF"/>
    <w:multiLevelType w:val="hybridMultilevel"/>
    <w:tmpl w:val="8102C666"/>
    <w:lvl w:ilvl="0" w:tplc="B9404060">
      <w:start w:val="1"/>
      <w:numFmt w:val="lowerLetter"/>
      <w:lvlText w:val="%1."/>
      <w:lvlJc w:val="left"/>
      <w:pPr>
        <w:ind w:left="1800" w:hanging="360"/>
      </w:pPr>
      <w:rPr>
        <w:rFonts w:asciiTheme="minorHAnsi" w:eastAsia="Times New Roman" w:hAnsiTheme="minorHAnsi"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3700B3"/>
    <w:multiLevelType w:val="hybridMultilevel"/>
    <w:tmpl w:val="16C273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94491"/>
    <w:multiLevelType w:val="hybridMultilevel"/>
    <w:tmpl w:val="674AE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A3EA8"/>
    <w:multiLevelType w:val="hybridMultilevel"/>
    <w:tmpl w:val="C4AC7E1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343D5513"/>
    <w:multiLevelType w:val="hybridMultilevel"/>
    <w:tmpl w:val="E6280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74692"/>
    <w:multiLevelType w:val="hybridMultilevel"/>
    <w:tmpl w:val="1CC4CD6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D052B02"/>
    <w:multiLevelType w:val="hybridMultilevel"/>
    <w:tmpl w:val="16C273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B56C0"/>
    <w:multiLevelType w:val="hybridMultilevel"/>
    <w:tmpl w:val="5C9C4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D6BF4"/>
    <w:multiLevelType w:val="hybridMultilevel"/>
    <w:tmpl w:val="9B4C49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162A41"/>
    <w:multiLevelType w:val="hybridMultilevel"/>
    <w:tmpl w:val="6D5603C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4781F"/>
    <w:multiLevelType w:val="hybridMultilevel"/>
    <w:tmpl w:val="22EE544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F245782"/>
    <w:multiLevelType w:val="hybridMultilevel"/>
    <w:tmpl w:val="9B488B8A"/>
    <w:lvl w:ilvl="0" w:tplc="040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2" w15:restartNumberingAfterBreak="0">
    <w:nsid w:val="517B2E37"/>
    <w:multiLevelType w:val="hybridMultilevel"/>
    <w:tmpl w:val="7D9C3B6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2153E2E"/>
    <w:multiLevelType w:val="hybridMultilevel"/>
    <w:tmpl w:val="FD986A3E"/>
    <w:lvl w:ilvl="0" w:tplc="770C8B0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9305186"/>
    <w:multiLevelType w:val="hybridMultilevel"/>
    <w:tmpl w:val="519C28EA"/>
    <w:lvl w:ilvl="0" w:tplc="06AE8908">
      <w:start w:val="1"/>
      <w:numFmt w:val="decimal"/>
      <w:lvlText w:val="%1."/>
      <w:lvlJc w:val="left"/>
      <w:pPr>
        <w:ind w:left="450" w:hanging="360"/>
      </w:pPr>
      <w:rPr>
        <w:rFonts w:asciiTheme="minorHAnsi" w:eastAsia="Times New Roman" w:hAnsiTheme="minorHAns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37349F"/>
    <w:multiLevelType w:val="hybridMultilevel"/>
    <w:tmpl w:val="BC10607A"/>
    <w:lvl w:ilvl="0" w:tplc="D954235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C3362CE"/>
    <w:multiLevelType w:val="hybridMultilevel"/>
    <w:tmpl w:val="16C273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D7A7F"/>
    <w:multiLevelType w:val="hybridMultilevel"/>
    <w:tmpl w:val="065C70AE"/>
    <w:lvl w:ilvl="0" w:tplc="3F1A5CAC">
      <w:start w:val="1"/>
      <w:numFmt w:val="upperLetter"/>
      <w:lvlText w:val="%1."/>
      <w:lvlJc w:val="left"/>
      <w:pPr>
        <w:ind w:left="1800" w:hanging="360"/>
      </w:pPr>
      <w:rPr>
        <w:rFonts w:ascii="Calibri" w:eastAsia="Times New Roman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E51228E"/>
    <w:multiLevelType w:val="hybridMultilevel"/>
    <w:tmpl w:val="C78CE25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5A01EB"/>
    <w:multiLevelType w:val="hybridMultilevel"/>
    <w:tmpl w:val="9B68782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34C2EC6"/>
    <w:multiLevelType w:val="hybridMultilevel"/>
    <w:tmpl w:val="EE68A61E"/>
    <w:lvl w:ilvl="0" w:tplc="792E7A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D520A6"/>
    <w:multiLevelType w:val="hybridMultilevel"/>
    <w:tmpl w:val="89A88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5B3043"/>
    <w:multiLevelType w:val="hybridMultilevel"/>
    <w:tmpl w:val="73CCC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E543F6"/>
    <w:multiLevelType w:val="hybridMultilevel"/>
    <w:tmpl w:val="D59C7C9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7F692F1B"/>
    <w:multiLevelType w:val="hybridMultilevel"/>
    <w:tmpl w:val="13AC0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278710">
    <w:abstractNumId w:val="19"/>
  </w:num>
  <w:num w:numId="2" w16cid:durableId="1399789032">
    <w:abstractNumId w:val="17"/>
  </w:num>
  <w:num w:numId="3" w16cid:durableId="2116779950">
    <w:abstractNumId w:val="13"/>
  </w:num>
  <w:num w:numId="4" w16cid:durableId="15985601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3737233">
    <w:abstractNumId w:val="23"/>
  </w:num>
  <w:num w:numId="6" w16cid:durableId="702903926">
    <w:abstractNumId w:val="12"/>
  </w:num>
  <w:num w:numId="7" w16cid:durableId="961495556">
    <w:abstractNumId w:val="15"/>
  </w:num>
  <w:num w:numId="8" w16cid:durableId="932859266">
    <w:abstractNumId w:val="0"/>
  </w:num>
  <w:num w:numId="9" w16cid:durableId="46884360">
    <w:abstractNumId w:val="14"/>
  </w:num>
  <w:num w:numId="10" w16cid:durableId="1418863130">
    <w:abstractNumId w:val="3"/>
  </w:num>
  <w:num w:numId="11" w16cid:durableId="311451294">
    <w:abstractNumId w:val="22"/>
  </w:num>
  <w:num w:numId="12" w16cid:durableId="1094788697">
    <w:abstractNumId w:val="10"/>
  </w:num>
  <w:num w:numId="13" w16cid:durableId="540938593">
    <w:abstractNumId w:val="11"/>
  </w:num>
  <w:num w:numId="14" w16cid:durableId="459422041">
    <w:abstractNumId w:val="5"/>
  </w:num>
  <w:num w:numId="15" w16cid:durableId="470027918">
    <w:abstractNumId w:val="7"/>
  </w:num>
  <w:num w:numId="16" w16cid:durableId="1238129578">
    <w:abstractNumId w:val="1"/>
  </w:num>
  <w:num w:numId="17" w16cid:durableId="1811360289">
    <w:abstractNumId w:val="9"/>
  </w:num>
  <w:num w:numId="18" w16cid:durableId="1124036525">
    <w:abstractNumId w:val="2"/>
  </w:num>
  <w:num w:numId="19" w16cid:durableId="631129714">
    <w:abstractNumId w:val="8"/>
  </w:num>
  <w:num w:numId="20" w16cid:durableId="1801260280">
    <w:abstractNumId w:val="18"/>
  </w:num>
  <w:num w:numId="21" w16cid:durableId="1052271818">
    <w:abstractNumId w:val="21"/>
  </w:num>
  <w:num w:numId="22" w16cid:durableId="2007584803">
    <w:abstractNumId w:val="4"/>
  </w:num>
  <w:num w:numId="23" w16cid:durableId="1476529628">
    <w:abstractNumId w:val="6"/>
  </w:num>
  <w:num w:numId="24" w16cid:durableId="869419529">
    <w:abstractNumId w:val="16"/>
  </w:num>
  <w:num w:numId="25" w16cid:durableId="83676671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9A4"/>
    <w:rsid w:val="000227E1"/>
    <w:rsid w:val="00024AAE"/>
    <w:rsid w:val="00026954"/>
    <w:rsid w:val="00031229"/>
    <w:rsid w:val="00031BBB"/>
    <w:rsid w:val="000362A0"/>
    <w:rsid w:val="0004125C"/>
    <w:rsid w:val="00044129"/>
    <w:rsid w:val="00046F26"/>
    <w:rsid w:val="000656C1"/>
    <w:rsid w:val="00067C86"/>
    <w:rsid w:val="00081632"/>
    <w:rsid w:val="00087F4D"/>
    <w:rsid w:val="00090296"/>
    <w:rsid w:val="0009276C"/>
    <w:rsid w:val="000A1607"/>
    <w:rsid w:val="000A512F"/>
    <w:rsid w:val="000A59C3"/>
    <w:rsid w:val="000A6EA1"/>
    <w:rsid w:val="000B5554"/>
    <w:rsid w:val="000D05FD"/>
    <w:rsid w:val="000D07CF"/>
    <w:rsid w:val="000D1FD8"/>
    <w:rsid w:val="000D3428"/>
    <w:rsid w:val="000E09E2"/>
    <w:rsid w:val="000F14A6"/>
    <w:rsid w:val="000F4E30"/>
    <w:rsid w:val="00102AC8"/>
    <w:rsid w:val="00113202"/>
    <w:rsid w:val="00117B43"/>
    <w:rsid w:val="001221F8"/>
    <w:rsid w:val="00123072"/>
    <w:rsid w:val="00124726"/>
    <w:rsid w:val="001248EC"/>
    <w:rsid w:val="00125EAD"/>
    <w:rsid w:val="00133104"/>
    <w:rsid w:val="00143517"/>
    <w:rsid w:val="001447A0"/>
    <w:rsid w:val="00144BE3"/>
    <w:rsid w:val="001456E3"/>
    <w:rsid w:val="00145AE0"/>
    <w:rsid w:val="001568ED"/>
    <w:rsid w:val="00161C75"/>
    <w:rsid w:val="00163123"/>
    <w:rsid w:val="00165159"/>
    <w:rsid w:val="001712B3"/>
    <w:rsid w:val="0017247B"/>
    <w:rsid w:val="001936D8"/>
    <w:rsid w:val="001B0722"/>
    <w:rsid w:val="001B573B"/>
    <w:rsid w:val="001B75C0"/>
    <w:rsid w:val="001C05E1"/>
    <w:rsid w:val="001C4621"/>
    <w:rsid w:val="001C4FBC"/>
    <w:rsid w:val="001D15A2"/>
    <w:rsid w:val="001D3254"/>
    <w:rsid w:val="001D6578"/>
    <w:rsid w:val="001F08E0"/>
    <w:rsid w:val="001F3898"/>
    <w:rsid w:val="001F5C16"/>
    <w:rsid w:val="002026D8"/>
    <w:rsid w:val="00207432"/>
    <w:rsid w:val="0023040A"/>
    <w:rsid w:val="0024312C"/>
    <w:rsid w:val="00246C5C"/>
    <w:rsid w:val="00261BB3"/>
    <w:rsid w:val="00265416"/>
    <w:rsid w:val="002817DE"/>
    <w:rsid w:val="00283B9D"/>
    <w:rsid w:val="002936D6"/>
    <w:rsid w:val="002A71D1"/>
    <w:rsid w:val="002B0BAF"/>
    <w:rsid w:val="002B2897"/>
    <w:rsid w:val="002B5C4B"/>
    <w:rsid w:val="002C54B5"/>
    <w:rsid w:val="002C70A4"/>
    <w:rsid w:val="002E376F"/>
    <w:rsid w:val="002E6B82"/>
    <w:rsid w:val="002E70B0"/>
    <w:rsid w:val="002E7137"/>
    <w:rsid w:val="002F01B4"/>
    <w:rsid w:val="002F20B5"/>
    <w:rsid w:val="003007C3"/>
    <w:rsid w:val="0030437C"/>
    <w:rsid w:val="003048A7"/>
    <w:rsid w:val="00305F62"/>
    <w:rsid w:val="0030631C"/>
    <w:rsid w:val="00310636"/>
    <w:rsid w:val="0032308D"/>
    <w:rsid w:val="003314A2"/>
    <w:rsid w:val="00340E94"/>
    <w:rsid w:val="003512DF"/>
    <w:rsid w:val="00352B6D"/>
    <w:rsid w:val="00352D38"/>
    <w:rsid w:val="0036017E"/>
    <w:rsid w:val="003646E7"/>
    <w:rsid w:val="00365607"/>
    <w:rsid w:val="00371BE8"/>
    <w:rsid w:val="00376AA6"/>
    <w:rsid w:val="00385AE9"/>
    <w:rsid w:val="00386277"/>
    <w:rsid w:val="00392F96"/>
    <w:rsid w:val="00397662"/>
    <w:rsid w:val="003A0B54"/>
    <w:rsid w:val="003A677F"/>
    <w:rsid w:val="003B17AF"/>
    <w:rsid w:val="003B61D1"/>
    <w:rsid w:val="003D43DA"/>
    <w:rsid w:val="003E2390"/>
    <w:rsid w:val="003E2465"/>
    <w:rsid w:val="003F0CE3"/>
    <w:rsid w:val="003F3B27"/>
    <w:rsid w:val="003F5A4B"/>
    <w:rsid w:val="003F7A4C"/>
    <w:rsid w:val="00411780"/>
    <w:rsid w:val="00411DC4"/>
    <w:rsid w:val="00421299"/>
    <w:rsid w:val="004401A3"/>
    <w:rsid w:val="00450E97"/>
    <w:rsid w:val="0045107C"/>
    <w:rsid w:val="00473370"/>
    <w:rsid w:val="004775A6"/>
    <w:rsid w:val="0048279B"/>
    <w:rsid w:val="00484B2C"/>
    <w:rsid w:val="00487D07"/>
    <w:rsid w:val="00490055"/>
    <w:rsid w:val="0049385E"/>
    <w:rsid w:val="00496959"/>
    <w:rsid w:val="004A59A4"/>
    <w:rsid w:val="004A6A55"/>
    <w:rsid w:val="004B2BAD"/>
    <w:rsid w:val="004B7A60"/>
    <w:rsid w:val="004D2EF5"/>
    <w:rsid w:val="004D4EB9"/>
    <w:rsid w:val="004D630E"/>
    <w:rsid w:val="004E45FC"/>
    <w:rsid w:val="004E7AB2"/>
    <w:rsid w:val="004F2D49"/>
    <w:rsid w:val="004F2F4A"/>
    <w:rsid w:val="004F7CEC"/>
    <w:rsid w:val="00501F0A"/>
    <w:rsid w:val="0050766A"/>
    <w:rsid w:val="005152FA"/>
    <w:rsid w:val="00520F8F"/>
    <w:rsid w:val="005427FA"/>
    <w:rsid w:val="00545460"/>
    <w:rsid w:val="00550F2A"/>
    <w:rsid w:val="0055166C"/>
    <w:rsid w:val="00552B49"/>
    <w:rsid w:val="00554604"/>
    <w:rsid w:val="00566540"/>
    <w:rsid w:val="00566E99"/>
    <w:rsid w:val="00575E0E"/>
    <w:rsid w:val="00582AA9"/>
    <w:rsid w:val="0058660E"/>
    <w:rsid w:val="005877E1"/>
    <w:rsid w:val="005A4631"/>
    <w:rsid w:val="005A6C9B"/>
    <w:rsid w:val="005B355E"/>
    <w:rsid w:val="005B4F4D"/>
    <w:rsid w:val="005B4FE0"/>
    <w:rsid w:val="005B5778"/>
    <w:rsid w:val="005D30EC"/>
    <w:rsid w:val="005D5826"/>
    <w:rsid w:val="005E4AAF"/>
    <w:rsid w:val="005F52FF"/>
    <w:rsid w:val="00600D93"/>
    <w:rsid w:val="0060231D"/>
    <w:rsid w:val="006072F3"/>
    <w:rsid w:val="00621641"/>
    <w:rsid w:val="00621CB2"/>
    <w:rsid w:val="00625D67"/>
    <w:rsid w:val="0063605A"/>
    <w:rsid w:val="00644375"/>
    <w:rsid w:val="00644D1B"/>
    <w:rsid w:val="00646CD7"/>
    <w:rsid w:val="0064702A"/>
    <w:rsid w:val="006538DB"/>
    <w:rsid w:val="006614FB"/>
    <w:rsid w:val="006751B0"/>
    <w:rsid w:val="00680FE2"/>
    <w:rsid w:val="00685662"/>
    <w:rsid w:val="00685E86"/>
    <w:rsid w:val="00693F59"/>
    <w:rsid w:val="006A11AE"/>
    <w:rsid w:val="006B33B5"/>
    <w:rsid w:val="006B7C6A"/>
    <w:rsid w:val="006D0F62"/>
    <w:rsid w:val="006D530F"/>
    <w:rsid w:val="006D578C"/>
    <w:rsid w:val="006E5381"/>
    <w:rsid w:val="006E7E55"/>
    <w:rsid w:val="006F4E6E"/>
    <w:rsid w:val="00700BE3"/>
    <w:rsid w:val="00710040"/>
    <w:rsid w:val="007178CA"/>
    <w:rsid w:val="00720411"/>
    <w:rsid w:val="00722941"/>
    <w:rsid w:val="007331BC"/>
    <w:rsid w:val="00736F9B"/>
    <w:rsid w:val="00740465"/>
    <w:rsid w:val="007414B7"/>
    <w:rsid w:val="00743561"/>
    <w:rsid w:val="00743A91"/>
    <w:rsid w:val="007458BA"/>
    <w:rsid w:val="007477A9"/>
    <w:rsid w:val="00751330"/>
    <w:rsid w:val="0075291B"/>
    <w:rsid w:val="00765338"/>
    <w:rsid w:val="00770FF3"/>
    <w:rsid w:val="00771A69"/>
    <w:rsid w:val="00771AB2"/>
    <w:rsid w:val="00785DF8"/>
    <w:rsid w:val="00795DF7"/>
    <w:rsid w:val="007A056B"/>
    <w:rsid w:val="007A50E2"/>
    <w:rsid w:val="007B332A"/>
    <w:rsid w:val="007C28FA"/>
    <w:rsid w:val="007C3354"/>
    <w:rsid w:val="007C50EA"/>
    <w:rsid w:val="007C5C24"/>
    <w:rsid w:val="007C617C"/>
    <w:rsid w:val="007D0805"/>
    <w:rsid w:val="007D7AD8"/>
    <w:rsid w:val="007E336F"/>
    <w:rsid w:val="007E634A"/>
    <w:rsid w:val="007F0721"/>
    <w:rsid w:val="007F2DF7"/>
    <w:rsid w:val="007F38FD"/>
    <w:rsid w:val="0080071F"/>
    <w:rsid w:val="00802C3E"/>
    <w:rsid w:val="00803107"/>
    <w:rsid w:val="008127D0"/>
    <w:rsid w:val="0081433A"/>
    <w:rsid w:val="0082216B"/>
    <w:rsid w:val="008318E9"/>
    <w:rsid w:val="0084187B"/>
    <w:rsid w:val="008424D3"/>
    <w:rsid w:val="008438DC"/>
    <w:rsid w:val="00847DE7"/>
    <w:rsid w:val="00855AF9"/>
    <w:rsid w:val="00863BB1"/>
    <w:rsid w:val="00871BC2"/>
    <w:rsid w:val="00873E9D"/>
    <w:rsid w:val="00887832"/>
    <w:rsid w:val="008901CB"/>
    <w:rsid w:val="00891DDA"/>
    <w:rsid w:val="008965EC"/>
    <w:rsid w:val="00896655"/>
    <w:rsid w:val="008A52EB"/>
    <w:rsid w:val="008A5919"/>
    <w:rsid w:val="008A635D"/>
    <w:rsid w:val="008A64A6"/>
    <w:rsid w:val="008A6A12"/>
    <w:rsid w:val="008B1F90"/>
    <w:rsid w:val="008B58E3"/>
    <w:rsid w:val="008B5F6B"/>
    <w:rsid w:val="008C55A2"/>
    <w:rsid w:val="008D3153"/>
    <w:rsid w:val="008E731E"/>
    <w:rsid w:val="008F2648"/>
    <w:rsid w:val="00903B8F"/>
    <w:rsid w:val="00922A01"/>
    <w:rsid w:val="0092364D"/>
    <w:rsid w:val="00931B01"/>
    <w:rsid w:val="00941B41"/>
    <w:rsid w:val="009517EA"/>
    <w:rsid w:val="0095570B"/>
    <w:rsid w:val="00966F6A"/>
    <w:rsid w:val="009732BE"/>
    <w:rsid w:val="00973C99"/>
    <w:rsid w:val="00997346"/>
    <w:rsid w:val="009A7DC7"/>
    <w:rsid w:val="009C2245"/>
    <w:rsid w:val="009C730A"/>
    <w:rsid w:val="009D5F92"/>
    <w:rsid w:val="009E1677"/>
    <w:rsid w:val="009E5415"/>
    <w:rsid w:val="009F168E"/>
    <w:rsid w:val="00A0317F"/>
    <w:rsid w:val="00A15503"/>
    <w:rsid w:val="00A17104"/>
    <w:rsid w:val="00A17684"/>
    <w:rsid w:val="00A2479D"/>
    <w:rsid w:val="00A25082"/>
    <w:rsid w:val="00A260DE"/>
    <w:rsid w:val="00A2731A"/>
    <w:rsid w:val="00A3120A"/>
    <w:rsid w:val="00A341DB"/>
    <w:rsid w:val="00A470F6"/>
    <w:rsid w:val="00A51213"/>
    <w:rsid w:val="00A62083"/>
    <w:rsid w:val="00A6384B"/>
    <w:rsid w:val="00A70AE0"/>
    <w:rsid w:val="00A83835"/>
    <w:rsid w:val="00A86451"/>
    <w:rsid w:val="00A90FD3"/>
    <w:rsid w:val="00A941B1"/>
    <w:rsid w:val="00AB6018"/>
    <w:rsid w:val="00AB6231"/>
    <w:rsid w:val="00AC0670"/>
    <w:rsid w:val="00AD302D"/>
    <w:rsid w:val="00AE1824"/>
    <w:rsid w:val="00AE2508"/>
    <w:rsid w:val="00AE341E"/>
    <w:rsid w:val="00AE3898"/>
    <w:rsid w:val="00AF61AA"/>
    <w:rsid w:val="00AF699C"/>
    <w:rsid w:val="00AF69A2"/>
    <w:rsid w:val="00B01330"/>
    <w:rsid w:val="00B0374C"/>
    <w:rsid w:val="00B04361"/>
    <w:rsid w:val="00B04740"/>
    <w:rsid w:val="00B068B9"/>
    <w:rsid w:val="00B078EC"/>
    <w:rsid w:val="00B07EAE"/>
    <w:rsid w:val="00B15233"/>
    <w:rsid w:val="00B225F5"/>
    <w:rsid w:val="00B4004C"/>
    <w:rsid w:val="00B44E95"/>
    <w:rsid w:val="00B505B0"/>
    <w:rsid w:val="00B51B57"/>
    <w:rsid w:val="00B526B7"/>
    <w:rsid w:val="00B5333F"/>
    <w:rsid w:val="00B5431A"/>
    <w:rsid w:val="00B55BC4"/>
    <w:rsid w:val="00B62099"/>
    <w:rsid w:val="00B74714"/>
    <w:rsid w:val="00B80CC1"/>
    <w:rsid w:val="00B81F1F"/>
    <w:rsid w:val="00B85CEC"/>
    <w:rsid w:val="00B96B3B"/>
    <w:rsid w:val="00BA1602"/>
    <w:rsid w:val="00BA248D"/>
    <w:rsid w:val="00BA52DD"/>
    <w:rsid w:val="00BA680A"/>
    <w:rsid w:val="00BB1856"/>
    <w:rsid w:val="00BB68A2"/>
    <w:rsid w:val="00BC3477"/>
    <w:rsid w:val="00BC43FC"/>
    <w:rsid w:val="00BD0019"/>
    <w:rsid w:val="00BE35EC"/>
    <w:rsid w:val="00BE4F63"/>
    <w:rsid w:val="00BF13B9"/>
    <w:rsid w:val="00BF19BA"/>
    <w:rsid w:val="00BF4B42"/>
    <w:rsid w:val="00BF4D0E"/>
    <w:rsid w:val="00BF6D11"/>
    <w:rsid w:val="00C02CFB"/>
    <w:rsid w:val="00C03BEE"/>
    <w:rsid w:val="00C04B9A"/>
    <w:rsid w:val="00C04DAB"/>
    <w:rsid w:val="00C05E61"/>
    <w:rsid w:val="00C104FE"/>
    <w:rsid w:val="00C13D5D"/>
    <w:rsid w:val="00C15541"/>
    <w:rsid w:val="00C20063"/>
    <w:rsid w:val="00C201D0"/>
    <w:rsid w:val="00C2436B"/>
    <w:rsid w:val="00C32CBA"/>
    <w:rsid w:val="00C3544E"/>
    <w:rsid w:val="00C43906"/>
    <w:rsid w:val="00C514D9"/>
    <w:rsid w:val="00C6390E"/>
    <w:rsid w:val="00C675BE"/>
    <w:rsid w:val="00C71674"/>
    <w:rsid w:val="00C818E0"/>
    <w:rsid w:val="00C81B49"/>
    <w:rsid w:val="00C94871"/>
    <w:rsid w:val="00C96A8F"/>
    <w:rsid w:val="00CB0E42"/>
    <w:rsid w:val="00CB55A8"/>
    <w:rsid w:val="00CB7461"/>
    <w:rsid w:val="00CC0740"/>
    <w:rsid w:val="00CC45F6"/>
    <w:rsid w:val="00CD0B65"/>
    <w:rsid w:val="00CD17C2"/>
    <w:rsid w:val="00CD678F"/>
    <w:rsid w:val="00CE361D"/>
    <w:rsid w:val="00CF501B"/>
    <w:rsid w:val="00CF5B31"/>
    <w:rsid w:val="00D0422C"/>
    <w:rsid w:val="00D0603C"/>
    <w:rsid w:val="00D2099F"/>
    <w:rsid w:val="00D212AD"/>
    <w:rsid w:val="00D21863"/>
    <w:rsid w:val="00D238E0"/>
    <w:rsid w:val="00D553E1"/>
    <w:rsid w:val="00D60E96"/>
    <w:rsid w:val="00D616B9"/>
    <w:rsid w:val="00D72B6E"/>
    <w:rsid w:val="00D73E27"/>
    <w:rsid w:val="00D742EF"/>
    <w:rsid w:val="00D752DC"/>
    <w:rsid w:val="00D77157"/>
    <w:rsid w:val="00D83DF8"/>
    <w:rsid w:val="00D908DA"/>
    <w:rsid w:val="00DA1484"/>
    <w:rsid w:val="00DA2006"/>
    <w:rsid w:val="00DA2391"/>
    <w:rsid w:val="00DA3AC0"/>
    <w:rsid w:val="00DA4696"/>
    <w:rsid w:val="00DB2110"/>
    <w:rsid w:val="00DB61D2"/>
    <w:rsid w:val="00DC0FBE"/>
    <w:rsid w:val="00DC5BD5"/>
    <w:rsid w:val="00DC7FCF"/>
    <w:rsid w:val="00DD375B"/>
    <w:rsid w:val="00DF56F3"/>
    <w:rsid w:val="00DF5ED6"/>
    <w:rsid w:val="00DF6652"/>
    <w:rsid w:val="00E03023"/>
    <w:rsid w:val="00E07EC6"/>
    <w:rsid w:val="00E115F3"/>
    <w:rsid w:val="00E221E7"/>
    <w:rsid w:val="00E24F50"/>
    <w:rsid w:val="00E27A44"/>
    <w:rsid w:val="00E31293"/>
    <w:rsid w:val="00E32BE5"/>
    <w:rsid w:val="00E51EAB"/>
    <w:rsid w:val="00E530CD"/>
    <w:rsid w:val="00E56A7C"/>
    <w:rsid w:val="00E617CA"/>
    <w:rsid w:val="00E66284"/>
    <w:rsid w:val="00E666B4"/>
    <w:rsid w:val="00E72659"/>
    <w:rsid w:val="00E72F9D"/>
    <w:rsid w:val="00E90B33"/>
    <w:rsid w:val="00E93506"/>
    <w:rsid w:val="00E93A09"/>
    <w:rsid w:val="00EA2916"/>
    <w:rsid w:val="00EB2594"/>
    <w:rsid w:val="00EC766E"/>
    <w:rsid w:val="00ED0586"/>
    <w:rsid w:val="00ED1AD3"/>
    <w:rsid w:val="00ED4172"/>
    <w:rsid w:val="00EF09B8"/>
    <w:rsid w:val="00EF1FCD"/>
    <w:rsid w:val="00EF39DD"/>
    <w:rsid w:val="00F0111C"/>
    <w:rsid w:val="00F16019"/>
    <w:rsid w:val="00F31F53"/>
    <w:rsid w:val="00F4657A"/>
    <w:rsid w:val="00F64DE9"/>
    <w:rsid w:val="00F70576"/>
    <w:rsid w:val="00F70DF3"/>
    <w:rsid w:val="00F714B7"/>
    <w:rsid w:val="00F73543"/>
    <w:rsid w:val="00F739CA"/>
    <w:rsid w:val="00F77BB5"/>
    <w:rsid w:val="00F81CEB"/>
    <w:rsid w:val="00F848BF"/>
    <w:rsid w:val="00F90587"/>
    <w:rsid w:val="00F954C0"/>
    <w:rsid w:val="00FA2EE7"/>
    <w:rsid w:val="00FB1AD7"/>
    <w:rsid w:val="00FB5BB2"/>
    <w:rsid w:val="00FE4372"/>
    <w:rsid w:val="00FE4BEA"/>
    <w:rsid w:val="00FF53F7"/>
    <w:rsid w:val="00FF573C"/>
    <w:rsid w:val="03B66DAF"/>
    <w:rsid w:val="06EB7220"/>
    <w:rsid w:val="07C55B5A"/>
    <w:rsid w:val="0885E5FC"/>
    <w:rsid w:val="0C158B80"/>
    <w:rsid w:val="0CEC72B5"/>
    <w:rsid w:val="0D5A0EDF"/>
    <w:rsid w:val="22BAA1FD"/>
    <w:rsid w:val="234FA648"/>
    <w:rsid w:val="272F6413"/>
    <w:rsid w:val="2B0148E2"/>
    <w:rsid w:val="2F511A8D"/>
    <w:rsid w:val="3093DD5C"/>
    <w:rsid w:val="35914F65"/>
    <w:rsid w:val="35C43800"/>
    <w:rsid w:val="361EDA2F"/>
    <w:rsid w:val="36F94AE8"/>
    <w:rsid w:val="3996D54D"/>
    <w:rsid w:val="3D5A9854"/>
    <w:rsid w:val="3D99EC81"/>
    <w:rsid w:val="3E8571EE"/>
    <w:rsid w:val="3FBA9DBD"/>
    <w:rsid w:val="427B9E79"/>
    <w:rsid w:val="42C724DD"/>
    <w:rsid w:val="4371BB0F"/>
    <w:rsid w:val="4871FA66"/>
    <w:rsid w:val="4B7ECAC9"/>
    <w:rsid w:val="509C367E"/>
    <w:rsid w:val="51B10B59"/>
    <w:rsid w:val="51DD8864"/>
    <w:rsid w:val="52754E47"/>
    <w:rsid w:val="53514692"/>
    <w:rsid w:val="5773032C"/>
    <w:rsid w:val="59581996"/>
    <w:rsid w:val="5BFD6ED1"/>
    <w:rsid w:val="5D3D8D54"/>
    <w:rsid w:val="623FE0A6"/>
    <w:rsid w:val="632DB5AA"/>
    <w:rsid w:val="64CBFAE1"/>
    <w:rsid w:val="65D1D589"/>
    <w:rsid w:val="693067AB"/>
    <w:rsid w:val="6ACE981A"/>
    <w:rsid w:val="6B4607C8"/>
    <w:rsid w:val="6E88F581"/>
    <w:rsid w:val="77CEBC74"/>
    <w:rsid w:val="78471A57"/>
    <w:rsid w:val="7B27542A"/>
    <w:rsid w:val="7F9BC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919AA3"/>
  <w15:docId w15:val="{8D7DE361-EA51-446F-B7C2-8F9937901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BB1"/>
    <w:pPr>
      <w:spacing w:after="140" w:line="283" w:lineRule="auto"/>
    </w:pPr>
    <w:rPr>
      <w:rFonts w:ascii="Arial" w:eastAsia="Times New Roman" w:hAnsi="Arial"/>
      <w:color w:val="000000" w:themeColor="text1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21863"/>
    <w:pPr>
      <w:spacing w:after="0" w:line="240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F6B"/>
    <w:rPr>
      <w:rFonts w:ascii="Tahoma" w:eastAsia="Times New Roman" w:hAnsi="Tahoma" w:cs="Tahoma"/>
      <w:color w:val="008000"/>
      <w:kern w:val="28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22A01"/>
    <w:pPr>
      <w:spacing w:after="0" w:line="240" w:lineRule="auto"/>
    </w:pPr>
    <w:rPr>
      <w:rFonts w:ascii="Calibri" w:eastAsiaTheme="minorHAnsi" w:hAnsi="Calibri" w:cs="Calibri"/>
      <w:color w:val="auto"/>
      <w:kern w:val="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A5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2DD"/>
    <w:rPr>
      <w:rFonts w:ascii="Arial" w:eastAsia="Times New Roman" w:hAnsi="Arial"/>
      <w:color w:val="000000" w:themeColor="text1"/>
      <w:kern w:val="28"/>
    </w:rPr>
  </w:style>
  <w:style w:type="paragraph" w:styleId="Footer">
    <w:name w:val="footer"/>
    <w:basedOn w:val="Normal"/>
    <w:link w:val="FooterChar"/>
    <w:uiPriority w:val="99"/>
    <w:unhideWhenUsed/>
    <w:rsid w:val="00BA5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2DD"/>
    <w:rPr>
      <w:rFonts w:ascii="Arial" w:eastAsia="Times New Roman" w:hAnsi="Arial"/>
      <w:color w:val="000000" w:themeColor="text1"/>
      <w:kern w:val="28"/>
    </w:rPr>
  </w:style>
  <w:style w:type="paragraph" w:styleId="NoSpacing">
    <w:name w:val="No Spacing"/>
    <w:uiPriority w:val="1"/>
    <w:qFormat/>
    <w:rsid w:val="00973C99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9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7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32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51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514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836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078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525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6795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4163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7140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9993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8612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9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3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48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05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3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28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53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390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847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964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924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0376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4096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360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2659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7629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1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loeffle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0B888A09B7C449A3F34E5875F5C09D" ma:contentTypeVersion="13" ma:contentTypeDescription="Create a new document." ma:contentTypeScope="" ma:versionID="5ec89cf82e9c41f3e6b448ef0f0ddbf2">
  <xsd:schema xmlns:xsd="http://www.w3.org/2001/XMLSchema" xmlns:xs="http://www.w3.org/2001/XMLSchema" xmlns:p="http://schemas.microsoft.com/office/2006/metadata/properties" xmlns:ns2="300b5f56-25b6-46a7-9064-9469d13eb2e5" xmlns:ns3="c755e905-efa5-4978-a8ee-1724e0707a52" targetNamespace="http://schemas.microsoft.com/office/2006/metadata/properties" ma:root="true" ma:fieldsID="691d34c498ef853838cf3ff8b779dd7e" ns2:_="" ns3:_="">
    <xsd:import namespace="300b5f56-25b6-46a7-9064-9469d13eb2e5"/>
    <xsd:import namespace="c755e905-efa5-4978-a8ee-1724e0707a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b5f56-25b6-46a7-9064-9469d13eb2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29f12c4-b45e-4052-ae53-b3767de2d4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5e905-efa5-4978-a8ee-1724e0707a5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d7e8a4a-4fef-45b5-aae8-a6685099776f}" ma:internalName="TaxCatchAll" ma:showField="CatchAllData" ma:web="c755e905-efa5-4978-a8ee-1724e0707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55e905-efa5-4978-a8ee-1724e0707a52" xsi:nil="true"/>
    <lcf76f155ced4ddcb4097134ff3c332f xmlns="300b5f56-25b6-46a7-9064-9469d13eb2e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ontrolsStorage xmlns="urn:schemas-microsoft-com.VSTO2008Demos.ControlsStorage">
  <Controls>AAEAAAD/////AQAAAAAAAAAMAgAAAEVDaGVtNFdvcmQuQ29yZSwgVmVyc2lvbj0xLjYuMC4wLCBDdWx0dXJlPW5ldXRyYWwsIFB1YmxpY0tleVRva2VuPW51bGwHAQAAAAABAAAAAAAAAAQgQ2hlbTRXb3JkLkNvcmUuQ29udHJvbFByb3BlcnRpZXMCAAAACw==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24057B78-FA4A-4578-B7B2-A94676891F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823766-F7CF-4065-AE45-832DB8DEC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b5f56-25b6-46a7-9064-9469d13eb2e5"/>
    <ds:schemaRef ds:uri="c755e905-efa5-4978-a8ee-1724e0707a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593E5A-4D75-44BE-A065-DFC6E5243E1D}">
  <ds:schemaRefs>
    <ds:schemaRef ds:uri="http://schemas.microsoft.com/office/2006/metadata/properties"/>
    <ds:schemaRef ds:uri="http://schemas.microsoft.com/office/infopath/2007/PartnerControls"/>
    <ds:schemaRef ds:uri="c755e905-efa5-4978-a8ee-1724e0707a52"/>
    <ds:schemaRef ds:uri="300b5f56-25b6-46a7-9064-9469d13eb2e5"/>
  </ds:schemaRefs>
</ds:datastoreItem>
</file>

<file path=customXml/itemProps4.xml><?xml version="1.0" encoding="utf-8"?>
<ds:datastoreItem xmlns:ds="http://schemas.openxmlformats.org/officeDocument/2006/customXml" ds:itemID="{672548EA-E03B-4423-B087-71B622C0A5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23F30D-B355-4CB4-AD8D-86293D6C9712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276</TotalTime>
  <Pages>2</Pages>
  <Words>233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Pennridge School District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tschuler</dc:creator>
  <cp:lastModifiedBy>Bramble, Craig</cp:lastModifiedBy>
  <cp:revision>13</cp:revision>
  <cp:lastPrinted>2024-11-13T17:50:00Z</cp:lastPrinted>
  <dcterms:created xsi:type="dcterms:W3CDTF">2025-03-11T14:48:00Z</dcterms:created>
  <dcterms:modified xsi:type="dcterms:W3CDTF">2025-03-11T19:22:00Z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0x010100A60B888A09B7C449A3F34E5875F5C09D</vt:lpwstr>
  </property>
  <property fmtid="{D5CDD505-2E9C-101B-9397-08002B2CF9AE}" pid="3" name="Order">
    <vt:r8>3865300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