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318B2D" w14:textId="12427E3E" w:rsidR="00816216" w:rsidRDefault="00E37BBB" w:rsidP="00141A4C">
      <w:pPr>
        <w:pStyle w:val="Title"/>
      </w:pPr>
      <w:proofErr w:type="spellStart"/>
      <w:r>
        <w:t>E</w:t>
      </w:r>
      <w:r w:rsidR="00E0321B">
        <w:t>ster</w:t>
      </w:r>
      <w:r w:rsidR="00CE71C3">
        <w:t>lynn</w:t>
      </w:r>
      <w:proofErr w:type="spellEnd"/>
      <w:r>
        <w:t xml:space="preserve"> </w:t>
      </w:r>
      <w:r w:rsidR="00E0321B">
        <w:t>Jones</w:t>
      </w:r>
    </w:p>
    <w:p w14:paraId="18B524C0" w14:textId="27298C75" w:rsidR="00141A4C" w:rsidRDefault="00E37BBB" w:rsidP="00141A4C">
      <w:r>
        <w:t xml:space="preserve">1708 </w:t>
      </w:r>
      <w:r w:rsidR="00CE71C3">
        <w:t>D</w:t>
      </w:r>
      <w:r>
        <w:t xml:space="preserve"> St S Apt </w:t>
      </w:r>
      <w:r w:rsidR="005A792F">
        <w:t>309</w:t>
      </w:r>
      <w:r>
        <w:t xml:space="preserve"> Tacoma, WA 98444</w:t>
      </w:r>
      <w:r w:rsidR="00141A4C">
        <w:t> |</w:t>
      </w:r>
      <w:r w:rsidR="003B5555">
        <w:t xml:space="preserve"> (253)</w:t>
      </w:r>
      <w:r w:rsidR="005A792F">
        <w:t>675</w:t>
      </w:r>
      <w:r w:rsidR="003B5555">
        <w:t>-4</w:t>
      </w:r>
      <w:r w:rsidR="005A792F">
        <w:t>83</w:t>
      </w:r>
      <w:r w:rsidR="003B5555">
        <w:t>8 or (</w:t>
      </w:r>
      <w:r>
        <w:t>253)</w:t>
      </w:r>
      <w:r w:rsidR="005A792F">
        <w:t>75</w:t>
      </w:r>
      <w:r>
        <w:t>1-8</w:t>
      </w:r>
      <w:r w:rsidR="005A792F">
        <w:t>30</w:t>
      </w:r>
      <w:r>
        <w:t>4</w:t>
      </w:r>
      <w:r w:rsidR="00141A4C">
        <w:t> | </w:t>
      </w:r>
      <w:r w:rsidR="00D3666C">
        <w:t>smith</w:t>
      </w:r>
      <w:r w:rsidR="00FF7E73">
        <w:t>jones</w:t>
      </w:r>
      <w:r>
        <w:t>@gmail.com</w:t>
      </w:r>
    </w:p>
    <w:sdt>
      <w:sdtPr>
        <w:alias w:val="Education:"/>
        <w:tag w:val="Education:"/>
        <w:id w:val="807127995"/>
        <w:placeholder>
          <w:docPart w:val="E5BF1C2B70F54D42A08F1E6CB00C0382"/>
        </w:placeholder>
        <w:temporary/>
        <w:showingPlcHdr/>
        <w15:appearance w15:val="hidden"/>
      </w:sdtPr>
      <w:sdtEndPr/>
      <w:sdtContent>
        <w:p w14:paraId="22BB0FC6" w14:textId="77777777" w:rsidR="006270A9" w:rsidRDefault="009D5933">
          <w:pPr>
            <w:pStyle w:val="Heading1"/>
          </w:pPr>
          <w:r>
            <w:t>Education</w:t>
          </w:r>
        </w:p>
      </w:sdtContent>
    </w:sdt>
    <w:p w14:paraId="28A2E262" w14:textId="3425732B" w:rsidR="003B5555" w:rsidRPr="003B5555" w:rsidRDefault="00A5445F" w:rsidP="003B5555">
      <w:pPr>
        <w:pStyle w:val="Heading2"/>
      </w:pPr>
      <w:r>
        <w:t xml:space="preserve">High School diPLOMA, </w:t>
      </w:r>
      <w:r w:rsidR="00B3278C">
        <w:t>Gates</w:t>
      </w:r>
      <w:r w:rsidR="00E37BBB">
        <w:t xml:space="preserve"> high School </w:t>
      </w:r>
    </w:p>
    <w:p w14:paraId="7834A0C3" w14:textId="350C266E" w:rsidR="00A5445F" w:rsidRDefault="00A5445F" w:rsidP="00E37BBB">
      <w:pPr>
        <w:pStyle w:val="ListBullet"/>
        <w:numPr>
          <w:ilvl w:val="0"/>
          <w:numId w:val="0"/>
        </w:numPr>
        <w:ind w:left="216"/>
      </w:pPr>
      <w:r>
        <w:t xml:space="preserve">Anticipated graduation </w:t>
      </w:r>
      <w:r w:rsidR="00520AD1">
        <w:t>June</w:t>
      </w:r>
      <w:r>
        <w:t xml:space="preserve"> 2019</w:t>
      </w:r>
    </w:p>
    <w:p w14:paraId="695933A5" w14:textId="2C792708" w:rsidR="00A5445F" w:rsidRDefault="00692525" w:rsidP="00015101">
      <w:pPr>
        <w:pStyle w:val="ListBullet"/>
        <w:numPr>
          <w:ilvl w:val="0"/>
          <w:numId w:val="24"/>
        </w:numPr>
        <w:spacing w:line="240" w:lineRule="auto"/>
      </w:pPr>
      <w:r>
        <w:t>Academic All Star</w:t>
      </w:r>
    </w:p>
    <w:p w14:paraId="3EDB2730" w14:textId="6EFD2EED" w:rsidR="00692525" w:rsidRDefault="00692525" w:rsidP="00015101">
      <w:pPr>
        <w:pStyle w:val="ListBullet"/>
        <w:numPr>
          <w:ilvl w:val="0"/>
          <w:numId w:val="24"/>
        </w:numPr>
        <w:spacing w:line="240" w:lineRule="auto"/>
      </w:pPr>
      <w:r>
        <w:t xml:space="preserve">Certificate of Achievement </w:t>
      </w:r>
    </w:p>
    <w:p w14:paraId="778823D3" w14:textId="2657D946" w:rsidR="00692525" w:rsidRDefault="00692525" w:rsidP="00015101">
      <w:pPr>
        <w:pStyle w:val="ListBullet"/>
        <w:numPr>
          <w:ilvl w:val="0"/>
          <w:numId w:val="24"/>
        </w:numPr>
        <w:spacing w:line="240" w:lineRule="auto"/>
      </w:pPr>
      <w:r>
        <w:t>Honor Roll</w:t>
      </w:r>
    </w:p>
    <w:sdt>
      <w:sdtPr>
        <w:alias w:val="Skills &amp; Abilities:"/>
        <w:tag w:val="Skills &amp; Abilities:"/>
        <w:id w:val="458624136"/>
        <w:placeholder>
          <w:docPart w:val="E0730750D7C74BB0BBD0D3AC08A0E152"/>
        </w:placeholder>
        <w:temporary/>
        <w:showingPlcHdr/>
        <w15:appearance w15:val="hidden"/>
      </w:sdtPr>
      <w:sdtEndPr/>
      <w:sdtContent>
        <w:p w14:paraId="1093880A" w14:textId="3154A20F" w:rsidR="006270A9" w:rsidRDefault="009D5933">
          <w:pPr>
            <w:pStyle w:val="Heading1"/>
          </w:pPr>
          <w:r>
            <w:t>Skills &amp; Abilities</w:t>
          </w:r>
        </w:p>
      </w:sdtContent>
    </w:sdt>
    <w:p w14:paraId="16D9E1FC" w14:textId="2DE17ED2" w:rsidR="00692525" w:rsidRPr="00015101" w:rsidRDefault="00692525" w:rsidP="00015101">
      <w:pPr>
        <w:pStyle w:val="Heading1"/>
        <w:numPr>
          <w:ilvl w:val="0"/>
          <w:numId w:val="25"/>
        </w:numPr>
        <w:tabs>
          <w:tab w:val="left" w:pos="990"/>
        </w:tabs>
        <w:ind w:hanging="90"/>
        <w:rPr>
          <w:rFonts w:asciiTheme="minorHAnsi" w:hAnsiTheme="minorHAnsi"/>
          <w:b w:val="0"/>
          <w:color w:val="auto"/>
          <w:sz w:val="22"/>
          <w:szCs w:val="22"/>
        </w:rPr>
      </w:pPr>
      <w:r w:rsidRPr="00015101">
        <w:rPr>
          <w:rFonts w:asciiTheme="minorHAnsi" w:hAnsiTheme="minorHAnsi"/>
          <w:b w:val="0"/>
          <w:color w:val="auto"/>
          <w:sz w:val="22"/>
          <w:szCs w:val="22"/>
        </w:rPr>
        <w:t>Attendance and reliability</w:t>
      </w:r>
    </w:p>
    <w:p w14:paraId="3ECB0685" w14:textId="0BAA87B4" w:rsidR="00692525" w:rsidRPr="00015101" w:rsidRDefault="00692525" w:rsidP="00015101">
      <w:pPr>
        <w:pStyle w:val="Heading1"/>
        <w:numPr>
          <w:ilvl w:val="0"/>
          <w:numId w:val="25"/>
        </w:numPr>
        <w:tabs>
          <w:tab w:val="left" w:pos="990"/>
        </w:tabs>
        <w:ind w:hanging="90"/>
        <w:rPr>
          <w:rFonts w:asciiTheme="minorHAnsi" w:hAnsiTheme="minorHAnsi"/>
          <w:b w:val="0"/>
          <w:color w:val="auto"/>
          <w:sz w:val="22"/>
          <w:szCs w:val="22"/>
        </w:rPr>
      </w:pPr>
      <w:r w:rsidRPr="00015101">
        <w:rPr>
          <w:rFonts w:asciiTheme="minorHAnsi" w:hAnsiTheme="minorHAnsi"/>
          <w:b w:val="0"/>
          <w:color w:val="auto"/>
          <w:sz w:val="22"/>
          <w:szCs w:val="22"/>
        </w:rPr>
        <w:t>Adaptability</w:t>
      </w:r>
    </w:p>
    <w:p w14:paraId="635A9FAD" w14:textId="6EF61737" w:rsidR="00692525" w:rsidRPr="00015101" w:rsidRDefault="00692525" w:rsidP="00015101">
      <w:pPr>
        <w:pStyle w:val="Heading1"/>
        <w:numPr>
          <w:ilvl w:val="0"/>
          <w:numId w:val="25"/>
        </w:numPr>
        <w:tabs>
          <w:tab w:val="left" w:pos="990"/>
        </w:tabs>
        <w:ind w:hanging="90"/>
        <w:rPr>
          <w:rFonts w:asciiTheme="minorHAnsi" w:hAnsiTheme="minorHAnsi"/>
          <w:b w:val="0"/>
          <w:color w:val="auto"/>
          <w:sz w:val="22"/>
          <w:szCs w:val="22"/>
        </w:rPr>
      </w:pPr>
      <w:r w:rsidRPr="00015101">
        <w:rPr>
          <w:rFonts w:asciiTheme="minorHAnsi" w:hAnsiTheme="minorHAnsi"/>
          <w:b w:val="0"/>
          <w:color w:val="auto"/>
          <w:sz w:val="22"/>
          <w:szCs w:val="22"/>
        </w:rPr>
        <w:t>Taking initiative</w:t>
      </w:r>
    </w:p>
    <w:p w14:paraId="71E58660" w14:textId="0062AD5C" w:rsidR="00692525" w:rsidRPr="00015101" w:rsidRDefault="00692525" w:rsidP="00015101">
      <w:pPr>
        <w:pStyle w:val="Heading1"/>
        <w:numPr>
          <w:ilvl w:val="0"/>
          <w:numId w:val="25"/>
        </w:numPr>
        <w:tabs>
          <w:tab w:val="left" w:pos="990"/>
        </w:tabs>
        <w:ind w:hanging="90"/>
        <w:rPr>
          <w:rFonts w:asciiTheme="minorHAnsi" w:hAnsiTheme="minorHAnsi"/>
          <w:b w:val="0"/>
          <w:color w:val="auto"/>
          <w:sz w:val="22"/>
          <w:szCs w:val="22"/>
        </w:rPr>
      </w:pPr>
      <w:r w:rsidRPr="00015101">
        <w:rPr>
          <w:rFonts w:asciiTheme="minorHAnsi" w:hAnsiTheme="minorHAnsi"/>
          <w:b w:val="0"/>
          <w:color w:val="auto"/>
          <w:sz w:val="22"/>
          <w:szCs w:val="22"/>
        </w:rPr>
        <w:t>Leadership</w:t>
      </w:r>
    </w:p>
    <w:p w14:paraId="64A14470" w14:textId="2C64482F" w:rsidR="00692525" w:rsidRPr="00015101" w:rsidRDefault="00692525" w:rsidP="00015101">
      <w:pPr>
        <w:pStyle w:val="Heading1"/>
        <w:numPr>
          <w:ilvl w:val="0"/>
          <w:numId w:val="25"/>
        </w:numPr>
        <w:tabs>
          <w:tab w:val="left" w:pos="990"/>
        </w:tabs>
        <w:ind w:hanging="90"/>
        <w:rPr>
          <w:rFonts w:asciiTheme="minorHAnsi" w:hAnsiTheme="minorHAnsi"/>
          <w:b w:val="0"/>
          <w:color w:val="auto"/>
          <w:sz w:val="22"/>
          <w:szCs w:val="22"/>
        </w:rPr>
      </w:pPr>
      <w:r w:rsidRPr="00015101">
        <w:rPr>
          <w:rFonts w:asciiTheme="minorHAnsi" w:hAnsiTheme="minorHAnsi"/>
          <w:b w:val="0"/>
          <w:color w:val="auto"/>
          <w:sz w:val="22"/>
          <w:szCs w:val="22"/>
        </w:rPr>
        <w:t>Attentiveness</w:t>
      </w:r>
    </w:p>
    <w:p w14:paraId="1E31F8D6" w14:textId="2A4FA36F" w:rsidR="00692525" w:rsidRPr="00015101" w:rsidRDefault="00692525" w:rsidP="00015101">
      <w:pPr>
        <w:pStyle w:val="Heading1"/>
        <w:numPr>
          <w:ilvl w:val="0"/>
          <w:numId w:val="25"/>
        </w:numPr>
        <w:tabs>
          <w:tab w:val="left" w:pos="990"/>
        </w:tabs>
        <w:ind w:hanging="90"/>
        <w:rPr>
          <w:rFonts w:asciiTheme="minorHAnsi" w:hAnsiTheme="minorHAnsi"/>
          <w:b w:val="0"/>
          <w:color w:val="auto"/>
          <w:sz w:val="22"/>
          <w:szCs w:val="22"/>
        </w:rPr>
      </w:pPr>
      <w:r w:rsidRPr="00015101">
        <w:rPr>
          <w:rFonts w:asciiTheme="minorHAnsi" w:hAnsiTheme="minorHAnsi"/>
          <w:b w:val="0"/>
          <w:color w:val="auto"/>
          <w:sz w:val="22"/>
          <w:szCs w:val="22"/>
        </w:rPr>
        <w:t>Personal presentation</w:t>
      </w:r>
    </w:p>
    <w:p w14:paraId="4C3DA7B3" w14:textId="04D76FE6" w:rsidR="00692525" w:rsidRPr="00015101" w:rsidRDefault="00692525" w:rsidP="00015101">
      <w:pPr>
        <w:pStyle w:val="Heading1"/>
        <w:numPr>
          <w:ilvl w:val="0"/>
          <w:numId w:val="25"/>
        </w:numPr>
        <w:tabs>
          <w:tab w:val="left" w:pos="990"/>
        </w:tabs>
        <w:ind w:hanging="90"/>
        <w:rPr>
          <w:rFonts w:asciiTheme="minorHAnsi" w:hAnsiTheme="minorHAnsi"/>
          <w:b w:val="0"/>
          <w:color w:val="auto"/>
          <w:sz w:val="22"/>
          <w:szCs w:val="22"/>
        </w:rPr>
      </w:pPr>
      <w:r w:rsidRPr="00015101">
        <w:rPr>
          <w:rFonts w:asciiTheme="minorHAnsi" w:hAnsiTheme="minorHAnsi"/>
          <w:b w:val="0"/>
          <w:color w:val="auto"/>
          <w:sz w:val="22"/>
          <w:szCs w:val="22"/>
        </w:rPr>
        <w:t>Some Spanish and Korean</w:t>
      </w:r>
    </w:p>
    <w:p w14:paraId="57EC89CB" w14:textId="311B9555" w:rsidR="00692525" w:rsidRPr="00015101" w:rsidRDefault="00692525" w:rsidP="00015101">
      <w:pPr>
        <w:pStyle w:val="Heading1"/>
        <w:numPr>
          <w:ilvl w:val="0"/>
          <w:numId w:val="25"/>
        </w:numPr>
        <w:tabs>
          <w:tab w:val="left" w:pos="990"/>
        </w:tabs>
        <w:ind w:hanging="90"/>
        <w:rPr>
          <w:rFonts w:asciiTheme="minorHAnsi" w:hAnsiTheme="minorHAnsi"/>
          <w:b w:val="0"/>
          <w:color w:val="auto"/>
          <w:sz w:val="22"/>
          <w:szCs w:val="22"/>
        </w:rPr>
      </w:pPr>
      <w:r w:rsidRPr="00015101">
        <w:rPr>
          <w:rFonts w:asciiTheme="minorHAnsi" w:hAnsiTheme="minorHAnsi"/>
          <w:b w:val="0"/>
          <w:color w:val="auto"/>
          <w:sz w:val="22"/>
          <w:szCs w:val="22"/>
        </w:rPr>
        <w:t>Food Handler’s Card</w:t>
      </w:r>
    </w:p>
    <w:p w14:paraId="0A3CAE5B" w14:textId="776F0D04" w:rsidR="00692525" w:rsidRPr="00015101" w:rsidRDefault="00692525" w:rsidP="00015101">
      <w:pPr>
        <w:pStyle w:val="Heading1"/>
        <w:numPr>
          <w:ilvl w:val="0"/>
          <w:numId w:val="25"/>
        </w:numPr>
        <w:tabs>
          <w:tab w:val="left" w:pos="990"/>
        </w:tabs>
        <w:ind w:hanging="90"/>
        <w:rPr>
          <w:rFonts w:asciiTheme="minorHAnsi" w:hAnsiTheme="minorHAnsi"/>
          <w:b w:val="0"/>
          <w:color w:val="auto"/>
          <w:sz w:val="22"/>
          <w:szCs w:val="22"/>
        </w:rPr>
      </w:pPr>
      <w:r w:rsidRPr="00015101">
        <w:rPr>
          <w:rFonts w:asciiTheme="minorHAnsi" w:hAnsiTheme="minorHAnsi"/>
          <w:b w:val="0"/>
          <w:color w:val="auto"/>
          <w:sz w:val="22"/>
          <w:szCs w:val="22"/>
        </w:rPr>
        <w:t>Customer Service</w:t>
      </w:r>
    </w:p>
    <w:p w14:paraId="7A533FEC" w14:textId="77777777" w:rsidR="00692525" w:rsidRPr="00692525" w:rsidRDefault="00692525" w:rsidP="00692525">
      <w:pPr>
        <w:pStyle w:val="Heading1"/>
        <w:rPr>
          <w:rFonts w:asciiTheme="minorHAnsi" w:hAnsiTheme="minorHAnsi"/>
          <w:b w:val="0"/>
          <w:color w:val="auto"/>
          <w:sz w:val="24"/>
          <w:szCs w:val="24"/>
        </w:rPr>
      </w:pPr>
    </w:p>
    <w:p w14:paraId="3982E1E0" w14:textId="20FA927D" w:rsidR="00692525" w:rsidRDefault="00692525" w:rsidP="00692525">
      <w:pPr>
        <w:pStyle w:val="Heading1"/>
      </w:pPr>
      <w:r>
        <w:t>Experience</w:t>
      </w:r>
    </w:p>
    <w:p w14:paraId="748507AE" w14:textId="77777777" w:rsidR="00622F13" w:rsidRPr="003B5555" w:rsidRDefault="00622F13" w:rsidP="00622F13">
      <w:pPr>
        <w:pStyle w:val="Heading2"/>
      </w:pPr>
      <w:r>
        <w:t>vice president, Franklin Pierce high school black student union</w:t>
      </w:r>
    </w:p>
    <w:p w14:paraId="2E849EB7" w14:textId="77777777" w:rsidR="00622F13" w:rsidRDefault="00622F13" w:rsidP="00622F13">
      <w:pPr>
        <w:pStyle w:val="ListBullet"/>
        <w:numPr>
          <w:ilvl w:val="0"/>
          <w:numId w:val="0"/>
        </w:numPr>
        <w:ind w:left="216"/>
      </w:pPr>
      <w:r>
        <w:t>Sept 2018- Current</w:t>
      </w:r>
    </w:p>
    <w:p w14:paraId="30C999BD" w14:textId="77777777" w:rsidR="00622F13" w:rsidRDefault="00622F13" w:rsidP="00015101">
      <w:pPr>
        <w:pStyle w:val="ListBullet"/>
        <w:numPr>
          <w:ilvl w:val="0"/>
          <w:numId w:val="24"/>
        </w:numPr>
        <w:spacing w:line="240" w:lineRule="auto"/>
      </w:pPr>
      <w:r>
        <w:t>Prepare curriculum for club meetings</w:t>
      </w:r>
    </w:p>
    <w:p w14:paraId="411BB789" w14:textId="77777777" w:rsidR="00622F13" w:rsidRDefault="00622F13" w:rsidP="00015101">
      <w:pPr>
        <w:pStyle w:val="ListBullet"/>
        <w:numPr>
          <w:ilvl w:val="0"/>
          <w:numId w:val="24"/>
        </w:numPr>
        <w:spacing w:line="240" w:lineRule="auto"/>
      </w:pPr>
      <w:r>
        <w:t>Conduct weekly club meetings</w:t>
      </w:r>
    </w:p>
    <w:p w14:paraId="5F5CCE5F" w14:textId="77777777" w:rsidR="00622F13" w:rsidRDefault="00622F13" w:rsidP="00015101">
      <w:pPr>
        <w:pStyle w:val="ListBullet"/>
        <w:numPr>
          <w:ilvl w:val="0"/>
          <w:numId w:val="24"/>
        </w:numPr>
        <w:spacing w:line="240" w:lineRule="auto"/>
      </w:pPr>
      <w:r>
        <w:t>Plan and prepare events for club members and community</w:t>
      </w:r>
    </w:p>
    <w:p w14:paraId="0665F6EB" w14:textId="34714F0B" w:rsidR="00622F13" w:rsidRDefault="00622F13" w:rsidP="00015101">
      <w:pPr>
        <w:pStyle w:val="ListBullet"/>
        <w:numPr>
          <w:ilvl w:val="0"/>
          <w:numId w:val="24"/>
        </w:numPr>
        <w:spacing w:line="240" w:lineRule="auto"/>
      </w:pPr>
      <w:r>
        <w:t>Perform and present content surrounding black culture at assemblies</w:t>
      </w:r>
    </w:p>
    <w:p w14:paraId="5A1F5E3A" w14:textId="4B3D5855" w:rsidR="00622F13" w:rsidRPr="003B5555" w:rsidRDefault="00622F13" w:rsidP="00622F13">
      <w:pPr>
        <w:pStyle w:val="Heading2"/>
      </w:pPr>
      <w:r>
        <w:t>club representative, franklin pierce high school pacific islander club (PIC)</w:t>
      </w:r>
    </w:p>
    <w:p w14:paraId="006EAF1E" w14:textId="60EE619B" w:rsidR="00622F13" w:rsidRDefault="00622F13" w:rsidP="00622F13">
      <w:pPr>
        <w:pStyle w:val="ListBullet"/>
        <w:numPr>
          <w:ilvl w:val="0"/>
          <w:numId w:val="0"/>
        </w:numPr>
        <w:ind w:left="216"/>
      </w:pPr>
      <w:r>
        <w:t>Sept 2017- Current</w:t>
      </w:r>
    </w:p>
    <w:p w14:paraId="79F22917" w14:textId="39E2699F" w:rsidR="00622F13" w:rsidRDefault="00622F13" w:rsidP="00015101">
      <w:pPr>
        <w:pStyle w:val="ListBullet"/>
        <w:numPr>
          <w:ilvl w:val="0"/>
          <w:numId w:val="24"/>
        </w:numPr>
        <w:spacing w:line="240" w:lineRule="auto"/>
      </w:pPr>
      <w:r>
        <w:t>Represent PIC at a monthly Cardinal Culture Meeting to discuss progress of the club as well as school culture</w:t>
      </w:r>
    </w:p>
    <w:p w14:paraId="3DFADAD8" w14:textId="3B56EBAF" w:rsidR="00015101" w:rsidRDefault="00015101" w:rsidP="00015101">
      <w:pPr>
        <w:pStyle w:val="ListBullet"/>
        <w:numPr>
          <w:ilvl w:val="0"/>
          <w:numId w:val="24"/>
        </w:numPr>
        <w:spacing w:line="240" w:lineRule="auto"/>
      </w:pPr>
      <w:r>
        <w:t>Communicate results of Cardinal Culture Meetings to PIC</w:t>
      </w:r>
    </w:p>
    <w:p w14:paraId="6D20152E" w14:textId="6D974CF8" w:rsidR="00692525" w:rsidRPr="003B5555" w:rsidRDefault="00692525" w:rsidP="00692525">
      <w:pPr>
        <w:pStyle w:val="Heading2"/>
      </w:pPr>
      <w:r>
        <w:t>Manager, Franklin Pierce</w:t>
      </w:r>
      <w:r w:rsidR="00622F13">
        <w:t xml:space="preserve"> high school</w:t>
      </w:r>
      <w:r>
        <w:t xml:space="preserve"> Girl’s basketball team </w:t>
      </w:r>
    </w:p>
    <w:p w14:paraId="02D97881" w14:textId="1AF120CB" w:rsidR="00692525" w:rsidRDefault="00692525" w:rsidP="00692525">
      <w:pPr>
        <w:pStyle w:val="ListBullet"/>
        <w:numPr>
          <w:ilvl w:val="0"/>
          <w:numId w:val="0"/>
        </w:numPr>
        <w:ind w:left="216"/>
      </w:pPr>
      <w:r>
        <w:t>Nov 2017- Feb 2018</w:t>
      </w:r>
    </w:p>
    <w:p w14:paraId="03D3B583" w14:textId="7258CD83" w:rsidR="003B5555" w:rsidRDefault="00692525" w:rsidP="00015101">
      <w:pPr>
        <w:pStyle w:val="ListBullet"/>
        <w:numPr>
          <w:ilvl w:val="0"/>
          <w:numId w:val="24"/>
        </w:numPr>
      </w:pPr>
      <w:r>
        <w:t>Supported team by</w:t>
      </w:r>
      <w:r w:rsidR="00622F13">
        <w:t xml:space="preserve"> running the score board, keeping statistics, and ensuring all equipment was prepared</w:t>
      </w:r>
    </w:p>
    <w:p w14:paraId="1468B8AD" w14:textId="4BB8DFB8" w:rsidR="00015101" w:rsidRDefault="00015101" w:rsidP="00015101">
      <w:pPr>
        <w:pStyle w:val="Heading1"/>
      </w:pPr>
      <w:r>
        <w:t>Community Service</w:t>
      </w:r>
    </w:p>
    <w:p w14:paraId="34467CB8" w14:textId="1F658784" w:rsidR="00015101" w:rsidRDefault="00015101" w:rsidP="00015101">
      <w:pPr>
        <w:pStyle w:val="ListBullet"/>
        <w:numPr>
          <w:ilvl w:val="0"/>
          <w:numId w:val="24"/>
        </w:numPr>
        <w:spacing w:line="240" w:lineRule="auto"/>
      </w:pPr>
      <w:r>
        <w:t>Volunteer at Overnight Childcare</w:t>
      </w:r>
    </w:p>
    <w:p w14:paraId="53D102E4" w14:textId="0F814959" w:rsidR="00015101" w:rsidRDefault="00015101" w:rsidP="00015101">
      <w:pPr>
        <w:pStyle w:val="ListBullet"/>
        <w:numPr>
          <w:ilvl w:val="0"/>
          <w:numId w:val="24"/>
        </w:numPr>
        <w:spacing w:line="240" w:lineRule="auto"/>
      </w:pPr>
      <w:r>
        <w:t>Deliver meals to those experiencing homelessness after each holiday</w:t>
      </w:r>
    </w:p>
    <w:p w14:paraId="6DE7994C" w14:textId="2C98CC67" w:rsidR="00015101" w:rsidRPr="00015101" w:rsidRDefault="00015101" w:rsidP="00015101">
      <w:pPr>
        <w:pStyle w:val="ListBullet"/>
        <w:numPr>
          <w:ilvl w:val="0"/>
          <w:numId w:val="24"/>
        </w:numPr>
        <w:spacing w:line="240" w:lineRule="auto"/>
      </w:pPr>
      <w:r>
        <w:t>Volunteer in classrooms at Baker Middle School</w:t>
      </w:r>
    </w:p>
    <w:sectPr w:rsidR="00015101" w:rsidRPr="00015101" w:rsidSect="00015101">
      <w:footerReference w:type="default" r:id="rId8"/>
      <w:pgSz w:w="12240" w:h="15840"/>
      <w:pgMar w:top="720" w:right="720" w:bottom="720" w:left="72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6BF7AA" w14:textId="77777777" w:rsidR="007E6151" w:rsidRDefault="007E6151">
      <w:pPr>
        <w:spacing w:after="0"/>
      </w:pPr>
      <w:r>
        <w:separator/>
      </w:r>
    </w:p>
  </w:endnote>
  <w:endnote w:type="continuationSeparator" w:id="0">
    <w:p w14:paraId="5D454C75" w14:textId="77777777" w:rsidR="007E6151" w:rsidRDefault="007E61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Yu Mincho Demibold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682C20" w14:textId="77777777" w:rsidR="006270A9" w:rsidRDefault="009D5933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816216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E19E94" w14:textId="77777777" w:rsidR="007E6151" w:rsidRDefault="007E6151">
      <w:pPr>
        <w:spacing w:after="0"/>
      </w:pPr>
      <w:r>
        <w:separator/>
      </w:r>
    </w:p>
  </w:footnote>
  <w:footnote w:type="continuationSeparator" w:id="0">
    <w:p w14:paraId="3578D08C" w14:textId="77777777" w:rsidR="007E6151" w:rsidRDefault="007E615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4B66D57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F24D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386E0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0407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D76DE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06858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AA9E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96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B292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FDCE150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8E72B9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A034AD0"/>
    <w:multiLevelType w:val="multilevel"/>
    <w:tmpl w:val="67B638B6"/>
    <w:lvl w:ilvl="0">
      <w:start w:val="1"/>
      <w:numFmt w:val="bullet"/>
      <w:pStyle w:val="ListBullet"/>
      <w:lvlText w:val="·"/>
      <w:lvlJc w:val="left"/>
      <w:pPr>
        <w:tabs>
          <w:tab w:val="num" w:pos="216"/>
        </w:tabs>
        <w:ind w:left="216" w:hanging="216"/>
      </w:pPr>
      <w:rPr>
        <w:rFonts w:ascii="Cambria" w:hAnsi="Cambria" w:hint="default"/>
      </w:rPr>
    </w:lvl>
    <w:lvl w:ilvl="1">
      <w:start w:val="1"/>
      <w:numFmt w:val="bullet"/>
      <w:lvlText w:val="o"/>
      <w:lvlJc w:val="left"/>
      <w:pPr>
        <w:tabs>
          <w:tab w:val="num" w:pos="648"/>
        </w:tabs>
        <w:ind w:left="648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44"/>
        </w:tabs>
        <w:ind w:left="1944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376"/>
        </w:tabs>
        <w:ind w:left="237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08"/>
        </w:tabs>
        <w:ind w:left="2808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672"/>
        </w:tabs>
        <w:ind w:left="3672" w:hanging="216"/>
      </w:pPr>
      <w:rPr>
        <w:rFonts w:ascii="Wingdings" w:hAnsi="Wingdings" w:hint="default"/>
      </w:rPr>
    </w:lvl>
  </w:abstractNum>
  <w:abstractNum w:abstractNumId="12" w15:restartNumberingAfterBreak="0">
    <w:nsid w:val="0E1D32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1E2D8E"/>
    <w:multiLevelType w:val="hybridMultilevel"/>
    <w:tmpl w:val="C948481C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4" w15:restartNumberingAfterBreak="0">
    <w:nsid w:val="27C864A0"/>
    <w:multiLevelType w:val="multilevel"/>
    <w:tmpl w:val="F42A8A2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32AD436E"/>
    <w:multiLevelType w:val="multilevel"/>
    <w:tmpl w:val="72A0C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683A1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FBE243E"/>
    <w:multiLevelType w:val="hybridMultilevel"/>
    <w:tmpl w:val="2544F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D8015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2FC5048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6D9D5ECA"/>
    <w:multiLevelType w:val="multilevel"/>
    <w:tmpl w:val="2DB03242"/>
    <w:lvl w:ilvl="0">
      <w:start w:val="1"/>
      <w:numFmt w:val="decimal"/>
      <w:pStyle w:val="ListNumber"/>
      <w:lvlText w:val="%1)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28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288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288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2"/>
        </w:tabs>
        <w:ind w:left="3312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816"/>
        </w:tabs>
        <w:ind w:left="3816" w:hanging="288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288"/>
      </w:pPr>
      <w:rPr>
        <w:rFonts w:hint="default"/>
      </w:rPr>
    </w:lvl>
  </w:abstractNum>
  <w:abstractNum w:abstractNumId="21" w15:restartNumberingAfterBreak="0">
    <w:nsid w:val="71866955"/>
    <w:multiLevelType w:val="multilevel"/>
    <w:tmpl w:val="01684A1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8"/>
  </w:num>
  <w:num w:numId="16">
    <w:abstractNumId w:val="12"/>
  </w:num>
  <w:num w:numId="17">
    <w:abstractNumId w:val="16"/>
  </w:num>
  <w:num w:numId="18">
    <w:abstractNumId w:val="10"/>
  </w:num>
  <w:num w:numId="19">
    <w:abstractNumId w:val="21"/>
  </w:num>
  <w:num w:numId="20">
    <w:abstractNumId w:val="19"/>
  </w:num>
  <w:num w:numId="21">
    <w:abstractNumId w:val="11"/>
  </w:num>
  <w:num w:numId="22">
    <w:abstractNumId w:val="15"/>
  </w:num>
  <w:num w:numId="23">
    <w:abstractNumId w:val="20"/>
  </w:num>
  <w:num w:numId="24">
    <w:abstractNumId w:val="13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BBB"/>
    <w:rsid w:val="00015101"/>
    <w:rsid w:val="000A4F59"/>
    <w:rsid w:val="00141A4C"/>
    <w:rsid w:val="001B29CF"/>
    <w:rsid w:val="0028220F"/>
    <w:rsid w:val="00356C14"/>
    <w:rsid w:val="003B5555"/>
    <w:rsid w:val="00520AD1"/>
    <w:rsid w:val="005A792F"/>
    <w:rsid w:val="00617B26"/>
    <w:rsid w:val="00621C2B"/>
    <w:rsid w:val="00622F13"/>
    <w:rsid w:val="006270A9"/>
    <w:rsid w:val="00675956"/>
    <w:rsid w:val="00681034"/>
    <w:rsid w:val="00686093"/>
    <w:rsid w:val="00692525"/>
    <w:rsid w:val="007069D7"/>
    <w:rsid w:val="007E6151"/>
    <w:rsid w:val="00816216"/>
    <w:rsid w:val="0087734B"/>
    <w:rsid w:val="009D5933"/>
    <w:rsid w:val="00A254A2"/>
    <w:rsid w:val="00A5445F"/>
    <w:rsid w:val="00B3278C"/>
    <w:rsid w:val="00BD768D"/>
    <w:rsid w:val="00C16188"/>
    <w:rsid w:val="00C3707D"/>
    <w:rsid w:val="00C61F8E"/>
    <w:rsid w:val="00CE71C3"/>
    <w:rsid w:val="00D3666C"/>
    <w:rsid w:val="00E0321B"/>
    <w:rsid w:val="00E37BBB"/>
    <w:rsid w:val="00E83E4B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6EE199"/>
  <w15:chartTrackingRefBased/>
  <w15:docId w15:val="{DD2DF151-8175-4EF7-914F-85E9AE051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404040" w:themeColor="text1" w:themeTint="BF"/>
        <w:sz w:val="22"/>
        <w:szCs w:val="22"/>
        <w:lang w:val="en-US" w:eastAsia="ja-JP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9CF"/>
  </w:style>
  <w:style w:type="paragraph" w:styleId="Heading1">
    <w:name w:val="heading 1"/>
    <w:basedOn w:val="Normal"/>
    <w:link w:val="Heading1Char"/>
    <w:uiPriority w:val="9"/>
    <w:qFormat/>
    <w:rsid w:val="001B29CF"/>
    <w:pPr>
      <w:keepNext/>
      <w:keepLines/>
      <w:spacing w:before="320" w:after="100"/>
      <w:contextualSpacing/>
      <w:outlineLvl w:val="0"/>
    </w:pPr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29CF"/>
    <w:pPr>
      <w:keepNext/>
      <w:keepLines/>
      <w:spacing w:before="60" w:after="40"/>
      <w:contextualSpacing/>
      <w:outlineLvl w:val="1"/>
    </w:pPr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2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2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C61F8E"/>
    <w:pPr>
      <w:pBdr>
        <w:bottom w:val="single" w:sz="12" w:space="4" w:color="39A5B7" w:themeColor="accent1"/>
      </w:pBdr>
      <w:spacing w:after="120"/>
      <w:contextualSpacing/>
    </w:pPr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customStyle="1" w:styleId="TitleChar">
    <w:name w:val="Title Char"/>
    <w:basedOn w:val="DefaultParagraphFont"/>
    <w:link w:val="Title"/>
    <w:uiPriority w:val="1"/>
    <w:rsid w:val="00C61F8E"/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styleId="PlaceholderText">
    <w:name w:val="Placeholder Text"/>
    <w:basedOn w:val="DefaultParagraphFont"/>
    <w:uiPriority w:val="99"/>
    <w:semiHidden/>
    <w:rsid w:val="00E83E4B"/>
    <w:rPr>
      <w:color w:val="393939" w:themeColor="text2" w:themeShade="BF"/>
    </w:rPr>
  </w:style>
  <w:style w:type="paragraph" w:styleId="ListBullet">
    <w:name w:val="List Bullet"/>
    <w:basedOn w:val="Normal"/>
    <w:uiPriority w:val="10"/>
    <w:unhideWhenUsed/>
    <w:qFormat/>
    <w:rsid w:val="0087734B"/>
    <w:pPr>
      <w:numPr>
        <w:numId w:val="21"/>
      </w:numPr>
      <w:spacing w:line="288" w:lineRule="auto"/>
      <w:contextualSpacing/>
    </w:pPr>
  </w:style>
  <w:style w:type="paragraph" w:styleId="Header">
    <w:name w:val="header"/>
    <w:basedOn w:val="Normal"/>
    <w:link w:val="HeaderChar"/>
    <w:uiPriority w:val="99"/>
    <w:unhideWhenUsed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rsid w:val="00681034"/>
    <w:pPr>
      <w:spacing w:after="0"/>
      <w:jc w:val="right"/>
    </w:pPr>
    <w:rPr>
      <w:color w:val="2A7B88" w:themeColor="accent1" w:themeShade="BF"/>
    </w:rPr>
  </w:style>
  <w:style w:type="character" w:customStyle="1" w:styleId="FooterChar">
    <w:name w:val="Footer Char"/>
    <w:basedOn w:val="DefaultParagraphFont"/>
    <w:link w:val="Footer"/>
    <w:uiPriority w:val="99"/>
    <w:rsid w:val="00681034"/>
    <w:rPr>
      <w:color w:val="2A7B88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1B29CF"/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B29CF"/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contextualSpacing w:val="0"/>
      <w:outlineLvl w:val="9"/>
    </w:pPr>
  </w:style>
  <w:style w:type="character" w:styleId="IntenseEmphasis">
    <w:name w:val="Intense Emphasis"/>
    <w:basedOn w:val="DefaultParagraphFont"/>
    <w:uiPriority w:val="21"/>
    <w:semiHidden/>
    <w:unhideWhenUsed/>
    <w:qFormat/>
    <w:rPr>
      <w:i/>
      <w:iCs/>
      <w:color w:val="2A7B88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2A7B88" w:themeColor="accent1" w:themeShade="BF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2A7B88" w:themeColor="accent1" w:themeShade="BF"/>
        <w:bottom w:val="single" w:sz="4" w:space="10" w:color="2A7B88" w:themeColor="accent1" w:themeShade="BF"/>
      </w:pBdr>
      <w:spacing w:before="360" w:after="360"/>
      <w:ind w:left="864" w:right="864"/>
      <w:jc w:val="center"/>
    </w:pPr>
    <w:rPr>
      <w:i/>
      <w:iCs/>
      <w:color w:val="2A7B8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2A7B88" w:themeColor="accent1" w:themeShade="BF"/>
    </w:rPr>
  </w:style>
  <w:style w:type="paragraph" w:styleId="ListNumber">
    <w:name w:val="List Number"/>
    <w:basedOn w:val="Normal"/>
    <w:uiPriority w:val="11"/>
    <w:qFormat/>
    <w:rsid w:val="0087734B"/>
    <w:pPr>
      <w:numPr>
        <w:numId w:val="23"/>
      </w:numPr>
      <w:spacing w:line="288" w:lineRule="auto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83E4B"/>
    <w:rPr>
      <w:color w:val="7B4968" w:themeColor="accent5" w:themeShade="B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E83E4B"/>
    <w:rPr>
      <w:color w:val="2A7B88" w:themeColor="accent1" w:themeShade="BF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83E4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83E4B"/>
    <w:rPr>
      <w:szCs w:val="16"/>
    </w:rPr>
  </w:style>
  <w:style w:type="paragraph" w:styleId="BlockText">
    <w:name w:val="Block Text"/>
    <w:basedOn w:val="Normal"/>
    <w:uiPriority w:val="99"/>
    <w:semiHidden/>
    <w:unhideWhenUsed/>
    <w:rsid w:val="00E83E4B"/>
    <w:pPr>
      <w:pBdr>
        <w:top w:val="single" w:sz="2" w:space="10" w:color="39A5B7" w:themeColor="accent1"/>
        <w:left w:val="single" w:sz="2" w:space="10" w:color="39A5B7" w:themeColor="accent1"/>
        <w:bottom w:val="single" w:sz="2" w:space="10" w:color="39A5B7" w:themeColor="accent1"/>
        <w:right w:val="single" w:sz="2" w:space="10" w:color="39A5B7" w:themeColor="accent1"/>
      </w:pBdr>
      <w:ind w:left="1152" w:right="1152"/>
    </w:pPr>
    <w:rPr>
      <w:i/>
      <w:iCs/>
      <w:color w:val="2A7B88" w:themeColor="accent1" w:themeShade="BF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83E4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83E4B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8220F"/>
    <w:rPr>
      <w:sz w:val="22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83E4B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83E4B"/>
    <w:rPr>
      <w:rFonts w:ascii="Segoe UI" w:hAnsi="Segoe UI" w:cs="Segoe UI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20F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20F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8220F"/>
    <w:pPr>
      <w:spacing w:after="200"/>
    </w:pPr>
    <w:rPr>
      <w:i/>
      <w:iCs/>
      <w:color w:val="4D4D4D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20F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20F"/>
    <w:rPr>
      <w:rFonts w:ascii="Segoe UI" w:hAnsi="Segoe UI" w:cs="Segoe UI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20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20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2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20F"/>
    <w:rPr>
      <w:b/>
      <w:bCs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8220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28220F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220F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8220F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8220F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8220F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2822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8220F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8220F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8220F"/>
    <w:rPr>
      <w:rFonts w:ascii="Consolas" w:hAnsi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6011\AppData\Roaming\Microsoft\Templates\Resume%20(color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5BF1C2B70F54D42A08F1E6CB00C03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F4C432-D22E-443F-A77E-BEE74ECEDEC8}"/>
      </w:docPartPr>
      <w:docPartBody>
        <w:p w:rsidR="005E58F7" w:rsidRDefault="005E58F7">
          <w:pPr>
            <w:pStyle w:val="E5BF1C2B70F54D42A08F1E6CB00C0382"/>
          </w:pPr>
          <w:r>
            <w:t>Education</w:t>
          </w:r>
        </w:p>
      </w:docPartBody>
    </w:docPart>
    <w:docPart>
      <w:docPartPr>
        <w:name w:val="E0730750D7C74BB0BBD0D3AC08A0E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829A0-6380-4C80-8EB2-C8D519526037}"/>
      </w:docPartPr>
      <w:docPartBody>
        <w:p w:rsidR="005E58F7" w:rsidRDefault="005E58F7">
          <w:pPr>
            <w:pStyle w:val="E0730750D7C74BB0BBD0D3AC08A0E152"/>
          </w:pPr>
          <w:r>
            <w:t>Skills &amp; Abilities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Yu Mincho Demibold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8F7"/>
    <w:rsid w:val="005E58F7"/>
    <w:rsid w:val="00921422"/>
    <w:rsid w:val="00954C65"/>
    <w:rsid w:val="00F9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5BF1C2B70F54D42A08F1E6CB00C0382">
    <w:name w:val="E5BF1C2B70F54D42A08F1E6CB00C0382"/>
  </w:style>
  <w:style w:type="paragraph" w:customStyle="1" w:styleId="E0730750D7C74BB0BBD0D3AC08A0E152">
    <w:name w:val="E0730750D7C74BB0BBD0D3AC08A0E1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E966A-01C0-44A2-AC51-949480389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Resume (color)</Template>
  <TotalTime>6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HYDE ECKA'LANA</dc:creator>
  <cp:keywords/>
  <cp:lastModifiedBy>Kirklin Cristine</cp:lastModifiedBy>
  <cp:revision>4</cp:revision>
  <cp:lastPrinted>2019-05-08T15:35:00Z</cp:lastPrinted>
  <dcterms:created xsi:type="dcterms:W3CDTF">2020-06-05T18:34:00Z</dcterms:created>
  <dcterms:modified xsi:type="dcterms:W3CDTF">2021-03-07T19:47:00Z</dcterms:modified>
  <cp:version/>
</cp:coreProperties>
</file>