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Pr="005B75B3" w:rsidRDefault="003D3A8D">
      <w:pPr>
        <w:jc w:val="center"/>
        <w:rPr>
          <w:b/>
          <w:bCs/>
        </w:rPr>
      </w:pPr>
      <w:r w:rsidRPr="005B75B3">
        <w:rPr>
          <w:b/>
          <w:bCs/>
        </w:rPr>
        <w:t>BELL COUNTY BOARD OF EDUCATION</w:t>
      </w:r>
    </w:p>
    <w:p w:rsidR="003D3A8D" w:rsidRPr="005B75B3" w:rsidRDefault="00A842FA">
      <w:pPr>
        <w:jc w:val="center"/>
        <w:rPr>
          <w:b/>
          <w:bCs/>
        </w:rPr>
      </w:pPr>
      <w:r w:rsidRPr="005B75B3">
        <w:rPr>
          <w:b/>
          <w:bCs/>
        </w:rPr>
        <w:t>Regular Meeting</w:t>
      </w:r>
    </w:p>
    <w:p w:rsidR="009A61E0" w:rsidRPr="005B75B3" w:rsidRDefault="00A842FA">
      <w:pPr>
        <w:pStyle w:val="Heading1"/>
      </w:pPr>
      <w:r w:rsidRPr="005B75B3">
        <w:t>Bell County Administration Building</w:t>
      </w:r>
    </w:p>
    <w:p w:rsidR="00A842FA" w:rsidRPr="005B75B3" w:rsidRDefault="007D5B93" w:rsidP="00A842FA">
      <w:pPr>
        <w:jc w:val="center"/>
      </w:pPr>
      <w:proofErr w:type="gramStart"/>
      <w:r w:rsidRPr="005B75B3">
        <w:t xml:space="preserve">March </w:t>
      </w:r>
      <w:r w:rsidR="00666927" w:rsidRPr="005B75B3">
        <w:t>1</w:t>
      </w:r>
      <w:r w:rsidR="008B5296" w:rsidRPr="005B75B3">
        <w:t>8</w:t>
      </w:r>
      <w:r w:rsidR="00FF1488" w:rsidRPr="005B75B3">
        <w:t>, 202</w:t>
      </w:r>
      <w:r w:rsidR="008B5296" w:rsidRPr="005B75B3">
        <w:t>5</w:t>
      </w:r>
      <w:r w:rsidR="00A842FA" w:rsidRPr="005B75B3">
        <w:t xml:space="preserve">   </w:t>
      </w:r>
      <w:r w:rsidR="008261AC" w:rsidRPr="005B75B3">
        <w:t>5</w:t>
      </w:r>
      <w:r w:rsidR="00A842FA" w:rsidRPr="005B75B3">
        <w:t>:00 p.m.</w:t>
      </w:r>
      <w:proofErr w:type="gramEnd"/>
    </w:p>
    <w:p w:rsidR="003D3A8D" w:rsidRPr="005B75B3" w:rsidRDefault="003D3A8D">
      <w:pPr>
        <w:pStyle w:val="Heading1"/>
      </w:pPr>
      <w:r w:rsidRPr="005B75B3">
        <w:t>AGENDA</w:t>
      </w:r>
    </w:p>
    <w:p w:rsidR="001343E6" w:rsidRPr="005B75B3" w:rsidRDefault="001343E6" w:rsidP="001343E6"/>
    <w:p w:rsidR="003D3A8D" w:rsidRPr="005B75B3" w:rsidRDefault="003D3A8D">
      <w:r w:rsidRPr="005B75B3">
        <w:t>1.</w:t>
      </w:r>
      <w:r w:rsidRPr="005B75B3">
        <w:tab/>
      </w:r>
      <w:r w:rsidRPr="005B75B3">
        <w:rPr>
          <w:b/>
          <w:bCs/>
        </w:rPr>
        <w:t>Call meeting to order, establish quorum, moment of silence, Pledge of Allegiance</w:t>
      </w:r>
      <w:r w:rsidRPr="005B75B3">
        <w:t xml:space="preserve"> </w:t>
      </w:r>
    </w:p>
    <w:p w:rsidR="003D3A8D" w:rsidRPr="005B75B3" w:rsidRDefault="003D3A8D" w:rsidP="00067481">
      <w:pPr>
        <w:ind w:firstLine="720"/>
      </w:pPr>
    </w:p>
    <w:p w:rsidR="00E85E98" w:rsidRPr="005B75B3" w:rsidRDefault="002C3375" w:rsidP="006B1DF9">
      <w:pPr>
        <w:rPr>
          <w:b/>
        </w:rPr>
      </w:pPr>
      <w:r w:rsidRPr="005B75B3">
        <w:t>2</w:t>
      </w:r>
      <w:r w:rsidR="00067481" w:rsidRPr="005B75B3">
        <w:t>.</w:t>
      </w:r>
      <w:r w:rsidRPr="005B75B3">
        <w:rPr>
          <w:b/>
        </w:rPr>
        <w:tab/>
      </w:r>
      <w:r w:rsidR="00E85E98" w:rsidRPr="005B75B3">
        <w:rPr>
          <w:b/>
        </w:rPr>
        <w:t>Consent Items</w:t>
      </w:r>
    </w:p>
    <w:p w:rsidR="00FA3271" w:rsidRPr="005B75B3" w:rsidRDefault="002C3375" w:rsidP="00D9148B">
      <w:r w:rsidRPr="005B75B3">
        <w:rPr>
          <w:b/>
        </w:rPr>
        <w:tab/>
      </w:r>
      <w:r w:rsidRPr="005B75B3">
        <w:t>a)</w:t>
      </w:r>
      <w:r w:rsidRPr="005B75B3">
        <w:tab/>
        <w:t xml:space="preserve">Approve </w:t>
      </w:r>
      <w:r w:rsidR="00D9148B" w:rsidRPr="005B75B3">
        <w:t xml:space="preserve">February </w:t>
      </w:r>
      <w:r w:rsidR="003E22EF" w:rsidRPr="005B75B3">
        <w:t>18</w:t>
      </w:r>
      <w:r w:rsidR="00D9148B" w:rsidRPr="005B75B3">
        <w:t>, 202</w:t>
      </w:r>
      <w:r w:rsidR="003E22EF" w:rsidRPr="005B75B3">
        <w:t>5</w:t>
      </w:r>
      <w:r w:rsidR="009F5149" w:rsidRPr="005B75B3">
        <w:t xml:space="preserve"> Regular </w:t>
      </w:r>
      <w:r w:rsidR="00D9148B" w:rsidRPr="005B75B3">
        <w:t>Meeting Minutes</w:t>
      </w:r>
      <w:r w:rsidR="00F933D2" w:rsidRPr="005B75B3">
        <w:t>, Fundraising Requests</w:t>
      </w:r>
      <w:r w:rsidR="00235533" w:rsidRPr="005B75B3">
        <w:t>,</w:t>
      </w:r>
      <w:r w:rsidR="006165A7" w:rsidRPr="005B75B3">
        <w:t xml:space="preserve"> F</w:t>
      </w:r>
      <w:r w:rsidR="008261AC" w:rsidRPr="005B75B3">
        <w:t xml:space="preserve">amily and </w:t>
      </w:r>
      <w:r w:rsidR="005B75B3">
        <w:tab/>
      </w:r>
      <w:r w:rsidR="005B75B3">
        <w:tab/>
      </w:r>
      <w:r w:rsidR="00F933D2" w:rsidRPr="005B75B3">
        <w:t>Medical Leave Request and</w:t>
      </w:r>
      <w:r w:rsidR="008261AC" w:rsidRPr="005B75B3">
        <w:t xml:space="preserve"> Out-of-State Field Trip Requests</w:t>
      </w:r>
      <w:r w:rsidR="00FE588A" w:rsidRPr="005B75B3">
        <w:t xml:space="preserve"> </w:t>
      </w:r>
    </w:p>
    <w:p w:rsidR="008C3D89" w:rsidRPr="005B75B3" w:rsidRDefault="008C3D89" w:rsidP="008C3D89"/>
    <w:p w:rsidR="00067481" w:rsidRPr="005B75B3" w:rsidRDefault="002C3375" w:rsidP="00067481">
      <w:pPr>
        <w:rPr>
          <w:b/>
        </w:rPr>
      </w:pPr>
      <w:r w:rsidRPr="005B75B3">
        <w:t>3</w:t>
      </w:r>
      <w:r w:rsidR="00FA3271" w:rsidRPr="005B75B3">
        <w:t>.</w:t>
      </w:r>
      <w:r w:rsidR="00FA3271" w:rsidRPr="005B75B3">
        <w:rPr>
          <w:b/>
        </w:rPr>
        <w:tab/>
      </w:r>
      <w:r w:rsidR="0056193D" w:rsidRPr="005B75B3">
        <w:rPr>
          <w:b/>
        </w:rPr>
        <w:t>Public</w:t>
      </w:r>
    </w:p>
    <w:p w:rsidR="00AF6F8B" w:rsidRPr="005B75B3" w:rsidRDefault="0056193D" w:rsidP="00067481">
      <w:r w:rsidRPr="005B75B3">
        <w:rPr>
          <w:b/>
        </w:rPr>
        <w:tab/>
      </w:r>
    </w:p>
    <w:p w:rsidR="0056193D" w:rsidRPr="005B75B3" w:rsidRDefault="002C3375" w:rsidP="00067481">
      <w:pPr>
        <w:rPr>
          <w:b/>
        </w:rPr>
      </w:pPr>
      <w:r w:rsidRPr="005B75B3">
        <w:t>4</w:t>
      </w:r>
      <w:r w:rsidR="0056193D" w:rsidRPr="005B75B3">
        <w:t>.</w:t>
      </w:r>
      <w:r w:rsidR="0056193D" w:rsidRPr="005B75B3">
        <w:tab/>
      </w:r>
      <w:r w:rsidR="0056193D" w:rsidRPr="005B75B3">
        <w:rPr>
          <w:b/>
        </w:rPr>
        <w:t>Management/Student Support/Instruction</w:t>
      </w:r>
      <w:r w:rsidR="00B173ED" w:rsidRPr="005B75B3">
        <w:rPr>
          <w:b/>
        </w:rPr>
        <w:t>/Delivery Targets/PES</w:t>
      </w:r>
    </w:p>
    <w:p w:rsidR="00FB19C7" w:rsidRPr="005B75B3" w:rsidRDefault="0013527F" w:rsidP="0013527F">
      <w:pPr>
        <w:rPr>
          <w:b/>
        </w:rPr>
      </w:pPr>
      <w:r w:rsidRPr="005B75B3">
        <w:rPr>
          <w:b/>
        </w:rPr>
        <w:tab/>
      </w:r>
      <w:r w:rsidR="00A057CC" w:rsidRPr="005B75B3">
        <w:t>a)</w:t>
      </w:r>
      <w:r w:rsidR="00A057CC" w:rsidRPr="005B75B3">
        <w:rPr>
          <w:b/>
        </w:rPr>
        <w:tab/>
      </w:r>
      <w:r w:rsidR="00FB19C7" w:rsidRPr="005B75B3">
        <w:t>Approve Funding Request-Bell County High School Senior Trip</w:t>
      </w:r>
    </w:p>
    <w:p w:rsidR="003E22EF" w:rsidRPr="005B75B3" w:rsidRDefault="00FB19C7" w:rsidP="0013527F">
      <w:r w:rsidRPr="005B75B3">
        <w:rPr>
          <w:b/>
        </w:rPr>
        <w:tab/>
      </w:r>
      <w:r w:rsidR="003E22EF" w:rsidRPr="005B75B3">
        <w:t>b)</w:t>
      </w:r>
      <w:r w:rsidR="003E22EF" w:rsidRPr="005B75B3">
        <w:tab/>
        <w:t>Approve Funding Request-Page National BETA Competition</w:t>
      </w:r>
    </w:p>
    <w:p w:rsidR="005B75B3" w:rsidRPr="005B75B3" w:rsidRDefault="003E22EF" w:rsidP="0013527F">
      <w:r w:rsidRPr="005B75B3">
        <w:rPr>
          <w:b/>
        </w:rPr>
        <w:tab/>
      </w:r>
      <w:r w:rsidRPr="005B75B3">
        <w:t>c</w:t>
      </w:r>
      <w:r w:rsidR="0013527F" w:rsidRPr="005B75B3">
        <w:t>)</w:t>
      </w:r>
      <w:r w:rsidR="00D9148B" w:rsidRPr="005B75B3">
        <w:tab/>
      </w:r>
      <w:r w:rsidR="005B75B3" w:rsidRPr="005B75B3">
        <w:t>Consider Quotes for Student Accident Insurance</w:t>
      </w:r>
    </w:p>
    <w:p w:rsidR="00287ECD" w:rsidRDefault="005B75B3" w:rsidP="00067481">
      <w:r>
        <w:t xml:space="preserve">          </w:t>
      </w:r>
      <w:r w:rsidR="00287ECD">
        <w:t xml:space="preserve">  d)</w:t>
      </w:r>
      <w:r w:rsidR="00287ECD">
        <w:tab/>
        <w:t>Out-of-State Field Trip Approval Process</w:t>
      </w:r>
    </w:p>
    <w:p w:rsidR="008261AC" w:rsidRPr="005B75B3" w:rsidRDefault="00287ECD" w:rsidP="003E22EF">
      <w:r>
        <w:t xml:space="preserve">          </w:t>
      </w:r>
      <w:r w:rsidR="00FB19C7" w:rsidRPr="005B75B3">
        <w:t>*</w:t>
      </w:r>
      <w:r>
        <w:t>e</w:t>
      </w:r>
      <w:r w:rsidR="00EF209E" w:rsidRPr="005B75B3">
        <w:t>)</w:t>
      </w:r>
      <w:r w:rsidR="00EF209E" w:rsidRPr="005B75B3">
        <w:tab/>
        <w:t>Set Date, Time and Location of Bell County High School Graduation</w:t>
      </w:r>
    </w:p>
    <w:p w:rsidR="00994BB7" w:rsidRPr="005B75B3" w:rsidRDefault="00994BB7" w:rsidP="00067481"/>
    <w:p w:rsidR="002565A6" w:rsidRPr="005B75B3" w:rsidRDefault="002C3375" w:rsidP="00067481">
      <w:pPr>
        <w:rPr>
          <w:b/>
        </w:rPr>
      </w:pPr>
      <w:r w:rsidRPr="005B75B3">
        <w:t>5</w:t>
      </w:r>
      <w:r w:rsidR="006B5359" w:rsidRPr="005B75B3">
        <w:t>.</w:t>
      </w:r>
      <w:r w:rsidR="006B5359" w:rsidRPr="005B75B3">
        <w:tab/>
      </w:r>
      <w:r w:rsidR="006B5359" w:rsidRPr="005B75B3">
        <w:rPr>
          <w:b/>
        </w:rPr>
        <w:t>Personnel</w:t>
      </w:r>
    </w:p>
    <w:p w:rsidR="00D9148B" w:rsidRPr="005B75B3" w:rsidRDefault="00D9148B" w:rsidP="00D9148B">
      <w:r w:rsidRPr="005B75B3">
        <w:tab/>
      </w:r>
      <w:r w:rsidR="003E22EF" w:rsidRPr="005B75B3">
        <w:t>a</w:t>
      </w:r>
      <w:r w:rsidRPr="005B75B3">
        <w:t>)</w:t>
      </w:r>
      <w:r w:rsidRPr="005B75B3">
        <w:tab/>
      </w:r>
      <w:r w:rsidR="00FD37A8" w:rsidRPr="005B75B3">
        <w:t>Approve P</w:t>
      </w:r>
      <w:r w:rsidRPr="005B75B3">
        <w:t>roposed 202</w:t>
      </w:r>
      <w:r w:rsidR="003E22EF" w:rsidRPr="005B75B3">
        <w:t>5</w:t>
      </w:r>
      <w:r w:rsidRPr="005B75B3">
        <w:t>-202</w:t>
      </w:r>
      <w:r w:rsidR="003E22EF" w:rsidRPr="005B75B3">
        <w:t>6</w:t>
      </w:r>
      <w:r w:rsidRPr="005B75B3">
        <w:t xml:space="preserve"> School Staffing Policy</w:t>
      </w:r>
    </w:p>
    <w:p w:rsidR="00D9148B" w:rsidRPr="005B75B3" w:rsidRDefault="00D9148B" w:rsidP="00D9148B">
      <w:r w:rsidRPr="005B75B3">
        <w:tab/>
      </w:r>
      <w:r w:rsidR="003E22EF" w:rsidRPr="005B75B3">
        <w:t>b</w:t>
      </w:r>
      <w:r w:rsidRPr="005B75B3">
        <w:t>)</w:t>
      </w:r>
      <w:r w:rsidRPr="005B75B3">
        <w:tab/>
        <w:t xml:space="preserve">Approve </w:t>
      </w:r>
      <w:r w:rsidR="00FD37A8" w:rsidRPr="005B75B3">
        <w:t>P</w:t>
      </w:r>
      <w:r w:rsidRPr="005B75B3">
        <w:t>roposed 202</w:t>
      </w:r>
      <w:r w:rsidR="003E22EF" w:rsidRPr="005B75B3">
        <w:t>5</w:t>
      </w:r>
      <w:r w:rsidRPr="005B75B3">
        <w:t>-202</w:t>
      </w:r>
      <w:r w:rsidR="003E22EF" w:rsidRPr="005B75B3">
        <w:t>6</w:t>
      </w:r>
      <w:r w:rsidRPr="005B75B3">
        <w:t xml:space="preserve"> District Staffing Policy</w:t>
      </w:r>
    </w:p>
    <w:p w:rsidR="00D9148B" w:rsidRDefault="00D9148B" w:rsidP="00D9148B">
      <w:r w:rsidRPr="005B75B3">
        <w:tab/>
      </w:r>
      <w:r w:rsidR="003E22EF" w:rsidRPr="005B75B3">
        <w:t>c</w:t>
      </w:r>
      <w:r w:rsidRPr="005B75B3">
        <w:t>)</w:t>
      </w:r>
      <w:r w:rsidRPr="005B75B3">
        <w:tab/>
        <w:t>March 1 Allocations</w:t>
      </w:r>
    </w:p>
    <w:p w:rsidR="00731A13" w:rsidRPr="005B75B3" w:rsidRDefault="00D92D8D" w:rsidP="00D9148B">
      <w:r>
        <w:tab/>
      </w:r>
      <w:r w:rsidR="00893F40" w:rsidRPr="005B75B3">
        <w:tab/>
      </w:r>
      <w:r w:rsidR="009036B7" w:rsidRPr="005B75B3">
        <w:tab/>
      </w:r>
    </w:p>
    <w:p w:rsidR="00CA4E4E" w:rsidRPr="005B75B3" w:rsidRDefault="002C3375" w:rsidP="00067481">
      <w:pPr>
        <w:rPr>
          <w:b/>
        </w:rPr>
      </w:pPr>
      <w:r w:rsidRPr="005B75B3">
        <w:t>6</w:t>
      </w:r>
      <w:r w:rsidR="00CA4E4E" w:rsidRPr="005B75B3">
        <w:t>.</w:t>
      </w:r>
      <w:r w:rsidR="00CA4E4E" w:rsidRPr="005B75B3">
        <w:tab/>
      </w:r>
      <w:r w:rsidR="00CA4E4E" w:rsidRPr="005B75B3">
        <w:rPr>
          <w:b/>
        </w:rPr>
        <w:t>Finance</w:t>
      </w:r>
    </w:p>
    <w:p w:rsidR="0035427E" w:rsidRPr="005B75B3" w:rsidRDefault="00CA4E4E" w:rsidP="00067481">
      <w:r w:rsidRPr="005B75B3">
        <w:rPr>
          <w:b/>
        </w:rPr>
        <w:tab/>
      </w:r>
      <w:r w:rsidR="006B1DF9" w:rsidRPr="005B75B3">
        <w:t>a)</w:t>
      </w:r>
      <w:r w:rsidR="00D9148B" w:rsidRPr="005B75B3">
        <w:tab/>
      </w:r>
      <w:r w:rsidR="00FD37A8" w:rsidRPr="005B75B3">
        <w:t>Approve P</w:t>
      </w:r>
      <w:r w:rsidR="00D9148B" w:rsidRPr="005B75B3">
        <w:t>roposed 202</w:t>
      </w:r>
      <w:r w:rsidR="003E22EF" w:rsidRPr="005B75B3">
        <w:t>5</w:t>
      </w:r>
      <w:r w:rsidR="00D9148B" w:rsidRPr="005B75B3">
        <w:t>-202</w:t>
      </w:r>
      <w:r w:rsidR="003E22EF" w:rsidRPr="005B75B3">
        <w:t>6</w:t>
      </w:r>
      <w:r w:rsidR="00D9148B" w:rsidRPr="005B75B3">
        <w:t xml:space="preserve"> Auxiliary Pay Schedule</w:t>
      </w:r>
    </w:p>
    <w:p w:rsidR="00F606E1" w:rsidRDefault="00220208" w:rsidP="00067481">
      <w:r w:rsidRPr="005B75B3">
        <w:tab/>
      </w:r>
      <w:r w:rsidR="00FB19C7" w:rsidRPr="005B75B3">
        <w:t>b)</w:t>
      </w:r>
      <w:r w:rsidR="00FB19C7" w:rsidRPr="005B75B3">
        <w:tab/>
        <w:t>Approve Payment of Bills</w:t>
      </w:r>
    </w:p>
    <w:p w:rsidR="0035427E" w:rsidRPr="005B75B3" w:rsidRDefault="00F606E1" w:rsidP="00067481">
      <w:r>
        <w:tab/>
        <w:t>c)</w:t>
      </w:r>
      <w:r>
        <w:tab/>
      </w:r>
      <w:r w:rsidRPr="005B75B3">
        <w:t>Approve Pay Application(s)</w:t>
      </w:r>
      <w:r w:rsidRPr="005B75B3">
        <w:tab/>
      </w:r>
      <w:r w:rsidR="009036B7" w:rsidRPr="005B75B3">
        <w:tab/>
      </w:r>
    </w:p>
    <w:p w:rsidR="008F1567" w:rsidRPr="005B75B3" w:rsidRDefault="006B1DF9" w:rsidP="0082213C">
      <w:r w:rsidRPr="005B75B3">
        <w:tab/>
      </w:r>
    </w:p>
    <w:p w:rsidR="007D0AB1" w:rsidRPr="005B75B3" w:rsidRDefault="007D0AB1" w:rsidP="00067481"/>
    <w:p w:rsidR="005E2669" w:rsidRPr="005B75B3" w:rsidRDefault="00F606E1" w:rsidP="00067481">
      <w:pPr>
        <w:rPr>
          <w:b/>
        </w:rPr>
      </w:pPr>
      <w:r>
        <w:t>7</w:t>
      </w:r>
      <w:r w:rsidR="005E2669" w:rsidRPr="005B75B3">
        <w:t>.</w:t>
      </w:r>
      <w:r w:rsidR="005E2669" w:rsidRPr="005B75B3">
        <w:tab/>
      </w:r>
      <w:r w:rsidR="005E2669" w:rsidRPr="005B75B3">
        <w:rPr>
          <w:b/>
        </w:rPr>
        <w:t>Superintendent’s Report</w:t>
      </w:r>
    </w:p>
    <w:p w:rsidR="007D5B93" w:rsidRPr="005B75B3" w:rsidRDefault="002C3375" w:rsidP="0013527F">
      <w:r w:rsidRPr="005B75B3">
        <w:rPr>
          <w:b/>
        </w:rPr>
        <w:tab/>
      </w:r>
      <w:r w:rsidRPr="005B75B3">
        <w:t>a)</w:t>
      </w:r>
      <w:r w:rsidR="00A057CC" w:rsidRPr="005B75B3">
        <w:tab/>
        <w:t>Attendance</w:t>
      </w:r>
      <w:r w:rsidR="008261AC" w:rsidRPr="005B75B3">
        <w:t>/</w:t>
      </w:r>
      <w:r w:rsidR="007D5B93" w:rsidRPr="005B75B3">
        <w:t>Enrollment Update</w:t>
      </w:r>
    </w:p>
    <w:p w:rsidR="007D0AB1" w:rsidRPr="005B75B3" w:rsidRDefault="007D5B93" w:rsidP="008261AC">
      <w:r w:rsidRPr="005B75B3">
        <w:tab/>
      </w:r>
      <w:r w:rsidR="00287ECD">
        <w:tab/>
      </w:r>
      <w:r w:rsidR="003977A4">
        <w:tab/>
      </w:r>
      <w:r w:rsidR="003977A4">
        <w:tab/>
      </w:r>
      <w:r w:rsidR="0032122C" w:rsidRPr="005B75B3">
        <w:t xml:space="preserve">       </w:t>
      </w:r>
    </w:p>
    <w:p w:rsidR="00966CFA" w:rsidRPr="005B75B3" w:rsidRDefault="00C2324A" w:rsidP="00796D44">
      <w:pPr>
        <w:tabs>
          <w:tab w:val="left" w:pos="720"/>
          <w:tab w:val="left" w:pos="1440"/>
          <w:tab w:val="left" w:pos="5040"/>
        </w:tabs>
      </w:pPr>
      <w:r>
        <w:t>8</w:t>
      </w:r>
      <w:r w:rsidR="007D0AB1" w:rsidRPr="005B75B3">
        <w:t>.</w:t>
      </w:r>
      <w:r w:rsidR="00796D44" w:rsidRPr="005B75B3">
        <w:tab/>
      </w:r>
      <w:r w:rsidR="00796D44" w:rsidRPr="005B75B3">
        <w:rPr>
          <w:b/>
        </w:rPr>
        <w:t>Other Items Board May Wish to Discuss</w:t>
      </w:r>
      <w:r w:rsidR="001372E0" w:rsidRPr="005B75B3">
        <w:t xml:space="preserve">    </w:t>
      </w:r>
    </w:p>
    <w:p w:rsidR="008531C2" w:rsidRPr="005B75B3" w:rsidRDefault="00FA0248" w:rsidP="00F606E1">
      <w:pPr>
        <w:tabs>
          <w:tab w:val="left" w:pos="1440"/>
          <w:tab w:val="left" w:pos="5040"/>
        </w:tabs>
        <w:ind w:firstLine="720"/>
      </w:pPr>
      <w:r w:rsidRPr="005B75B3">
        <w:t xml:space="preserve">                                                                               </w:t>
      </w:r>
      <w:r w:rsidR="00BF3731" w:rsidRPr="005B75B3">
        <w:tab/>
      </w:r>
      <w:r w:rsidRPr="005B75B3">
        <w:tab/>
      </w:r>
      <w:r w:rsidRPr="005B75B3">
        <w:tab/>
      </w:r>
      <w:r w:rsidRPr="005B75B3">
        <w:tab/>
      </w:r>
      <w:r w:rsidRPr="005B75B3">
        <w:tab/>
      </w:r>
      <w:r w:rsidRPr="005B75B3">
        <w:tab/>
      </w:r>
    </w:p>
    <w:p w:rsidR="009A61E0" w:rsidRPr="005B75B3" w:rsidRDefault="00C2324A" w:rsidP="00545CE0">
      <w:pPr>
        <w:rPr>
          <w:b/>
        </w:rPr>
      </w:pPr>
      <w:r>
        <w:t>9</w:t>
      </w:r>
      <w:r w:rsidR="009A61E0" w:rsidRPr="005B75B3">
        <w:t>.</w:t>
      </w:r>
      <w:r w:rsidR="009A61E0" w:rsidRPr="005B75B3">
        <w:tab/>
      </w:r>
      <w:r w:rsidR="009A61E0" w:rsidRPr="005B75B3">
        <w:rPr>
          <w:b/>
        </w:rPr>
        <w:t>Adjourn</w:t>
      </w:r>
    </w:p>
    <w:p w:rsidR="009A61E0" w:rsidRPr="005B75B3" w:rsidRDefault="009A61E0" w:rsidP="00545CE0"/>
    <w:p w:rsidR="0056193D" w:rsidRPr="005B75B3" w:rsidRDefault="000C09B1" w:rsidP="00067481">
      <w:pPr>
        <w:rPr>
          <w:bCs/>
        </w:rPr>
      </w:pPr>
      <w:r w:rsidRPr="005B75B3">
        <w:rPr>
          <w:bCs/>
        </w:rPr>
        <w:tab/>
      </w:r>
      <w:r w:rsidRPr="005B75B3">
        <w:rPr>
          <w:bCs/>
        </w:rPr>
        <w:tab/>
      </w:r>
      <w:r w:rsidRPr="005B75B3">
        <w:rPr>
          <w:bCs/>
        </w:rPr>
        <w:tab/>
      </w:r>
      <w:r w:rsidRPr="005B75B3">
        <w:rPr>
          <w:bCs/>
        </w:rPr>
        <w:tab/>
      </w:r>
      <w:r w:rsidRPr="005B75B3">
        <w:rPr>
          <w:bCs/>
        </w:rPr>
        <w:tab/>
      </w:r>
      <w:r w:rsidRPr="005B75B3">
        <w:rPr>
          <w:bCs/>
        </w:rPr>
        <w:tab/>
        <w:t>*No Packet Contents</w:t>
      </w:r>
    </w:p>
    <w:sectPr w:rsidR="0056193D" w:rsidRPr="005B75B3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305C"/>
    <w:rsid w:val="00044B32"/>
    <w:rsid w:val="00057A89"/>
    <w:rsid w:val="000633A5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43E6"/>
    <w:rsid w:val="0013527F"/>
    <w:rsid w:val="001372E0"/>
    <w:rsid w:val="00172283"/>
    <w:rsid w:val="0018129C"/>
    <w:rsid w:val="00184D35"/>
    <w:rsid w:val="001D2267"/>
    <w:rsid w:val="001F4223"/>
    <w:rsid w:val="00214F8B"/>
    <w:rsid w:val="00216587"/>
    <w:rsid w:val="00220208"/>
    <w:rsid w:val="00235533"/>
    <w:rsid w:val="002565A6"/>
    <w:rsid w:val="00266BDE"/>
    <w:rsid w:val="002719E0"/>
    <w:rsid w:val="00287ECD"/>
    <w:rsid w:val="002A5295"/>
    <w:rsid w:val="002B0247"/>
    <w:rsid w:val="002B562C"/>
    <w:rsid w:val="002C3375"/>
    <w:rsid w:val="002C6F69"/>
    <w:rsid w:val="002D108F"/>
    <w:rsid w:val="002E0229"/>
    <w:rsid w:val="002F6DB0"/>
    <w:rsid w:val="00306DB9"/>
    <w:rsid w:val="00316FA4"/>
    <w:rsid w:val="00320B16"/>
    <w:rsid w:val="0032122C"/>
    <w:rsid w:val="0035427E"/>
    <w:rsid w:val="003977A4"/>
    <w:rsid w:val="003D3A8D"/>
    <w:rsid w:val="003E22EF"/>
    <w:rsid w:val="004223A6"/>
    <w:rsid w:val="00433B6E"/>
    <w:rsid w:val="00442BEF"/>
    <w:rsid w:val="004A6CBA"/>
    <w:rsid w:val="004A7542"/>
    <w:rsid w:val="004B2B41"/>
    <w:rsid w:val="004C0A6A"/>
    <w:rsid w:val="004E7061"/>
    <w:rsid w:val="00515626"/>
    <w:rsid w:val="00520E03"/>
    <w:rsid w:val="00527EEC"/>
    <w:rsid w:val="00531757"/>
    <w:rsid w:val="00545CE0"/>
    <w:rsid w:val="00551893"/>
    <w:rsid w:val="0055578B"/>
    <w:rsid w:val="00555CBC"/>
    <w:rsid w:val="0056193D"/>
    <w:rsid w:val="00565F4B"/>
    <w:rsid w:val="00582AFD"/>
    <w:rsid w:val="0058549D"/>
    <w:rsid w:val="00593FA5"/>
    <w:rsid w:val="005A06F6"/>
    <w:rsid w:val="005A7D81"/>
    <w:rsid w:val="005B2429"/>
    <w:rsid w:val="005B422B"/>
    <w:rsid w:val="005B7295"/>
    <w:rsid w:val="005B75B3"/>
    <w:rsid w:val="005C5572"/>
    <w:rsid w:val="005D6FDA"/>
    <w:rsid w:val="005E25D3"/>
    <w:rsid w:val="005E2669"/>
    <w:rsid w:val="005E31F5"/>
    <w:rsid w:val="00600E1A"/>
    <w:rsid w:val="00606E6B"/>
    <w:rsid w:val="006165A7"/>
    <w:rsid w:val="00623432"/>
    <w:rsid w:val="006513E5"/>
    <w:rsid w:val="006607DF"/>
    <w:rsid w:val="00666927"/>
    <w:rsid w:val="00695229"/>
    <w:rsid w:val="006A58AA"/>
    <w:rsid w:val="006B1DF9"/>
    <w:rsid w:val="006B2117"/>
    <w:rsid w:val="006B5359"/>
    <w:rsid w:val="00703795"/>
    <w:rsid w:val="0070653C"/>
    <w:rsid w:val="0071170E"/>
    <w:rsid w:val="00731A13"/>
    <w:rsid w:val="007331CA"/>
    <w:rsid w:val="00734426"/>
    <w:rsid w:val="00775F81"/>
    <w:rsid w:val="00796D44"/>
    <w:rsid w:val="007D0AB1"/>
    <w:rsid w:val="007D5B93"/>
    <w:rsid w:val="007F19F4"/>
    <w:rsid w:val="00805F8E"/>
    <w:rsid w:val="00811D65"/>
    <w:rsid w:val="0081779F"/>
    <w:rsid w:val="0082213C"/>
    <w:rsid w:val="008261AC"/>
    <w:rsid w:val="008337A2"/>
    <w:rsid w:val="00845BA6"/>
    <w:rsid w:val="008531C2"/>
    <w:rsid w:val="008567F9"/>
    <w:rsid w:val="008773CA"/>
    <w:rsid w:val="008809EC"/>
    <w:rsid w:val="00883863"/>
    <w:rsid w:val="00893F40"/>
    <w:rsid w:val="008B4017"/>
    <w:rsid w:val="008B5296"/>
    <w:rsid w:val="008C3D89"/>
    <w:rsid w:val="008C7D44"/>
    <w:rsid w:val="008D383A"/>
    <w:rsid w:val="008D7D51"/>
    <w:rsid w:val="008D7E40"/>
    <w:rsid w:val="008F1567"/>
    <w:rsid w:val="008F6832"/>
    <w:rsid w:val="009036B7"/>
    <w:rsid w:val="009100B3"/>
    <w:rsid w:val="00910C1A"/>
    <w:rsid w:val="00917353"/>
    <w:rsid w:val="00921F90"/>
    <w:rsid w:val="0093133F"/>
    <w:rsid w:val="00940A8A"/>
    <w:rsid w:val="00955FCF"/>
    <w:rsid w:val="00966CFA"/>
    <w:rsid w:val="00970EAF"/>
    <w:rsid w:val="00994BB7"/>
    <w:rsid w:val="00995C04"/>
    <w:rsid w:val="009A61E0"/>
    <w:rsid w:val="009A7C11"/>
    <w:rsid w:val="009B4E4D"/>
    <w:rsid w:val="009C3336"/>
    <w:rsid w:val="009D6854"/>
    <w:rsid w:val="009D75AD"/>
    <w:rsid w:val="009E34AD"/>
    <w:rsid w:val="009E7D2B"/>
    <w:rsid w:val="009F5149"/>
    <w:rsid w:val="00A057CC"/>
    <w:rsid w:val="00A4472E"/>
    <w:rsid w:val="00A5244D"/>
    <w:rsid w:val="00A5372E"/>
    <w:rsid w:val="00A70226"/>
    <w:rsid w:val="00A81A33"/>
    <w:rsid w:val="00A842FA"/>
    <w:rsid w:val="00A909B6"/>
    <w:rsid w:val="00A971F8"/>
    <w:rsid w:val="00AA02E8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57C7D"/>
    <w:rsid w:val="00B67593"/>
    <w:rsid w:val="00BA7D72"/>
    <w:rsid w:val="00BB1B79"/>
    <w:rsid w:val="00BB568E"/>
    <w:rsid w:val="00BE20A1"/>
    <w:rsid w:val="00BE2AF9"/>
    <w:rsid w:val="00BF3731"/>
    <w:rsid w:val="00BF7EAB"/>
    <w:rsid w:val="00C04195"/>
    <w:rsid w:val="00C128F7"/>
    <w:rsid w:val="00C225D7"/>
    <w:rsid w:val="00C2324A"/>
    <w:rsid w:val="00C2632E"/>
    <w:rsid w:val="00C416EA"/>
    <w:rsid w:val="00C42AFC"/>
    <w:rsid w:val="00C6390D"/>
    <w:rsid w:val="00C97856"/>
    <w:rsid w:val="00CA4E4E"/>
    <w:rsid w:val="00CD1EA5"/>
    <w:rsid w:val="00CD2607"/>
    <w:rsid w:val="00CE1989"/>
    <w:rsid w:val="00CE4434"/>
    <w:rsid w:val="00D04EDC"/>
    <w:rsid w:val="00D1050A"/>
    <w:rsid w:val="00D20338"/>
    <w:rsid w:val="00D2296C"/>
    <w:rsid w:val="00D32373"/>
    <w:rsid w:val="00D33EB3"/>
    <w:rsid w:val="00D3798B"/>
    <w:rsid w:val="00D41BC3"/>
    <w:rsid w:val="00D51A43"/>
    <w:rsid w:val="00D7071F"/>
    <w:rsid w:val="00D9148B"/>
    <w:rsid w:val="00D92D8D"/>
    <w:rsid w:val="00D95EF2"/>
    <w:rsid w:val="00DD0EFF"/>
    <w:rsid w:val="00DD32C0"/>
    <w:rsid w:val="00DE0FC5"/>
    <w:rsid w:val="00DE190C"/>
    <w:rsid w:val="00DE4FBD"/>
    <w:rsid w:val="00DE5139"/>
    <w:rsid w:val="00E014CE"/>
    <w:rsid w:val="00E34811"/>
    <w:rsid w:val="00E84588"/>
    <w:rsid w:val="00E85E98"/>
    <w:rsid w:val="00EA56D6"/>
    <w:rsid w:val="00EC293B"/>
    <w:rsid w:val="00EC2BFF"/>
    <w:rsid w:val="00EC32DB"/>
    <w:rsid w:val="00EC6E67"/>
    <w:rsid w:val="00EE2809"/>
    <w:rsid w:val="00EF209E"/>
    <w:rsid w:val="00F00085"/>
    <w:rsid w:val="00F07B38"/>
    <w:rsid w:val="00F10E32"/>
    <w:rsid w:val="00F46144"/>
    <w:rsid w:val="00F606E1"/>
    <w:rsid w:val="00F83311"/>
    <w:rsid w:val="00F933D2"/>
    <w:rsid w:val="00FA0176"/>
    <w:rsid w:val="00FA0248"/>
    <w:rsid w:val="00FA3271"/>
    <w:rsid w:val="00FB19C7"/>
    <w:rsid w:val="00FC01E2"/>
    <w:rsid w:val="00FC0418"/>
    <w:rsid w:val="00FC5171"/>
    <w:rsid w:val="00FD37A8"/>
    <w:rsid w:val="00FD650D"/>
    <w:rsid w:val="00FE588A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343E6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1343E6"/>
    <w:rPr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2431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21</cp:revision>
  <cp:lastPrinted>2025-03-12T13:12:00Z</cp:lastPrinted>
  <dcterms:created xsi:type="dcterms:W3CDTF">2025-03-10T14:10:00Z</dcterms:created>
  <dcterms:modified xsi:type="dcterms:W3CDTF">2025-03-12T15:56:00Z</dcterms:modified>
</cp:coreProperties>
</file>