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Header content table"/>
      </w:tblPr>
      <w:tblGrid>
        <w:gridCol w:w="1530"/>
        <w:gridCol w:w="1530"/>
        <w:gridCol w:w="1530"/>
        <w:gridCol w:w="1530"/>
        <w:gridCol w:w="1530"/>
        <w:gridCol w:w="1530"/>
        <w:gridCol w:w="1530"/>
      </w:tblGrid>
      <w:tr w:rsidR="00F154D0">
        <w:trPr>
          <w:trHeight w:hRule="exact" w:val="475"/>
          <w:jc w:val="center"/>
        </w:trPr>
        <w:tc>
          <w:tcPr>
            <w:tcW w:w="1530" w:type="dxa"/>
            <w:vAlign w:val="center"/>
          </w:tcPr>
          <w:p w:rsidR="00F154D0" w:rsidRDefault="004562B5">
            <w:pPr>
              <w:pStyle w:val="Days"/>
            </w:pPr>
            <w:r>
              <w:t>Monday</w:t>
            </w:r>
          </w:p>
        </w:tc>
        <w:tc>
          <w:tcPr>
            <w:tcW w:w="1530" w:type="dxa"/>
            <w:vAlign w:val="center"/>
          </w:tcPr>
          <w:p w:rsidR="00F154D0" w:rsidRDefault="004562B5">
            <w:pPr>
              <w:pStyle w:val="Days-dark"/>
            </w:pPr>
            <w:r>
              <w:t>Tuesday</w:t>
            </w:r>
          </w:p>
        </w:tc>
        <w:tc>
          <w:tcPr>
            <w:tcW w:w="1530" w:type="dxa"/>
            <w:vAlign w:val="center"/>
          </w:tcPr>
          <w:p w:rsidR="00F154D0" w:rsidRDefault="004562B5">
            <w:pPr>
              <w:pStyle w:val="Days"/>
            </w:pPr>
            <w:r>
              <w:t>Wednesday</w:t>
            </w:r>
          </w:p>
        </w:tc>
        <w:tc>
          <w:tcPr>
            <w:tcW w:w="1530" w:type="dxa"/>
            <w:vAlign w:val="center"/>
          </w:tcPr>
          <w:p w:rsidR="00F154D0" w:rsidRDefault="004562B5">
            <w:pPr>
              <w:pStyle w:val="Days-dark"/>
            </w:pPr>
            <w:r>
              <w:t>Thursday</w:t>
            </w:r>
          </w:p>
        </w:tc>
        <w:tc>
          <w:tcPr>
            <w:tcW w:w="1530" w:type="dxa"/>
            <w:vAlign w:val="center"/>
          </w:tcPr>
          <w:p w:rsidR="00F154D0" w:rsidRDefault="004562B5">
            <w:pPr>
              <w:pStyle w:val="Days"/>
            </w:pPr>
            <w:r>
              <w:t>Friday</w:t>
            </w:r>
          </w:p>
        </w:tc>
        <w:tc>
          <w:tcPr>
            <w:tcW w:w="1530" w:type="dxa"/>
            <w:vAlign w:val="center"/>
          </w:tcPr>
          <w:p w:rsidR="00F154D0" w:rsidRDefault="004562B5">
            <w:pPr>
              <w:pStyle w:val="Days-dark"/>
            </w:pPr>
            <w:r>
              <w:t>Saturday</w:t>
            </w:r>
          </w:p>
        </w:tc>
        <w:tc>
          <w:tcPr>
            <w:tcW w:w="1530" w:type="dxa"/>
            <w:vAlign w:val="center"/>
          </w:tcPr>
          <w:p w:rsidR="00F154D0" w:rsidRDefault="004562B5">
            <w:pPr>
              <w:pStyle w:val="Days"/>
            </w:pPr>
            <w:r>
              <w:t>Sunday</w:t>
            </w:r>
          </w:p>
        </w:tc>
      </w:tr>
    </w:tbl>
    <w:p w:rsidR="00F154D0" w:rsidRDefault="004562B5">
      <w:pPr>
        <w:pStyle w:val="NoSpacing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30A0FFE" wp14:editId="030A0FFF">
                <wp:simplePos x="0" y="0"/>
                <wp:positionH relativeFrom="column">
                  <wp:posOffset>-38100</wp:posOffset>
                </wp:positionH>
                <wp:positionV relativeFrom="paragraph">
                  <wp:posOffset>-349250</wp:posOffset>
                </wp:positionV>
                <wp:extent cx="6939915" cy="401955"/>
                <wp:effectExtent l="0" t="0" r="0" b="0"/>
                <wp:wrapNone/>
                <wp:docPr id="6" name="Calendar Grid Art-Table Header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9915" cy="401955"/>
                          <a:chOff x="0" y="0"/>
                          <a:chExt cx="6939915" cy="401955"/>
                        </a:xfrm>
                      </wpg:grpSpPr>
                      <wps:wsp>
                        <wps:cNvPr id="131" name="Freeform 131"/>
                        <wps:cNvSpPr>
                          <a:spLocks noEditPoints="1"/>
                        </wps:cNvSpPr>
                        <wps:spPr bwMode="auto">
                          <a:xfrm>
                            <a:off x="5934075" y="38100"/>
                            <a:ext cx="988566" cy="310967"/>
                          </a:xfrm>
                          <a:custGeom>
                            <a:avLst/>
                            <a:gdLst>
                              <a:gd name="T0" fmla="*/ 326 w 618"/>
                              <a:gd name="T1" fmla="*/ 2 h 195"/>
                              <a:gd name="T2" fmla="*/ 331 w 618"/>
                              <a:gd name="T3" fmla="*/ 2 h 195"/>
                              <a:gd name="T4" fmla="*/ 320 w 618"/>
                              <a:gd name="T5" fmla="*/ 2 h 195"/>
                              <a:gd name="T6" fmla="*/ 324 w 618"/>
                              <a:gd name="T7" fmla="*/ 2 h 195"/>
                              <a:gd name="T8" fmla="*/ 271 w 618"/>
                              <a:gd name="T9" fmla="*/ 2 h 195"/>
                              <a:gd name="T10" fmla="*/ 271 w 618"/>
                              <a:gd name="T11" fmla="*/ 2 h 195"/>
                              <a:gd name="T12" fmla="*/ 278 w 618"/>
                              <a:gd name="T13" fmla="*/ 2 h 195"/>
                              <a:gd name="T14" fmla="*/ 291 w 618"/>
                              <a:gd name="T15" fmla="*/ 2 h 195"/>
                              <a:gd name="T16" fmla="*/ 326 w 618"/>
                              <a:gd name="T17" fmla="*/ 0 h 195"/>
                              <a:gd name="T18" fmla="*/ 389 w 618"/>
                              <a:gd name="T19" fmla="*/ 5 h 195"/>
                              <a:gd name="T20" fmla="*/ 424 w 618"/>
                              <a:gd name="T21" fmla="*/ 12 h 195"/>
                              <a:gd name="T22" fmla="*/ 461 w 618"/>
                              <a:gd name="T23" fmla="*/ 9 h 195"/>
                              <a:gd name="T24" fmla="*/ 508 w 618"/>
                              <a:gd name="T25" fmla="*/ 8 h 195"/>
                              <a:gd name="T26" fmla="*/ 584 w 618"/>
                              <a:gd name="T27" fmla="*/ 3 h 195"/>
                              <a:gd name="T28" fmla="*/ 616 w 618"/>
                              <a:gd name="T29" fmla="*/ 191 h 195"/>
                              <a:gd name="T30" fmla="*/ 618 w 618"/>
                              <a:gd name="T31" fmla="*/ 193 h 195"/>
                              <a:gd name="T32" fmla="*/ 616 w 618"/>
                              <a:gd name="T33" fmla="*/ 194 h 195"/>
                              <a:gd name="T34" fmla="*/ 614 w 618"/>
                              <a:gd name="T35" fmla="*/ 195 h 195"/>
                              <a:gd name="T36" fmla="*/ 609 w 618"/>
                              <a:gd name="T37" fmla="*/ 195 h 195"/>
                              <a:gd name="T38" fmla="*/ 609 w 618"/>
                              <a:gd name="T39" fmla="*/ 195 h 195"/>
                              <a:gd name="T40" fmla="*/ 609 w 618"/>
                              <a:gd name="T41" fmla="*/ 194 h 195"/>
                              <a:gd name="T42" fmla="*/ 608 w 618"/>
                              <a:gd name="T43" fmla="*/ 194 h 195"/>
                              <a:gd name="T44" fmla="*/ 608 w 618"/>
                              <a:gd name="T45" fmla="*/ 193 h 195"/>
                              <a:gd name="T46" fmla="*/ 581 w 618"/>
                              <a:gd name="T47" fmla="*/ 193 h 195"/>
                              <a:gd name="T48" fmla="*/ 578 w 618"/>
                              <a:gd name="T49" fmla="*/ 194 h 195"/>
                              <a:gd name="T50" fmla="*/ 576 w 618"/>
                              <a:gd name="T51" fmla="*/ 193 h 195"/>
                              <a:gd name="T52" fmla="*/ 574 w 618"/>
                              <a:gd name="T53" fmla="*/ 193 h 195"/>
                              <a:gd name="T54" fmla="*/ 564 w 618"/>
                              <a:gd name="T55" fmla="*/ 193 h 195"/>
                              <a:gd name="T56" fmla="*/ 554 w 618"/>
                              <a:gd name="T57" fmla="*/ 193 h 195"/>
                              <a:gd name="T58" fmla="*/ 524 w 618"/>
                              <a:gd name="T59" fmla="*/ 193 h 195"/>
                              <a:gd name="T60" fmla="*/ 288 w 618"/>
                              <a:gd name="T61" fmla="*/ 194 h 195"/>
                              <a:gd name="T62" fmla="*/ 190 w 618"/>
                              <a:gd name="T63" fmla="*/ 193 h 195"/>
                              <a:gd name="T64" fmla="*/ 152 w 618"/>
                              <a:gd name="T65" fmla="*/ 193 h 195"/>
                              <a:gd name="T66" fmla="*/ 117 w 618"/>
                              <a:gd name="T67" fmla="*/ 193 h 195"/>
                              <a:gd name="T68" fmla="*/ 36 w 618"/>
                              <a:gd name="T69" fmla="*/ 194 h 195"/>
                              <a:gd name="T70" fmla="*/ 0 w 618"/>
                              <a:gd name="T71" fmla="*/ 194 h 195"/>
                              <a:gd name="T72" fmla="*/ 0 w 618"/>
                              <a:gd name="T73" fmla="*/ 153 h 195"/>
                              <a:gd name="T74" fmla="*/ 2 w 618"/>
                              <a:gd name="T75" fmla="*/ 115 h 195"/>
                              <a:gd name="T76" fmla="*/ 0 w 618"/>
                              <a:gd name="T77" fmla="*/ 3 h 195"/>
                              <a:gd name="T78" fmla="*/ 15 w 618"/>
                              <a:gd name="T79" fmla="*/ 4 h 195"/>
                              <a:gd name="T80" fmla="*/ 40 w 618"/>
                              <a:gd name="T81" fmla="*/ 7 h 195"/>
                              <a:gd name="T82" fmla="*/ 89 w 618"/>
                              <a:gd name="T83" fmla="*/ 3 h 195"/>
                              <a:gd name="T84" fmla="*/ 131 w 618"/>
                              <a:gd name="T85" fmla="*/ 2 h 195"/>
                              <a:gd name="T86" fmla="*/ 161 w 618"/>
                              <a:gd name="T87" fmla="*/ 5 h 195"/>
                              <a:gd name="T88" fmla="*/ 197 w 618"/>
                              <a:gd name="T89" fmla="*/ 3 h 195"/>
                              <a:gd name="T90" fmla="*/ 257 w 618"/>
                              <a:gd name="T91" fmla="*/ 0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618" h="195">
                                <a:moveTo>
                                  <a:pt x="331" y="2"/>
                                </a:moveTo>
                                <a:lnTo>
                                  <a:pt x="326" y="2"/>
                                </a:lnTo>
                                <a:lnTo>
                                  <a:pt x="335" y="2"/>
                                </a:lnTo>
                                <a:lnTo>
                                  <a:pt x="331" y="2"/>
                                </a:lnTo>
                                <a:close/>
                                <a:moveTo>
                                  <a:pt x="324" y="2"/>
                                </a:moveTo>
                                <a:lnTo>
                                  <a:pt x="320" y="2"/>
                                </a:lnTo>
                                <a:lnTo>
                                  <a:pt x="322" y="2"/>
                                </a:lnTo>
                                <a:lnTo>
                                  <a:pt x="324" y="2"/>
                                </a:lnTo>
                                <a:close/>
                                <a:moveTo>
                                  <a:pt x="271" y="2"/>
                                </a:moveTo>
                                <a:lnTo>
                                  <a:pt x="271" y="2"/>
                                </a:lnTo>
                                <a:lnTo>
                                  <a:pt x="274" y="2"/>
                                </a:lnTo>
                                <a:lnTo>
                                  <a:pt x="271" y="2"/>
                                </a:lnTo>
                                <a:close/>
                                <a:moveTo>
                                  <a:pt x="291" y="2"/>
                                </a:moveTo>
                                <a:lnTo>
                                  <a:pt x="278" y="2"/>
                                </a:lnTo>
                                <a:lnTo>
                                  <a:pt x="304" y="2"/>
                                </a:lnTo>
                                <a:lnTo>
                                  <a:pt x="291" y="2"/>
                                </a:lnTo>
                                <a:close/>
                                <a:moveTo>
                                  <a:pt x="291" y="0"/>
                                </a:moveTo>
                                <a:lnTo>
                                  <a:pt x="326" y="0"/>
                                </a:lnTo>
                                <a:lnTo>
                                  <a:pt x="359" y="3"/>
                                </a:lnTo>
                                <a:lnTo>
                                  <a:pt x="389" y="5"/>
                                </a:lnTo>
                                <a:lnTo>
                                  <a:pt x="414" y="11"/>
                                </a:lnTo>
                                <a:lnTo>
                                  <a:pt x="424" y="12"/>
                                </a:lnTo>
                                <a:lnTo>
                                  <a:pt x="441" y="11"/>
                                </a:lnTo>
                                <a:lnTo>
                                  <a:pt x="461" y="9"/>
                                </a:lnTo>
                                <a:lnTo>
                                  <a:pt x="485" y="8"/>
                                </a:lnTo>
                                <a:lnTo>
                                  <a:pt x="508" y="8"/>
                                </a:lnTo>
                                <a:lnTo>
                                  <a:pt x="529" y="9"/>
                                </a:lnTo>
                                <a:lnTo>
                                  <a:pt x="584" y="3"/>
                                </a:lnTo>
                                <a:lnTo>
                                  <a:pt x="616" y="4"/>
                                </a:lnTo>
                                <a:lnTo>
                                  <a:pt x="616" y="191"/>
                                </a:lnTo>
                                <a:lnTo>
                                  <a:pt x="618" y="191"/>
                                </a:lnTo>
                                <a:lnTo>
                                  <a:pt x="618" y="193"/>
                                </a:lnTo>
                                <a:lnTo>
                                  <a:pt x="617" y="193"/>
                                </a:lnTo>
                                <a:lnTo>
                                  <a:pt x="616" y="194"/>
                                </a:lnTo>
                                <a:lnTo>
                                  <a:pt x="616" y="195"/>
                                </a:lnTo>
                                <a:lnTo>
                                  <a:pt x="614" y="195"/>
                                </a:lnTo>
                                <a:lnTo>
                                  <a:pt x="612" y="195"/>
                                </a:lnTo>
                                <a:lnTo>
                                  <a:pt x="609" y="195"/>
                                </a:lnTo>
                                <a:lnTo>
                                  <a:pt x="606" y="195"/>
                                </a:lnTo>
                                <a:lnTo>
                                  <a:pt x="609" y="195"/>
                                </a:lnTo>
                                <a:lnTo>
                                  <a:pt x="609" y="195"/>
                                </a:lnTo>
                                <a:lnTo>
                                  <a:pt x="609" y="194"/>
                                </a:lnTo>
                                <a:lnTo>
                                  <a:pt x="608" y="194"/>
                                </a:lnTo>
                                <a:lnTo>
                                  <a:pt x="608" y="194"/>
                                </a:lnTo>
                                <a:lnTo>
                                  <a:pt x="609" y="194"/>
                                </a:lnTo>
                                <a:lnTo>
                                  <a:pt x="608" y="193"/>
                                </a:lnTo>
                                <a:lnTo>
                                  <a:pt x="606" y="193"/>
                                </a:lnTo>
                                <a:lnTo>
                                  <a:pt x="581" y="193"/>
                                </a:lnTo>
                                <a:lnTo>
                                  <a:pt x="580" y="193"/>
                                </a:lnTo>
                                <a:lnTo>
                                  <a:pt x="578" y="194"/>
                                </a:lnTo>
                                <a:lnTo>
                                  <a:pt x="575" y="193"/>
                                </a:lnTo>
                                <a:lnTo>
                                  <a:pt x="576" y="193"/>
                                </a:lnTo>
                                <a:lnTo>
                                  <a:pt x="575" y="193"/>
                                </a:lnTo>
                                <a:lnTo>
                                  <a:pt x="574" y="193"/>
                                </a:lnTo>
                                <a:lnTo>
                                  <a:pt x="570" y="193"/>
                                </a:lnTo>
                                <a:lnTo>
                                  <a:pt x="564" y="193"/>
                                </a:lnTo>
                                <a:lnTo>
                                  <a:pt x="559" y="193"/>
                                </a:lnTo>
                                <a:lnTo>
                                  <a:pt x="554" y="193"/>
                                </a:lnTo>
                                <a:lnTo>
                                  <a:pt x="555" y="194"/>
                                </a:lnTo>
                                <a:lnTo>
                                  <a:pt x="524" y="193"/>
                                </a:lnTo>
                                <a:lnTo>
                                  <a:pt x="345" y="193"/>
                                </a:lnTo>
                                <a:lnTo>
                                  <a:pt x="288" y="194"/>
                                </a:lnTo>
                                <a:lnTo>
                                  <a:pt x="232" y="193"/>
                                </a:lnTo>
                                <a:lnTo>
                                  <a:pt x="190" y="193"/>
                                </a:lnTo>
                                <a:lnTo>
                                  <a:pt x="170" y="193"/>
                                </a:lnTo>
                                <a:lnTo>
                                  <a:pt x="152" y="193"/>
                                </a:lnTo>
                                <a:lnTo>
                                  <a:pt x="147" y="193"/>
                                </a:lnTo>
                                <a:lnTo>
                                  <a:pt x="117" y="193"/>
                                </a:lnTo>
                                <a:lnTo>
                                  <a:pt x="76" y="194"/>
                                </a:lnTo>
                                <a:lnTo>
                                  <a:pt x="36" y="194"/>
                                </a:lnTo>
                                <a:lnTo>
                                  <a:pt x="2" y="194"/>
                                </a:lnTo>
                                <a:lnTo>
                                  <a:pt x="0" y="194"/>
                                </a:lnTo>
                                <a:lnTo>
                                  <a:pt x="0" y="193"/>
                                </a:lnTo>
                                <a:lnTo>
                                  <a:pt x="0" y="153"/>
                                </a:lnTo>
                                <a:lnTo>
                                  <a:pt x="0" y="115"/>
                                </a:lnTo>
                                <a:lnTo>
                                  <a:pt x="2" y="115"/>
                                </a:lnTo>
                                <a:lnTo>
                                  <a:pt x="0" y="59"/>
                                </a:lnTo>
                                <a:lnTo>
                                  <a:pt x="0" y="3"/>
                                </a:lnTo>
                                <a:lnTo>
                                  <a:pt x="8" y="3"/>
                                </a:lnTo>
                                <a:lnTo>
                                  <a:pt x="15" y="4"/>
                                </a:lnTo>
                                <a:lnTo>
                                  <a:pt x="20" y="5"/>
                                </a:lnTo>
                                <a:lnTo>
                                  <a:pt x="40" y="7"/>
                                </a:lnTo>
                                <a:lnTo>
                                  <a:pt x="64" y="5"/>
                                </a:lnTo>
                                <a:lnTo>
                                  <a:pt x="89" y="3"/>
                                </a:lnTo>
                                <a:lnTo>
                                  <a:pt x="115" y="2"/>
                                </a:lnTo>
                                <a:lnTo>
                                  <a:pt x="131" y="2"/>
                                </a:lnTo>
                                <a:lnTo>
                                  <a:pt x="147" y="3"/>
                                </a:lnTo>
                                <a:lnTo>
                                  <a:pt x="161" y="5"/>
                                </a:lnTo>
                                <a:lnTo>
                                  <a:pt x="174" y="5"/>
                                </a:lnTo>
                                <a:lnTo>
                                  <a:pt x="197" y="3"/>
                                </a:lnTo>
                                <a:lnTo>
                                  <a:pt x="225" y="2"/>
                                </a:lnTo>
                                <a:lnTo>
                                  <a:pt x="257" y="0"/>
                                </a:lnTo>
                                <a:lnTo>
                                  <a:pt x="2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2" name="Freeform 132"/>
                        <wps:cNvSpPr>
                          <a:spLocks noEditPoints="1"/>
                        </wps:cNvSpPr>
                        <wps:spPr bwMode="auto">
                          <a:xfrm>
                            <a:off x="28575" y="38100"/>
                            <a:ext cx="988566" cy="312561"/>
                          </a:xfrm>
                          <a:custGeom>
                            <a:avLst/>
                            <a:gdLst>
                              <a:gd name="T0" fmla="*/ 326 w 618"/>
                              <a:gd name="T1" fmla="*/ 3 h 196"/>
                              <a:gd name="T2" fmla="*/ 331 w 618"/>
                              <a:gd name="T3" fmla="*/ 3 h 196"/>
                              <a:gd name="T4" fmla="*/ 319 w 618"/>
                              <a:gd name="T5" fmla="*/ 3 h 196"/>
                              <a:gd name="T6" fmla="*/ 323 w 618"/>
                              <a:gd name="T7" fmla="*/ 3 h 196"/>
                              <a:gd name="T8" fmla="*/ 271 w 618"/>
                              <a:gd name="T9" fmla="*/ 3 h 196"/>
                              <a:gd name="T10" fmla="*/ 271 w 618"/>
                              <a:gd name="T11" fmla="*/ 3 h 196"/>
                              <a:gd name="T12" fmla="*/ 277 w 618"/>
                              <a:gd name="T13" fmla="*/ 3 h 196"/>
                              <a:gd name="T14" fmla="*/ 291 w 618"/>
                              <a:gd name="T15" fmla="*/ 3 h 196"/>
                              <a:gd name="T16" fmla="*/ 407 w 618"/>
                              <a:gd name="T17" fmla="*/ 0 h 196"/>
                              <a:gd name="T18" fmla="*/ 431 w 618"/>
                              <a:gd name="T19" fmla="*/ 4 h 196"/>
                              <a:gd name="T20" fmla="*/ 445 w 618"/>
                              <a:gd name="T21" fmla="*/ 0 h 196"/>
                              <a:gd name="T22" fmla="*/ 505 w 618"/>
                              <a:gd name="T23" fmla="*/ 0 h 196"/>
                              <a:gd name="T24" fmla="*/ 517 w 618"/>
                              <a:gd name="T25" fmla="*/ 0 h 196"/>
                              <a:gd name="T26" fmla="*/ 543 w 618"/>
                              <a:gd name="T27" fmla="*/ 4 h 196"/>
                              <a:gd name="T28" fmla="*/ 577 w 618"/>
                              <a:gd name="T29" fmla="*/ 1 h 196"/>
                              <a:gd name="T30" fmla="*/ 573 w 618"/>
                              <a:gd name="T31" fmla="*/ 3 h 196"/>
                              <a:gd name="T32" fmla="*/ 607 w 618"/>
                              <a:gd name="T33" fmla="*/ 4 h 196"/>
                              <a:gd name="T34" fmla="*/ 615 w 618"/>
                              <a:gd name="T35" fmla="*/ 192 h 196"/>
                              <a:gd name="T36" fmla="*/ 618 w 618"/>
                              <a:gd name="T37" fmla="*/ 194 h 196"/>
                              <a:gd name="T38" fmla="*/ 615 w 618"/>
                              <a:gd name="T39" fmla="*/ 195 h 196"/>
                              <a:gd name="T40" fmla="*/ 614 w 618"/>
                              <a:gd name="T41" fmla="*/ 196 h 196"/>
                              <a:gd name="T42" fmla="*/ 609 w 618"/>
                              <a:gd name="T43" fmla="*/ 196 h 196"/>
                              <a:gd name="T44" fmla="*/ 609 w 618"/>
                              <a:gd name="T45" fmla="*/ 196 h 196"/>
                              <a:gd name="T46" fmla="*/ 609 w 618"/>
                              <a:gd name="T47" fmla="*/ 195 h 196"/>
                              <a:gd name="T48" fmla="*/ 607 w 618"/>
                              <a:gd name="T49" fmla="*/ 195 h 196"/>
                              <a:gd name="T50" fmla="*/ 607 w 618"/>
                              <a:gd name="T51" fmla="*/ 194 h 196"/>
                              <a:gd name="T52" fmla="*/ 581 w 618"/>
                              <a:gd name="T53" fmla="*/ 194 h 196"/>
                              <a:gd name="T54" fmla="*/ 577 w 618"/>
                              <a:gd name="T55" fmla="*/ 195 h 196"/>
                              <a:gd name="T56" fmla="*/ 576 w 618"/>
                              <a:gd name="T57" fmla="*/ 194 h 196"/>
                              <a:gd name="T58" fmla="*/ 573 w 618"/>
                              <a:gd name="T59" fmla="*/ 194 h 196"/>
                              <a:gd name="T60" fmla="*/ 564 w 618"/>
                              <a:gd name="T61" fmla="*/ 194 h 196"/>
                              <a:gd name="T62" fmla="*/ 554 w 618"/>
                              <a:gd name="T63" fmla="*/ 194 h 196"/>
                              <a:gd name="T64" fmla="*/ 524 w 618"/>
                              <a:gd name="T65" fmla="*/ 194 h 196"/>
                              <a:gd name="T66" fmla="*/ 288 w 618"/>
                              <a:gd name="T67" fmla="*/ 195 h 196"/>
                              <a:gd name="T68" fmla="*/ 190 w 618"/>
                              <a:gd name="T69" fmla="*/ 194 h 196"/>
                              <a:gd name="T70" fmla="*/ 152 w 618"/>
                              <a:gd name="T71" fmla="*/ 194 h 196"/>
                              <a:gd name="T72" fmla="*/ 116 w 618"/>
                              <a:gd name="T73" fmla="*/ 194 h 196"/>
                              <a:gd name="T74" fmla="*/ 35 w 618"/>
                              <a:gd name="T75" fmla="*/ 195 h 196"/>
                              <a:gd name="T76" fmla="*/ 0 w 618"/>
                              <a:gd name="T77" fmla="*/ 195 h 196"/>
                              <a:gd name="T78" fmla="*/ 0 w 618"/>
                              <a:gd name="T79" fmla="*/ 154 h 196"/>
                              <a:gd name="T80" fmla="*/ 1 w 618"/>
                              <a:gd name="T81" fmla="*/ 116 h 196"/>
                              <a:gd name="T82" fmla="*/ 6 w 618"/>
                              <a:gd name="T83" fmla="*/ 114 h 196"/>
                              <a:gd name="T84" fmla="*/ 9 w 618"/>
                              <a:gd name="T85" fmla="*/ 63 h 196"/>
                              <a:gd name="T86" fmla="*/ 16 w 618"/>
                              <a:gd name="T87" fmla="*/ 16 h 196"/>
                              <a:gd name="T88" fmla="*/ 21 w 618"/>
                              <a:gd name="T89" fmla="*/ 18 h 196"/>
                              <a:gd name="T90" fmla="*/ 22 w 618"/>
                              <a:gd name="T91" fmla="*/ 16 h 196"/>
                              <a:gd name="T92" fmla="*/ 22 w 618"/>
                              <a:gd name="T93" fmla="*/ 14 h 196"/>
                              <a:gd name="T94" fmla="*/ 23 w 618"/>
                              <a:gd name="T95" fmla="*/ 10 h 196"/>
                              <a:gd name="T96" fmla="*/ 30 w 618"/>
                              <a:gd name="T97" fmla="*/ 6 h 196"/>
                              <a:gd name="T98" fmla="*/ 39 w 618"/>
                              <a:gd name="T99" fmla="*/ 4 h 196"/>
                              <a:gd name="T100" fmla="*/ 89 w 618"/>
                              <a:gd name="T101" fmla="*/ 1 h 196"/>
                              <a:gd name="T102" fmla="*/ 119 w 618"/>
                              <a:gd name="T103" fmla="*/ 9 h 196"/>
                              <a:gd name="T104" fmla="*/ 120 w 618"/>
                              <a:gd name="T105" fmla="*/ 14 h 196"/>
                              <a:gd name="T106" fmla="*/ 119 w 618"/>
                              <a:gd name="T107" fmla="*/ 14 h 196"/>
                              <a:gd name="T108" fmla="*/ 114 w 618"/>
                              <a:gd name="T109" fmla="*/ 16 h 196"/>
                              <a:gd name="T110" fmla="*/ 123 w 618"/>
                              <a:gd name="T111" fmla="*/ 17 h 196"/>
                              <a:gd name="T112" fmla="*/ 147 w 618"/>
                              <a:gd name="T113" fmla="*/ 5 h 196"/>
                              <a:gd name="T114" fmla="*/ 357 w 618"/>
                              <a:gd name="T115" fmla="*/ 0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</a:cxnLst>
                            <a:rect l="0" t="0" r="r" b="b"/>
                            <a:pathLst>
                              <a:path w="618" h="196">
                                <a:moveTo>
                                  <a:pt x="331" y="3"/>
                                </a:moveTo>
                                <a:lnTo>
                                  <a:pt x="326" y="3"/>
                                </a:lnTo>
                                <a:lnTo>
                                  <a:pt x="335" y="3"/>
                                </a:lnTo>
                                <a:lnTo>
                                  <a:pt x="331" y="3"/>
                                </a:lnTo>
                                <a:close/>
                                <a:moveTo>
                                  <a:pt x="323" y="3"/>
                                </a:moveTo>
                                <a:lnTo>
                                  <a:pt x="319" y="3"/>
                                </a:lnTo>
                                <a:lnTo>
                                  <a:pt x="322" y="3"/>
                                </a:lnTo>
                                <a:lnTo>
                                  <a:pt x="323" y="3"/>
                                </a:lnTo>
                                <a:close/>
                                <a:moveTo>
                                  <a:pt x="271" y="3"/>
                                </a:moveTo>
                                <a:lnTo>
                                  <a:pt x="271" y="3"/>
                                </a:lnTo>
                                <a:lnTo>
                                  <a:pt x="274" y="3"/>
                                </a:lnTo>
                                <a:lnTo>
                                  <a:pt x="271" y="3"/>
                                </a:lnTo>
                                <a:close/>
                                <a:moveTo>
                                  <a:pt x="291" y="3"/>
                                </a:moveTo>
                                <a:lnTo>
                                  <a:pt x="277" y="3"/>
                                </a:lnTo>
                                <a:lnTo>
                                  <a:pt x="304" y="3"/>
                                </a:lnTo>
                                <a:lnTo>
                                  <a:pt x="291" y="3"/>
                                </a:lnTo>
                                <a:close/>
                                <a:moveTo>
                                  <a:pt x="357" y="0"/>
                                </a:moveTo>
                                <a:lnTo>
                                  <a:pt x="407" y="0"/>
                                </a:lnTo>
                                <a:lnTo>
                                  <a:pt x="418" y="3"/>
                                </a:lnTo>
                                <a:lnTo>
                                  <a:pt x="431" y="4"/>
                                </a:lnTo>
                                <a:lnTo>
                                  <a:pt x="445" y="3"/>
                                </a:lnTo>
                                <a:lnTo>
                                  <a:pt x="445" y="0"/>
                                </a:lnTo>
                                <a:lnTo>
                                  <a:pt x="499" y="1"/>
                                </a:lnTo>
                                <a:lnTo>
                                  <a:pt x="505" y="0"/>
                                </a:lnTo>
                                <a:lnTo>
                                  <a:pt x="512" y="0"/>
                                </a:lnTo>
                                <a:lnTo>
                                  <a:pt x="517" y="0"/>
                                </a:lnTo>
                                <a:lnTo>
                                  <a:pt x="529" y="4"/>
                                </a:lnTo>
                                <a:lnTo>
                                  <a:pt x="543" y="4"/>
                                </a:lnTo>
                                <a:lnTo>
                                  <a:pt x="559" y="3"/>
                                </a:lnTo>
                                <a:lnTo>
                                  <a:pt x="577" y="1"/>
                                </a:lnTo>
                                <a:lnTo>
                                  <a:pt x="597" y="3"/>
                                </a:lnTo>
                                <a:lnTo>
                                  <a:pt x="573" y="3"/>
                                </a:lnTo>
                                <a:lnTo>
                                  <a:pt x="599" y="3"/>
                                </a:lnTo>
                                <a:lnTo>
                                  <a:pt x="607" y="4"/>
                                </a:lnTo>
                                <a:lnTo>
                                  <a:pt x="615" y="5"/>
                                </a:lnTo>
                                <a:lnTo>
                                  <a:pt x="615" y="192"/>
                                </a:lnTo>
                                <a:lnTo>
                                  <a:pt x="618" y="192"/>
                                </a:lnTo>
                                <a:lnTo>
                                  <a:pt x="618" y="194"/>
                                </a:lnTo>
                                <a:lnTo>
                                  <a:pt x="617" y="194"/>
                                </a:lnTo>
                                <a:lnTo>
                                  <a:pt x="615" y="195"/>
                                </a:lnTo>
                                <a:lnTo>
                                  <a:pt x="615" y="196"/>
                                </a:lnTo>
                                <a:lnTo>
                                  <a:pt x="614" y="196"/>
                                </a:lnTo>
                                <a:lnTo>
                                  <a:pt x="611" y="196"/>
                                </a:lnTo>
                                <a:lnTo>
                                  <a:pt x="609" y="196"/>
                                </a:lnTo>
                                <a:lnTo>
                                  <a:pt x="606" y="196"/>
                                </a:lnTo>
                                <a:lnTo>
                                  <a:pt x="609" y="196"/>
                                </a:lnTo>
                                <a:lnTo>
                                  <a:pt x="609" y="196"/>
                                </a:lnTo>
                                <a:lnTo>
                                  <a:pt x="609" y="195"/>
                                </a:lnTo>
                                <a:lnTo>
                                  <a:pt x="607" y="195"/>
                                </a:lnTo>
                                <a:lnTo>
                                  <a:pt x="607" y="195"/>
                                </a:lnTo>
                                <a:lnTo>
                                  <a:pt x="609" y="195"/>
                                </a:lnTo>
                                <a:lnTo>
                                  <a:pt x="607" y="194"/>
                                </a:lnTo>
                                <a:lnTo>
                                  <a:pt x="606" y="194"/>
                                </a:lnTo>
                                <a:lnTo>
                                  <a:pt x="581" y="194"/>
                                </a:lnTo>
                                <a:lnTo>
                                  <a:pt x="580" y="194"/>
                                </a:lnTo>
                                <a:lnTo>
                                  <a:pt x="577" y="195"/>
                                </a:lnTo>
                                <a:lnTo>
                                  <a:pt x="575" y="194"/>
                                </a:lnTo>
                                <a:lnTo>
                                  <a:pt x="576" y="194"/>
                                </a:lnTo>
                                <a:lnTo>
                                  <a:pt x="575" y="194"/>
                                </a:lnTo>
                                <a:lnTo>
                                  <a:pt x="573" y="194"/>
                                </a:lnTo>
                                <a:lnTo>
                                  <a:pt x="569" y="194"/>
                                </a:lnTo>
                                <a:lnTo>
                                  <a:pt x="564" y="194"/>
                                </a:lnTo>
                                <a:lnTo>
                                  <a:pt x="559" y="194"/>
                                </a:lnTo>
                                <a:lnTo>
                                  <a:pt x="554" y="194"/>
                                </a:lnTo>
                                <a:lnTo>
                                  <a:pt x="555" y="195"/>
                                </a:lnTo>
                                <a:lnTo>
                                  <a:pt x="524" y="194"/>
                                </a:lnTo>
                                <a:lnTo>
                                  <a:pt x="344" y="194"/>
                                </a:lnTo>
                                <a:lnTo>
                                  <a:pt x="288" y="195"/>
                                </a:lnTo>
                                <a:lnTo>
                                  <a:pt x="232" y="194"/>
                                </a:lnTo>
                                <a:lnTo>
                                  <a:pt x="190" y="194"/>
                                </a:lnTo>
                                <a:lnTo>
                                  <a:pt x="170" y="194"/>
                                </a:lnTo>
                                <a:lnTo>
                                  <a:pt x="152" y="194"/>
                                </a:lnTo>
                                <a:lnTo>
                                  <a:pt x="147" y="194"/>
                                </a:lnTo>
                                <a:lnTo>
                                  <a:pt x="116" y="194"/>
                                </a:lnTo>
                                <a:lnTo>
                                  <a:pt x="76" y="195"/>
                                </a:lnTo>
                                <a:lnTo>
                                  <a:pt x="35" y="195"/>
                                </a:lnTo>
                                <a:lnTo>
                                  <a:pt x="1" y="195"/>
                                </a:lnTo>
                                <a:lnTo>
                                  <a:pt x="0" y="195"/>
                                </a:lnTo>
                                <a:lnTo>
                                  <a:pt x="0" y="194"/>
                                </a:lnTo>
                                <a:lnTo>
                                  <a:pt x="0" y="154"/>
                                </a:lnTo>
                                <a:lnTo>
                                  <a:pt x="0" y="116"/>
                                </a:lnTo>
                                <a:lnTo>
                                  <a:pt x="1" y="116"/>
                                </a:lnTo>
                                <a:lnTo>
                                  <a:pt x="1" y="99"/>
                                </a:lnTo>
                                <a:lnTo>
                                  <a:pt x="6" y="114"/>
                                </a:lnTo>
                                <a:lnTo>
                                  <a:pt x="6" y="89"/>
                                </a:lnTo>
                                <a:lnTo>
                                  <a:pt x="9" y="63"/>
                                </a:lnTo>
                                <a:lnTo>
                                  <a:pt x="13" y="39"/>
                                </a:lnTo>
                                <a:lnTo>
                                  <a:pt x="16" y="16"/>
                                </a:lnTo>
                                <a:lnTo>
                                  <a:pt x="20" y="20"/>
                                </a:lnTo>
                                <a:lnTo>
                                  <a:pt x="21" y="18"/>
                                </a:lnTo>
                                <a:lnTo>
                                  <a:pt x="22" y="17"/>
                                </a:lnTo>
                                <a:lnTo>
                                  <a:pt x="22" y="16"/>
                                </a:lnTo>
                                <a:lnTo>
                                  <a:pt x="22" y="16"/>
                                </a:lnTo>
                                <a:lnTo>
                                  <a:pt x="22" y="14"/>
                                </a:lnTo>
                                <a:lnTo>
                                  <a:pt x="22" y="12"/>
                                </a:lnTo>
                                <a:lnTo>
                                  <a:pt x="23" y="10"/>
                                </a:lnTo>
                                <a:lnTo>
                                  <a:pt x="26" y="8"/>
                                </a:lnTo>
                                <a:lnTo>
                                  <a:pt x="30" y="6"/>
                                </a:lnTo>
                                <a:lnTo>
                                  <a:pt x="34" y="5"/>
                                </a:lnTo>
                                <a:lnTo>
                                  <a:pt x="39" y="4"/>
                                </a:lnTo>
                                <a:lnTo>
                                  <a:pt x="41" y="1"/>
                                </a:lnTo>
                                <a:lnTo>
                                  <a:pt x="89" y="1"/>
                                </a:lnTo>
                                <a:lnTo>
                                  <a:pt x="103" y="6"/>
                                </a:lnTo>
                                <a:lnTo>
                                  <a:pt x="119" y="9"/>
                                </a:lnTo>
                                <a:lnTo>
                                  <a:pt x="120" y="12"/>
                                </a:lnTo>
                                <a:lnTo>
                                  <a:pt x="120" y="14"/>
                                </a:lnTo>
                                <a:lnTo>
                                  <a:pt x="120" y="14"/>
                                </a:lnTo>
                                <a:lnTo>
                                  <a:pt x="119" y="14"/>
                                </a:lnTo>
                                <a:lnTo>
                                  <a:pt x="116" y="14"/>
                                </a:lnTo>
                                <a:lnTo>
                                  <a:pt x="114" y="16"/>
                                </a:lnTo>
                                <a:lnTo>
                                  <a:pt x="114" y="21"/>
                                </a:lnTo>
                                <a:lnTo>
                                  <a:pt x="123" y="17"/>
                                </a:lnTo>
                                <a:lnTo>
                                  <a:pt x="135" y="10"/>
                                </a:lnTo>
                                <a:lnTo>
                                  <a:pt x="147" y="5"/>
                                </a:lnTo>
                                <a:lnTo>
                                  <a:pt x="160" y="1"/>
                                </a:lnTo>
                                <a:lnTo>
                                  <a:pt x="3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3" name="Freeform 133"/>
                        <wps:cNvSpPr>
                          <a:spLocks/>
                        </wps:cNvSpPr>
                        <wps:spPr bwMode="auto">
                          <a:xfrm>
                            <a:off x="3962400" y="38100"/>
                            <a:ext cx="988566" cy="312561"/>
                          </a:xfrm>
                          <a:custGeom>
                            <a:avLst/>
                            <a:gdLst>
                              <a:gd name="T0" fmla="*/ 237 w 618"/>
                              <a:gd name="T1" fmla="*/ 4 h 196"/>
                              <a:gd name="T2" fmla="*/ 267 w 618"/>
                              <a:gd name="T3" fmla="*/ 6 h 196"/>
                              <a:gd name="T4" fmla="*/ 303 w 618"/>
                              <a:gd name="T5" fmla="*/ 5 h 196"/>
                              <a:gd name="T6" fmla="*/ 334 w 618"/>
                              <a:gd name="T7" fmla="*/ 4 h 196"/>
                              <a:gd name="T8" fmla="*/ 616 w 618"/>
                              <a:gd name="T9" fmla="*/ 4 h 196"/>
                              <a:gd name="T10" fmla="*/ 618 w 618"/>
                              <a:gd name="T11" fmla="*/ 192 h 196"/>
                              <a:gd name="T12" fmla="*/ 616 w 618"/>
                              <a:gd name="T13" fmla="*/ 194 h 196"/>
                              <a:gd name="T14" fmla="*/ 615 w 618"/>
                              <a:gd name="T15" fmla="*/ 196 h 196"/>
                              <a:gd name="T16" fmla="*/ 611 w 618"/>
                              <a:gd name="T17" fmla="*/ 196 h 196"/>
                              <a:gd name="T18" fmla="*/ 607 w 618"/>
                              <a:gd name="T19" fmla="*/ 196 h 196"/>
                              <a:gd name="T20" fmla="*/ 610 w 618"/>
                              <a:gd name="T21" fmla="*/ 196 h 196"/>
                              <a:gd name="T22" fmla="*/ 608 w 618"/>
                              <a:gd name="T23" fmla="*/ 195 h 196"/>
                              <a:gd name="T24" fmla="*/ 608 w 618"/>
                              <a:gd name="T25" fmla="*/ 195 h 196"/>
                              <a:gd name="T26" fmla="*/ 606 w 618"/>
                              <a:gd name="T27" fmla="*/ 194 h 196"/>
                              <a:gd name="T28" fmla="*/ 580 w 618"/>
                              <a:gd name="T29" fmla="*/ 194 h 196"/>
                              <a:gd name="T30" fmla="*/ 576 w 618"/>
                              <a:gd name="T31" fmla="*/ 194 h 196"/>
                              <a:gd name="T32" fmla="*/ 574 w 618"/>
                              <a:gd name="T33" fmla="*/ 194 h 196"/>
                              <a:gd name="T34" fmla="*/ 569 w 618"/>
                              <a:gd name="T35" fmla="*/ 194 h 196"/>
                              <a:gd name="T36" fmla="*/ 559 w 618"/>
                              <a:gd name="T37" fmla="*/ 194 h 196"/>
                              <a:gd name="T38" fmla="*/ 555 w 618"/>
                              <a:gd name="T39" fmla="*/ 195 h 196"/>
                              <a:gd name="T40" fmla="*/ 344 w 618"/>
                              <a:gd name="T41" fmla="*/ 194 h 196"/>
                              <a:gd name="T42" fmla="*/ 231 w 618"/>
                              <a:gd name="T43" fmla="*/ 194 h 196"/>
                              <a:gd name="T44" fmla="*/ 171 w 618"/>
                              <a:gd name="T45" fmla="*/ 194 h 196"/>
                              <a:gd name="T46" fmla="*/ 146 w 618"/>
                              <a:gd name="T47" fmla="*/ 194 h 196"/>
                              <a:gd name="T48" fmla="*/ 76 w 618"/>
                              <a:gd name="T49" fmla="*/ 195 h 196"/>
                              <a:gd name="T50" fmla="*/ 1 w 618"/>
                              <a:gd name="T51" fmla="*/ 195 h 196"/>
                              <a:gd name="T52" fmla="*/ 0 w 618"/>
                              <a:gd name="T53" fmla="*/ 194 h 196"/>
                              <a:gd name="T54" fmla="*/ 1 w 618"/>
                              <a:gd name="T55" fmla="*/ 116 h 196"/>
                              <a:gd name="T56" fmla="*/ 1 w 618"/>
                              <a:gd name="T57" fmla="*/ 60 h 196"/>
                              <a:gd name="T58" fmla="*/ 0 w 618"/>
                              <a:gd name="T59" fmla="*/ 3 h 196"/>
                              <a:gd name="T60" fmla="*/ 1 w 618"/>
                              <a:gd name="T61" fmla="*/ 3 h 196"/>
                              <a:gd name="T62" fmla="*/ 73 w 618"/>
                              <a:gd name="T63" fmla="*/ 1 h 196"/>
                              <a:gd name="T64" fmla="*/ 119 w 618"/>
                              <a:gd name="T65" fmla="*/ 3 h 196"/>
                              <a:gd name="T66" fmla="*/ 169 w 618"/>
                              <a:gd name="T67" fmla="*/ 4 h 196"/>
                              <a:gd name="T68" fmla="*/ 210 w 618"/>
                              <a:gd name="T69" fmla="*/ 3 h 196"/>
                              <a:gd name="T70" fmla="*/ 230 w 618"/>
                              <a:gd name="T71" fmla="*/ 0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618" h="196">
                                <a:moveTo>
                                  <a:pt x="230" y="0"/>
                                </a:moveTo>
                                <a:lnTo>
                                  <a:pt x="237" y="4"/>
                                </a:lnTo>
                                <a:lnTo>
                                  <a:pt x="250" y="5"/>
                                </a:lnTo>
                                <a:lnTo>
                                  <a:pt x="267" y="6"/>
                                </a:lnTo>
                                <a:lnTo>
                                  <a:pt x="285" y="5"/>
                                </a:lnTo>
                                <a:lnTo>
                                  <a:pt x="303" y="5"/>
                                </a:lnTo>
                                <a:lnTo>
                                  <a:pt x="320" y="4"/>
                                </a:lnTo>
                                <a:lnTo>
                                  <a:pt x="334" y="4"/>
                                </a:lnTo>
                                <a:lnTo>
                                  <a:pt x="343" y="4"/>
                                </a:lnTo>
                                <a:lnTo>
                                  <a:pt x="616" y="4"/>
                                </a:lnTo>
                                <a:lnTo>
                                  <a:pt x="616" y="192"/>
                                </a:lnTo>
                                <a:lnTo>
                                  <a:pt x="618" y="192"/>
                                </a:lnTo>
                                <a:lnTo>
                                  <a:pt x="618" y="194"/>
                                </a:lnTo>
                                <a:lnTo>
                                  <a:pt x="616" y="194"/>
                                </a:lnTo>
                                <a:lnTo>
                                  <a:pt x="616" y="195"/>
                                </a:lnTo>
                                <a:lnTo>
                                  <a:pt x="615" y="196"/>
                                </a:lnTo>
                                <a:lnTo>
                                  <a:pt x="614" y="196"/>
                                </a:lnTo>
                                <a:lnTo>
                                  <a:pt x="611" y="196"/>
                                </a:lnTo>
                                <a:lnTo>
                                  <a:pt x="608" y="196"/>
                                </a:lnTo>
                                <a:lnTo>
                                  <a:pt x="607" y="196"/>
                                </a:lnTo>
                                <a:lnTo>
                                  <a:pt x="608" y="196"/>
                                </a:lnTo>
                                <a:lnTo>
                                  <a:pt x="610" y="196"/>
                                </a:lnTo>
                                <a:lnTo>
                                  <a:pt x="608" y="195"/>
                                </a:lnTo>
                                <a:lnTo>
                                  <a:pt x="608" y="195"/>
                                </a:lnTo>
                                <a:lnTo>
                                  <a:pt x="608" y="195"/>
                                </a:lnTo>
                                <a:lnTo>
                                  <a:pt x="608" y="195"/>
                                </a:lnTo>
                                <a:lnTo>
                                  <a:pt x="607" y="194"/>
                                </a:lnTo>
                                <a:lnTo>
                                  <a:pt x="606" y="194"/>
                                </a:lnTo>
                                <a:lnTo>
                                  <a:pt x="582" y="194"/>
                                </a:lnTo>
                                <a:lnTo>
                                  <a:pt x="580" y="194"/>
                                </a:lnTo>
                                <a:lnTo>
                                  <a:pt x="577" y="195"/>
                                </a:lnTo>
                                <a:lnTo>
                                  <a:pt x="576" y="194"/>
                                </a:lnTo>
                                <a:lnTo>
                                  <a:pt x="576" y="194"/>
                                </a:lnTo>
                                <a:lnTo>
                                  <a:pt x="574" y="194"/>
                                </a:lnTo>
                                <a:lnTo>
                                  <a:pt x="573" y="194"/>
                                </a:lnTo>
                                <a:lnTo>
                                  <a:pt x="569" y="194"/>
                                </a:lnTo>
                                <a:lnTo>
                                  <a:pt x="564" y="194"/>
                                </a:lnTo>
                                <a:lnTo>
                                  <a:pt x="559" y="194"/>
                                </a:lnTo>
                                <a:lnTo>
                                  <a:pt x="553" y="194"/>
                                </a:lnTo>
                                <a:lnTo>
                                  <a:pt x="555" y="195"/>
                                </a:lnTo>
                                <a:lnTo>
                                  <a:pt x="523" y="194"/>
                                </a:lnTo>
                                <a:lnTo>
                                  <a:pt x="344" y="194"/>
                                </a:lnTo>
                                <a:lnTo>
                                  <a:pt x="288" y="195"/>
                                </a:lnTo>
                                <a:lnTo>
                                  <a:pt x="231" y="194"/>
                                </a:lnTo>
                                <a:lnTo>
                                  <a:pt x="191" y="194"/>
                                </a:lnTo>
                                <a:lnTo>
                                  <a:pt x="171" y="194"/>
                                </a:lnTo>
                                <a:lnTo>
                                  <a:pt x="152" y="194"/>
                                </a:lnTo>
                                <a:lnTo>
                                  <a:pt x="146" y="194"/>
                                </a:lnTo>
                                <a:lnTo>
                                  <a:pt x="116" y="194"/>
                                </a:lnTo>
                                <a:lnTo>
                                  <a:pt x="76" y="195"/>
                                </a:lnTo>
                                <a:lnTo>
                                  <a:pt x="35" y="195"/>
                                </a:lnTo>
                                <a:lnTo>
                                  <a:pt x="1" y="195"/>
                                </a:lnTo>
                                <a:lnTo>
                                  <a:pt x="0" y="195"/>
                                </a:lnTo>
                                <a:lnTo>
                                  <a:pt x="0" y="194"/>
                                </a:lnTo>
                                <a:lnTo>
                                  <a:pt x="1" y="154"/>
                                </a:lnTo>
                                <a:lnTo>
                                  <a:pt x="1" y="116"/>
                                </a:lnTo>
                                <a:lnTo>
                                  <a:pt x="1" y="116"/>
                                </a:lnTo>
                                <a:lnTo>
                                  <a:pt x="1" y="60"/>
                                </a:lnTo>
                                <a:lnTo>
                                  <a:pt x="0" y="3"/>
                                </a:lnTo>
                                <a:lnTo>
                                  <a:pt x="0" y="3"/>
                                </a:lnTo>
                                <a:lnTo>
                                  <a:pt x="1" y="3"/>
                                </a:lnTo>
                                <a:lnTo>
                                  <a:pt x="1" y="3"/>
                                </a:lnTo>
                                <a:lnTo>
                                  <a:pt x="27" y="3"/>
                                </a:lnTo>
                                <a:lnTo>
                                  <a:pt x="73" y="1"/>
                                </a:lnTo>
                                <a:lnTo>
                                  <a:pt x="94" y="1"/>
                                </a:lnTo>
                                <a:lnTo>
                                  <a:pt x="119" y="3"/>
                                </a:lnTo>
                                <a:lnTo>
                                  <a:pt x="144" y="3"/>
                                </a:lnTo>
                                <a:lnTo>
                                  <a:pt x="169" y="4"/>
                                </a:lnTo>
                                <a:lnTo>
                                  <a:pt x="191" y="3"/>
                                </a:lnTo>
                                <a:lnTo>
                                  <a:pt x="210" y="3"/>
                                </a:lnTo>
                                <a:lnTo>
                                  <a:pt x="224" y="1"/>
                                </a:lnTo>
                                <a:lnTo>
                                  <a:pt x="2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4" name="Freeform 134"/>
                        <wps:cNvSpPr>
                          <a:spLocks/>
                        </wps:cNvSpPr>
                        <wps:spPr bwMode="auto">
                          <a:xfrm>
                            <a:off x="1990725" y="38100"/>
                            <a:ext cx="994965" cy="314156"/>
                          </a:xfrm>
                          <a:custGeom>
                            <a:avLst/>
                            <a:gdLst>
                              <a:gd name="T0" fmla="*/ 621 w 622"/>
                              <a:gd name="T1" fmla="*/ 4 h 197"/>
                              <a:gd name="T2" fmla="*/ 621 w 622"/>
                              <a:gd name="T3" fmla="*/ 93 h 197"/>
                              <a:gd name="T4" fmla="*/ 622 w 622"/>
                              <a:gd name="T5" fmla="*/ 98 h 197"/>
                              <a:gd name="T6" fmla="*/ 621 w 622"/>
                              <a:gd name="T7" fmla="*/ 105 h 197"/>
                              <a:gd name="T8" fmla="*/ 621 w 622"/>
                              <a:gd name="T9" fmla="*/ 111 h 197"/>
                              <a:gd name="T10" fmla="*/ 622 w 622"/>
                              <a:gd name="T11" fmla="*/ 129 h 197"/>
                              <a:gd name="T12" fmla="*/ 622 w 622"/>
                              <a:gd name="T13" fmla="*/ 145 h 197"/>
                              <a:gd name="T14" fmla="*/ 621 w 622"/>
                              <a:gd name="T15" fmla="*/ 145 h 197"/>
                              <a:gd name="T16" fmla="*/ 621 w 622"/>
                              <a:gd name="T17" fmla="*/ 148 h 197"/>
                              <a:gd name="T18" fmla="*/ 621 w 622"/>
                              <a:gd name="T19" fmla="*/ 149 h 197"/>
                              <a:gd name="T20" fmla="*/ 622 w 622"/>
                              <a:gd name="T21" fmla="*/ 150 h 197"/>
                              <a:gd name="T22" fmla="*/ 621 w 622"/>
                              <a:gd name="T23" fmla="*/ 150 h 197"/>
                              <a:gd name="T24" fmla="*/ 621 w 622"/>
                              <a:gd name="T25" fmla="*/ 161 h 197"/>
                              <a:gd name="T26" fmla="*/ 622 w 622"/>
                              <a:gd name="T27" fmla="*/ 171 h 197"/>
                              <a:gd name="T28" fmla="*/ 621 w 622"/>
                              <a:gd name="T29" fmla="*/ 171 h 197"/>
                              <a:gd name="T30" fmla="*/ 621 w 622"/>
                              <a:gd name="T31" fmla="*/ 171 h 197"/>
                              <a:gd name="T32" fmla="*/ 621 w 622"/>
                              <a:gd name="T33" fmla="*/ 136 h 197"/>
                              <a:gd name="T34" fmla="*/ 619 w 622"/>
                              <a:gd name="T35" fmla="*/ 101 h 197"/>
                              <a:gd name="T36" fmla="*/ 619 w 622"/>
                              <a:gd name="T37" fmla="*/ 59 h 197"/>
                              <a:gd name="T38" fmla="*/ 618 w 622"/>
                              <a:gd name="T39" fmla="*/ 20 h 197"/>
                              <a:gd name="T40" fmla="*/ 617 w 622"/>
                              <a:gd name="T41" fmla="*/ 17 h 197"/>
                              <a:gd name="T42" fmla="*/ 617 w 622"/>
                              <a:gd name="T43" fmla="*/ 9 h 197"/>
                              <a:gd name="T44" fmla="*/ 617 w 622"/>
                              <a:gd name="T45" fmla="*/ 4 h 197"/>
                              <a:gd name="T46" fmla="*/ 613 w 622"/>
                              <a:gd name="T47" fmla="*/ 4 h 197"/>
                              <a:gd name="T48" fmla="*/ 605 w 622"/>
                              <a:gd name="T49" fmla="*/ 3 h 197"/>
                              <a:gd name="T50" fmla="*/ 604 w 622"/>
                              <a:gd name="T51" fmla="*/ 3 h 197"/>
                              <a:gd name="T52" fmla="*/ 602 w 622"/>
                              <a:gd name="T53" fmla="*/ 3 h 197"/>
                              <a:gd name="T54" fmla="*/ 617 w 622"/>
                              <a:gd name="T55" fmla="*/ 4 h 197"/>
                              <a:gd name="T56" fmla="*/ 618 w 622"/>
                              <a:gd name="T57" fmla="*/ 194 h 197"/>
                              <a:gd name="T58" fmla="*/ 618 w 622"/>
                              <a:gd name="T59" fmla="*/ 195 h 197"/>
                              <a:gd name="T60" fmla="*/ 617 w 622"/>
                              <a:gd name="T61" fmla="*/ 196 h 197"/>
                              <a:gd name="T62" fmla="*/ 612 w 622"/>
                              <a:gd name="T63" fmla="*/ 197 h 197"/>
                              <a:gd name="T64" fmla="*/ 608 w 622"/>
                              <a:gd name="T65" fmla="*/ 197 h 197"/>
                              <a:gd name="T66" fmla="*/ 610 w 622"/>
                              <a:gd name="T67" fmla="*/ 196 h 197"/>
                              <a:gd name="T68" fmla="*/ 609 w 622"/>
                              <a:gd name="T69" fmla="*/ 195 h 197"/>
                              <a:gd name="T70" fmla="*/ 609 w 622"/>
                              <a:gd name="T71" fmla="*/ 195 h 197"/>
                              <a:gd name="T72" fmla="*/ 606 w 622"/>
                              <a:gd name="T73" fmla="*/ 194 h 197"/>
                              <a:gd name="T74" fmla="*/ 580 w 622"/>
                              <a:gd name="T75" fmla="*/ 195 h 197"/>
                              <a:gd name="T76" fmla="*/ 576 w 622"/>
                              <a:gd name="T77" fmla="*/ 195 h 197"/>
                              <a:gd name="T78" fmla="*/ 575 w 622"/>
                              <a:gd name="T79" fmla="*/ 194 h 197"/>
                              <a:gd name="T80" fmla="*/ 571 w 622"/>
                              <a:gd name="T81" fmla="*/ 194 h 197"/>
                              <a:gd name="T82" fmla="*/ 560 w 622"/>
                              <a:gd name="T83" fmla="*/ 195 h 197"/>
                              <a:gd name="T84" fmla="*/ 555 w 622"/>
                              <a:gd name="T85" fmla="*/ 195 h 197"/>
                              <a:gd name="T86" fmla="*/ 346 w 622"/>
                              <a:gd name="T87" fmla="*/ 194 h 197"/>
                              <a:gd name="T88" fmla="*/ 232 w 622"/>
                              <a:gd name="T89" fmla="*/ 194 h 197"/>
                              <a:gd name="T90" fmla="*/ 172 w 622"/>
                              <a:gd name="T91" fmla="*/ 195 h 197"/>
                              <a:gd name="T92" fmla="*/ 147 w 622"/>
                              <a:gd name="T93" fmla="*/ 194 h 197"/>
                              <a:gd name="T94" fmla="*/ 76 w 622"/>
                              <a:gd name="T95" fmla="*/ 195 h 197"/>
                              <a:gd name="T96" fmla="*/ 3 w 622"/>
                              <a:gd name="T97" fmla="*/ 195 h 197"/>
                              <a:gd name="T98" fmla="*/ 0 w 622"/>
                              <a:gd name="T99" fmla="*/ 194 h 197"/>
                              <a:gd name="T100" fmla="*/ 1 w 622"/>
                              <a:gd name="T101" fmla="*/ 118 h 197"/>
                              <a:gd name="T102" fmla="*/ 1 w 622"/>
                              <a:gd name="T103" fmla="*/ 63 h 197"/>
                              <a:gd name="T104" fmla="*/ 284 w 622"/>
                              <a:gd name="T105" fmla="*/ 8 h 197"/>
                              <a:gd name="T106" fmla="*/ 574 w 622"/>
                              <a:gd name="T107" fmla="*/ 10 h 197"/>
                              <a:gd name="T108" fmla="*/ 583 w 622"/>
                              <a:gd name="T109" fmla="*/ 1 h 197"/>
                              <a:gd name="T110" fmla="*/ 617 w 622"/>
                              <a:gd name="T111" fmla="*/ 0 h 19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622" h="197">
                                <a:moveTo>
                                  <a:pt x="621" y="0"/>
                                </a:moveTo>
                                <a:lnTo>
                                  <a:pt x="621" y="4"/>
                                </a:lnTo>
                                <a:lnTo>
                                  <a:pt x="621" y="91"/>
                                </a:lnTo>
                                <a:lnTo>
                                  <a:pt x="621" y="93"/>
                                </a:lnTo>
                                <a:lnTo>
                                  <a:pt x="622" y="95"/>
                                </a:lnTo>
                                <a:lnTo>
                                  <a:pt x="622" y="98"/>
                                </a:lnTo>
                                <a:lnTo>
                                  <a:pt x="622" y="101"/>
                                </a:lnTo>
                                <a:lnTo>
                                  <a:pt x="621" y="105"/>
                                </a:lnTo>
                                <a:lnTo>
                                  <a:pt x="621" y="108"/>
                                </a:lnTo>
                                <a:lnTo>
                                  <a:pt x="621" y="111"/>
                                </a:lnTo>
                                <a:lnTo>
                                  <a:pt x="621" y="114"/>
                                </a:lnTo>
                                <a:lnTo>
                                  <a:pt x="622" y="129"/>
                                </a:lnTo>
                                <a:lnTo>
                                  <a:pt x="622" y="145"/>
                                </a:lnTo>
                                <a:lnTo>
                                  <a:pt x="622" y="145"/>
                                </a:lnTo>
                                <a:lnTo>
                                  <a:pt x="622" y="145"/>
                                </a:lnTo>
                                <a:lnTo>
                                  <a:pt x="621" y="145"/>
                                </a:lnTo>
                                <a:lnTo>
                                  <a:pt x="621" y="145"/>
                                </a:lnTo>
                                <a:lnTo>
                                  <a:pt x="621" y="148"/>
                                </a:lnTo>
                                <a:lnTo>
                                  <a:pt x="621" y="148"/>
                                </a:lnTo>
                                <a:lnTo>
                                  <a:pt x="621" y="149"/>
                                </a:lnTo>
                                <a:lnTo>
                                  <a:pt x="622" y="149"/>
                                </a:lnTo>
                                <a:lnTo>
                                  <a:pt x="622" y="150"/>
                                </a:lnTo>
                                <a:lnTo>
                                  <a:pt x="622" y="152"/>
                                </a:lnTo>
                                <a:lnTo>
                                  <a:pt x="621" y="150"/>
                                </a:lnTo>
                                <a:lnTo>
                                  <a:pt x="621" y="156"/>
                                </a:lnTo>
                                <a:lnTo>
                                  <a:pt x="621" y="161"/>
                                </a:lnTo>
                                <a:lnTo>
                                  <a:pt x="622" y="166"/>
                                </a:lnTo>
                                <a:lnTo>
                                  <a:pt x="622" y="171"/>
                                </a:lnTo>
                                <a:lnTo>
                                  <a:pt x="621" y="171"/>
                                </a:lnTo>
                                <a:lnTo>
                                  <a:pt x="621" y="171"/>
                                </a:lnTo>
                                <a:lnTo>
                                  <a:pt x="621" y="171"/>
                                </a:lnTo>
                                <a:lnTo>
                                  <a:pt x="621" y="171"/>
                                </a:lnTo>
                                <a:lnTo>
                                  <a:pt x="621" y="171"/>
                                </a:lnTo>
                                <a:lnTo>
                                  <a:pt x="621" y="136"/>
                                </a:lnTo>
                                <a:lnTo>
                                  <a:pt x="619" y="101"/>
                                </a:lnTo>
                                <a:lnTo>
                                  <a:pt x="619" y="101"/>
                                </a:lnTo>
                                <a:lnTo>
                                  <a:pt x="621" y="99"/>
                                </a:lnTo>
                                <a:lnTo>
                                  <a:pt x="619" y="59"/>
                                </a:lnTo>
                                <a:lnTo>
                                  <a:pt x="618" y="18"/>
                                </a:lnTo>
                                <a:lnTo>
                                  <a:pt x="618" y="20"/>
                                </a:lnTo>
                                <a:lnTo>
                                  <a:pt x="618" y="18"/>
                                </a:lnTo>
                                <a:lnTo>
                                  <a:pt x="617" y="17"/>
                                </a:lnTo>
                                <a:lnTo>
                                  <a:pt x="618" y="13"/>
                                </a:lnTo>
                                <a:lnTo>
                                  <a:pt x="617" y="9"/>
                                </a:lnTo>
                                <a:lnTo>
                                  <a:pt x="617" y="4"/>
                                </a:lnTo>
                                <a:lnTo>
                                  <a:pt x="617" y="4"/>
                                </a:lnTo>
                                <a:lnTo>
                                  <a:pt x="617" y="4"/>
                                </a:lnTo>
                                <a:lnTo>
                                  <a:pt x="613" y="4"/>
                                </a:lnTo>
                                <a:lnTo>
                                  <a:pt x="609" y="4"/>
                                </a:lnTo>
                                <a:lnTo>
                                  <a:pt x="605" y="3"/>
                                </a:lnTo>
                                <a:lnTo>
                                  <a:pt x="606" y="3"/>
                                </a:lnTo>
                                <a:lnTo>
                                  <a:pt x="604" y="3"/>
                                </a:lnTo>
                                <a:lnTo>
                                  <a:pt x="601" y="4"/>
                                </a:lnTo>
                                <a:lnTo>
                                  <a:pt x="602" y="3"/>
                                </a:lnTo>
                                <a:lnTo>
                                  <a:pt x="575" y="4"/>
                                </a:lnTo>
                                <a:lnTo>
                                  <a:pt x="617" y="4"/>
                                </a:lnTo>
                                <a:lnTo>
                                  <a:pt x="617" y="192"/>
                                </a:lnTo>
                                <a:lnTo>
                                  <a:pt x="618" y="194"/>
                                </a:lnTo>
                                <a:lnTo>
                                  <a:pt x="618" y="194"/>
                                </a:lnTo>
                                <a:lnTo>
                                  <a:pt x="618" y="195"/>
                                </a:lnTo>
                                <a:lnTo>
                                  <a:pt x="617" y="196"/>
                                </a:lnTo>
                                <a:lnTo>
                                  <a:pt x="617" y="196"/>
                                </a:lnTo>
                                <a:lnTo>
                                  <a:pt x="614" y="197"/>
                                </a:lnTo>
                                <a:lnTo>
                                  <a:pt x="612" y="197"/>
                                </a:lnTo>
                                <a:lnTo>
                                  <a:pt x="609" y="197"/>
                                </a:lnTo>
                                <a:lnTo>
                                  <a:pt x="608" y="197"/>
                                </a:lnTo>
                                <a:lnTo>
                                  <a:pt x="610" y="196"/>
                                </a:lnTo>
                                <a:lnTo>
                                  <a:pt x="610" y="196"/>
                                </a:lnTo>
                                <a:lnTo>
                                  <a:pt x="610" y="196"/>
                                </a:lnTo>
                                <a:lnTo>
                                  <a:pt x="609" y="195"/>
                                </a:lnTo>
                                <a:lnTo>
                                  <a:pt x="609" y="195"/>
                                </a:lnTo>
                                <a:lnTo>
                                  <a:pt x="609" y="195"/>
                                </a:lnTo>
                                <a:lnTo>
                                  <a:pt x="609" y="194"/>
                                </a:lnTo>
                                <a:lnTo>
                                  <a:pt x="606" y="194"/>
                                </a:lnTo>
                                <a:lnTo>
                                  <a:pt x="583" y="194"/>
                                </a:lnTo>
                                <a:lnTo>
                                  <a:pt x="580" y="195"/>
                                </a:lnTo>
                                <a:lnTo>
                                  <a:pt x="579" y="195"/>
                                </a:lnTo>
                                <a:lnTo>
                                  <a:pt x="576" y="195"/>
                                </a:lnTo>
                                <a:lnTo>
                                  <a:pt x="577" y="195"/>
                                </a:lnTo>
                                <a:lnTo>
                                  <a:pt x="575" y="194"/>
                                </a:lnTo>
                                <a:lnTo>
                                  <a:pt x="574" y="194"/>
                                </a:lnTo>
                                <a:lnTo>
                                  <a:pt x="571" y="194"/>
                                </a:lnTo>
                                <a:lnTo>
                                  <a:pt x="566" y="195"/>
                                </a:lnTo>
                                <a:lnTo>
                                  <a:pt x="560" y="195"/>
                                </a:lnTo>
                                <a:lnTo>
                                  <a:pt x="555" y="195"/>
                                </a:lnTo>
                                <a:lnTo>
                                  <a:pt x="555" y="195"/>
                                </a:lnTo>
                                <a:lnTo>
                                  <a:pt x="524" y="194"/>
                                </a:lnTo>
                                <a:lnTo>
                                  <a:pt x="346" y="194"/>
                                </a:lnTo>
                                <a:lnTo>
                                  <a:pt x="289" y="196"/>
                                </a:lnTo>
                                <a:lnTo>
                                  <a:pt x="232" y="194"/>
                                </a:lnTo>
                                <a:lnTo>
                                  <a:pt x="191" y="194"/>
                                </a:lnTo>
                                <a:lnTo>
                                  <a:pt x="172" y="195"/>
                                </a:lnTo>
                                <a:lnTo>
                                  <a:pt x="153" y="194"/>
                                </a:lnTo>
                                <a:lnTo>
                                  <a:pt x="147" y="194"/>
                                </a:lnTo>
                                <a:lnTo>
                                  <a:pt x="118" y="194"/>
                                </a:lnTo>
                                <a:lnTo>
                                  <a:pt x="76" y="195"/>
                                </a:lnTo>
                                <a:lnTo>
                                  <a:pt x="36" y="195"/>
                                </a:lnTo>
                                <a:lnTo>
                                  <a:pt x="3" y="195"/>
                                </a:lnTo>
                                <a:lnTo>
                                  <a:pt x="0" y="195"/>
                                </a:lnTo>
                                <a:lnTo>
                                  <a:pt x="0" y="194"/>
                                </a:lnTo>
                                <a:lnTo>
                                  <a:pt x="1" y="156"/>
                                </a:lnTo>
                                <a:lnTo>
                                  <a:pt x="1" y="118"/>
                                </a:lnTo>
                                <a:lnTo>
                                  <a:pt x="1" y="118"/>
                                </a:lnTo>
                                <a:lnTo>
                                  <a:pt x="1" y="63"/>
                                </a:lnTo>
                                <a:lnTo>
                                  <a:pt x="1" y="8"/>
                                </a:lnTo>
                                <a:lnTo>
                                  <a:pt x="284" y="8"/>
                                </a:lnTo>
                                <a:lnTo>
                                  <a:pt x="566" y="12"/>
                                </a:lnTo>
                                <a:lnTo>
                                  <a:pt x="574" y="10"/>
                                </a:lnTo>
                                <a:lnTo>
                                  <a:pt x="574" y="1"/>
                                </a:lnTo>
                                <a:lnTo>
                                  <a:pt x="583" y="1"/>
                                </a:lnTo>
                                <a:lnTo>
                                  <a:pt x="592" y="0"/>
                                </a:lnTo>
                                <a:lnTo>
                                  <a:pt x="617" y="0"/>
                                </a:lnTo>
                                <a:lnTo>
                                  <a:pt x="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75000"/>
                            </a:schemeClr>
                          </a:solidFill>
                          <a:ln w="0">
                            <a:noFill/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5" name="Freeform 135"/>
                        <wps:cNvSpPr>
                          <a:spLocks noEditPoints="1"/>
                        </wps:cNvSpPr>
                        <wps:spPr bwMode="auto">
                          <a:xfrm>
                            <a:off x="2971800" y="38100"/>
                            <a:ext cx="990166" cy="312561"/>
                          </a:xfrm>
                          <a:custGeom>
                            <a:avLst/>
                            <a:gdLst>
                              <a:gd name="T0" fmla="*/ 288 w 619"/>
                              <a:gd name="T1" fmla="*/ 193 h 196"/>
                              <a:gd name="T2" fmla="*/ 297 w 619"/>
                              <a:gd name="T3" fmla="*/ 193 h 196"/>
                              <a:gd name="T4" fmla="*/ 342 w 619"/>
                              <a:gd name="T5" fmla="*/ 193 h 196"/>
                              <a:gd name="T6" fmla="*/ 337 w 619"/>
                              <a:gd name="T7" fmla="*/ 193 h 196"/>
                              <a:gd name="T8" fmla="*/ 346 w 619"/>
                              <a:gd name="T9" fmla="*/ 193 h 196"/>
                              <a:gd name="T10" fmla="*/ 3 w 619"/>
                              <a:gd name="T11" fmla="*/ 185 h 196"/>
                              <a:gd name="T12" fmla="*/ 3 w 619"/>
                              <a:gd name="T13" fmla="*/ 185 h 196"/>
                              <a:gd name="T14" fmla="*/ 3 w 619"/>
                              <a:gd name="T15" fmla="*/ 182 h 196"/>
                              <a:gd name="T16" fmla="*/ 583 w 619"/>
                              <a:gd name="T17" fmla="*/ 2 h 196"/>
                              <a:gd name="T18" fmla="*/ 619 w 619"/>
                              <a:gd name="T19" fmla="*/ 2 h 196"/>
                              <a:gd name="T20" fmla="*/ 617 w 619"/>
                              <a:gd name="T21" fmla="*/ 2 h 196"/>
                              <a:gd name="T22" fmla="*/ 618 w 619"/>
                              <a:gd name="T23" fmla="*/ 115 h 196"/>
                              <a:gd name="T24" fmla="*/ 617 w 619"/>
                              <a:gd name="T25" fmla="*/ 191 h 196"/>
                              <a:gd name="T26" fmla="*/ 615 w 619"/>
                              <a:gd name="T27" fmla="*/ 190 h 196"/>
                              <a:gd name="T28" fmla="*/ 555 w 619"/>
                              <a:gd name="T29" fmla="*/ 193 h 196"/>
                              <a:gd name="T30" fmla="*/ 478 w 619"/>
                              <a:gd name="T31" fmla="*/ 194 h 196"/>
                              <a:gd name="T32" fmla="*/ 445 w 619"/>
                              <a:gd name="T33" fmla="*/ 194 h 196"/>
                              <a:gd name="T34" fmla="*/ 433 w 619"/>
                              <a:gd name="T35" fmla="*/ 194 h 196"/>
                              <a:gd name="T36" fmla="*/ 355 w 619"/>
                              <a:gd name="T37" fmla="*/ 196 h 196"/>
                              <a:gd name="T38" fmla="*/ 240 w 619"/>
                              <a:gd name="T39" fmla="*/ 195 h 196"/>
                              <a:gd name="T40" fmla="*/ 121 w 619"/>
                              <a:gd name="T41" fmla="*/ 194 h 196"/>
                              <a:gd name="T42" fmla="*/ 101 w 619"/>
                              <a:gd name="T43" fmla="*/ 195 h 196"/>
                              <a:gd name="T44" fmla="*/ 89 w 619"/>
                              <a:gd name="T45" fmla="*/ 195 h 196"/>
                              <a:gd name="T46" fmla="*/ 46 w 619"/>
                              <a:gd name="T47" fmla="*/ 195 h 196"/>
                              <a:gd name="T48" fmla="*/ 4 w 619"/>
                              <a:gd name="T49" fmla="*/ 196 h 196"/>
                              <a:gd name="T50" fmla="*/ 1 w 619"/>
                              <a:gd name="T51" fmla="*/ 195 h 196"/>
                              <a:gd name="T52" fmla="*/ 4 w 619"/>
                              <a:gd name="T53" fmla="*/ 193 h 196"/>
                              <a:gd name="T54" fmla="*/ 16 w 619"/>
                              <a:gd name="T55" fmla="*/ 194 h 196"/>
                              <a:gd name="T56" fmla="*/ 17 w 619"/>
                              <a:gd name="T57" fmla="*/ 194 h 196"/>
                              <a:gd name="T58" fmla="*/ 46 w 619"/>
                              <a:gd name="T59" fmla="*/ 193 h 196"/>
                              <a:gd name="T60" fmla="*/ 4 w 619"/>
                              <a:gd name="T61" fmla="*/ 191 h 196"/>
                              <a:gd name="T62" fmla="*/ 3 w 619"/>
                              <a:gd name="T63" fmla="*/ 3 h 196"/>
                              <a:gd name="T64" fmla="*/ 3 w 619"/>
                              <a:gd name="T65" fmla="*/ 3 h 196"/>
                              <a:gd name="T66" fmla="*/ 3 w 619"/>
                              <a:gd name="T67" fmla="*/ 8 h 196"/>
                              <a:gd name="T68" fmla="*/ 4 w 619"/>
                              <a:gd name="T69" fmla="*/ 17 h 196"/>
                              <a:gd name="T70" fmla="*/ 5 w 619"/>
                              <a:gd name="T71" fmla="*/ 58 h 196"/>
                              <a:gd name="T72" fmla="*/ 5 w 619"/>
                              <a:gd name="T73" fmla="*/ 100 h 196"/>
                              <a:gd name="T74" fmla="*/ 7 w 619"/>
                              <a:gd name="T75" fmla="*/ 170 h 196"/>
                              <a:gd name="T76" fmla="*/ 7 w 619"/>
                              <a:gd name="T77" fmla="*/ 169 h 196"/>
                              <a:gd name="T78" fmla="*/ 8 w 619"/>
                              <a:gd name="T79" fmla="*/ 165 h 196"/>
                              <a:gd name="T80" fmla="*/ 7 w 619"/>
                              <a:gd name="T81" fmla="*/ 149 h 196"/>
                              <a:gd name="T82" fmla="*/ 8 w 619"/>
                              <a:gd name="T83" fmla="*/ 148 h 196"/>
                              <a:gd name="T84" fmla="*/ 7 w 619"/>
                              <a:gd name="T85" fmla="*/ 147 h 196"/>
                              <a:gd name="T86" fmla="*/ 8 w 619"/>
                              <a:gd name="T87" fmla="*/ 144 h 196"/>
                              <a:gd name="T88" fmla="*/ 8 w 619"/>
                              <a:gd name="T89" fmla="*/ 144 h 196"/>
                              <a:gd name="T90" fmla="*/ 7 w 619"/>
                              <a:gd name="T91" fmla="*/ 110 h 196"/>
                              <a:gd name="T92" fmla="*/ 8 w 619"/>
                              <a:gd name="T93" fmla="*/ 100 h 196"/>
                              <a:gd name="T94" fmla="*/ 7 w 619"/>
                              <a:gd name="T95" fmla="*/ 92 h 196"/>
                              <a:gd name="T96" fmla="*/ 16 w 619"/>
                              <a:gd name="T97" fmla="*/ 7 h 196"/>
                              <a:gd name="T98" fmla="*/ 38 w 619"/>
                              <a:gd name="T99" fmla="*/ 15 h 196"/>
                              <a:gd name="T100" fmla="*/ 37 w 619"/>
                              <a:gd name="T101" fmla="*/ 17 h 196"/>
                              <a:gd name="T102" fmla="*/ 32 w 619"/>
                              <a:gd name="T103" fmla="*/ 24 h 196"/>
                              <a:gd name="T104" fmla="*/ 64 w 619"/>
                              <a:gd name="T105" fmla="*/ 8 h 196"/>
                              <a:gd name="T106" fmla="*/ 274 w 619"/>
                              <a:gd name="T107" fmla="*/ 2 h 196"/>
                              <a:gd name="T108" fmla="*/ 428 w 619"/>
                              <a:gd name="T109" fmla="*/ 2 h 196"/>
                              <a:gd name="T110" fmla="*/ 467 w 619"/>
                              <a:gd name="T111" fmla="*/ 2 h 196"/>
                              <a:gd name="T112" fmla="*/ 546 w 619"/>
                              <a:gd name="T113" fmla="*/ 0 h 1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</a:cxnLst>
                            <a:rect l="0" t="0" r="r" b="b"/>
                            <a:pathLst>
                              <a:path w="619" h="196">
                                <a:moveTo>
                                  <a:pt x="293" y="193"/>
                                </a:moveTo>
                                <a:lnTo>
                                  <a:pt x="284" y="193"/>
                                </a:lnTo>
                                <a:lnTo>
                                  <a:pt x="288" y="193"/>
                                </a:lnTo>
                                <a:lnTo>
                                  <a:pt x="293" y="193"/>
                                </a:lnTo>
                                <a:close/>
                                <a:moveTo>
                                  <a:pt x="300" y="193"/>
                                </a:moveTo>
                                <a:lnTo>
                                  <a:pt x="297" y="193"/>
                                </a:lnTo>
                                <a:lnTo>
                                  <a:pt x="296" y="193"/>
                                </a:lnTo>
                                <a:lnTo>
                                  <a:pt x="300" y="193"/>
                                </a:lnTo>
                                <a:close/>
                                <a:moveTo>
                                  <a:pt x="342" y="193"/>
                                </a:moveTo>
                                <a:lnTo>
                                  <a:pt x="316" y="193"/>
                                </a:lnTo>
                                <a:lnTo>
                                  <a:pt x="331" y="193"/>
                                </a:lnTo>
                                <a:lnTo>
                                  <a:pt x="337" y="193"/>
                                </a:lnTo>
                                <a:lnTo>
                                  <a:pt x="342" y="193"/>
                                </a:lnTo>
                                <a:close/>
                                <a:moveTo>
                                  <a:pt x="348" y="193"/>
                                </a:moveTo>
                                <a:lnTo>
                                  <a:pt x="346" y="193"/>
                                </a:lnTo>
                                <a:lnTo>
                                  <a:pt x="348" y="193"/>
                                </a:lnTo>
                                <a:lnTo>
                                  <a:pt x="348" y="193"/>
                                </a:lnTo>
                                <a:close/>
                                <a:moveTo>
                                  <a:pt x="3" y="185"/>
                                </a:moveTo>
                                <a:lnTo>
                                  <a:pt x="3" y="191"/>
                                </a:lnTo>
                                <a:lnTo>
                                  <a:pt x="3" y="191"/>
                                </a:lnTo>
                                <a:lnTo>
                                  <a:pt x="3" y="185"/>
                                </a:lnTo>
                                <a:close/>
                                <a:moveTo>
                                  <a:pt x="3" y="178"/>
                                </a:moveTo>
                                <a:lnTo>
                                  <a:pt x="3" y="179"/>
                                </a:lnTo>
                                <a:lnTo>
                                  <a:pt x="3" y="182"/>
                                </a:lnTo>
                                <a:lnTo>
                                  <a:pt x="3" y="178"/>
                                </a:lnTo>
                                <a:close/>
                                <a:moveTo>
                                  <a:pt x="546" y="0"/>
                                </a:moveTo>
                                <a:lnTo>
                                  <a:pt x="583" y="2"/>
                                </a:lnTo>
                                <a:lnTo>
                                  <a:pt x="619" y="0"/>
                                </a:lnTo>
                                <a:lnTo>
                                  <a:pt x="619" y="0"/>
                                </a:lnTo>
                                <a:lnTo>
                                  <a:pt x="619" y="2"/>
                                </a:lnTo>
                                <a:lnTo>
                                  <a:pt x="618" y="2"/>
                                </a:lnTo>
                                <a:lnTo>
                                  <a:pt x="618" y="2"/>
                                </a:lnTo>
                                <a:lnTo>
                                  <a:pt x="617" y="2"/>
                                </a:lnTo>
                                <a:lnTo>
                                  <a:pt x="617" y="2"/>
                                </a:lnTo>
                                <a:lnTo>
                                  <a:pt x="618" y="59"/>
                                </a:lnTo>
                                <a:lnTo>
                                  <a:pt x="618" y="115"/>
                                </a:lnTo>
                                <a:lnTo>
                                  <a:pt x="618" y="115"/>
                                </a:lnTo>
                                <a:lnTo>
                                  <a:pt x="618" y="153"/>
                                </a:lnTo>
                                <a:lnTo>
                                  <a:pt x="617" y="191"/>
                                </a:lnTo>
                                <a:lnTo>
                                  <a:pt x="617" y="190"/>
                                </a:lnTo>
                                <a:lnTo>
                                  <a:pt x="615" y="190"/>
                                </a:lnTo>
                                <a:lnTo>
                                  <a:pt x="615" y="190"/>
                                </a:lnTo>
                                <a:lnTo>
                                  <a:pt x="615" y="193"/>
                                </a:lnTo>
                                <a:lnTo>
                                  <a:pt x="592" y="193"/>
                                </a:lnTo>
                                <a:lnTo>
                                  <a:pt x="555" y="193"/>
                                </a:lnTo>
                                <a:lnTo>
                                  <a:pt x="516" y="194"/>
                                </a:lnTo>
                                <a:lnTo>
                                  <a:pt x="478" y="194"/>
                                </a:lnTo>
                                <a:lnTo>
                                  <a:pt x="478" y="194"/>
                                </a:lnTo>
                                <a:lnTo>
                                  <a:pt x="465" y="194"/>
                                </a:lnTo>
                                <a:lnTo>
                                  <a:pt x="456" y="194"/>
                                </a:lnTo>
                                <a:lnTo>
                                  <a:pt x="445" y="194"/>
                                </a:lnTo>
                                <a:lnTo>
                                  <a:pt x="432" y="194"/>
                                </a:lnTo>
                                <a:lnTo>
                                  <a:pt x="433" y="194"/>
                                </a:lnTo>
                                <a:lnTo>
                                  <a:pt x="433" y="194"/>
                                </a:lnTo>
                                <a:lnTo>
                                  <a:pt x="433" y="194"/>
                                </a:lnTo>
                                <a:lnTo>
                                  <a:pt x="394" y="195"/>
                                </a:lnTo>
                                <a:lnTo>
                                  <a:pt x="355" y="196"/>
                                </a:lnTo>
                                <a:lnTo>
                                  <a:pt x="313" y="195"/>
                                </a:lnTo>
                                <a:lnTo>
                                  <a:pt x="271" y="195"/>
                                </a:lnTo>
                                <a:lnTo>
                                  <a:pt x="240" y="195"/>
                                </a:lnTo>
                                <a:lnTo>
                                  <a:pt x="211" y="195"/>
                                </a:lnTo>
                                <a:lnTo>
                                  <a:pt x="182" y="195"/>
                                </a:lnTo>
                                <a:lnTo>
                                  <a:pt x="121" y="194"/>
                                </a:lnTo>
                                <a:lnTo>
                                  <a:pt x="114" y="195"/>
                                </a:lnTo>
                                <a:lnTo>
                                  <a:pt x="107" y="195"/>
                                </a:lnTo>
                                <a:lnTo>
                                  <a:pt x="101" y="195"/>
                                </a:lnTo>
                                <a:lnTo>
                                  <a:pt x="94" y="195"/>
                                </a:lnTo>
                                <a:lnTo>
                                  <a:pt x="88" y="196"/>
                                </a:lnTo>
                                <a:lnTo>
                                  <a:pt x="89" y="195"/>
                                </a:lnTo>
                                <a:lnTo>
                                  <a:pt x="80" y="196"/>
                                </a:lnTo>
                                <a:lnTo>
                                  <a:pt x="63" y="195"/>
                                </a:lnTo>
                                <a:lnTo>
                                  <a:pt x="46" y="195"/>
                                </a:lnTo>
                                <a:lnTo>
                                  <a:pt x="37" y="195"/>
                                </a:lnTo>
                                <a:lnTo>
                                  <a:pt x="29" y="196"/>
                                </a:lnTo>
                                <a:lnTo>
                                  <a:pt x="4" y="196"/>
                                </a:lnTo>
                                <a:lnTo>
                                  <a:pt x="0" y="196"/>
                                </a:lnTo>
                                <a:lnTo>
                                  <a:pt x="0" y="196"/>
                                </a:lnTo>
                                <a:lnTo>
                                  <a:pt x="1" y="195"/>
                                </a:lnTo>
                                <a:lnTo>
                                  <a:pt x="3" y="195"/>
                                </a:lnTo>
                                <a:lnTo>
                                  <a:pt x="3" y="195"/>
                                </a:lnTo>
                                <a:lnTo>
                                  <a:pt x="4" y="193"/>
                                </a:lnTo>
                                <a:lnTo>
                                  <a:pt x="9" y="193"/>
                                </a:lnTo>
                                <a:lnTo>
                                  <a:pt x="13" y="193"/>
                                </a:lnTo>
                                <a:lnTo>
                                  <a:pt x="16" y="194"/>
                                </a:lnTo>
                                <a:lnTo>
                                  <a:pt x="15" y="194"/>
                                </a:lnTo>
                                <a:lnTo>
                                  <a:pt x="15" y="194"/>
                                </a:lnTo>
                                <a:lnTo>
                                  <a:pt x="17" y="194"/>
                                </a:lnTo>
                                <a:lnTo>
                                  <a:pt x="20" y="193"/>
                                </a:lnTo>
                                <a:lnTo>
                                  <a:pt x="18" y="194"/>
                                </a:lnTo>
                                <a:lnTo>
                                  <a:pt x="46" y="193"/>
                                </a:lnTo>
                                <a:lnTo>
                                  <a:pt x="4" y="193"/>
                                </a:lnTo>
                                <a:lnTo>
                                  <a:pt x="4" y="193"/>
                                </a:lnTo>
                                <a:lnTo>
                                  <a:pt x="4" y="191"/>
                                </a:lnTo>
                                <a:lnTo>
                                  <a:pt x="3" y="4"/>
                                </a:lnTo>
                                <a:lnTo>
                                  <a:pt x="3" y="4"/>
                                </a:lnTo>
                                <a:lnTo>
                                  <a:pt x="3" y="3"/>
                                </a:lnTo>
                                <a:lnTo>
                                  <a:pt x="1" y="3"/>
                                </a:lnTo>
                                <a:lnTo>
                                  <a:pt x="1" y="3"/>
                                </a:lnTo>
                                <a:lnTo>
                                  <a:pt x="3" y="3"/>
                                </a:lnTo>
                                <a:lnTo>
                                  <a:pt x="3" y="3"/>
                                </a:lnTo>
                                <a:lnTo>
                                  <a:pt x="3" y="3"/>
                                </a:lnTo>
                                <a:lnTo>
                                  <a:pt x="3" y="8"/>
                                </a:lnTo>
                                <a:lnTo>
                                  <a:pt x="4" y="12"/>
                                </a:lnTo>
                                <a:lnTo>
                                  <a:pt x="3" y="16"/>
                                </a:lnTo>
                                <a:lnTo>
                                  <a:pt x="4" y="17"/>
                                </a:lnTo>
                                <a:lnTo>
                                  <a:pt x="4" y="19"/>
                                </a:lnTo>
                                <a:lnTo>
                                  <a:pt x="4" y="17"/>
                                </a:lnTo>
                                <a:lnTo>
                                  <a:pt x="5" y="58"/>
                                </a:lnTo>
                                <a:lnTo>
                                  <a:pt x="7" y="98"/>
                                </a:lnTo>
                                <a:lnTo>
                                  <a:pt x="5" y="100"/>
                                </a:lnTo>
                                <a:lnTo>
                                  <a:pt x="5" y="100"/>
                                </a:lnTo>
                                <a:lnTo>
                                  <a:pt x="5" y="100"/>
                                </a:lnTo>
                                <a:lnTo>
                                  <a:pt x="7" y="135"/>
                                </a:lnTo>
                                <a:lnTo>
                                  <a:pt x="7" y="170"/>
                                </a:lnTo>
                                <a:lnTo>
                                  <a:pt x="7" y="170"/>
                                </a:lnTo>
                                <a:lnTo>
                                  <a:pt x="7" y="170"/>
                                </a:lnTo>
                                <a:lnTo>
                                  <a:pt x="7" y="169"/>
                                </a:lnTo>
                                <a:lnTo>
                                  <a:pt x="7" y="170"/>
                                </a:lnTo>
                                <a:lnTo>
                                  <a:pt x="8" y="170"/>
                                </a:lnTo>
                                <a:lnTo>
                                  <a:pt x="8" y="165"/>
                                </a:lnTo>
                                <a:lnTo>
                                  <a:pt x="7" y="160"/>
                                </a:lnTo>
                                <a:lnTo>
                                  <a:pt x="7" y="155"/>
                                </a:lnTo>
                                <a:lnTo>
                                  <a:pt x="7" y="149"/>
                                </a:lnTo>
                                <a:lnTo>
                                  <a:pt x="8" y="151"/>
                                </a:lnTo>
                                <a:lnTo>
                                  <a:pt x="8" y="149"/>
                                </a:lnTo>
                                <a:lnTo>
                                  <a:pt x="8" y="148"/>
                                </a:lnTo>
                                <a:lnTo>
                                  <a:pt x="7" y="148"/>
                                </a:lnTo>
                                <a:lnTo>
                                  <a:pt x="7" y="147"/>
                                </a:lnTo>
                                <a:lnTo>
                                  <a:pt x="7" y="147"/>
                                </a:lnTo>
                                <a:lnTo>
                                  <a:pt x="7" y="144"/>
                                </a:lnTo>
                                <a:lnTo>
                                  <a:pt x="7" y="144"/>
                                </a:lnTo>
                                <a:lnTo>
                                  <a:pt x="8" y="144"/>
                                </a:lnTo>
                                <a:lnTo>
                                  <a:pt x="8" y="144"/>
                                </a:lnTo>
                                <a:lnTo>
                                  <a:pt x="8" y="144"/>
                                </a:lnTo>
                                <a:lnTo>
                                  <a:pt x="8" y="144"/>
                                </a:lnTo>
                                <a:lnTo>
                                  <a:pt x="8" y="128"/>
                                </a:lnTo>
                                <a:lnTo>
                                  <a:pt x="7" y="113"/>
                                </a:lnTo>
                                <a:lnTo>
                                  <a:pt x="7" y="110"/>
                                </a:lnTo>
                                <a:lnTo>
                                  <a:pt x="7" y="107"/>
                                </a:lnTo>
                                <a:lnTo>
                                  <a:pt x="7" y="104"/>
                                </a:lnTo>
                                <a:lnTo>
                                  <a:pt x="8" y="100"/>
                                </a:lnTo>
                                <a:lnTo>
                                  <a:pt x="8" y="97"/>
                                </a:lnTo>
                                <a:lnTo>
                                  <a:pt x="8" y="94"/>
                                </a:lnTo>
                                <a:lnTo>
                                  <a:pt x="7" y="92"/>
                                </a:lnTo>
                                <a:lnTo>
                                  <a:pt x="7" y="90"/>
                                </a:lnTo>
                                <a:lnTo>
                                  <a:pt x="7" y="3"/>
                                </a:lnTo>
                                <a:lnTo>
                                  <a:pt x="16" y="7"/>
                                </a:lnTo>
                                <a:lnTo>
                                  <a:pt x="26" y="11"/>
                                </a:lnTo>
                                <a:lnTo>
                                  <a:pt x="38" y="12"/>
                                </a:lnTo>
                                <a:lnTo>
                                  <a:pt x="38" y="15"/>
                                </a:lnTo>
                                <a:lnTo>
                                  <a:pt x="38" y="16"/>
                                </a:lnTo>
                                <a:lnTo>
                                  <a:pt x="38" y="17"/>
                                </a:lnTo>
                                <a:lnTo>
                                  <a:pt x="37" y="17"/>
                                </a:lnTo>
                                <a:lnTo>
                                  <a:pt x="35" y="17"/>
                                </a:lnTo>
                                <a:lnTo>
                                  <a:pt x="32" y="17"/>
                                </a:lnTo>
                                <a:lnTo>
                                  <a:pt x="32" y="24"/>
                                </a:lnTo>
                                <a:lnTo>
                                  <a:pt x="42" y="19"/>
                                </a:lnTo>
                                <a:lnTo>
                                  <a:pt x="52" y="13"/>
                                </a:lnTo>
                                <a:lnTo>
                                  <a:pt x="64" y="8"/>
                                </a:lnTo>
                                <a:lnTo>
                                  <a:pt x="77" y="4"/>
                                </a:lnTo>
                                <a:lnTo>
                                  <a:pt x="240" y="2"/>
                                </a:lnTo>
                                <a:lnTo>
                                  <a:pt x="274" y="2"/>
                                </a:lnTo>
                                <a:lnTo>
                                  <a:pt x="340" y="0"/>
                                </a:lnTo>
                                <a:lnTo>
                                  <a:pt x="388" y="2"/>
                                </a:lnTo>
                                <a:lnTo>
                                  <a:pt x="428" y="2"/>
                                </a:lnTo>
                                <a:lnTo>
                                  <a:pt x="453" y="0"/>
                                </a:lnTo>
                                <a:lnTo>
                                  <a:pt x="460" y="0"/>
                                </a:lnTo>
                                <a:lnTo>
                                  <a:pt x="467" y="2"/>
                                </a:lnTo>
                                <a:lnTo>
                                  <a:pt x="473" y="2"/>
                                </a:lnTo>
                                <a:lnTo>
                                  <a:pt x="503" y="2"/>
                                </a:lnTo>
                                <a:lnTo>
                                  <a:pt x="5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7" name="Freeform 137"/>
                        <wps:cNvSpPr>
                          <a:spLocks noEditPoints="1"/>
                        </wps:cNvSpPr>
                        <wps:spPr bwMode="auto">
                          <a:xfrm>
                            <a:off x="4943475" y="28575"/>
                            <a:ext cx="986967" cy="315751"/>
                          </a:xfrm>
                          <a:custGeom>
                            <a:avLst/>
                            <a:gdLst>
                              <a:gd name="T0" fmla="*/ 291 w 617"/>
                              <a:gd name="T1" fmla="*/ 194 h 198"/>
                              <a:gd name="T2" fmla="*/ 298 w 617"/>
                              <a:gd name="T3" fmla="*/ 194 h 198"/>
                              <a:gd name="T4" fmla="*/ 335 w 617"/>
                              <a:gd name="T5" fmla="*/ 194 h 198"/>
                              <a:gd name="T6" fmla="*/ 347 w 617"/>
                              <a:gd name="T7" fmla="*/ 194 h 198"/>
                              <a:gd name="T8" fmla="*/ 1 w 617"/>
                              <a:gd name="T9" fmla="*/ 183 h 198"/>
                              <a:gd name="T10" fmla="*/ 1 w 617"/>
                              <a:gd name="T11" fmla="*/ 17 h 198"/>
                              <a:gd name="T12" fmla="*/ 3 w 617"/>
                              <a:gd name="T13" fmla="*/ 22 h 198"/>
                              <a:gd name="T14" fmla="*/ 4 w 617"/>
                              <a:gd name="T15" fmla="*/ 105 h 198"/>
                              <a:gd name="T16" fmla="*/ 4 w 617"/>
                              <a:gd name="T17" fmla="*/ 175 h 198"/>
                              <a:gd name="T18" fmla="*/ 5 w 617"/>
                              <a:gd name="T19" fmla="*/ 175 h 198"/>
                              <a:gd name="T20" fmla="*/ 5 w 617"/>
                              <a:gd name="T21" fmla="*/ 154 h 198"/>
                              <a:gd name="T22" fmla="*/ 5 w 617"/>
                              <a:gd name="T23" fmla="*/ 152 h 198"/>
                              <a:gd name="T24" fmla="*/ 5 w 617"/>
                              <a:gd name="T25" fmla="*/ 148 h 198"/>
                              <a:gd name="T26" fmla="*/ 5 w 617"/>
                              <a:gd name="T27" fmla="*/ 148 h 198"/>
                              <a:gd name="T28" fmla="*/ 5 w 617"/>
                              <a:gd name="T29" fmla="*/ 111 h 198"/>
                              <a:gd name="T30" fmla="*/ 5 w 617"/>
                              <a:gd name="T31" fmla="*/ 99 h 198"/>
                              <a:gd name="T32" fmla="*/ 1 w 617"/>
                              <a:gd name="T33" fmla="*/ 8 h 198"/>
                              <a:gd name="T34" fmla="*/ 8 w 617"/>
                              <a:gd name="T35" fmla="*/ 1 h 198"/>
                              <a:gd name="T36" fmla="*/ 9 w 617"/>
                              <a:gd name="T37" fmla="*/ 3 h 198"/>
                              <a:gd name="T38" fmla="*/ 16 w 617"/>
                              <a:gd name="T39" fmla="*/ 4 h 198"/>
                              <a:gd name="T40" fmla="*/ 41 w 617"/>
                              <a:gd name="T41" fmla="*/ 3 h 198"/>
                              <a:gd name="T42" fmla="*/ 44 w 617"/>
                              <a:gd name="T43" fmla="*/ 4 h 198"/>
                              <a:gd name="T44" fmla="*/ 63 w 617"/>
                              <a:gd name="T45" fmla="*/ 3 h 198"/>
                              <a:gd name="T46" fmla="*/ 124 w 617"/>
                              <a:gd name="T47" fmla="*/ 4 h 198"/>
                              <a:gd name="T48" fmla="*/ 178 w 617"/>
                              <a:gd name="T49" fmla="*/ 10 h 198"/>
                              <a:gd name="T50" fmla="*/ 236 w 617"/>
                              <a:gd name="T51" fmla="*/ 3 h 198"/>
                              <a:gd name="T52" fmla="*/ 427 w 617"/>
                              <a:gd name="T53" fmla="*/ 3 h 198"/>
                              <a:gd name="T54" fmla="*/ 471 w 617"/>
                              <a:gd name="T55" fmla="*/ 3 h 198"/>
                              <a:gd name="T56" fmla="*/ 562 w 617"/>
                              <a:gd name="T57" fmla="*/ 12 h 198"/>
                              <a:gd name="T58" fmla="*/ 590 w 617"/>
                              <a:gd name="T59" fmla="*/ 26 h 198"/>
                              <a:gd name="T60" fmla="*/ 571 w 617"/>
                              <a:gd name="T61" fmla="*/ 3 h 198"/>
                              <a:gd name="T62" fmla="*/ 617 w 617"/>
                              <a:gd name="T63" fmla="*/ 3 h 198"/>
                              <a:gd name="T64" fmla="*/ 617 w 617"/>
                              <a:gd name="T65" fmla="*/ 120 h 198"/>
                              <a:gd name="T66" fmla="*/ 590 w 617"/>
                              <a:gd name="T67" fmla="*/ 194 h 198"/>
                              <a:gd name="T68" fmla="*/ 476 w 617"/>
                              <a:gd name="T69" fmla="*/ 195 h 198"/>
                              <a:gd name="T70" fmla="*/ 431 w 617"/>
                              <a:gd name="T71" fmla="*/ 195 h 198"/>
                              <a:gd name="T72" fmla="*/ 391 w 617"/>
                              <a:gd name="T73" fmla="*/ 196 h 198"/>
                              <a:gd name="T74" fmla="*/ 238 w 617"/>
                              <a:gd name="T75" fmla="*/ 196 h 198"/>
                              <a:gd name="T76" fmla="*/ 111 w 617"/>
                              <a:gd name="T77" fmla="*/ 196 h 198"/>
                              <a:gd name="T78" fmla="*/ 86 w 617"/>
                              <a:gd name="T79" fmla="*/ 198 h 198"/>
                              <a:gd name="T80" fmla="*/ 44 w 617"/>
                              <a:gd name="T81" fmla="*/ 196 h 198"/>
                              <a:gd name="T82" fmla="*/ 3 w 617"/>
                              <a:gd name="T83" fmla="*/ 196 h 198"/>
                              <a:gd name="T84" fmla="*/ 1 w 617"/>
                              <a:gd name="T85" fmla="*/ 190 h 198"/>
                              <a:gd name="T86" fmla="*/ 8 w 617"/>
                              <a:gd name="T87" fmla="*/ 194 h 198"/>
                              <a:gd name="T88" fmla="*/ 13 w 617"/>
                              <a:gd name="T89" fmla="*/ 195 h 198"/>
                              <a:gd name="T90" fmla="*/ 44 w 617"/>
                              <a:gd name="T91" fmla="*/ 194 h 198"/>
                              <a:gd name="T92" fmla="*/ 0 w 617"/>
                              <a:gd name="T93" fmla="*/ 4 h 198"/>
                              <a:gd name="T94" fmla="*/ 3 w 617"/>
                              <a:gd name="T95" fmla="*/ 1 h 1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617" h="198">
                                <a:moveTo>
                                  <a:pt x="291" y="194"/>
                                </a:moveTo>
                                <a:lnTo>
                                  <a:pt x="281" y="194"/>
                                </a:lnTo>
                                <a:lnTo>
                                  <a:pt x="285" y="194"/>
                                </a:lnTo>
                                <a:lnTo>
                                  <a:pt x="291" y="194"/>
                                </a:lnTo>
                                <a:close/>
                                <a:moveTo>
                                  <a:pt x="298" y="194"/>
                                </a:moveTo>
                                <a:lnTo>
                                  <a:pt x="295" y="194"/>
                                </a:lnTo>
                                <a:lnTo>
                                  <a:pt x="295" y="194"/>
                                </a:lnTo>
                                <a:lnTo>
                                  <a:pt x="298" y="194"/>
                                </a:lnTo>
                                <a:close/>
                                <a:moveTo>
                                  <a:pt x="340" y="192"/>
                                </a:moveTo>
                                <a:lnTo>
                                  <a:pt x="314" y="194"/>
                                </a:lnTo>
                                <a:lnTo>
                                  <a:pt x="330" y="194"/>
                                </a:lnTo>
                                <a:lnTo>
                                  <a:pt x="335" y="194"/>
                                </a:lnTo>
                                <a:lnTo>
                                  <a:pt x="340" y="192"/>
                                </a:lnTo>
                                <a:close/>
                                <a:moveTo>
                                  <a:pt x="347" y="192"/>
                                </a:moveTo>
                                <a:lnTo>
                                  <a:pt x="344" y="192"/>
                                </a:lnTo>
                                <a:lnTo>
                                  <a:pt x="347" y="194"/>
                                </a:lnTo>
                                <a:lnTo>
                                  <a:pt x="347" y="192"/>
                                </a:lnTo>
                                <a:close/>
                                <a:moveTo>
                                  <a:pt x="1" y="179"/>
                                </a:moveTo>
                                <a:lnTo>
                                  <a:pt x="1" y="181"/>
                                </a:lnTo>
                                <a:lnTo>
                                  <a:pt x="1" y="183"/>
                                </a:lnTo>
                                <a:lnTo>
                                  <a:pt x="1" y="179"/>
                                </a:lnTo>
                                <a:close/>
                                <a:moveTo>
                                  <a:pt x="1" y="8"/>
                                </a:moveTo>
                                <a:lnTo>
                                  <a:pt x="1" y="13"/>
                                </a:lnTo>
                                <a:lnTo>
                                  <a:pt x="1" y="17"/>
                                </a:lnTo>
                                <a:lnTo>
                                  <a:pt x="1" y="20"/>
                                </a:lnTo>
                                <a:lnTo>
                                  <a:pt x="1" y="22"/>
                                </a:lnTo>
                                <a:lnTo>
                                  <a:pt x="3" y="22"/>
                                </a:lnTo>
                                <a:lnTo>
                                  <a:pt x="3" y="22"/>
                                </a:lnTo>
                                <a:lnTo>
                                  <a:pt x="3" y="63"/>
                                </a:lnTo>
                                <a:lnTo>
                                  <a:pt x="4" y="103"/>
                                </a:lnTo>
                                <a:lnTo>
                                  <a:pt x="4" y="105"/>
                                </a:lnTo>
                                <a:lnTo>
                                  <a:pt x="4" y="105"/>
                                </a:lnTo>
                                <a:lnTo>
                                  <a:pt x="3" y="105"/>
                                </a:lnTo>
                                <a:lnTo>
                                  <a:pt x="5" y="140"/>
                                </a:lnTo>
                                <a:lnTo>
                                  <a:pt x="4" y="175"/>
                                </a:lnTo>
                                <a:lnTo>
                                  <a:pt x="4" y="175"/>
                                </a:lnTo>
                                <a:lnTo>
                                  <a:pt x="5" y="174"/>
                                </a:lnTo>
                                <a:lnTo>
                                  <a:pt x="5" y="174"/>
                                </a:lnTo>
                                <a:lnTo>
                                  <a:pt x="5" y="174"/>
                                </a:lnTo>
                                <a:lnTo>
                                  <a:pt x="5" y="175"/>
                                </a:lnTo>
                                <a:lnTo>
                                  <a:pt x="5" y="169"/>
                                </a:lnTo>
                                <a:lnTo>
                                  <a:pt x="5" y="165"/>
                                </a:lnTo>
                                <a:lnTo>
                                  <a:pt x="5" y="160"/>
                                </a:lnTo>
                                <a:lnTo>
                                  <a:pt x="5" y="154"/>
                                </a:lnTo>
                                <a:lnTo>
                                  <a:pt x="5" y="154"/>
                                </a:lnTo>
                                <a:lnTo>
                                  <a:pt x="5" y="153"/>
                                </a:lnTo>
                                <a:lnTo>
                                  <a:pt x="5" y="152"/>
                                </a:lnTo>
                                <a:lnTo>
                                  <a:pt x="5" y="152"/>
                                </a:lnTo>
                                <a:lnTo>
                                  <a:pt x="5" y="152"/>
                                </a:lnTo>
                                <a:lnTo>
                                  <a:pt x="5" y="150"/>
                                </a:lnTo>
                                <a:lnTo>
                                  <a:pt x="5" y="149"/>
                                </a:lnTo>
                                <a:lnTo>
                                  <a:pt x="5" y="148"/>
                                </a:lnTo>
                                <a:lnTo>
                                  <a:pt x="5" y="148"/>
                                </a:lnTo>
                                <a:lnTo>
                                  <a:pt x="5" y="148"/>
                                </a:lnTo>
                                <a:lnTo>
                                  <a:pt x="5" y="149"/>
                                </a:lnTo>
                                <a:lnTo>
                                  <a:pt x="5" y="148"/>
                                </a:lnTo>
                                <a:lnTo>
                                  <a:pt x="5" y="132"/>
                                </a:lnTo>
                                <a:lnTo>
                                  <a:pt x="5" y="116"/>
                                </a:lnTo>
                                <a:lnTo>
                                  <a:pt x="5" y="115"/>
                                </a:lnTo>
                                <a:lnTo>
                                  <a:pt x="5" y="111"/>
                                </a:lnTo>
                                <a:lnTo>
                                  <a:pt x="5" y="107"/>
                                </a:lnTo>
                                <a:lnTo>
                                  <a:pt x="5" y="105"/>
                                </a:lnTo>
                                <a:lnTo>
                                  <a:pt x="7" y="102"/>
                                </a:lnTo>
                                <a:lnTo>
                                  <a:pt x="5" y="99"/>
                                </a:lnTo>
                                <a:lnTo>
                                  <a:pt x="5" y="97"/>
                                </a:lnTo>
                                <a:lnTo>
                                  <a:pt x="5" y="95"/>
                                </a:lnTo>
                                <a:lnTo>
                                  <a:pt x="4" y="8"/>
                                </a:lnTo>
                                <a:lnTo>
                                  <a:pt x="1" y="8"/>
                                </a:lnTo>
                                <a:close/>
                                <a:moveTo>
                                  <a:pt x="8" y="0"/>
                                </a:moveTo>
                                <a:lnTo>
                                  <a:pt x="9" y="0"/>
                                </a:lnTo>
                                <a:lnTo>
                                  <a:pt x="10" y="0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8" y="1"/>
                                </a:lnTo>
                                <a:lnTo>
                                  <a:pt x="9" y="3"/>
                                </a:lnTo>
                                <a:lnTo>
                                  <a:pt x="9" y="3"/>
                                </a:lnTo>
                                <a:lnTo>
                                  <a:pt x="9" y="3"/>
                                </a:lnTo>
                                <a:lnTo>
                                  <a:pt x="9" y="4"/>
                                </a:lnTo>
                                <a:lnTo>
                                  <a:pt x="10" y="4"/>
                                </a:lnTo>
                                <a:lnTo>
                                  <a:pt x="16" y="4"/>
                                </a:lnTo>
                                <a:lnTo>
                                  <a:pt x="18" y="4"/>
                                </a:lnTo>
                                <a:lnTo>
                                  <a:pt x="35" y="4"/>
                                </a:lnTo>
                                <a:lnTo>
                                  <a:pt x="38" y="3"/>
                                </a:lnTo>
                                <a:lnTo>
                                  <a:pt x="41" y="3"/>
                                </a:lnTo>
                                <a:lnTo>
                                  <a:pt x="42" y="3"/>
                                </a:lnTo>
                                <a:lnTo>
                                  <a:pt x="41" y="3"/>
                                </a:lnTo>
                                <a:lnTo>
                                  <a:pt x="42" y="4"/>
                                </a:lnTo>
                                <a:lnTo>
                                  <a:pt x="44" y="4"/>
                                </a:lnTo>
                                <a:lnTo>
                                  <a:pt x="47" y="4"/>
                                </a:lnTo>
                                <a:lnTo>
                                  <a:pt x="52" y="3"/>
                                </a:lnTo>
                                <a:lnTo>
                                  <a:pt x="59" y="3"/>
                                </a:lnTo>
                                <a:lnTo>
                                  <a:pt x="63" y="3"/>
                                </a:lnTo>
                                <a:lnTo>
                                  <a:pt x="63" y="3"/>
                                </a:lnTo>
                                <a:lnTo>
                                  <a:pt x="67" y="3"/>
                                </a:lnTo>
                                <a:lnTo>
                                  <a:pt x="94" y="4"/>
                                </a:lnTo>
                                <a:lnTo>
                                  <a:pt x="124" y="4"/>
                                </a:lnTo>
                                <a:lnTo>
                                  <a:pt x="135" y="8"/>
                                </a:lnTo>
                                <a:lnTo>
                                  <a:pt x="148" y="10"/>
                                </a:lnTo>
                                <a:lnTo>
                                  <a:pt x="164" y="12"/>
                                </a:lnTo>
                                <a:lnTo>
                                  <a:pt x="178" y="10"/>
                                </a:lnTo>
                                <a:lnTo>
                                  <a:pt x="191" y="9"/>
                                </a:lnTo>
                                <a:lnTo>
                                  <a:pt x="202" y="7"/>
                                </a:lnTo>
                                <a:lnTo>
                                  <a:pt x="216" y="5"/>
                                </a:lnTo>
                                <a:lnTo>
                                  <a:pt x="236" y="3"/>
                                </a:lnTo>
                                <a:lnTo>
                                  <a:pt x="272" y="3"/>
                                </a:lnTo>
                                <a:lnTo>
                                  <a:pt x="338" y="1"/>
                                </a:lnTo>
                                <a:lnTo>
                                  <a:pt x="385" y="3"/>
                                </a:lnTo>
                                <a:lnTo>
                                  <a:pt x="427" y="3"/>
                                </a:lnTo>
                                <a:lnTo>
                                  <a:pt x="450" y="1"/>
                                </a:lnTo>
                                <a:lnTo>
                                  <a:pt x="458" y="1"/>
                                </a:lnTo>
                                <a:lnTo>
                                  <a:pt x="465" y="3"/>
                                </a:lnTo>
                                <a:lnTo>
                                  <a:pt x="471" y="3"/>
                                </a:lnTo>
                                <a:lnTo>
                                  <a:pt x="500" y="3"/>
                                </a:lnTo>
                                <a:lnTo>
                                  <a:pt x="551" y="0"/>
                                </a:lnTo>
                                <a:lnTo>
                                  <a:pt x="555" y="5"/>
                                </a:lnTo>
                                <a:lnTo>
                                  <a:pt x="562" y="12"/>
                                </a:lnTo>
                                <a:lnTo>
                                  <a:pt x="571" y="17"/>
                                </a:lnTo>
                                <a:lnTo>
                                  <a:pt x="580" y="22"/>
                                </a:lnTo>
                                <a:lnTo>
                                  <a:pt x="586" y="25"/>
                                </a:lnTo>
                                <a:lnTo>
                                  <a:pt x="590" y="26"/>
                                </a:lnTo>
                                <a:lnTo>
                                  <a:pt x="590" y="26"/>
                                </a:lnTo>
                                <a:lnTo>
                                  <a:pt x="569" y="4"/>
                                </a:lnTo>
                                <a:lnTo>
                                  <a:pt x="566" y="4"/>
                                </a:lnTo>
                                <a:lnTo>
                                  <a:pt x="571" y="3"/>
                                </a:lnTo>
                                <a:lnTo>
                                  <a:pt x="576" y="1"/>
                                </a:lnTo>
                                <a:lnTo>
                                  <a:pt x="583" y="0"/>
                                </a:lnTo>
                                <a:lnTo>
                                  <a:pt x="592" y="0"/>
                                </a:lnTo>
                                <a:lnTo>
                                  <a:pt x="617" y="3"/>
                                </a:lnTo>
                                <a:lnTo>
                                  <a:pt x="617" y="8"/>
                                </a:lnTo>
                                <a:lnTo>
                                  <a:pt x="615" y="8"/>
                                </a:lnTo>
                                <a:lnTo>
                                  <a:pt x="615" y="64"/>
                                </a:lnTo>
                                <a:lnTo>
                                  <a:pt x="617" y="120"/>
                                </a:lnTo>
                                <a:lnTo>
                                  <a:pt x="615" y="120"/>
                                </a:lnTo>
                                <a:lnTo>
                                  <a:pt x="615" y="157"/>
                                </a:lnTo>
                                <a:lnTo>
                                  <a:pt x="615" y="194"/>
                                </a:lnTo>
                                <a:lnTo>
                                  <a:pt x="590" y="194"/>
                                </a:lnTo>
                                <a:lnTo>
                                  <a:pt x="552" y="194"/>
                                </a:lnTo>
                                <a:lnTo>
                                  <a:pt x="514" y="194"/>
                                </a:lnTo>
                                <a:lnTo>
                                  <a:pt x="476" y="195"/>
                                </a:lnTo>
                                <a:lnTo>
                                  <a:pt x="476" y="195"/>
                                </a:lnTo>
                                <a:lnTo>
                                  <a:pt x="463" y="195"/>
                                </a:lnTo>
                                <a:lnTo>
                                  <a:pt x="453" y="195"/>
                                </a:lnTo>
                                <a:lnTo>
                                  <a:pt x="442" y="195"/>
                                </a:lnTo>
                                <a:lnTo>
                                  <a:pt x="431" y="195"/>
                                </a:lnTo>
                                <a:lnTo>
                                  <a:pt x="431" y="195"/>
                                </a:lnTo>
                                <a:lnTo>
                                  <a:pt x="431" y="195"/>
                                </a:lnTo>
                                <a:lnTo>
                                  <a:pt x="431" y="195"/>
                                </a:lnTo>
                                <a:lnTo>
                                  <a:pt x="391" y="196"/>
                                </a:lnTo>
                                <a:lnTo>
                                  <a:pt x="353" y="198"/>
                                </a:lnTo>
                                <a:lnTo>
                                  <a:pt x="312" y="196"/>
                                </a:lnTo>
                                <a:lnTo>
                                  <a:pt x="268" y="196"/>
                                </a:lnTo>
                                <a:lnTo>
                                  <a:pt x="238" y="196"/>
                                </a:lnTo>
                                <a:lnTo>
                                  <a:pt x="209" y="196"/>
                                </a:lnTo>
                                <a:lnTo>
                                  <a:pt x="181" y="196"/>
                                </a:lnTo>
                                <a:lnTo>
                                  <a:pt x="119" y="195"/>
                                </a:lnTo>
                                <a:lnTo>
                                  <a:pt x="111" y="196"/>
                                </a:lnTo>
                                <a:lnTo>
                                  <a:pt x="105" y="196"/>
                                </a:lnTo>
                                <a:lnTo>
                                  <a:pt x="98" y="196"/>
                                </a:lnTo>
                                <a:lnTo>
                                  <a:pt x="92" y="196"/>
                                </a:lnTo>
                                <a:lnTo>
                                  <a:pt x="86" y="198"/>
                                </a:lnTo>
                                <a:lnTo>
                                  <a:pt x="86" y="196"/>
                                </a:lnTo>
                                <a:lnTo>
                                  <a:pt x="77" y="196"/>
                                </a:lnTo>
                                <a:lnTo>
                                  <a:pt x="60" y="196"/>
                                </a:lnTo>
                                <a:lnTo>
                                  <a:pt x="44" y="196"/>
                                </a:lnTo>
                                <a:lnTo>
                                  <a:pt x="35" y="196"/>
                                </a:lnTo>
                                <a:lnTo>
                                  <a:pt x="26" y="198"/>
                                </a:lnTo>
                                <a:lnTo>
                                  <a:pt x="3" y="198"/>
                                </a:lnTo>
                                <a:lnTo>
                                  <a:pt x="3" y="196"/>
                                </a:lnTo>
                                <a:lnTo>
                                  <a:pt x="3" y="196"/>
                                </a:lnTo>
                                <a:lnTo>
                                  <a:pt x="1" y="196"/>
                                </a:lnTo>
                                <a:lnTo>
                                  <a:pt x="1" y="186"/>
                                </a:lnTo>
                                <a:lnTo>
                                  <a:pt x="1" y="190"/>
                                </a:lnTo>
                                <a:lnTo>
                                  <a:pt x="1" y="194"/>
                                </a:lnTo>
                                <a:lnTo>
                                  <a:pt x="1" y="194"/>
                                </a:lnTo>
                                <a:lnTo>
                                  <a:pt x="1" y="194"/>
                                </a:lnTo>
                                <a:lnTo>
                                  <a:pt x="8" y="194"/>
                                </a:lnTo>
                                <a:lnTo>
                                  <a:pt x="10" y="194"/>
                                </a:lnTo>
                                <a:lnTo>
                                  <a:pt x="14" y="195"/>
                                </a:lnTo>
                                <a:lnTo>
                                  <a:pt x="13" y="195"/>
                                </a:lnTo>
                                <a:lnTo>
                                  <a:pt x="13" y="195"/>
                                </a:lnTo>
                                <a:lnTo>
                                  <a:pt x="16" y="195"/>
                                </a:lnTo>
                                <a:lnTo>
                                  <a:pt x="18" y="194"/>
                                </a:lnTo>
                                <a:lnTo>
                                  <a:pt x="17" y="195"/>
                                </a:lnTo>
                                <a:lnTo>
                                  <a:pt x="44" y="194"/>
                                </a:lnTo>
                                <a:lnTo>
                                  <a:pt x="1" y="194"/>
                                </a:lnTo>
                                <a:lnTo>
                                  <a:pt x="1" y="5"/>
                                </a:lnTo>
                                <a:lnTo>
                                  <a:pt x="0" y="4"/>
                                </a:lnTo>
                                <a:lnTo>
                                  <a:pt x="0" y="4"/>
                                </a:lnTo>
                                <a:lnTo>
                                  <a:pt x="0" y="3"/>
                                </a:lnTo>
                                <a:lnTo>
                                  <a:pt x="1" y="1"/>
                                </a:lnTo>
                                <a:lnTo>
                                  <a:pt x="1" y="1"/>
                                </a:lnTo>
                                <a:lnTo>
                                  <a:pt x="3" y="1"/>
                                </a:lnTo>
                                <a:lnTo>
                                  <a:pt x="5" y="0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8" name="Freeform 138"/>
                        <wps:cNvSpPr>
                          <a:spLocks noEditPoints="1"/>
                        </wps:cNvSpPr>
                        <wps:spPr bwMode="auto">
                          <a:xfrm>
                            <a:off x="1009650" y="47625"/>
                            <a:ext cx="990166" cy="310967"/>
                          </a:xfrm>
                          <a:custGeom>
                            <a:avLst/>
                            <a:gdLst>
                              <a:gd name="T0" fmla="*/ 288 w 619"/>
                              <a:gd name="T1" fmla="*/ 191 h 195"/>
                              <a:gd name="T2" fmla="*/ 297 w 619"/>
                              <a:gd name="T3" fmla="*/ 191 h 195"/>
                              <a:gd name="T4" fmla="*/ 341 w 619"/>
                              <a:gd name="T5" fmla="*/ 191 h 195"/>
                              <a:gd name="T6" fmla="*/ 336 w 619"/>
                              <a:gd name="T7" fmla="*/ 191 h 195"/>
                              <a:gd name="T8" fmla="*/ 346 w 619"/>
                              <a:gd name="T9" fmla="*/ 191 h 195"/>
                              <a:gd name="T10" fmla="*/ 619 w 619"/>
                              <a:gd name="T11" fmla="*/ 189 h 195"/>
                              <a:gd name="T12" fmla="*/ 619 w 619"/>
                              <a:gd name="T13" fmla="*/ 189 h 195"/>
                              <a:gd name="T14" fmla="*/ 2 w 619"/>
                              <a:gd name="T15" fmla="*/ 186 h 195"/>
                              <a:gd name="T16" fmla="*/ 4 w 619"/>
                              <a:gd name="T17" fmla="*/ 178 h 195"/>
                              <a:gd name="T18" fmla="*/ 315 w 619"/>
                              <a:gd name="T19" fmla="*/ 0 h 195"/>
                              <a:gd name="T20" fmla="*/ 354 w 619"/>
                              <a:gd name="T21" fmla="*/ 7 h 195"/>
                              <a:gd name="T22" fmla="*/ 436 w 619"/>
                              <a:gd name="T23" fmla="*/ 4 h 195"/>
                              <a:gd name="T24" fmla="*/ 494 w 619"/>
                              <a:gd name="T25" fmla="*/ 6 h 195"/>
                              <a:gd name="T26" fmla="*/ 617 w 619"/>
                              <a:gd name="T27" fmla="*/ 112 h 195"/>
                              <a:gd name="T28" fmla="*/ 616 w 619"/>
                              <a:gd name="T29" fmla="*/ 185 h 195"/>
                              <a:gd name="T30" fmla="*/ 615 w 619"/>
                              <a:gd name="T31" fmla="*/ 188 h 195"/>
                              <a:gd name="T32" fmla="*/ 555 w 619"/>
                              <a:gd name="T33" fmla="*/ 191 h 195"/>
                              <a:gd name="T34" fmla="*/ 477 w 619"/>
                              <a:gd name="T35" fmla="*/ 193 h 195"/>
                              <a:gd name="T36" fmla="*/ 445 w 619"/>
                              <a:gd name="T37" fmla="*/ 193 h 195"/>
                              <a:gd name="T38" fmla="*/ 433 w 619"/>
                              <a:gd name="T39" fmla="*/ 193 h 195"/>
                              <a:gd name="T40" fmla="*/ 354 w 619"/>
                              <a:gd name="T41" fmla="*/ 195 h 195"/>
                              <a:gd name="T42" fmla="*/ 239 w 619"/>
                              <a:gd name="T43" fmla="*/ 194 h 195"/>
                              <a:gd name="T44" fmla="*/ 120 w 619"/>
                              <a:gd name="T45" fmla="*/ 193 h 195"/>
                              <a:gd name="T46" fmla="*/ 100 w 619"/>
                              <a:gd name="T47" fmla="*/ 194 h 195"/>
                              <a:gd name="T48" fmla="*/ 89 w 619"/>
                              <a:gd name="T49" fmla="*/ 194 h 195"/>
                              <a:gd name="T50" fmla="*/ 47 w 619"/>
                              <a:gd name="T51" fmla="*/ 194 h 195"/>
                              <a:gd name="T52" fmla="*/ 4 w 619"/>
                              <a:gd name="T53" fmla="*/ 195 h 195"/>
                              <a:gd name="T54" fmla="*/ 0 w 619"/>
                              <a:gd name="T55" fmla="*/ 190 h 195"/>
                              <a:gd name="T56" fmla="*/ 2 w 619"/>
                              <a:gd name="T57" fmla="*/ 189 h 195"/>
                              <a:gd name="T58" fmla="*/ 4 w 619"/>
                              <a:gd name="T59" fmla="*/ 193 h 195"/>
                              <a:gd name="T60" fmla="*/ 13 w 619"/>
                              <a:gd name="T61" fmla="*/ 191 h 195"/>
                              <a:gd name="T62" fmla="*/ 15 w 619"/>
                              <a:gd name="T63" fmla="*/ 193 h 195"/>
                              <a:gd name="T64" fmla="*/ 18 w 619"/>
                              <a:gd name="T65" fmla="*/ 193 h 195"/>
                              <a:gd name="T66" fmla="*/ 4 w 619"/>
                              <a:gd name="T67" fmla="*/ 189 h 195"/>
                              <a:gd name="T68" fmla="*/ 4 w 619"/>
                              <a:gd name="T69" fmla="*/ 186 h 195"/>
                              <a:gd name="T70" fmla="*/ 4 w 619"/>
                              <a:gd name="T71" fmla="*/ 7 h 195"/>
                              <a:gd name="T72" fmla="*/ 4 w 619"/>
                              <a:gd name="T73" fmla="*/ 12 h 195"/>
                              <a:gd name="T74" fmla="*/ 6 w 619"/>
                              <a:gd name="T75" fmla="*/ 93 h 195"/>
                              <a:gd name="T76" fmla="*/ 5 w 619"/>
                              <a:gd name="T77" fmla="*/ 95 h 195"/>
                              <a:gd name="T78" fmla="*/ 6 w 619"/>
                              <a:gd name="T79" fmla="*/ 165 h 195"/>
                              <a:gd name="T80" fmla="*/ 7 w 619"/>
                              <a:gd name="T81" fmla="*/ 164 h 195"/>
                              <a:gd name="T82" fmla="*/ 7 w 619"/>
                              <a:gd name="T83" fmla="*/ 155 h 195"/>
                              <a:gd name="T84" fmla="*/ 7 w 619"/>
                              <a:gd name="T85" fmla="*/ 144 h 195"/>
                              <a:gd name="T86" fmla="*/ 7 w 619"/>
                              <a:gd name="T87" fmla="*/ 142 h 195"/>
                              <a:gd name="T88" fmla="*/ 7 w 619"/>
                              <a:gd name="T89" fmla="*/ 139 h 195"/>
                              <a:gd name="T90" fmla="*/ 7 w 619"/>
                              <a:gd name="T91" fmla="*/ 138 h 195"/>
                              <a:gd name="T92" fmla="*/ 7 w 619"/>
                              <a:gd name="T93" fmla="*/ 122 h 195"/>
                              <a:gd name="T94" fmla="*/ 7 w 619"/>
                              <a:gd name="T95" fmla="*/ 101 h 195"/>
                              <a:gd name="T96" fmla="*/ 7 w 619"/>
                              <a:gd name="T97" fmla="*/ 92 h 195"/>
                              <a:gd name="T98" fmla="*/ 6 w 619"/>
                              <a:gd name="T99" fmla="*/ 85 h 195"/>
                              <a:gd name="T100" fmla="*/ 43 w 619"/>
                              <a:gd name="T101" fmla="*/ 3 h 195"/>
                              <a:gd name="T102" fmla="*/ 148 w 619"/>
                              <a:gd name="T103" fmla="*/ 2 h 195"/>
                              <a:gd name="T104" fmla="*/ 210 w 619"/>
                              <a:gd name="T105" fmla="*/ 3 h 195"/>
                              <a:gd name="T106" fmla="*/ 259 w 619"/>
                              <a:gd name="T107" fmla="*/ 3 h 195"/>
                              <a:gd name="T108" fmla="*/ 290 w 619"/>
                              <a:gd name="T109" fmla="*/ 2 h 195"/>
                              <a:gd name="T110" fmla="*/ 315 w 619"/>
                              <a:gd name="T111" fmla="*/ 0 h 1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619" h="195">
                                <a:moveTo>
                                  <a:pt x="293" y="191"/>
                                </a:moveTo>
                                <a:lnTo>
                                  <a:pt x="284" y="191"/>
                                </a:lnTo>
                                <a:lnTo>
                                  <a:pt x="288" y="191"/>
                                </a:lnTo>
                                <a:lnTo>
                                  <a:pt x="293" y="191"/>
                                </a:lnTo>
                                <a:close/>
                                <a:moveTo>
                                  <a:pt x="299" y="191"/>
                                </a:moveTo>
                                <a:lnTo>
                                  <a:pt x="297" y="191"/>
                                </a:lnTo>
                                <a:lnTo>
                                  <a:pt x="297" y="191"/>
                                </a:lnTo>
                                <a:lnTo>
                                  <a:pt x="299" y="191"/>
                                </a:lnTo>
                                <a:close/>
                                <a:moveTo>
                                  <a:pt x="341" y="191"/>
                                </a:moveTo>
                                <a:lnTo>
                                  <a:pt x="316" y="191"/>
                                </a:lnTo>
                                <a:lnTo>
                                  <a:pt x="331" y="191"/>
                                </a:lnTo>
                                <a:lnTo>
                                  <a:pt x="336" y="191"/>
                                </a:lnTo>
                                <a:lnTo>
                                  <a:pt x="341" y="191"/>
                                </a:lnTo>
                                <a:close/>
                                <a:moveTo>
                                  <a:pt x="348" y="191"/>
                                </a:moveTo>
                                <a:lnTo>
                                  <a:pt x="346" y="191"/>
                                </a:lnTo>
                                <a:lnTo>
                                  <a:pt x="348" y="191"/>
                                </a:lnTo>
                                <a:lnTo>
                                  <a:pt x="348" y="191"/>
                                </a:lnTo>
                                <a:close/>
                                <a:moveTo>
                                  <a:pt x="619" y="189"/>
                                </a:moveTo>
                                <a:lnTo>
                                  <a:pt x="619" y="189"/>
                                </a:lnTo>
                                <a:lnTo>
                                  <a:pt x="619" y="189"/>
                                </a:lnTo>
                                <a:lnTo>
                                  <a:pt x="619" y="189"/>
                                </a:lnTo>
                                <a:close/>
                                <a:moveTo>
                                  <a:pt x="2" y="184"/>
                                </a:moveTo>
                                <a:lnTo>
                                  <a:pt x="2" y="186"/>
                                </a:lnTo>
                                <a:lnTo>
                                  <a:pt x="2" y="186"/>
                                </a:lnTo>
                                <a:lnTo>
                                  <a:pt x="2" y="184"/>
                                </a:lnTo>
                                <a:close/>
                                <a:moveTo>
                                  <a:pt x="2" y="177"/>
                                </a:moveTo>
                                <a:lnTo>
                                  <a:pt x="4" y="178"/>
                                </a:lnTo>
                                <a:lnTo>
                                  <a:pt x="2" y="181"/>
                                </a:lnTo>
                                <a:lnTo>
                                  <a:pt x="2" y="177"/>
                                </a:lnTo>
                                <a:close/>
                                <a:moveTo>
                                  <a:pt x="315" y="0"/>
                                </a:moveTo>
                                <a:lnTo>
                                  <a:pt x="323" y="4"/>
                                </a:lnTo>
                                <a:lnTo>
                                  <a:pt x="336" y="7"/>
                                </a:lnTo>
                                <a:lnTo>
                                  <a:pt x="354" y="7"/>
                                </a:lnTo>
                                <a:lnTo>
                                  <a:pt x="379" y="7"/>
                                </a:lnTo>
                                <a:lnTo>
                                  <a:pt x="407" y="6"/>
                                </a:lnTo>
                                <a:lnTo>
                                  <a:pt x="436" y="4"/>
                                </a:lnTo>
                                <a:lnTo>
                                  <a:pt x="462" y="3"/>
                                </a:lnTo>
                                <a:lnTo>
                                  <a:pt x="480" y="4"/>
                                </a:lnTo>
                                <a:lnTo>
                                  <a:pt x="494" y="6"/>
                                </a:lnTo>
                                <a:lnTo>
                                  <a:pt x="617" y="6"/>
                                </a:lnTo>
                                <a:lnTo>
                                  <a:pt x="617" y="58"/>
                                </a:lnTo>
                                <a:lnTo>
                                  <a:pt x="617" y="112"/>
                                </a:lnTo>
                                <a:lnTo>
                                  <a:pt x="617" y="112"/>
                                </a:lnTo>
                                <a:lnTo>
                                  <a:pt x="617" y="148"/>
                                </a:lnTo>
                                <a:lnTo>
                                  <a:pt x="616" y="185"/>
                                </a:lnTo>
                                <a:lnTo>
                                  <a:pt x="616" y="185"/>
                                </a:lnTo>
                                <a:lnTo>
                                  <a:pt x="616" y="185"/>
                                </a:lnTo>
                                <a:lnTo>
                                  <a:pt x="615" y="188"/>
                                </a:lnTo>
                                <a:lnTo>
                                  <a:pt x="615" y="191"/>
                                </a:lnTo>
                                <a:lnTo>
                                  <a:pt x="591" y="191"/>
                                </a:lnTo>
                                <a:lnTo>
                                  <a:pt x="555" y="191"/>
                                </a:lnTo>
                                <a:lnTo>
                                  <a:pt x="515" y="193"/>
                                </a:lnTo>
                                <a:lnTo>
                                  <a:pt x="477" y="193"/>
                                </a:lnTo>
                                <a:lnTo>
                                  <a:pt x="477" y="193"/>
                                </a:lnTo>
                                <a:lnTo>
                                  <a:pt x="466" y="193"/>
                                </a:lnTo>
                                <a:lnTo>
                                  <a:pt x="455" y="193"/>
                                </a:lnTo>
                                <a:lnTo>
                                  <a:pt x="445" y="193"/>
                                </a:lnTo>
                                <a:lnTo>
                                  <a:pt x="432" y="193"/>
                                </a:lnTo>
                                <a:lnTo>
                                  <a:pt x="433" y="193"/>
                                </a:lnTo>
                                <a:lnTo>
                                  <a:pt x="433" y="193"/>
                                </a:lnTo>
                                <a:lnTo>
                                  <a:pt x="433" y="193"/>
                                </a:lnTo>
                                <a:lnTo>
                                  <a:pt x="394" y="194"/>
                                </a:lnTo>
                                <a:lnTo>
                                  <a:pt x="354" y="195"/>
                                </a:lnTo>
                                <a:lnTo>
                                  <a:pt x="314" y="194"/>
                                </a:lnTo>
                                <a:lnTo>
                                  <a:pt x="271" y="194"/>
                                </a:lnTo>
                                <a:lnTo>
                                  <a:pt x="239" y="194"/>
                                </a:lnTo>
                                <a:lnTo>
                                  <a:pt x="210" y="194"/>
                                </a:lnTo>
                                <a:lnTo>
                                  <a:pt x="183" y="194"/>
                                </a:lnTo>
                                <a:lnTo>
                                  <a:pt x="120" y="193"/>
                                </a:lnTo>
                                <a:lnTo>
                                  <a:pt x="113" y="194"/>
                                </a:lnTo>
                                <a:lnTo>
                                  <a:pt x="107" y="194"/>
                                </a:lnTo>
                                <a:lnTo>
                                  <a:pt x="100" y="194"/>
                                </a:lnTo>
                                <a:lnTo>
                                  <a:pt x="94" y="194"/>
                                </a:lnTo>
                                <a:lnTo>
                                  <a:pt x="89" y="195"/>
                                </a:lnTo>
                                <a:lnTo>
                                  <a:pt x="89" y="194"/>
                                </a:lnTo>
                                <a:lnTo>
                                  <a:pt x="79" y="195"/>
                                </a:lnTo>
                                <a:lnTo>
                                  <a:pt x="62" y="194"/>
                                </a:lnTo>
                                <a:lnTo>
                                  <a:pt x="47" y="194"/>
                                </a:lnTo>
                                <a:lnTo>
                                  <a:pt x="38" y="194"/>
                                </a:lnTo>
                                <a:lnTo>
                                  <a:pt x="28" y="195"/>
                                </a:lnTo>
                                <a:lnTo>
                                  <a:pt x="4" y="195"/>
                                </a:lnTo>
                                <a:lnTo>
                                  <a:pt x="0" y="195"/>
                                </a:lnTo>
                                <a:lnTo>
                                  <a:pt x="0" y="191"/>
                                </a:lnTo>
                                <a:lnTo>
                                  <a:pt x="0" y="190"/>
                                </a:lnTo>
                                <a:lnTo>
                                  <a:pt x="2" y="190"/>
                                </a:lnTo>
                                <a:lnTo>
                                  <a:pt x="2" y="190"/>
                                </a:lnTo>
                                <a:lnTo>
                                  <a:pt x="2" y="189"/>
                                </a:lnTo>
                                <a:lnTo>
                                  <a:pt x="4" y="189"/>
                                </a:lnTo>
                                <a:lnTo>
                                  <a:pt x="4" y="191"/>
                                </a:lnTo>
                                <a:lnTo>
                                  <a:pt x="4" y="193"/>
                                </a:lnTo>
                                <a:lnTo>
                                  <a:pt x="4" y="193"/>
                                </a:lnTo>
                                <a:lnTo>
                                  <a:pt x="10" y="191"/>
                                </a:lnTo>
                                <a:lnTo>
                                  <a:pt x="13" y="191"/>
                                </a:lnTo>
                                <a:lnTo>
                                  <a:pt x="15" y="193"/>
                                </a:lnTo>
                                <a:lnTo>
                                  <a:pt x="14" y="193"/>
                                </a:lnTo>
                                <a:lnTo>
                                  <a:pt x="15" y="193"/>
                                </a:lnTo>
                                <a:lnTo>
                                  <a:pt x="18" y="193"/>
                                </a:lnTo>
                                <a:lnTo>
                                  <a:pt x="19" y="193"/>
                                </a:lnTo>
                                <a:lnTo>
                                  <a:pt x="18" y="193"/>
                                </a:lnTo>
                                <a:lnTo>
                                  <a:pt x="45" y="191"/>
                                </a:lnTo>
                                <a:lnTo>
                                  <a:pt x="4" y="191"/>
                                </a:lnTo>
                                <a:lnTo>
                                  <a:pt x="4" y="189"/>
                                </a:lnTo>
                                <a:lnTo>
                                  <a:pt x="5" y="188"/>
                                </a:lnTo>
                                <a:lnTo>
                                  <a:pt x="5" y="186"/>
                                </a:lnTo>
                                <a:lnTo>
                                  <a:pt x="4" y="186"/>
                                </a:lnTo>
                                <a:lnTo>
                                  <a:pt x="2" y="4"/>
                                </a:lnTo>
                                <a:lnTo>
                                  <a:pt x="4" y="4"/>
                                </a:lnTo>
                                <a:lnTo>
                                  <a:pt x="4" y="7"/>
                                </a:lnTo>
                                <a:lnTo>
                                  <a:pt x="4" y="10"/>
                                </a:lnTo>
                                <a:lnTo>
                                  <a:pt x="4" y="12"/>
                                </a:lnTo>
                                <a:lnTo>
                                  <a:pt x="4" y="12"/>
                                </a:lnTo>
                                <a:lnTo>
                                  <a:pt x="5" y="12"/>
                                </a:lnTo>
                                <a:lnTo>
                                  <a:pt x="5" y="53"/>
                                </a:lnTo>
                                <a:lnTo>
                                  <a:pt x="6" y="93"/>
                                </a:lnTo>
                                <a:lnTo>
                                  <a:pt x="6" y="95"/>
                                </a:lnTo>
                                <a:lnTo>
                                  <a:pt x="5" y="95"/>
                                </a:lnTo>
                                <a:lnTo>
                                  <a:pt x="5" y="95"/>
                                </a:lnTo>
                                <a:lnTo>
                                  <a:pt x="6" y="130"/>
                                </a:lnTo>
                                <a:lnTo>
                                  <a:pt x="6" y="165"/>
                                </a:lnTo>
                                <a:lnTo>
                                  <a:pt x="6" y="165"/>
                                </a:lnTo>
                                <a:lnTo>
                                  <a:pt x="6" y="164"/>
                                </a:lnTo>
                                <a:lnTo>
                                  <a:pt x="7" y="164"/>
                                </a:lnTo>
                                <a:lnTo>
                                  <a:pt x="7" y="164"/>
                                </a:lnTo>
                                <a:lnTo>
                                  <a:pt x="7" y="165"/>
                                </a:lnTo>
                                <a:lnTo>
                                  <a:pt x="7" y="159"/>
                                </a:lnTo>
                                <a:lnTo>
                                  <a:pt x="7" y="155"/>
                                </a:lnTo>
                                <a:lnTo>
                                  <a:pt x="6" y="150"/>
                                </a:lnTo>
                                <a:lnTo>
                                  <a:pt x="7" y="144"/>
                                </a:lnTo>
                                <a:lnTo>
                                  <a:pt x="7" y="144"/>
                                </a:lnTo>
                                <a:lnTo>
                                  <a:pt x="7" y="143"/>
                                </a:lnTo>
                                <a:lnTo>
                                  <a:pt x="7" y="142"/>
                                </a:lnTo>
                                <a:lnTo>
                                  <a:pt x="7" y="142"/>
                                </a:lnTo>
                                <a:lnTo>
                                  <a:pt x="6" y="142"/>
                                </a:lnTo>
                                <a:lnTo>
                                  <a:pt x="6" y="140"/>
                                </a:lnTo>
                                <a:lnTo>
                                  <a:pt x="7" y="139"/>
                                </a:lnTo>
                                <a:lnTo>
                                  <a:pt x="7" y="138"/>
                                </a:lnTo>
                                <a:lnTo>
                                  <a:pt x="7" y="138"/>
                                </a:lnTo>
                                <a:lnTo>
                                  <a:pt x="7" y="138"/>
                                </a:lnTo>
                                <a:lnTo>
                                  <a:pt x="7" y="139"/>
                                </a:lnTo>
                                <a:lnTo>
                                  <a:pt x="7" y="138"/>
                                </a:lnTo>
                                <a:lnTo>
                                  <a:pt x="7" y="122"/>
                                </a:lnTo>
                                <a:lnTo>
                                  <a:pt x="6" y="106"/>
                                </a:lnTo>
                                <a:lnTo>
                                  <a:pt x="7" y="105"/>
                                </a:lnTo>
                                <a:lnTo>
                                  <a:pt x="7" y="101"/>
                                </a:lnTo>
                                <a:lnTo>
                                  <a:pt x="7" y="97"/>
                                </a:lnTo>
                                <a:lnTo>
                                  <a:pt x="7" y="95"/>
                                </a:lnTo>
                                <a:lnTo>
                                  <a:pt x="7" y="92"/>
                                </a:lnTo>
                                <a:lnTo>
                                  <a:pt x="7" y="89"/>
                                </a:lnTo>
                                <a:lnTo>
                                  <a:pt x="7" y="87"/>
                                </a:lnTo>
                                <a:lnTo>
                                  <a:pt x="6" y="85"/>
                                </a:lnTo>
                                <a:lnTo>
                                  <a:pt x="6" y="4"/>
                                </a:lnTo>
                                <a:lnTo>
                                  <a:pt x="13" y="4"/>
                                </a:lnTo>
                                <a:lnTo>
                                  <a:pt x="43" y="3"/>
                                </a:lnTo>
                                <a:lnTo>
                                  <a:pt x="74" y="0"/>
                                </a:lnTo>
                                <a:lnTo>
                                  <a:pt x="95" y="2"/>
                                </a:lnTo>
                                <a:lnTo>
                                  <a:pt x="148" y="2"/>
                                </a:lnTo>
                                <a:lnTo>
                                  <a:pt x="163" y="3"/>
                                </a:lnTo>
                                <a:lnTo>
                                  <a:pt x="180" y="3"/>
                                </a:lnTo>
                                <a:lnTo>
                                  <a:pt x="210" y="3"/>
                                </a:lnTo>
                                <a:lnTo>
                                  <a:pt x="242" y="2"/>
                                </a:lnTo>
                                <a:lnTo>
                                  <a:pt x="257" y="3"/>
                                </a:lnTo>
                                <a:lnTo>
                                  <a:pt x="259" y="3"/>
                                </a:lnTo>
                                <a:lnTo>
                                  <a:pt x="265" y="2"/>
                                </a:lnTo>
                                <a:lnTo>
                                  <a:pt x="277" y="2"/>
                                </a:lnTo>
                                <a:lnTo>
                                  <a:pt x="290" y="2"/>
                                </a:lnTo>
                                <a:lnTo>
                                  <a:pt x="302" y="0"/>
                                </a:lnTo>
                                <a:lnTo>
                                  <a:pt x="311" y="0"/>
                                </a:lnTo>
                                <a:lnTo>
                                  <a:pt x="3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ln w="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 vert="horz" wrap="square" lIns="91440" tIns="45720" rIns="91440" bIns="45720" numCol="1" anchor="t" anchorCtr="0" compatLnSpc="1">
                          <a:prstTxWarp prst="textNoShape">
                            <a:avLst/>
                          </a:prstTxWarp>
                        </wps:bodyPr>
                      </wps:wsp>
                      <pic:pic xmlns:pic="http://schemas.openxmlformats.org/drawingml/2006/picture">
                        <pic:nvPicPr>
                          <pic:cNvPr id="186" name="Texture" descr="Background Texture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6939915" cy="4019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1333DB" id="Calendar Grid Art-Table Headers" o:spid="_x0000_s1026" style="position:absolute;margin-left:-3pt;margin-top:-27.5pt;width:546.45pt;height:31.65pt;z-index:-251655168" coordsize="69399,40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">
                <v:shape id="Freeform 131" o:spid="_x0000_s1027" style="position:absolute;left:59340;top:381;width:9886;height:3109;visibility:visible;mso-wrap-style:square;v-text-anchor:top" coordsize="618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nZ7wA&#10;AADcAAAADwAAAGRycy9kb3ducmV2LnhtbERPSwrCMBDdC94hjOBOUxWlVKOIIrj1A90OzdhWm0lp&#10;oq23N4Lgbh7vO6tNZyrxosaVlhVMxhEI4szqknMF18thFINwHlljZZkUvMnBZt3vrTDRtuUTvc4+&#10;FyGEXYIKCu/rREqXFWTQjW1NHLibbQz6AJtc6gbbEG4qOY2ihTRYcmgosKZdQdnj/DQKqhSP77Sd&#10;Rne9n6cLvDtMt7FSw0G3XYLw1Pm/+Oc+6jB/NoHvM+ECuf4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wgadnvAAAANwAAAAPAAAAAAAAAAAAAAAAAJgCAABkcnMvZG93bnJldi54&#10;bWxQSwUGAAAAAAQABAD1AAAAgQMAAAAA&#10;" path="m331,2r-5,l335,2r-4,xm324,2r-4,l322,2r2,xm271,2r,l274,2r-3,xm291,2r-13,l304,2r-13,xm291,r35,l359,3r30,2l414,11r10,1l441,11,461,9,485,8r23,l529,9,584,3r32,1l616,191r2,l618,193r-1,l616,194r,1l614,195r-2,l609,195r-3,l609,195r,l609,194r-1,l608,194r1,l608,193r-2,l581,193r-1,l578,194r-3,-1l576,193r-1,l574,193r-4,l564,193r-5,l554,193r1,1l524,193r-179,l288,194r-56,-1l190,193r-20,l152,193r-5,l117,193r-41,1l36,194r-34,l,194r,-1l,153,,115r2,l,59,,3r8,l15,4r5,1l40,7,64,5,89,3,115,2r16,l147,3r14,2l174,5,197,3,225,2,257,r34,xe" fillcolor="#11607c [2404]" stroked="f" strokeweight="0">
                  <v:path arrowok="t" o:connecttype="custom" o:connectlocs="521477,3189;529475,3189;511879,3189;518277,3189;433497,3189;433497,3189;444695,3189;465490,3189;521477,0;622253,7974;678239,19136;737425,14352;812608,12758;934179,4784;985367,304588;988566,307778;985367,309372;982168,310967;974169,310967;974169,310967;974169,309372;972570,309372;972570,307778;929380,307778;924581,309372;921382,307778;918183,307778;902186,307778;886190,307778;838202,307778;460691,309372;303928,307778;243142,307778;187156,307778;57586,309372;0,309372;0,243989;3199,183391;0,4784;23994,6379;63985,11163;142366,4784;209550,3189;257539,7974;315125,4784;411103,0" o:connectangles="0,0,0,0,0,0,0,0,0,0,0,0,0,0,0,0,0,0,0,0,0,0,0,0,0,0,0,0,0,0,0,0,0,0,0,0,0,0,0,0,0,0,0,0,0,0"/>
                  <o:lock v:ext="edit" verticies="t"/>
                </v:shape>
                <v:shape id="Freeform 132" o:spid="_x0000_s1028" style="position:absolute;left:285;top:381;width:9886;height:3125;visibility:visible;mso-wrap-style:square;v-text-anchor:top" coordsize="6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eRRsMA&#10;AADcAAAADwAAAGRycy9kb3ducmV2LnhtbERPTWvCQBC9C/6HZYTedGMKNqRupAiVUvRQtfchO80m&#10;ZmdDdhvT/nq3UPA2j/c5681oWzFQ72vHCpaLBARx6XTNlYLz6XWegfABWWPrmBT8kIdNMZ2sMdfu&#10;yh80HEMlYgj7HBWYELpcSl8asugXriOO3JfrLYYI+0rqHq8x3LYyTZKVtFhzbDDY0dZQeTl+WwW7&#10;p3dcmX273zWXekg/9e8h40aph9n48gwi0Bju4n/3m47zH1P4eyZeII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eRRsMAAADcAAAADwAAAAAAAAAAAAAAAACYAgAAZHJzL2Rv&#10;d25yZXYueG1sUEsFBgAAAAAEAAQA9QAAAIgDAAAAAA==&#10;" path="m331,3r-5,l335,3r-4,xm323,3r-4,l322,3r1,xm271,3r,l274,3r-3,xm291,3r-14,l304,3r-13,xm357,r50,l418,3r13,1l445,3r,-3l499,1,505,r7,l517,r12,4l543,4,559,3,577,1r20,2l573,3r26,l607,4r8,1l615,192r3,l618,194r-1,l615,195r,1l614,196r-3,l609,196r-3,l609,196r,l609,195r-2,l607,195r2,l607,194r-1,l581,194r-1,l577,195r-2,-1l576,194r-1,l573,194r-4,l564,194r-5,l554,194r1,1l524,194r-180,l288,195r-56,-1l190,194r-20,l152,194r-5,l116,194r-40,1l35,195r-34,l,195r,-1l,154,,116r1,l1,99r5,15l6,89,9,63,13,39,16,16r4,4l21,18r1,-1l22,16r,l22,14r,-2l23,10,26,8,30,6,34,5,39,4,41,1r48,l103,6r16,3l120,12r,2l120,14r-1,l116,14r-2,2l114,21r9,-4l135,10,147,5,160,1,357,xe" fillcolor="#11607c [2404]" stroked="f" strokeweight="0">
                  <v:path arrowok="t" o:connecttype="custom" o:connectlocs="521477,4784;529475,4784;510279,4784;516678,4784;433497,4784;433497,4784;443095,4784;465490,4784;651046,0;689437,6379;711832,0;807809,0;827004,0;868594,6379;922982,1595;916583,4784;970970,6379;983767,306182;988566,309372;983767,310966;982168,312561;974169,312561;974169,312561;974169,310966;970970,310966;970970,309372;929380,309372;922982,310966;921382,309372;916583,309372;902186,309372;886190,309372;838202,309372;460691,310966;303928,309372;243142,309372;185556,309372;55987,310966;0,310966;0,245584;1600,184985;9598,181796;14397,100466;25594,25515;33592,28705;35192,25515;35192,22326;36791,15947;47989,9568;62385,6379;142366,1595;190355,14352;191955,22326;190355,22326;182357,25515;196753,27110;235144,7973;571065,0" o:connectangles="0,0,0,0,0,0,0,0,0,0,0,0,0,0,0,0,0,0,0,0,0,0,0,0,0,0,0,0,0,0,0,0,0,0,0,0,0,0,0,0,0,0,0,0,0,0,0,0,0,0,0,0,0,0,0,0,0,0"/>
                  <o:lock v:ext="edit" verticies="t"/>
                </v:shape>
                <v:shape id="Freeform 133" o:spid="_x0000_s1029" style="position:absolute;left:39624;top:381;width:9885;height:3125;visibility:visible;mso-wrap-style:square;v-text-anchor:top" coordsize="618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ychMEA&#10;AADcAAAADwAAAGRycy9kb3ducmV2LnhtbERPzYrCMBC+C/sOYYS9iKZakbUaZREU9abuAwzN2BaT&#10;SWli7e7TbwTB23x8v7Ncd9aIlhpfOVYwHiUgiHOnKy4U/Fy2wy8QPiBrNI5JwS95WK8+ekvMtHvw&#10;idpzKEQMYZ+hgjKEOpPS5yVZ9CNXE0fu6hqLIcKmkLrBRwy3Rk6SZCYtVhwbSqxpU1J+O9+tgsN8&#10;M2g7P7ndTXrdzcxxuv/bOaU++933AkSgLrzFL/dex/lpCs9n4gV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MnITBAAAA3AAAAA8AAAAAAAAAAAAAAAAAmAIAAGRycy9kb3du&#10;cmV2LnhtbFBLBQYAAAAABAAEAPUAAACGAwAAAAA=&#10;" path="m230,r7,4l250,5r17,1l285,5r18,l320,4r14,l343,4r273,l616,192r2,l618,194r-2,l616,195r-1,1l614,196r-3,l608,196r-1,l608,196r2,l608,195r,l608,195r,l607,194r-1,l582,194r-2,l577,195r-1,-1l576,194r-2,l573,194r-4,l564,194r-5,l553,194r2,1l523,194r-179,l288,195r-57,-1l191,194r-20,l152,194r-6,l116,194r-40,1l35,195r-34,l,195r,-1l1,154r,-38l1,116,1,60,,3r,l1,3r,l27,3,73,1r21,l119,3r25,l169,4,191,3r19,l224,1,230,xe" fillcolor="#11607c [2404]" stroked="f" strokeweight="0">
                  <v:path arrowok="t" o:connecttype="custom" o:connectlocs="379110,6379;427099,9568;484685,7973;534274,6379;985367,6379;988566,306182;985367,309372;983767,312561;977369,312561;970970,312561;975769,312561;972570,310966;972570,310966;969371,309372;927780,309372;921382,309372;918183,309372;910185,309372;894188,309372;887790,310966;550270,309372;369513,309372;273535,309372;233545,309372;121571,310966;1600,310966;0,309372;1600,184985;1600,95682;0,4784;1600,4784;116772,1595;190355,4784;270336,6379;335920,4784;367913,0" o:connectangles="0,0,0,0,0,0,0,0,0,0,0,0,0,0,0,0,0,0,0,0,0,0,0,0,0,0,0,0,0,0,0,0,0,0,0,0"/>
                </v:shape>
                <v:shape id="Freeform 134" o:spid="_x0000_s1030" style="position:absolute;left:19907;top:381;width:9949;height:3141;visibility:visible;mso-wrap-style:square;v-text-anchor:top" coordsize="622,1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qtjsQA&#10;AADcAAAADwAAAGRycy9kb3ducmV2LnhtbERPS2vCQBC+C/0PywheRDetRWrMKm1R6KUHYw96G7KT&#10;h2ZnQ3Zj4r/vFgre5uN7TrIdTC1u1LrKsoLneQSCOLO64kLBz3E/ewPhPLLG2jIpuJOD7eZplGCs&#10;bc8HuqW+ECGEXYwKSu+bWEqXlWTQzW1DHLjctgZ9gG0hdYt9CDe1fImipTRYcWgosaHPkrJr2hkF&#10;7kiL1angS/+dL3fTj+7cXdKzUpPx8L4G4WnwD/G/+0uH+YtX+HsmXC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arY7EAAAA3AAAAA8AAAAAAAAAAAAAAAAAmAIAAGRycy9k&#10;b3ducmV2LnhtbFBLBQYAAAAABAAEAPUAAACJAwAAAAA=&#10;" path="m621,r,4l621,91r,2l622,95r,3l622,101r-1,4l621,108r,3l621,114r1,15l622,145r,l622,145r-1,l621,145r,3l621,148r,1l622,149r,1l622,152r-1,-2l621,156r,5l622,166r,5l621,171r,l621,171r,l621,171r,-35l619,101r,l621,99,619,59,618,18r,2l618,18r-1,-1l618,13,617,9r,-5l617,4r,l613,4r-4,l605,3r1,l604,3r-3,1l602,3,575,4r42,l617,192r1,2l618,194r,1l617,196r,l614,197r-2,l609,197r-1,l610,196r,l610,196r-1,-1l609,195r,l609,194r-3,l583,194r-3,1l579,195r-3,l577,195r-2,-1l574,194r-3,l566,195r-6,l555,195r,l524,194r-178,l289,196r-57,-2l191,194r-19,1l153,194r-6,l118,194r-42,1l36,195r-33,l,195r,-1l1,156r,-38l1,118,1,63,1,8r283,l566,12r8,-2l574,1r9,l592,r25,l621,xe" fillcolor="#11607c [2404]" stroked="f" strokeweight="0">
                  <v:path arrowok="t" o:connecttype="custom" o:connectlocs="993365,6379;993365,148307;994965,156281;993365,167444;993365,177012;994965,205716;994965,231232;993365,231232;993365,236016;993365,237610;994965,239205;993365,239205;993365,256747;994965,272694;993365,272694;993365,272694;993365,216879;990166,161065;990166,94087;988567,31894;986967,27110;986967,14352;986967,6379;980568,6379;967771,4784;966172,4784;962973,4784;986967,6379;988567,309372;988567,310967;986967,312561;978969,314156;972570,314156;975770,312561;974170,310967;974170,310967;969371,309372;927781,310967;921382,310967;919783,309372;913384,309372;895788,310967;887790,310967;553469,309372;371112,309372;275135,310967;235144,309372;121571,310967;4799,310967;0,309372;1600,188175;1600,100466;454293,12758;918183,15947;932580,1595;986967,0" o:connectangles="0,0,0,0,0,0,0,0,0,0,0,0,0,0,0,0,0,0,0,0,0,0,0,0,0,0,0,0,0,0,0,0,0,0,0,0,0,0,0,0,0,0,0,0,0,0,0,0,0,0,0,0,0,0,0,0"/>
                </v:shape>
                <v:shape id="Freeform 135" o:spid="_x0000_s1031" style="position:absolute;left:29718;top:381;width:9901;height:3125;visibility:visible;mso-wrap-style:square;v-text-anchor:top" coordsize="619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VAJ8QA&#10;AADcAAAADwAAAGRycy9kb3ducmV2LnhtbERPTWsCMRC9C/6HMIIXqVktVbsapbSUehK7KvU4bMbd&#10;xc1kSVLd/nsjFLzN433OYtWaWlzI+cqygtEwAUGcW11xoWC/+3yagfABWWNtmRT8kYfVsttZYKrt&#10;lb/pkoVCxBD2KSooQ2hSKX1ekkE/tA1x5E7WGQwRukJqh9cYbmo5TpKJNFhxbCixofeS8nP2axR8&#10;bDeH4+FncJ5O8unR7df6Kzu9KtXvtW9zEIHa8BD/u9c6zn9+gfsz8QK5v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3VQCfEAAAA3AAAAA8AAAAAAAAAAAAAAAAAmAIAAGRycy9k&#10;b3ducmV2LnhtbFBLBQYAAAAABAAEAPUAAACJAwAAAAA=&#10;" path="m293,193r-9,l288,193r5,xm300,193r-3,l296,193r4,xm342,193r-26,l331,193r6,l342,193xm348,193r-2,l348,193r,xm3,185r,6l3,191r,-6xm3,178r,1l3,182r,-4xm546,r37,2l619,r,l619,2r-1,l618,2r-1,l617,2r1,57l618,115r,l618,153r-1,38l617,190r-2,l615,190r,3l592,193r-37,l516,194r-38,l478,194r-13,l456,194r-11,l432,194r1,l433,194r,l394,195r-39,1l313,195r-42,l240,195r-29,l182,195r-61,-1l114,195r-7,l101,195r-7,l88,196r1,-1l80,196,63,195r-17,l37,195r-8,1l4,196r-4,l,196r1,-1l3,195r,l4,193r5,l13,193r3,1l15,194r,l17,194r3,-1l18,194r28,-1l4,193r,l4,191,3,4r,l3,3,1,3r,l3,3r,l3,3r,5l4,12,3,16r1,1l4,19r,-2l5,58,7,98r-2,2l5,100r,l7,135r,35l7,170r,l7,169r,1l8,170r,-5l7,160r,-5l7,149r1,2l8,149r,-1l7,148r,-1l7,147r,-3l7,144r1,l8,144r,l8,144r,-16l7,113r,-3l7,107r,-3l8,100r,-3l8,94,7,92r,-2l7,3r9,4l26,11r12,1l38,15r,1l38,17r-1,l35,17r-3,l32,24,42,19,52,13,64,8,77,4,240,2r34,l340,r48,2l428,2,453,r7,l467,2r6,l503,2,546,xe" fillcolor="#8ed6ef [1300]" strokecolor="#55c2e7 [1940]" strokeweight="0">
                  <v:path arrowok="t" o:connecttype="custom" o:connectlocs="460691,307777;475088,307777;547071,307777;539073,307777;553469,307777;4799,295019;4799,295019;4799,290235;932580,3189;990166,3189;986967,3189;988566,183390;986967,304588;983768,302993;887790,307777;764619,309372;711832,309372;692636,309372;567866,312561;383909,310966;193554,309372;161562,310966;142366,310966;73583,310966;6398,312561;1600,310966;6398,307777;25594,309372;27194,309372;73583,307777;6398,304588;4799,4784;4799,4784;4799,12758;6398,27110;7998,92493;7998,159470;11197,271099;11197,269504;12797,263125;11197,237610;12797,236015;11197,234421;12797,229637;12797,229637;11197,175417;12797,159470;11197,146712;25594,11163;60786,23920;59186,27110;51188,38273;102376,12758;438296,3189;684638,3189;747023,3189;873394,0" o:connectangles="0,0,0,0,0,0,0,0,0,0,0,0,0,0,0,0,0,0,0,0,0,0,0,0,0,0,0,0,0,0,0,0,0,0,0,0,0,0,0,0,0,0,0,0,0,0,0,0,0,0,0,0,0,0,0,0,0"/>
                  <o:lock v:ext="edit" verticies="t"/>
                </v:shape>
                <v:shape id="Freeform 137" o:spid="_x0000_s1032" style="position:absolute;left:49434;top:285;width:9870;height:3158;visibility:visible;mso-wrap-style:square;v-text-anchor:top" coordsize="617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hV2MUA&#10;AADcAAAADwAAAGRycy9kb3ducmV2LnhtbESPzW7CMBCE75V4B2uRuBWnpQooYFBaiarHNvycV/GS&#10;hMbrNDZJ2qevkZC47Wpmvp1dbQZTi45aV1lW8DSNQBDnVldcKNjvto8LEM4ja6wtk4JfcrBZjx5W&#10;mGjb8xd1mS9EgLBLUEHpfZNI6fKSDLqpbYiDdrKtQR/WtpC6xT7ATS2foyiWBisOF0ps6K2k/Du7&#10;mCuleD2c06x7eT8c4+EzTuc/f71Sk/GQLkF4GvzdfEt/6FB/NofrM2ECu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CFXYxQAAANwAAAAPAAAAAAAAAAAAAAAAAJgCAABkcnMv&#10;ZG93bnJldi54bWxQSwUGAAAAAAQABAD1AAAAigMAAAAA&#10;" path="m291,194r-10,l285,194r6,xm298,194r-3,l295,194r3,xm340,192r-26,2l330,194r5,l340,192xm347,192r-3,l347,194r,-2xm1,179r,2l1,183r,-4xm1,8r,5l1,17r,3l1,22r2,l3,22r,41l4,103r,2l4,105r-1,l5,140,4,175r,l5,174r,l5,174r,1l5,169r,-4l5,160r,-6l5,154r,-1l5,152r,l5,152r,-2l5,149r,-1l5,148r,l5,149r,-1l5,132r,-16l5,115r,-4l5,107r,-2l7,102,5,99r,-2l5,95,4,8,1,8xm8,l9,r1,l8,1r,l8,1,9,3r,l9,3r,1l10,4r6,l18,4r17,l38,3r3,l42,3r-1,l42,4r2,l47,4,52,3r7,l63,3r,l67,3,94,4r30,l135,8r13,2l164,12r14,-2l191,9,202,7,216,5,236,3r36,l338,1r47,2l427,3,450,1r8,l465,3r6,l500,3,551,r4,5l562,12r9,5l580,22r6,3l590,26r,l569,4r-3,l571,3r5,-2l583,r9,l617,3r,5l615,8r,56l617,120r-2,l615,157r,37l590,194r-38,l514,194r-38,1l476,195r-13,l453,195r-11,l431,195r,l431,195r,l391,196r-38,2l312,196r-44,l238,196r-29,l181,196r-62,-1l111,196r-6,l98,196r-6,l86,198r,-2l77,196r-17,l44,196r-9,l26,198r-23,l3,196r,l1,196r,-10l1,190r,4l1,194r,l8,194r2,l14,195r-1,l13,195r3,l18,194r-1,1l44,194r-43,l1,5,,4r,l,3,1,1r,l3,1,5,,8,xe" fillcolor="#8ed6ef [1300]" strokecolor="#55c2e7 [1940]" strokeweight="0">
                  <v:path arrowok="t" o:connecttype="custom" o:connectlocs="465490,309372;476687,309372;535873,309372;555069,309372;1600,291830;1600,27110;4799,35083;6398,167444;6398,279073;7998,279073;7998,245584;7998,242395;7998,236016;7998,236016;7998,177012;7998,157876;1600,12758;12797,1595;14397,4784;25594,6379;65585,4784;70383,6379;100776,4784;198353,6379;284733,15947;377511,4784;683039,4784;753422,4784;898988,19136;943777,41462;913384,4784;986967,4784;986967,191364;943777,309372;761420,310967;689437,310967;625452,312562;380710,312562;177558,312562;137568,315751;70383,312562;4799,312562;1600,302993;12797,309372;20795,310967;70383,309372;0,6379;4799,1595" o:connectangles="0,0,0,0,0,0,0,0,0,0,0,0,0,0,0,0,0,0,0,0,0,0,0,0,0,0,0,0,0,0,0,0,0,0,0,0,0,0,0,0,0,0,0,0,0,0,0,0"/>
                  <o:lock v:ext="edit" verticies="t"/>
                </v:shape>
                <v:shape id="Freeform 138" o:spid="_x0000_s1033" style="position:absolute;left:10096;top:476;width:9902;height:3109;visibility:visible;mso-wrap-style:square;v-text-anchor:top" coordsize="619,1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CtfscA&#10;AADcAAAADwAAAGRycy9kb3ducmV2LnhtbESPQWvCQBCF74L/YRmhF6mbWtA2dZUqFEpBxbTQ6zQ7&#10;JsHsbNjdatpf7xwKvc3w3rz3zWLVu1adKcTGs4G7SQaKuPS24crAx/vL7QOomJAttp7JwA9FWC2H&#10;gwXm1l/4QOciVUpCOOZooE6py7WOZU0O48R3xKIdfXCYZA2VtgEvEu5aPc2ymXbYsDTU2NGmpvJU&#10;fDsDu/A7n+3X056/5lufFZ+7t/Q4NuZm1D8/gUrUp3/z3/WrFfx7oZVnZAK9v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8grX7HAAAA3AAAAA8AAAAAAAAAAAAAAAAAmAIAAGRy&#10;cy9kb3ducmV2LnhtbFBLBQYAAAAABAAEAPUAAACMAwAAAAA=&#10;" path="m293,191r-9,l288,191r5,xm299,191r-2,l297,191r2,xm341,191r-25,l331,191r5,l341,191xm348,191r-2,l348,191r,xm619,189r,l619,189r,xm2,184r,2l2,186r,-2xm2,177r2,1l2,181r,-4xm315,r8,4l336,7r18,l379,7,407,6,436,4,462,3r18,1l494,6r123,l617,58r,54l617,112r,36l616,185r,l616,185r-1,3l615,191r-24,l555,191r-40,2l477,193r,l466,193r-11,l445,193r-13,l433,193r,l433,193r-39,1l354,195r-40,-1l271,194r-32,l210,194r-27,l120,193r-7,1l107,194r-7,l94,194r-5,1l89,194r-10,1l62,194r-15,l38,194r-10,1l4,195r-4,l,191r,-1l2,190r,l2,189r2,l4,191r,2l4,193r6,-2l13,191r2,2l14,193r1,l18,193r1,l18,193r27,-2l4,191r,-2l5,188r,-2l4,186,2,4r2,l4,7r,3l4,12r,l5,12r,41l6,93r,2l5,95r,l6,130r,35l6,165r,-1l7,164r,l7,165r,-6l7,155,6,150r1,-6l7,144r,-1l7,142r,l6,142r,-2l7,139r,-1l7,138r,l7,139r,-1l7,122,6,106r1,-1l7,101r,-4l7,95r,-3l7,89r,-2l6,85,6,4r7,l43,3,74,,95,2r53,l163,3r17,l210,3,242,2r15,1l259,3r6,-1l277,2r13,l302,r9,l315,xe" fillcolor="#8ed6ef [1300]" strokecolor="#55c2e7 [1940]" strokeweight="0">
                  <v:path arrowok="t" o:connecttype="custom" o:connectlocs="460691,304588;475088,304588;545471,304588;537473,304588;553469,304588;990166,301399;990166,301399;3199,296615;6398,283857;503881,0;566266,11163;697435,6379;790213,9568;986967,178607;985367,295020;983768,299804;887790,304588;763020,307778;711832,307778;692636,307778;566266,310967;382310,309372;191955,307778;159962,309372;142366,309372;75182,309372;6398,310967;0,302993;3199,301399;6398,307778;20795,304588;23994,307778;28793,307778;6398,301399;6398,296615;6398,11163;6398,19136;9598,148307;7998,151497;9598,263126;11197,261531;11197,247179;11197,229637;11197,226448;11197,221664;11197,220069;11197,194554;11197,161065;11197,146713;9598,135550;68784,4784;236744,3189;335921,4784;414302,4784;463890,3189;503881,0" o:connectangles="0,0,0,0,0,0,0,0,0,0,0,0,0,0,0,0,0,0,0,0,0,0,0,0,0,0,0,0,0,0,0,0,0,0,0,0,0,0,0,0,0,0,0,0,0,0,0,0,0,0,0,0,0,0,0,0"/>
                  <o:lock v:ext="edit" verticies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Texture" o:spid="_x0000_s1034" type="#_x0000_t75" alt="Background Texture" style="position:absolute;width:69399;height:40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zfK/CAAAA3AAAAA8AAABkcnMvZG93bnJldi54bWxET9uKwjAQfRf8hzALvsg2raJI1yiyrODi&#10;g3j5gKGZXthmUpto699vBMG3OZzrLNe9qcWdWldZVpBEMQjizOqKCwWX8/ZzAcJ5ZI21ZVLwIAfr&#10;1XCwxFTbjo90P/lChBB2KSoovW9SKV1WkkEX2YY4cLltDfoA20LqFrsQbmo5ieO5NFhxaCixoe+S&#10;sr/TzSj4uRT1OJkdNtZf88Pvtksm032i1Oij33yB8NT7t/jl3ukwfzGH5zPhArn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ws3yvwgAAANwAAAAPAAAAAAAAAAAAAAAAAJ8C&#10;AABkcnMvZG93bnJldi54bWxQSwUGAAAAAAQABAD3AAAAjgMAAAAA&#10;">
                  <v:imagedata r:id="rId7" o:title="Background Texture"/>
                  <v:path arrowok="t"/>
                </v:shape>
              </v:group>
            </w:pict>
          </mc:Fallback>
        </mc:AlternateContent>
      </w:r>
    </w:p>
    <w:tbl>
      <w:tblPr>
        <w:tblW w:w="0" w:type="auto"/>
        <w:jc w:val="center"/>
        <w:tblLayout w:type="fixed"/>
        <w:tblCellMar>
          <w:left w:w="72" w:type="dxa"/>
          <w:right w:w="72" w:type="dxa"/>
        </w:tblCellMar>
        <w:tblLook w:val="04A0" w:firstRow="1" w:lastRow="0" w:firstColumn="1" w:lastColumn="0" w:noHBand="0" w:noVBand="1"/>
        <w:tblCaption w:val="Calendar layout table"/>
      </w:tblPr>
      <w:tblGrid>
        <w:gridCol w:w="1196"/>
        <w:gridCol w:w="345"/>
        <w:gridCol w:w="1199"/>
        <w:gridCol w:w="346"/>
        <w:gridCol w:w="1199"/>
        <w:gridCol w:w="346"/>
        <w:gridCol w:w="1199"/>
        <w:gridCol w:w="346"/>
        <w:gridCol w:w="1199"/>
        <w:gridCol w:w="346"/>
        <w:gridCol w:w="1199"/>
        <w:gridCol w:w="346"/>
        <w:gridCol w:w="1199"/>
        <w:gridCol w:w="335"/>
      </w:tblGrid>
      <w:tr w:rsidR="00F154D0">
        <w:trPr>
          <w:trHeight w:hRule="exact" w:val="1483"/>
          <w:jc w:val="center"/>
        </w:trPr>
        <w:tc>
          <w:tcPr>
            <w:tcW w:w="1196" w:type="dxa"/>
            <w:vAlign w:val="bottom"/>
          </w:tcPr>
          <w:p w:rsidR="00F154D0" w:rsidRDefault="00F154D0"/>
        </w:tc>
        <w:tc>
          <w:tcPr>
            <w:tcW w:w="345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1D6976">
              <w:instrText>Sunday</w:instrText>
            </w:r>
            <w:r>
              <w:fldChar w:fldCharType="end"/>
            </w:r>
            <w:r>
              <w:instrText xml:space="preserve"> = "Monday" 1 ""</w:instrTex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F154D0"/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1D6976">
              <w:instrText>Sunday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 </w:instrText>
            </w:r>
            <w:r>
              <w:fldChar w:fldCharType="separate"/>
            </w:r>
            <w:r w:rsidR="001D697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=B1+1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F154D0"/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1D6976">
              <w:instrText>Sunday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 </w:instrText>
            </w:r>
            <w:r>
              <w:fldChar w:fldCharType="separate"/>
            </w:r>
            <w:r w:rsidR="001D697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=D1+1 </w:instrText>
            </w:r>
            <w:r>
              <w:fldChar w:fldCharType="separate"/>
            </w:r>
            <w:r w:rsidR="006B5A63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F154D0"/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1D6976">
              <w:instrText>Sunday</w:instrText>
            </w:r>
            <w:r>
              <w:fldChar w:fldCharType="end"/>
            </w:r>
            <w:r>
              <w:instrText xml:space="preserve"> 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 </w:instrText>
            </w:r>
            <w:r>
              <w:fldChar w:fldCharType="separate"/>
            </w:r>
            <w:r w:rsidR="001D697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=F1+1 </w:instrText>
            </w:r>
            <w:r>
              <w:fldChar w:fldCharType="separate"/>
            </w:r>
            <w:r w:rsidR="006B5A63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F154D0"/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1D6976">
              <w:instrText>Sunday</w:instrText>
            </w:r>
            <w:r>
              <w:fldChar w:fldCharType="end"/>
            </w:r>
            <w:r>
              <w:instrText xml:space="preserve">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=H1 </w:instrText>
            </w:r>
            <w:r>
              <w:fldChar w:fldCharType="separate"/>
            </w:r>
            <w:r w:rsidR="001D697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=H1+1 </w:instrText>
            </w:r>
            <w:r>
              <w:fldChar w:fldCharType="separate"/>
            </w:r>
            <w:r w:rsidR="006B5A63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F154D0"/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1D6976">
              <w:instrText>Sunday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=J1 </w:instrText>
            </w:r>
            <w:r>
              <w:fldChar w:fldCharType="separate"/>
            </w:r>
            <w:r w:rsidR="001D697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=J1+1 </w:instrText>
            </w:r>
            <w:r>
              <w:fldChar w:fldCharType="separate"/>
            </w:r>
            <w:r w:rsidR="006B5A63"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F154D0"/>
        </w:tc>
        <w:tc>
          <w:tcPr>
            <w:tcW w:w="335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1D6976">
              <w:instrText>Sunday</w:instrText>
            </w:r>
            <w:r>
              <w:fldChar w:fldCharType="end"/>
            </w:r>
            <w:r>
              <w:instrText xml:space="preserve"> = "Sunday"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=L1 </w:instrText>
            </w:r>
            <w:r>
              <w:fldChar w:fldCharType="separate"/>
            </w:r>
            <w:r w:rsidR="006B5A63"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=L1+1 </w:instrText>
            </w:r>
            <w:r>
              <w:fldChar w:fldCharType="separate"/>
            </w:r>
            <w:r w:rsidR="006B5A63">
              <w:rPr>
                <w:noProof/>
              </w:rPr>
              <w:instrText>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D6976">
              <w:rPr>
                <w:noProof/>
              </w:rPr>
              <w:instrText>6</w:instrText>
            </w:r>
            <w:r>
              <w:fldChar w:fldCharType="end"/>
            </w:r>
            <w:r>
              <w:fldChar w:fldCharType="separate"/>
            </w:r>
            <w:r w:rsidR="001D6976">
              <w:rPr>
                <w:noProof/>
              </w:rPr>
              <w:t>1</w:t>
            </w:r>
            <w:r>
              <w:fldChar w:fldCharType="end"/>
            </w:r>
          </w:p>
        </w:tc>
      </w:tr>
      <w:tr w:rsidR="00F154D0">
        <w:trPr>
          <w:trHeight w:hRule="exact" w:val="1483"/>
          <w:jc w:val="center"/>
        </w:trPr>
        <w:tc>
          <w:tcPr>
            <w:tcW w:w="1196" w:type="dxa"/>
            <w:vAlign w:val="bottom"/>
          </w:tcPr>
          <w:p w:rsidR="00F154D0" w:rsidRDefault="001D6976">
            <w:r>
              <w:t>Begin Unit 18</w:t>
            </w:r>
          </w:p>
        </w:tc>
        <w:tc>
          <w:tcPr>
            <w:tcW w:w="345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=N1+1 </w:instrText>
            </w:r>
            <w:r>
              <w:fldChar w:fldCharType="separate"/>
            </w:r>
            <w:r w:rsidR="001D6976"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Clinical, Visitation Objectives 8 handed out</w:t>
            </w:r>
          </w:p>
          <w:p w:rsidR="001D6976" w:rsidRDefault="001D6976">
            <w:r>
              <w:t>Stay back 8 handed out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1D6976"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Stay back continues, Clinical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 w:rsidR="001D6976"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Stay back continues, Visitation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 w:rsidR="001D6976"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Lab Skills, Clinical objectives due, Stay back work due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=H2+1 </w:instrText>
            </w:r>
            <w:r>
              <w:fldChar w:fldCharType="separate"/>
            </w:r>
            <w:r w:rsidR="001D6976"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OFF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=J2+1 </w:instrText>
            </w:r>
            <w:r>
              <w:fldChar w:fldCharType="separate"/>
            </w:r>
            <w:r w:rsidR="001D6976"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OFF</w:t>
            </w:r>
          </w:p>
        </w:tc>
        <w:tc>
          <w:tcPr>
            <w:tcW w:w="335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=L2+1 </w:instrText>
            </w:r>
            <w:r>
              <w:fldChar w:fldCharType="separate"/>
            </w:r>
            <w:r w:rsidR="001D6976">
              <w:rPr>
                <w:noProof/>
              </w:rPr>
              <w:t>8</w:t>
            </w:r>
            <w:r>
              <w:fldChar w:fldCharType="end"/>
            </w:r>
          </w:p>
        </w:tc>
      </w:tr>
      <w:tr w:rsidR="00F154D0">
        <w:trPr>
          <w:trHeight w:hRule="exact" w:val="1483"/>
          <w:jc w:val="center"/>
        </w:trPr>
        <w:tc>
          <w:tcPr>
            <w:tcW w:w="1196" w:type="dxa"/>
            <w:vAlign w:val="bottom"/>
          </w:tcPr>
          <w:p w:rsidR="00F154D0" w:rsidRDefault="001D6976">
            <w:r>
              <w:t>Continue unit 18, W/B 18 due, Science Activity</w:t>
            </w:r>
          </w:p>
        </w:tc>
        <w:tc>
          <w:tcPr>
            <w:tcW w:w="345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=N2+1 </w:instrText>
            </w:r>
            <w:r>
              <w:fldChar w:fldCharType="separate"/>
            </w:r>
            <w:r w:rsidR="001D6976"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Clinical, Stay back 9 handed out, Objectives 9 handed out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=B3+1 </w:instrText>
            </w:r>
            <w:r>
              <w:fldChar w:fldCharType="separate"/>
            </w:r>
            <w:r w:rsidR="001D6976"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Clinical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=D3+1 </w:instrText>
            </w:r>
            <w:r>
              <w:fldChar w:fldCharType="separate"/>
            </w:r>
            <w:r w:rsidR="001D6976"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Clinical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=F3+1 </w:instrText>
            </w:r>
            <w:r>
              <w:fldChar w:fldCharType="separate"/>
            </w:r>
            <w:r w:rsidR="001D6976"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Lab Skills, Clinical objectives due, Stay back work due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=H3+1 </w:instrText>
            </w:r>
            <w:r>
              <w:fldChar w:fldCharType="separate"/>
            </w:r>
            <w:r w:rsidR="001D6976"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3074AF">
            <w:r>
              <w:t>OFF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=J3+1 </w:instrText>
            </w:r>
            <w:r>
              <w:fldChar w:fldCharType="separate"/>
            </w:r>
            <w:r w:rsidR="001D6976"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3074AF">
            <w:r>
              <w:t>OFF</w:t>
            </w:r>
          </w:p>
        </w:tc>
        <w:tc>
          <w:tcPr>
            <w:tcW w:w="335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=L3+1 </w:instrText>
            </w:r>
            <w:r>
              <w:fldChar w:fldCharType="separate"/>
            </w:r>
            <w:r w:rsidR="001D6976">
              <w:rPr>
                <w:noProof/>
              </w:rPr>
              <w:t>15</w:t>
            </w:r>
            <w:r>
              <w:fldChar w:fldCharType="end"/>
            </w:r>
          </w:p>
        </w:tc>
      </w:tr>
      <w:tr w:rsidR="00F154D0">
        <w:trPr>
          <w:trHeight w:hRule="exact" w:val="1483"/>
          <w:jc w:val="center"/>
        </w:trPr>
        <w:tc>
          <w:tcPr>
            <w:tcW w:w="1196" w:type="dxa"/>
            <w:vAlign w:val="bottom"/>
          </w:tcPr>
          <w:p w:rsidR="00F154D0" w:rsidRDefault="001D6976">
            <w:r>
              <w:t>Complete unit 18</w:t>
            </w:r>
          </w:p>
        </w:tc>
        <w:tc>
          <w:tcPr>
            <w:tcW w:w="345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=N3+1 </w:instrText>
            </w:r>
            <w:r>
              <w:fldChar w:fldCharType="separate"/>
            </w:r>
            <w:r w:rsidR="001D6976"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NOCTI Skills Begin, Clinical, Objectives 10 handed out, Stay back 10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 w:rsidR="001D6976"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NOCTI Skills, Clinical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 w:rsidR="001D6976"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NOCTI Skills, Clinical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 w:rsidR="001D6976"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Supt’s Conference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=H4+1 </w:instrText>
            </w:r>
            <w:r>
              <w:fldChar w:fldCharType="separate"/>
            </w:r>
            <w:r w:rsidR="001D6976"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3074AF">
            <w:r>
              <w:t>OFF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=J4+1 </w:instrText>
            </w:r>
            <w:r>
              <w:fldChar w:fldCharType="separate"/>
            </w:r>
            <w:r w:rsidR="001D6976"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3074AF">
            <w:r>
              <w:t>OFF</w:t>
            </w:r>
          </w:p>
        </w:tc>
        <w:tc>
          <w:tcPr>
            <w:tcW w:w="335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 =L4+1 </w:instrText>
            </w:r>
            <w:r>
              <w:fldChar w:fldCharType="separate"/>
            </w:r>
            <w:r w:rsidR="001D6976">
              <w:rPr>
                <w:noProof/>
              </w:rPr>
              <w:t>22</w:t>
            </w:r>
            <w:r>
              <w:fldChar w:fldCharType="end"/>
            </w:r>
          </w:p>
        </w:tc>
      </w:tr>
      <w:tr w:rsidR="00F154D0">
        <w:trPr>
          <w:trHeight w:hRule="exact" w:val="1483"/>
          <w:jc w:val="center"/>
        </w:trPr>
        <w:tc>
          <w:tcPr>
            <w:tcW w:w="1196" w:type="dxa"/>
            <w:vAlign w:val="bottom"/>
          </w:tcPr>
          <w:p w:rsidR="00F154D0" w:rsidRDefault="001D6976">
            <w:r>
              <w:t>NOCTI written examination</w:t>
            </w:r>
          </w:p>
        </w:tc>
        <w:tc>
          <w:tcPr>
            <w:tcW w:w="345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=N4</w:instrText>
            </w:r>
            <w:r>
              <w:fldChar w:fldCharType="separate"/>
            </w:r>
            <w:r w:rsidR="001D6976">
              <w:rPr>
                <w:noProof/>
              </w:rPr>
              <w:instrText>22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=N4 </w:instrText>
            </w:r>
            <w:r>
              <w:fldChar w:fldCharType="separate"/>
            </w:r>
            <w:r w:rsidR="001D6976">
              <w:rPr>
                <w:noProof/>
              </w:rPr>
              <w:instrText>22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D697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=N4+1 </w:instrText>
            </w:r>
            <w:r>
              <w:fldChar w:fldCharType="separate"/>
            </w:r>
            <w:r w:rsidR="001D6976"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D6976">
              <w:rPr>
                <w:noProof/>
              </w:rPr>
              <w:instrText>23</w:instrText>
            </w:r>
            <w:r>
              <w:fldChar w:fldCharType="end"/>
            </w:r>
            <w:r>
              <w:fldChar w:fldCharType="separate"/>
            </w:r>
            <w:r w:rsidR="001D6976"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NOCTI Skills Begin, Clinical, Objectives 11 handed out, Stay back 11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=B5</w:instrText>
            </w:r>
            <w:r>
              <w:fldChar w:fldCharType="separate"/>
            </w:r>
            <w:r w:rsidR="001D6976"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=B5 </w:instrText>
            </w:r>
            <w:r>
              <w:fldChar w:fldCharType="separate"/>
            </w:r>
            <w:r w:rsidR="001D6976">
              <w:rPr>
                <w:noProof/>
              </w:rPr>
              <w:instrText>23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D697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=B5+1 </w:instrText>
            </w:r>
            <w:r>
              <w:fldChar w:fldCharType="separate"/>
            </w:r>
            <w:r w:rsidR="001D6976"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D6976">
              <w:rPr>
                <w:noProof/>
              </w:rPr>
              <w:instrText>24</w:instrText>
            </w:r>
            <w:r>
              <w:fldChar w:fldCharType="end"/>
            </w:r>
            <w:r>
              <w:fldChar w:fldCharType="separate"/>
            </w:r>
            <w:r w:rsidR="001D6976"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 w:rsidP="001D6976">
            <w:r>
              <w:t>NOCTI Skills Clinical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=D5</w:instrText>
            </w:r>
            <w:r>
              <w:fldChar w:fldCharType="separate"/>
            </w:r>
            <w:r w:rsidR="001D6976"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=D5 </w:instrText>
            </w:r>
            <w:r>
              <w:fldChar w:fldCharType="separate"/>
            </w:r>
            <w:r w:rsidR="001D6976">
              <w:rPr>
                <w:noProof/>
              </w:rPr>
              <w:instrText>24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D697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=D5+1 </w:instrText>
            </w:r>
            <w:r>
              <w:fldChar w:fldCharType="separate"/>
            </w:r>
            <w:r w:rsidR="001D6976"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D6976">
              <w:rPr>
                <w:noProof/>
              </w:rPr>
              <w:instrText>25</w:instrText>
            </w:r>
            <w:r>
              <w:fldChar w:fldCharType="end"/>
            </w:r>
            <w:r>
              <w:fldChar w:fldCharType="separate"/>
            </w:r>
            <w:r w:rsidR="001D6976"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NOCTI Skills Clinical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=F5</w:instrText>
            </w:r>
            <w:r>
              <w:fldChar w:fldCharType="separate"/>
            </w:r>
            <w:r w:rsidR="001D6976"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=F5 </w:instrText>
            </w:r>
            <w:r>
              <w:fldChar w:fldCharType="separate"/>
            </w:r>
            <w:r w:rsidR="001D6976">
              <w:rPr>
                <w:noProof/>
              </w:rPr>
              <w:instrText>25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D697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=F5+1 </w:instrText>
            </w:r>
            <w:r>
              <w:fldChar w:fldCharType="separate"/>
            </w:r>
            <w:r w:rsidR="001D6976"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D6976">
              <w:rPr>
                <w:noProof/>
              </w:rPr>
              <w:instrText>26</w:instrText>
            </w:r>
            <w:r>
              <w:fldChar w:fldCharType="end"/>
            </w:r>
            <w:r>
              <w:fldChar w:fldCharType="separate"/>
            </w:r>
            <w:r w:rsidR="001D6976"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1D6976">
            <w:r>
              <w:t>NOCTI Skills, Clinical, Objectives and Stay back work due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=H5</w:instrText>
            </w:r>
            <w:r>
              <w:fldChar w:fldCharType="separate"/>
            </w:r>
            <w:r w:rsidR="001D6976"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=H5 </w:instrText>
            </w:r>
            <w:r>
              <w:fldChar w:fldCharType="separate"/>
            </w:r>
            <w:r w:rsidR="001D6976"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D697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=H5+1 </w:instrText>
            </w:r>
            <w:r>
              <w:fldChar w:fldCharType="separate"/>
            </w:r>
            <w:r w:rsidR="001D6976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 w:rsidR="001D6976">
              <w:fldChar w:fldCharType="separate"/>
            </w:r>
            <w:r w:rsidR="001D6976">
              <w:rPr>
                <w:noProof/>
              </w:rPr>
              <w:instrText>27</w:instrText>
            </w:r>
            <w:r>
              <w:fldChar w:fldCharType="end"/>
            </w:r>
            <w:r w:rsidR="001D6976">
              <w:fldChar w:fldCharType="separate"/>
            </w:r>
            <w:r w:rsidR="001D6976"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3074AF">
            <w:r>
              <w:t>OFF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=J5</w:instrText>
            </w:r>
            <w:r>
              <w:fldChar w:fldCharType="separate"/>
            </w:r>
            <w:r w:rsidR="001D6976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=J5 </w:instrText>
            </w:r>
            <w:r>
              <w:fldChar w:fldCharType="separate"/>
            </w:r>
            <w:r w:rsidR="001D6976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D697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=J5+1 </w:instrText>
            </w:r>
            <w:r>
              <w:fldChar w:fldCharType="separate"/>
            </w:r>
            <w:r w:rsidR="001D6976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D6976">
              <w:rPr>
                <w:noProof/>
              </w:rPr>
              <w:instrText>28</w:instrText>
            </w:r>
            <w:r>
              <w:fldChar w:fldCharType="end"/>
            </w:r>
            <w:r w:rsidR="001D6976">
              <w:fldChar w:fldCharType="separate"/>
            </w:r>
            <w:r w:rsidR="001D6976"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3074AF">
            <w:r>
              <w:t>OFF</w:t>
            </w:r>
            <w:bookmarkStart w:id="0" w:name="_GoBack"/>
            <w:bookmarkEnd w:id="0"/>
          </w:p>
        </w:tc>
        <w:tc>
          <w:tcPr>
            <w:tcW w:w="335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=L5</w:instrText>
            </w:r>
            <w:r>
              <w:fldChar w:fldCharType="separate"/>
            </w:r>
            <w:r w:rsidR="001D6976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=L5 </w:instrText>
            </w:r>
            <w:r>
              <w:fldChar w:fldCharType="separate"/>
            </w:r>
            <w:r w:rsidR="001D6976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D697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=L5+1 </w:instrText>
            </w:r>
            <w:r>
              <w:fldChar w:fldCharType="separate"/>
            </w:r>
            <w:r w:rsidR="001D6976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 w:rsidR="001D6976">
              <w:fldChar w:fldCharType="separate"/>
            </w:r>
            <w:r w:rsidR="001D6976">
              <w:rPr>
                <w:noProof/>
              </w:rPr>
              <w:instrText>29</w:instrText>
            </w:r>
            <w:r>
              <w:fldChar w:fldCharType="end"/>
            </w:r>
            <w:r w:rsidR="001D6976">
              <w:fldChar w:fldCharType="separate"/>
            </w:r>
            <w:r w:rsidR="001D6976">
              <w:rPr>
                <w:noProof/>
              </w:rPr>
              <w:t>29</w:t>
            </w:r>
            <w:r>
              <w:fldChar w:fldCharType="end"/>
            </w:r>
          </w:p>
        </w:tc>
      </w:tr>
      <w:tr w:rsidR="00F154D0">
        <w:trPr>
          <w:trHeight w:hRule="exact" w:val="1483"/>
          <w:jc w:val="center"/>
        </w:trPr>
        <w:tc>
          <w:tcPr>
            <w:tcW w:w="1196" w:type="dxa"/>
            <w:vAlign w:val="bottom"/>
          </w:tcPr>
          <w:p w:rsidR="00F154D0" w:rsidRDefault="001D6976">
            <w:r>
              <w:t xml:space="preserve">Test Unit 18, Science Activity </w:t>
            </w:r>
          </w:p>
        </w:tc>
        <w:tc>
          <w:tcPr>
            <w:tcW w:w="345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=N5</w:instrText>
            </w:r>
            <w:r>
              <w:fldChar w:fldCharType="separate"/>
            </w:r>
            <w:r w:rsidR="001D6976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=N5 </w:instrText>
            </w:r>
            <w:r>
              <w:fldChar w:fldCharType="separate"/>
            </w:r>
            <w:r w:rsidR="001D6976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D697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=N5+1 </w:instrText>
            </w:r>
            <w:r>
              <w:fldChar w:fldCharType="separate"/>
            </w:r>
            <w:r w:rsidR="001D697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D6976">
              <w:rPr>
                <w:noProof/>
              </w:rPr>
              <w:instrText>30</w:instrText>
            </w:r>
            <w:r>
              <w:fldChar w:fldCharType="end"/>
            </w:r>
            <w:r w:rsidR="001D6976">
              <w:fldChar w:fldCharType="separate"/>
            </w:r>
            <w:r w:rsidR="001D6976"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3074AF">
            <w:r>
              <w:t>NOCTI Skill</w:t>
            </w:r>
            <w:r>
              <w:t>s Begin, Clinical, Objectives 12 handed out, Stay back 12</w:t>
            </w:r>
          </w:p>
        </w:tc>
        <w:tc>
          <w:tcPr>
            <w:tcW w:w="346" w:type="dxa"/>
            <w:vAlign w:val="bottom"/>
          </w:tcPr>
          <w:p w:rsidR="00F154D0" w:rsidRDefault="004562B5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=B6</w:instrText>
            </w:r>
            <w:r>
              <w:fldChar w:fldCharType="separate"/>
            </w:r>
            <w:r w:rsidR="001D697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=B6 </w:instrText>
            </w:r>
            <w:r>
              <w:fldChar w:fldCharType="separate"/>
            </w:r>
            <w:r w:rsidR="001D697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D697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 w:rsidR="001D6976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D6976">
              <w:rPr>
                <w:noProof/>
              </w:rPr>
              <w:instrText>31</w:instrText>
            </w:r>
            <w:r>
              <w:fldChar w:fldCharType="end"/>
            </w:r>
            <w:r w:rsidR="001D6976">
              <w:fldChar w:fldCharType="separate"/>
            </w:r>
            <w:r w:rsidR="001D6976">
              <w:rPr>
                <w:noProof/>
              </w:rPr>
              <w:t>31</w:t>
            </w:r>
            <w:r>
              <w:fldChar w:fldCharType="end"/>
            </w:r>
          </w:p>
        </w:tc>
        <w:tc>
          <w:tcPr>
            <w:tcW w:w="1199" w:type="dxa"/>
            <w:vAlign w:val="bottom"/>
          </w:tcPr>
          <w:p w:rsidR="00F154D0" w:rsidRDefault="00F154D0"/>
        </w:tc>
        <w:tc>
          <w:tcPr>
            <w:tcW w:w="346" w:type="dxa"/>
            <w:vAlign w:val="bottom"/>
          </w:tcPr>
          <w:p w:rsidR="00F154D0" w:rsidRDefault="00F154D0">
            <w:pPr>
              <w:pStyle w:val="Dates"/>
            </w:pPr>
          </w:p>
        </w:tc>
        <w:tc>
          <w:tcPr>
            <w:tcW w:w="1199" w:type="dxa"/>
            <w:vAlign w:val="bottom"/>
          </w:tcPr>
          <w:p w:rsidR="00F154D0" w:rsidRDefault="00F154D0"/>
        </w:tc>
        <w:tc>
          <w:tcPr>
            <w:tcW w:w="346" w:type="dxa"/>
            <w:vAlign w:val="bottom"/>
          </w:tcPr>
          <w:p w:rsidR="00F154D0" w:rsidRDefault="00F154D0">
            <w:pPr>
              <w:pStyle w:val="Dates"/>
            </w:pPr>
          </w:p>
        </w:tc>
        <w:tc>
          <w:tcPr>
            <w:tcW w:w="1199" w:type="dxa"/>
            <w:vAlign w:val="bottom"/>
          </w:tcPr>
          <w:p w:rsidR="00F154D0" w:rsidRDefault="00F154D0"/>
        </w:tc>
        <w:tc>
          <w:tcPr>
            <w:tcW w:w="346" w:type="dxa"/>
            <w:vAlign w:val="bottom"/>
          </w:tcPr>
          <w:p w:rsidR="00F154D0" w:rsidRDefault="00F154D0">
            <w:pPr>
              <w:pStyle w:val="Dates"/>
            </w:pPr>
          </w:p>
        </w:tc>
        <w:tc>
          <w:tcPr>
            <w:tcW w:w="1199" w:type="dxa"/>
            <w:vAlign w:val="bottom"/>
          </w:tcPr>
          <w:p w:rsidR="00F154D0" w:rsidRDefault="00F154D0"/>
        </w:tc>
        <w:tc>
          <w:tcPr>
            <w:tcW w:w="346" w:type="dxa"/>
            <w:vAlign w:val="bottom"/>
          </w:tcPr>
          <w:p w:rsidR="00F154D0" w:rsidRDefault="00F154D0">
            <w:pPr>
              <w:pStyle w:val="Dates"/>
            </w:pPr>
          </w:p>
        </w:tc>
        <w:tc>
          <w:tcPr>
            <w:tcW w:w="1199" w:type="dxa"/>
            <w:vAlign w:val="bottom"/>
          </w:tcPr>
          <w:p w:rsidR="00F154D0" w:rsidRDefault="00F154D0"/>
        </w:tc>
        <w:tc>
          <w:tcPr>
            <w:tcW w:w="335" w:type="dxa"/>
            <w:vAlign w:val="bottom"/>
          </w:tcPr>
          <w:p w:rsidR="00F154D0" w:rsidRDefault="00F154D0">
            <w:pPr>
              <w:pStyle w:val="Dates"/>
            </w:pPr>
          </w:p>
        </w:tc>
      </w:tr>
    </w:tbl>
    <w:p w:rsidR="00F154D0" w:rsidRDefault="00F154D0"/>
    <w:tbl>
      <w:tblPr>
        <w:tblW w:w="0" w:type="auto"/>
        <w:jc w:val="center"/>
        <w:tblLayout w:type="fixed"/>
        <w:tblLook w:val="04A0" w:firstRow="1" w:lastRow="0" w:firstColumn="1" w:lastColumn="0" w:noHBand="0" w:noVBand="1"/>
        <w:tblCaption w:val="Layout table"/>
      </w:tblPr>
      <w:tblGrid>
        <w:gridCol w:w="5760"/>
        <w:gridCol w:w="629"/>
        <w:gridCol w:w="4411"/>
      </w:tblGrid>
      <w:tr w:rsidR="00F154D0">
        <w:trPr>
          <w:trHeight w:hRule="exact" w:val="4464"/>
          <w:jc w:val="center"/>
        </w:trPr>
        <w:tc>
          <w:tcPr>
            <w:tcW w:w="5760" w:type="dxa"/>
          </w:tcPr>
          <w:p w:rsidR="00F154D0" w:rsidRDefault="004562B5">
            <w:pPr>
              <w:pStyle w:val="Month"/>
            </w:pPr>
            <w:r>
              <w:fldChar w:fldCharType="begin"/>
            </w:r>
            <w:r>
              <w:instrText xml:space="preserve"> DOCVARIABLE  MonthStart \@ MMMM \* MERGEFORMAT </w:instrText>
            </w:r>
            <w:r>
              <w:fldChar w:fldCharType="separate"/>
            </w:r>
            <w:r w:rsidR="001D6976">
              <w:t>March</w:t>
            </w:r>
            <w:r>
              <w:fldChar w:fldCharType="end"/>
            </w:r>
          </w:p>
          <w:p w:rsidR="00F154D0" w:rsidRDefault="004562B5">
            <w:pPr>
              <w:pStyle w:val="Year"/>
              <w:spacing w:after="240"/>
            </w:pPr>
            <w:r>
              <w:fldChar w:fldCharType="begin"/>
            </w:r>
            <w:r>
              <w:instrText xml:space="preserve"> DOCVARIABLE  MonthStart \@  yyyy   \* MERGEFORMAT </w:instrText>
            </w:r>
            <w:r>
              <w:fldChar w:fldCharType="separate"/>
            </w:r>
            <w:r w:rsidR="001D6976">
              <w:t>2020</w:t>
            </w:r>
            <w:r>
              <w:fldChar w:fldCharType="end"/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Description w:val="Before and After Months"/>
            </w:tblPr>
            <w:tblGrid>
              <w:gridCol w:w="2254"/>
              <w:gridCol w:w="482"/>
              <w:gridCol w:w="2254"/>
            </w:tblGrid>
            <w:tr w:rsidR="00F154D0">
              <w:trPr>
                <w:jc w:val="center"/>
              </w:trPr>
              <w:tc>
                <w:tcPr>
                  <w:tcW w:w="2254" w:type="dxa"/>
                </w:tcPr>
                <w:tbl>
                  <w:tblPr>
                    <w:tblW w:w="5000" w:type="pct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  <w:tblCaption w:val="Past month calendar layout table"/>
                  </w:tblPr>
                  <w:tblGrid>
                    <w:gridCol w:w="322"/>
                    <w:gridCol w:w="322"/>
                    <w:gridCol w:w="322"/>
                    <w:gridCol w:w="322"/>
                    <w:gridCol w:w="322"/>
                    <w:gridCol w:w="322"/>
                    <w:gridCol w:w="322"/>
                  </w:tblGrid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MonthStartB \@ dddd </w:instrText>
                        </w:r>
                        <w:r>
                          <w:fldChar w:fldCharType="separate"/>
                        </w:r>
                        <w:r w:rsidR="001D6976">
                          <w:instrText>Saturday</w:instrText>
                        </w:r>
                        <w:r>
                          <w:fldChar w:fldCharType="end"/>
                        </w:r>
                        <w:r>
                          <w:instrText xml:space="preserve"> = “Monday" 1 ""</w:instrTex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MonthStartB \@ dddd </w:instrText>
                        </w:r>
                        <w:r>
                          <w:fldChar w:fldCharType="separate"/>
                        </w:r>
                        <w:r w:rsidR="001D6976">
                          <w:instrText>Saturday</w:instrText>
                        </w:r>
                        <w:r>
                          <w:fldChar w:fldCharType="end"/>
                        </w:r>
                        <w:r>
                          <w:instrText xml:space="preserve"> = “Tuesday"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=A1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=A1+1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instrText>2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MonthStartB \@ dddd </w:instrText>
                        </w:r>
                        <w:r>
                          <w:fldChar w:fldCharType="separate"/>
                        </w:r>
                        <w:r w:rsidR="001D6976">
                          <w:instrText>Saturday</w:instrText>
                        </w:r>
                        <w:r>
                          <w:fldChar w:fldCharType="end"/>
                        </w:r>
                        <w:r>
                          <w:instrText xml:space="preserve"> = “Wednesday"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=B1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=B1+1 </w:instrText>
                        </w:r>
                        <w:r>
                          <w:fldChar w:fldCharType="separate"/>
                        </w:r>
                        <w:r w:rsidR="006D52F3">
                          <w:rPr>
                            <w:noProof/>
                          </w:rPr>
                          <w:instrText>2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MonthStartB \@ dddd </w:instrText>
                        </w:r>
                        <w:r>
                          <w:fldChar w:fldCharType="separate"/>
                        </w:r>
                        <w:r w:rsidR="001D6976">
                          <w:instrText>Saturday</w:instrText>
                        </w:r>
                        <w:r>
                          <w:fldChar w:fldCharType="end"/>
                        </w:r>
                        <w:r>
                          <w:instrText xml:space="preserve"> = “Thursday"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=C1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=C1+1 </w:instrText>
                        </w:r>
                        <w:r>
                          <w:fldChar w:fldCharType="separate"/>
                        </w:r>
                        <w:r w:rsidR="006D52F3">
                          <w:rPr>
                            <w:noProof/>
                          </w:rPr>
                          <w:instrText>3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MonthStartB \@ dddd </w:instrText>
                        </w:r>
                        <w:r>
                          <w:fldChar w:fldCharType="separate"/>
                        </w:r>
                        <w:r w:rsidR="001D6976">
                          <w:instrText>Saturday</w:instrText>
                        </w:r>
                        <w:r>
                          <w:fldChar w:fldCharType="end"/>
                        </w:r>
                        <w:r>
                          <w:instrText xml:space="preserve">= “Friday"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=D1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=D1+1 </w:instrText>
                        </w:r>
                        <w:r>
                          <w:fldChar w:fldCharType="separate"/>
                        </w:r>
                        <w:r w:rsidR="006D52F3">
                          <w:rPr>
                            <w:noProof/>
                          </w:rPr>
                          <w:instrText>4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MonthStartB \@ dddd </w:instrText>
                        </w:r>
                        <w:r>
                          <w:fldChar w:fldCharType="separate"/>
                        </w:r>
                        <w:r w:rsidR="001D6976">
                          <w:instrText>Saturday</w:instrText>
                        </w:r>
                        <w:r>
                          <w:fldChar w:fldCharType="end"/>
                        </w:r>
                        <w:r>
                          <w:instrText xml:space="preserve"> = “Saturday"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=E1 </w:instrText>
                        </w:r>
                        <w:r>
                          <w:fldChar w:fldCharType="separate"/>
                        </w:r>
                        <w:r w:rsidR="006B5A63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=E1+1 </w:instrText>
                        </w:r>
                        <w:r>
                          <w:fldChar w:fldCharType="separate"/>
                        </w:r>
                        <w:r w:rsidR="006D52F3">
                          <w:rPr>
                            <w:noProof/>
                          </w:rPr>
                          <w:instrText>5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end"/>
                        </w:r>
                        <w:r w:rsidR="001D6976"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MonthStartB \@ dddd </w:instrText>
                        </w:r>
                        <w:r>
                          <w:fldChar w:fldCharType="separate"/>
                        </w:r>
                        <w:r w:rsidR="001D6976">
                          <w:instrText>Saturday</w:instrText>
                        </w:r>
                        <w:r>
                          <w:fldChar w:fldCharType="end"/>
                        </w:r>
                        <w:r>
                          <w:instrText xml:space="preserve"> = “Sunday"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=F1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1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=F1+1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c>
                  </w:tr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=G1+1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3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=A2+1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4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=B2+1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5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=C2+1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6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=D2+1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7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=E2+1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8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=F2+1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9</w:t>
                        </w:r>
                        <w:r>
                          <w:fldChar w:fldCharType="end"/>
                        </w:r>
                      </w:p>
                    </w:tc>
                  </w:tr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=G2+1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10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=A3+1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11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=B3+1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12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=C3+1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13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=D3+1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14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=E3+1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15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=F3+1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16</w:t>
                        </w:r>
                        <w:r>
                          <w:fldChar w:fldCharType="end"/>
                        </w:r>
                      </w:p>
                    </w:tc>
                  </w:tr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=G3+1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17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=A4+1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18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=B4+1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19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=C4+1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20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=D4+1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21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=E4+1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22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=F4+1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23</w:t>
                        </w:r>
                        <w:r>
                          <w:fldChar w:fldCharType="end"/>
                        </w:r>
                      </w:p>
                    </w:tc>
                  </w:tr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=G4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23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=G4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23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MonthEndB \@ d </w:instrText>
                        </w:r>
                        <w:r>
                          <w:fldChar w:fldCharType="separate"/>
                        </w:r>
                        <w:r w:rsidR="001D6976"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=G4+1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24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24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24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=A5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24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=A5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24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MonthEndB \@ d </w:instrText>
                        </w:r>
                        <w:r>
                          <w:fldChar w:fldCharType="separate"/>
                        </w:r>
                        <w:r w:rsidR="001D6976"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=A5+1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25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25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25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=B5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25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=B5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25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MonthEndB \@ d </w:instrText>
                        </w:r>
                        <w:r>
                          <w:fldChar w:fldCharType="separate"/>
                        </w:r>
                        <w:r w:rsidR="001D6976"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=B5+1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26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26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26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=C5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26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=C5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26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MonthEndB \@ d </w:instrText>
                        </w:r>
                        <w:r>
                          <w:fldChar w:fldCharType="separate"/>
                        </w:r>
                        <w:r w:rsidR="001D6976"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=C5+1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27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27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27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=D5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27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=D5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27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MonthEndB \@ d </w:instrText>
                        </w:r>
                        <w:r>
                          <w:fldChar w:fldCharType="separate"/>
                        </w:r>
                        <w:r w:rsidR="001D6976"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=D5+1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28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28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28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=E5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28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=E5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28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MonthEndB \@ d </w:instrText>
                        </w:r>
                        <w:r>
                          <w:fldChar w:fldCharType="separate"/>
                        </w:r>
                        <w:r w:rsidR="001D6976"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=E5+1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29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=F5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=F5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MonthEndB \@ d </w:instrText>
                        </w:r>
                        <w:r>
                          <w:fldChar w:fldCharType="separate"/>
                        </w:r>
                        <w:r w:rsidR="001D6976"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=F5+1 </w:instrText>
                        </w:r>
                        <w:r>
                          <w:fldChar w:fldCharType="separate"/>
                        </w:r>
                        <w:r w:rsidR="006B5A63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</w:tr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=G5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=G5 </w:instrText>
                        </w:r>
                        <w:r>
                          <w:fldChar w:fldCharType="separate"/>
                        </w:r>
                        <w:r w:rsidR="006B5A63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MonthEndB \@ d </w:instrText>
                        </w:r>
                        <w:r>
                          <w:fldChar w:fldCharType="separate"/>
                        </w:r>
                        <w:r w:rsidR="001D6976"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=G5+1 </w:instrText>
                        </w:r>
                        <w:r>
                          <w:fldChar w:fldCharType="separate"/>
                        </w:r>
                        <w:r w:rsidR="006B5A63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=A6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=A6 </w:instrText>
                        </w:r>
                        <w:r>
                          <w:fldChar w:fldCharType="separate"/>
                        </w:r>
                        <w:r w:rsidR="006B5A63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MonthEndB \@ d </w:instrText>
                        </w:r>
                        <w:r>
                          <w:fldChar w:fldCharType="separate"/>
                        </w:r>
                        <w:r w:rsidR="001D6976"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=A6+1 </w:instrText>
                        </w:r>
                        <w:r>
                          <w:fldChar w:fldCharType="separate"/>
                        </w:r>
                        <w:r w:rsidR="007635B6">
                          <w:rPr>
                            <w:noProof/>
                          </w:rPr>
                          <w:instrText>31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F154D0">
                        <w:pPr>
                          <w:pStyle w:val="Off-MonthDates"/>
                        </w:pPr>
                      </w:p>
                    </w:tc>
                    <w:tc>
                      <w:tcPr>
                        <w:tcW w:w="714" w:type="pct"/>
                      </w:tcPr>
                      <w:p w:rsidR="00F154D0" w:rsidRDefault="00F154D0">
                        <w:pPr>
                          <w:pStyle w:val="Off-MonthDates"/>
                        </w:pPr>
                      </w:p>
                    </w:tc>
                    <w:tc>
                      <w:tcPr>
                        <w:tcW w:w="714" w:type="pct"/>
                      </w:tcPr>
                      <w:p w:rsidR="00F154D0" w:rsidRDefault="00F154D0">
                        <w:pPr>
                          <w:pStyle w:val="Off-MonthDates"/>
                        </w:pPr>
                      </w:p>
                    </w:tc>
                    <w:tc>
                      <w:tcPr>
                        <w:tcW w:w="714" w:type="pct"/>
                      </w:tcPr>
                      <w:p w:rsidR="00F154D0" w:rsidRDefault="00F154D0">
                        <w:pPr>
                          <w:pStyle w:val="Off-MonthDates"/>
                        </w:pPr>
                      </w:p>
                    </w:tc>
                    <w:tc>
                      <w:tcPr>
                        <w:tcW w:w="714" w:type="pct"/>
                      </w:tcPr>
                      <w:p w:rsidR="00F154D0" w:rsidRDefault="00F154D0">
                        <w:pPr>
                          <w:pStyle w:val="Off-MonthDates"/>
                        </w:pPr>
                      </w:p>
                    </w:tc>
                  </w:tr>
                </w:tbl>
                <w:p w:rsidR="00F154D0" w:rsidRDefault="00F154D0"/>
              </w:tc>
              <w:tc>
                <w:tcPr>
                  <w:tcW w:w="482" w:type="dxa"/>
                </w:tcPr>
                <w:p w:rsidR="00F154D0" w:rsidRDefault="00F154D0"/>
              </w:tc>
              <w:tc>
                <w:tcPr>
                  <w:tcW w:w="2254" w:type="dxa"/>
                </w:tcPr>
                <w:tbl>
                  <w:tblPr>
                    <w:tblW w:w="5000" w:type="pct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  <w:tblCaption w:val="Future month calendar layout table"/>
                  </w:tblPr>
                  <w:tblGrid>
                    <w:gridCol w:w="322"/>
                    <w:gridCol w:w="322"/>
                    <w:gridCol w:w="322"/>
                    <w:gridCol w:w="322"/>
                    <w:gridCol w:w="322"/>
                    <w:gridCol w:w="322"/>
                    <w:gridCol w:w="322"/>
                  </w:tblGrid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MonthStartA \@ dddd </w:instrText>
                        </w:r>
                        <w:r>
                          <w:fldChar w:fldCharType="separate"/>
                        </w:r>
                        <w:r w:rsidR="001D6976">
                          <w:instrText>Wednesday</w:instrText>
                        </w:r>
                        <w:r>
                          <w:fldChar w:fldCharType="end"/>
                        </w:r>
                        <w:r>
                          <w:instrText xml:space="preserve"> = “Monday" 1 ""</w:instrTex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MonthStartA \@ dddd </w:instrText>
                        </w:r>
                        <w:r>
                          <w:fldChar w:fldCharType="separate"/>
                        </w:r>
                        <w:r w:rsidR="001D6976">
                          <w:instrText>Wednesday</w:instrText>
                        </w:r>
                        <w:r>
                          <w:fldChar w:fldCharType="end"/>
                        </w:r>
                        <w:r>
                          <w:instrText xml:space="preserve"> = “Tuesday"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=A1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=A1+1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instrText>2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MonthStartA \@ dddd </w:instrText>
                        </w:r>
                        <w:r>
                          <w:fldChar w:fldCharType="separate"/>
                        </w:r>
                        <w:r w:rsidR="001D6976">
                          <w:instrText>Wednesday</w:instrText>
                        </w:r>
                        <w:r>
                          <w:fldChar w:fldCharType="end"/>
                        </w:r>
                        <w:r>
                          <w:instrText xml:space="preserve"> = “Wednesday"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=B1 </w:instrText>
                        </w:r>
                        <w:r>
                          <w:fldChar w:fldCharType="separate"/>
                        </w:r>
                        <w:r w:rsidR="006B5A63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=B1+1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instrText>2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end"/>
                        </w:r>
                        <w:r w:rsidR="001D6976"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MonthStartA \@ dddd </w:instrText>
                        </w:r>
                        <w:r>
                          <w:fldChar w:fldCharType="separate"/>
                        </w:r>
                        <w:r w:rsidR="001D6976">
                          <w:instrText>Wednesday</w:instrText>
                        </w:r>
                        <w:r>
                          <w:fldChar w:fldCharType="end"/>
                        </w:r>
                        <w:r>
                          <w:instrText xml:space="preserve"> = “Thursday"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=C1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1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=C1+1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 w:rsidR="001D6976"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</w:instrText>
                        </w:r>
                        <w:r>
                          <w:fldChar w:fldCharType="end"/>
                        </w:r>
                        <w:r w:rsidR="001D6976"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MonthStartA \@ dddd </w:instrText>
                        </w:r>
                        <w:r>
                          <w:fldChar w:fldCharType="separate"/>
                        </w:r>
                        <w:r w:rsidR="001D6976">
                          <w:instrText>Wednesday</w:instrText>
                        </w:r>
                        <w:r>
                          <w:fldChar w:fldCharType="end"/>
                        </w:r>
                        <w:r>
                          <w:instrText xml:space="preserve">= “Friday"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=D1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=D1+1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3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 w:rsidR="001D6976"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3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3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MonthStartA \@ dddd </w:instrText>
                        </w:r>
                        <w:r>
                          <w:fldChar w:fldCharType="separate"/>
                        </w:r>
                        <w:r w:rsidR="001D6976">
                          <w:instrText>Wednesday</w:instrText>
                        </w:r>
                        <w:r>
                          <w:fldChar w:fldCharType="end"/>
                        </w:r>
                        <w:r>
                          <w:instrText xml:space="preserve"> = “Saturday"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=E1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3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=E1+1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4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4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4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DocVariable MonthStartA \@ dddd </w:instrText>
                        </w:r>
                        <w:r>
                          <w:fldChar w:fldCharType="separate"/>
                        </w:r>
                        <w:r w:rsidR="001D6976">
                          <w:instrText>Wednesday</w:instrText>
                        </w:r>
                        <w:r>
                          <w:fldChar w:fldCharType="end"/>
                        </w:r>
                        <w:r>
                          <w:instrText xml:space="preserve"> = “Sunday" 1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=F1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4</w:instrText>
                        </w:r>
                        <w:r>
                          <w:fldChar w:fldCharType="end"/>
                        </w:r>
                        <w:r>
                          <w:instrText xml:space="preserve"> &lt;&gt; 0 </w:instrText>
                        </w:r>
                        <w:r>
                          <w:fldChar w:fldCharType="begin"/>
                        </w:r>
                        <w:r>
                          <w:instrText xml:space="preserve"> =F1+1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5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5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5</w:t>
                        </w:r>
                        <w:r>
                          <w:fldChar w:fldCharType="end"/>
                        </w:r>
                      </w:p>
                    </w:tc>
                  </w:tr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=G1+1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6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=A2+1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7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=B2+1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8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=C2+1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9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=D2+1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10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=E2+1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11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=F2+1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12</w:t>
                        </w:r>
                        <w:r>
                          <w:fldChar w:fldCharType="end"/>
                        </w:r>
                      </w:p>
                    </w:tc>
                  </w:tr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=G2+1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13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=A3+1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14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=B3+1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15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=C3+1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16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=D3+1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17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=E3+1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18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=F3+1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19</w:t>
                        </w:r>
                        <w:r>
                          <w:fldChar w:fldCharType="end"/>
                        </w:r>
                      </w:p>
                    </w:tc>
                  </w:tr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=G3+1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20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=A4+1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21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=B4+1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22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=C4+1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23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=D4+1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24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=E4+1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25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 =F4+1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26</w:t>
                        </w:r>
                        <w:r>
                          <w:fldChar w:fldCharType="end"/>
                        </w:r>
                      </w:p>
                    </w:tc>
                  </w:tr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=G4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26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=G4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26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MonthEndA \@ d </w:instrText>
                        </w:r>
                        <w:r>
                          <w:fldChar w:fldCharType="separate"/>
                        </w:r>
                        <w:r w:rsidR="001D6976"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=G4+1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27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27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27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=A5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27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=A5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27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MonthEndA \@ d </w:instrText>
                        </w:r>
                        <w:r>
                          <w:fldChar w:fldCharType="separate"/>
                        </w:r>
                        <w:r w:rsidR="001D6976"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=A5+1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28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28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28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=B5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28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=B5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28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MonthEndA \@ d </w:instrText>
                        </w:r>
                        <w:r>
                          <w:fldChar w:fldCharType="separate"/>
                        </w:r>
                        <w:r w:rsidR="001D6976"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=B5+1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29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=C5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=C5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MonthEndA \@ d </w:instrText>
                        </w:r>
                        <w:r>
                          <w:fldChar w:fldCharType="separate"/>
                        </w:r>
                        <w:r w:rsidR="001D6976"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=C5+1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t>30</w:t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=D5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=D5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MonthEndA \@ d </w:instrText>
                        </w:r>
                        <w:r>
                          <w:fldChar w:fldCharType="separate"/>
                        </w:r>
                        <w:r w:rsidR="001D6976"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=D5+1 </w:instrText>
                        </w:r>
                        <w:r>
                          <w:fldChar w:fldCharType="separate"/>
                        </w:r>
                        <w:r w:rsidR="006B5A63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=E5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=E5 </w:instrText>
                        </w:r>
                        <w:r>
                          <w:fldChar w:fldCharType="separate"/>
                        </w:r>
                        <w:r w:rsidR="006B5A63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MonthEndA \@ d </w:instrText>
                        </w:r>
                        <w:r>
                          <w:fldChar w:fldCharType="separate"/>
                        </w:r>
                        <w:r w:rsidR="001D6976"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=E5+1 </w:instrText>
                        </w:r>
                        <w:r>
                          <w:fldChar w:fldCharType="separate"/>
                        </w:r>
                        <w:r w:rsidR="006B5A63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=F5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=F5 </w:instrText>
                        </w:r>
                        <w:r>
                          <w:fldChar w:fldCharType="separate"/>
                        </w:r>
                        <w:r w:rsidR="006B5A63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MonthEndA \@ d </w:instrText>
                        </w:r>
                        <w:r>
                          <w:fldChar w:fldCharType="separate"/>
                        </w:r>
                        <w:r w:rsidR="001D6976"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=F5+1 </w:instrText>
                        </w:r>
                        <w:r>
                          <w:fldChar w:fldCharType="separate"/>
                        </w:r>
                        <w:r w:rsidR="006D52F3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</w:tr>
                  <w:tr w:rsidR="00F154D0"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=G5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=G5 </w:instrText>
                        </w:r>
                        <w:r>
                          <w:fldChar w:fldCharType="separate"/>
                        </w:r>
                        <w:r w:rsidR="006D52F3">
                          <w:rPr>
                            <w:noProof/>
                          </w:rPr>
                          <w:instrText>29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MonthEndA \@ d </w:instrText>
                        </w:r>
                        <w:r>
                          <w:fldChar w:fldCharType="separate"/>
                        </w:r>
                        <w:r w:rsidR="006D52F3">
                          <w:instrText>31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=G5+1 </w:instrText>
                        </w:r>
                        <w:r>
                          <w:fldChar w:fldCharType="separate"/>
                        </w:r>
                        <w:r w:rsidR="006D52F3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6D52F3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4562B5">
                        <w:pPr>
                          <w:pStyle w:val="Off-MonthDates"/>
                        </w:pPr>
                        <w:r>
                          <w:fldChar w:fldCharType="begin"/>
                        </w:r>
                        <w:r>
                          <w:instrText xml:space="preserve">IF </w:instrText>
                        </w:r>
                        <w:r>
                          <w:fldChar w:fldCharType="begin"/>
                        </w:r>
                        <w:r>
                          <w:instrText xml:space="preserve"> =A6</w:instrText>
                        </w:r>
                        <w:r>
                          <w:fldChar w:fldCharType="separate"/>
                        </w:r>
                        <w:r w:rsidR="001D6976">
                          <w:rPr>
                            <w:noProof/>
                          </w:rPr>
                          <w:instrText>0</w:instrText>
                        </w:r>
                        <w:r>
                          <w:fldChar w:fldCharType="end"/>
                        </w:r>
                        <w:r>
                          <w:instrText xml:space="preserve"> = 0,"" </w:instrText>
                        </w:r>
                        <w:r>
                          <w:fldChar w:fldCharType="begin"/>
                        </w:r>
                        <w:r>
                          <w:instrText xml:space="preserve"> IF </w:instrText>
                        </w:r>
                        <w:r>
                          <w:fldChar w:fldCharType="begin"/>
                        </w:r>
                        <w:r>
                          <w:instrText xml:space="preserve"> =A6 </w:instrText>
                        </w:r>
                        <w:r>
                          <w:fldChar w:fldCharType="separate"/>
                        </w:r>
                        <w:r w:rsidR="006D52F3">
                          <w:rPr>
                            <w:noProof/>
                          </w:rPr>
                          <w:instrText>30</w:instrText>
                        </w:r>
                        <w:r>
                          <w:fldChar w:fldCharType="end"/>
                        </w:r>
                        <w:r>
                          <w:instrText xml:space="preserve">  &lt; </w:instrText>
                        </w:r>
                        <w:r>
                          <w:fldChar w:fldCharType="begin"/>
                        </w:r>
                        <w:r>
                          <w:instrText xml:space="preserve"> DocVariable MonthEndA \@ d </w:instrText>
                        </w:r>
                        <w:r>
                          <w:fldChar w:fldCharType="separate"/>
                        </w:r>
                        <w:r w:rsidR="006D52F3">
                          <w:instrText>31</w:instrText>
                        </w:r>
                        <w:r>
                          <w:fldChar w:fldCharType="end"/>
                        </w:r>
                        <w:r>
                          <w:instrText xml:space="preserve">  </w:instrText>
                        </w:r>
                        <w:r>
                          <w:fldChar w:fldCharType="begin"/>
                        </w:r>
                        <w:r>
                          <w:instrText xml:space="preserve"> =A6+1 </w:instrText>
                        </w:r>
                        <w:r>
                          <w:fldChar w:fldCharType="separate"/>
                        </w:r>
                        <w:r w:rsidR="006D52F3">
                          <w:rPr>
                            <w:noProof/>
                          </w:rPr>
                          <w:instrText>31</w:instrText>
                        </w:r>
                        <w:r>
                          <w:fldChar w:fldCharType="end"/>
                        </w:r>
                        <w:r>
                          <w:instrText xml:space="preserve"> "" </w:instrText>
                        </w:r>
                        <w:r>
                          <w:fldChar w:fldCharType="separate"/>
                        </w:r>
                        <w:r w:rsidR="006D52F3">
                          <w:rPr>
                            <w:noProof/>
                          </w:rPr>
                          <w:instrText>31</w:instrText>
                        </w:r>
                        <w:r>
                          <w:fldChar w:fldCharType="end"/>
                        </w:r>
                        <w:r>
                          <w:fldChar w:fldCharType="end"/>
                        </w:r>
                      </w:p>
                    </w:tc>
                    <w:tc>
                      <w:tcPr>
                        <w:tcW w:w="714" w:type="pct"/>
                      </w:tcPr>
                      <w:p w:rsidR="00F154D0" w:rsidRDefault="00F154D0">
                        <w:pPr>
                          <w:pStyle w:val="Off-MonthDates"/>
                        </w:pPr>
                      </w:p>
                    </w:tc>
                    <w:tc>
                      <w:tcPr>
                        <w:tcW w:w="714" w:type="pct"/>
                      </w:tcPr>
                      <w:p w:rsidR="00F154D0" w:rsidRDefault="00F154D0">
                        <w:pPr>
                          <w:pStyle w:val="Off-MonthDates"/>
                        </w:pPr>
                      </w:p>
                    </w:tc>
                    <w:tc>
                      <w:tcPr>
                        <w:tcW w:w="714" w:type="pct"/>
                      </w:tcPr>
                      <w:p w:rsidR="00F154D0" w:rsidRDefault="00F154D0">
                        <w:pPr>
                          <w:pStyle w:val="Off-MonthDates"/>
                        </w:pPr>
                      </w:p>
                    </w:tc>
                    <w:tc>
                      <w:tcPr>
                        <w:tcW w:w="714" w:type="pct"/>
                      </w:tcPr>
                      <w:p w:rsidR="00F154D0" w:rsidRDefault="00F154D0">
                        <w:pPr>
                          <w:pStyle w:val="Off-MonthDates"/>
                        </w:pPr>
                      </w:p>
                    </w:tc>
                    <w:tc>
                      <w:tcPr>
                        <w:tcW w:w="714" w:type="pct"/>
                      </w:tcPr>
                      <w:p w:rsidR="00F154D0" w:rsidRDefault="00F154D0">
                        <w:pPr>
                          <w:pStyle w:val="Off-MonthDates"/>
                        </w:pPr>
                      </w:p>
                    </w:tc>
                  </w:tr>
                </w:tbl>
                <w:p w:rsidR="00F154D0" w:rsidRDefault="00F154D0"/>
              </w:tc>
            </w:tr>
          </w:tbl>
          <w:p w:rsidR="00F154D0" w:rsidRDefault="00F154D0">
            <w:pPr>
              <w:pStyle w:val="NoSpacing"/>
              <w:rPr>
                <w:sz w:val="2"/>
              </w:rPr>
            </w:pPr>
          </w:p>
          <w:tbl>
            <w:tblPr>
              <w:tblW w:w="4500" w:type="pct"/>
              <w:jc w:val="center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  <w:tblCaption w:val="Layout table"/>
            </w:tblPr>
            <w:tblGrid>
              <w:gridCol w:w="1646"/>
              <w:gridCol w:w="599"/>
              <w:gridCol w:w="499"/>
              <w:gridCol w:w="1647"/>
              <w:gridCol w:w="599"/>
            </w:tblGrid>
            <w:tr w:rsidR="00F154D0">
              <w:trPr>
                <w:trHeight w:hRule="exact" w:val="230"/>
                <w:jc w:val="center"/>
              </w:trPr>
              <w:tc>
                <w:tcPr>
                  <w:tcW w:w="1650" w:type="pct"/>
                  <w:shd w:val="clear" w:color="auto" w:fill="11607C" w:themeFill="accent1" w:themeFillShade="BF"/>
                  <w:vAlign w:val="center"/>
                </w:tcPr>
                <w:p w:rsidR="00F154D0" w:rsidRDefault="004562B5">
                  <w:pPr>
                    <w:pStyle w:val="Off-Months"/>
                  </w:pPr>
                  <w:r>
                    <w:fldChar w:fldCharType="begin"/>
                  </w:r>
                  <w:r>
                    <w:instrText xml:space="preserve"> DOCVARIABLE  MonthStartB \@ MMMM \* MERGEFORMAT </w:instrText>
                  </w:r>
                  <w:r>
                    <w:fldChar w:fldCharType="separate"/>
                  </w:r>
                  <w:r w:rsidR="001D6976">
                    <w:t>February</w:t>
                  </w:r>
                  <w:r>
                    <w:fldChar w:fldCharType="end"/>
                  </w:r>
                </w:p>
              </w:tc>
              <w:tc>
                <w:tcPr>
                  <w:tcW w:w="600" w:type="pct"/>
                  <w:shd w:val="clear" w:color="auto" w:fill="8ED6EF" w:themeFill="accent1" w:themeFillTint="66"/>
                  <w:vAlign w:val="center"/>
                </w:tcPr>
                <w:p w:rsidR="00F154D0" w:rsidRDefault="004562B5">
                  <w:pPr>
                    <w:pStyle w:val="Off-MonthYears"/>
                  </w:pPr>
                  <w:r>
                    <w:fldChar w:fldCharType="begin"/>
                  </w:r>
                  <w:r>
                    <w:instrText xml:space="preserve"> DOCVARIABLE  MonthStartB \@  yyyy   \* MERGEFORMAT </w:instrText>
                  </w:r>
                  <w:r>
                    <w:fldChar w:fldCharType="separate"/>
                  </w:r>
                  <w:r w:rsidR="001D6976">
                    <w:t>2020</w:t>
                  </w:r>
                  <w:r>
                    <w:fldChar w:fldCharType="end"/>
                  </w:r>
                </w:p>
              </w:tc>
              <w:tc>
                <w:tcPr>
                  <w:tcW w:w="500" w:type="pct"/>
                  <w:vAlign w:val="center"/>
                </w:tcPr>
                <w:p w:rsidR="00F154D0" w:rsidRDefault="00F154D0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</w:p>
              </w:tc>
              <w:tc>
                <w:tcPr>
                  <w:tcW w:w="1650" w:type="pct"/>
                  <w:shd w:val="clear" w:color="auto" w:fill="11607C" w:themeFill="accent1" w:themeFillShade="BF"/>
                  <w:vAlign w:val="center"/>
                </w:tcPr>
                <w:p w:rsidR="00F154D0" w:rsidRDefault="004562B5">
                  <w:pPr>
                    <w:pStyle w:val="Off-Months"/>
                  </w:pPr>
                  <w:r>
                    <w:fldChar w:fldCharType="begin"/>
                  </w:r>
                  <w:r>
                    <w:instrText xml:space="preserve"> DOCVARIABLE  MonthStartA \@ MMMM \* MERGEFORMAT </w:instrText>
                  </w:r>
                  <w:r>
                    <w:fldChar w:fldCharType="separate"/>
                  </w:r>
                  <w:r w:rsidR="001D6976">
                    <w:t>April</w:t>
                  </w:r>
                  <w:r>
                    <w:fldChar w:fldCharType="end"/>
                  </w:r>
                </w:p>
              </w:tc>
              <w:tc>
                <w:tcPr>
                  <w:tcW w:w="600" w:type="pct"/>
                  <w:shd w:val="clear" w:color="auto" w:fill="8ED6EF" w:themeFill="accent1" w:themeFillTint="66"/>
                  <w:vAlign w:val="center"/>
                </w:tcPr>
                <w:p w:rsidR="00F154D0" w:rsidRDefault="004562B5">
                  <w:pPr>
                    <w:pStyle w:val="Off-MonthYears"/>
                  </w:pPr>
                  <w:r>
                    <w:fldChar w:fldCharType="begin"/>
                  </w:r>
                  <w:r>
                    <w:instrText xml:space="preserve"> DOCVARIABLE  MonthStartA \@  yyyy   \* MERGEFORMAT </w:instrText>
                  </w:r>
                  <w:r>
                    <w:fldChar w:fldCharType="separate"/>
                  </w:r>
                  <w:r w:rsidR="001D6976">
                    <w:t>2020</w:t>
                  </w:r>
                  <w:r>
                    <w:fldChar w:fldCharType="end"/>
                  </w:r>
                </w:p>
              </w:tc>
            </w:tr>
          </w:tbl>
          <w:p w:rsidR="00F154D0" w:rsidRDefault="00F154D0"/>
        </w:tc>
        <w:tc>
          <w:tcPr>
            <w:tcW w:w="629" w:type="dxa"/>
          </w:tcPr>
          <w:p w:rsidR="00F154D0" w:rsidRDefault="00F154D0"/>
        </w:tc>
        <w:tc>
          <w:tcPr>
            <w:tcW w:w="4411" w:type="dxa"/>
            <w:tcMar>
              <w:left w:w="187" w:type="dxa"/>
              <w:right w:w="216" w:type="dxa"/>
            </w:tcMar>
          </w:tcPr>
          <w:p w:rsidR="00F154D0" w:rsidRDefault="004562B5">
            <w:pPr>
              <w:pStyle w:val="Heading1"/>
            </w:pPr>
            <w:r>
              <w:t>Notes:</w:t>
            </w:r>
          </w:p>
          <w:p w:rsidR="00F154D0" w:rsidRDefault="001D6976" w:rsidP="001D6976">
            <w:pPr>
              <w:pStyle w:val="Notes"/>
            </w:pPr>
            <w:r>
              <w:t xml:space="preserve">Please don’t forget how important Handwashing </w:t>
            </w:r>
            <w:r w:rsidR="003074AF">
              <w:t xml:space="preserve">is in all aspects of our care and day. </w:t>
            </w:r>
          </w:p>
          <w:p w:rsidR="003074AF" w:rsidRDefault="003074AF" w:rsidP="001D6976">
            <w:pPr>
              <w:pStyle w:val="Notes"/>
            </w:pPr>
            <w:r>
              <w:t xml:space="preserve">Clean your classroom apace, many of you are leaving garbage and items behind on your table, you need to clean your tables and wipe down your work areas. </w:t>
            </w:r>
          </w:p>
        </w:tc>
      </w:tr>
    </w:tbl>
    <w:p w:rsidR="00F154D0" w:rsidRDefault="00F154D0">
      <w:pPr>
        <w:pStyle w:val="NoSpacing"/>
      </w:pPr>
    </w:p>
    <w:sectPr w:rsidR="00F154D0">
      <w:headerReference w:type="default" r:id="rId8"/>
      <w:foot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6976" w:rsidRDefault="001D6976">
      <w:pPr>
        <w:spacing w:after="0"/>
      </w:pPr>
      <w:r>
        <w:separator/>
      </w:r>
    </w:p>
  </w:endnote>
  <w:endnote w:type="continuationSeparator" w:id="0">
    <w:p w:rsidR="001D6976" w:rsidRDefault="001D697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976" w:rsidRDefault="001D697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18304" behindDoc="1" locked="1" layoutInCell="1" allowOverlap="1" wp14:anchorId="030A1074" wp14:editId="030A1075">
              <wp:simplePos x="0" y="0"/>
              <wp:positionH relativeFrom="column">
                <wp:posOffset>6867652</wp:posOffset>
              </wp:positionH>
              <wp:positionV relativeFrom="page">
                <wp:posOffset>6362700</wp:posOffset>
              </wp:positionV>
              <wp:extent cx="0" cy="6350"/>
              <wp:effectExtent l="0" t="0" r="0" b="0"/>
              <wp:wrapNone/>
              <wp:docPr id="14" name="Freeform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6350"/>
                      </a:xfrm>
                      <a:custGeom>
                        <a:avLst/>
                        <a:gdLst>
                          <a:gd name="T0" fmla="*/ 0 h 4"/>
                          <a:gd name="T1" fmla="*/ 1 h 4"/>
                          <a:gd name="T2" fmla="*/ 2 h 4"/>
                          <a:gd name="T3" fmla="*/ 4 h 4"/>
                          <a:gd name="T4" fmla="*/ 0 h 4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  <a:cxn ang="0">
                            <a:pos x="0" y="T4"/>
                          </a:cxn>
                        </a:cxnLst>
                        <a:rect l="0" t="0" r="r" b="b"/>
                        <a:pathLst>
                          <a:path h="4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0" y="2"/>
                            </a:lnTo>
                            <a:lnTo>
                              <a:pt x="0" y="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D5BDC48" id="Freeform 14" o:spid="_x0000_s1026" style="position:absolute;margin-left:540.75pt;margin-top:501pt;width:0;height:.5pt;z-index:-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" path="m,l,1,,2,,4,,xe" fillcolor="#8ed6ef [1300]" strokecolor="#8ed6ef [1300]" strokeweight="0">
              <v:path arrowok="t" o:connecttype="custom" o:connectlocs="0,0;0,1588;0,3175;0,6350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9328" behindDoc="1" locked="1" layoutInCell="1" allowOverlap="1" wp14:anchorId="030A1076" wp14:editId="030A1077">
              <wp:simplePos x="0" y="0"/>
              <wp:positionH relativeFrom="column">
                <wp:posOffset>-19050</wp:posOffset>
              </wp:positionH>
              <wp:positionV relativeFrom="page">
                <wp:posOffset>6419850</wp:posOffset>
              </wp:positionV>
              <wp:extent cx="1270" cy="9525"/>
              <wp:effectExtent l="0" t="0" r="17780" b="28575"/>
              <wp:wrapNone/>
              <wp:docPr id="15" name="Freeform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9525"/>
                      </a:xfrm>
                      <a:custGeom>
                        <a:avLst/>
                        <a:gdLst>
                          <a:gd name="T0" fmla="*/ 0 w 1"/>
                          <a:gd name="T1" fmla="*/ 0 h 6"/>
                          <a:gd name="T2" fmla="*/ 1 w 1"/>
                          <a:gd name="T3" fmla="*/ 5 h 6"/>
                          <a:gd name="T4" fmla="*/ 1 w 1"/>
                          <a:gd name="T5" fmla="*/ 6 h 6"/>
                          <a:gd name="T6" fmla="*/ 0 w 1"/>
                          <a:gd name="T7" fmla="*/ 0 h 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" h="6">
                            <a:moveTo>
                              <a:pt x="0" y="0"/>
                            </a:moveTo>
                            <a:lnTo>
                              <a:pt x="1" y="5"/>
                            </a:lnTo>
                            <a:lnTo>
                              <a:pt x="1" y="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C786A32" id="Freeform 15" o:spid="_x0000_s1026" style="position:absolute;margin-left:-1.5pt;margin-top:505.5pt;width:.1pt;height:.75pt;z-index:-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" path="m,l1,5r,1l,xe" fillcolor="#8ed6ef [1300]" strokecolor="#8ed6ef [1300]" strokeweight="0">
              <v:path arrowok="t" o:connecttype="custom" o:connectlocs="0,0;1270,7938;1270,9525;0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0352" behindDoc="1" locked="1" layoutInCell="1" allowOverlap="1" wp14:anchorId="030A1078" wp14:editId="030A1079">
              <wp:simplePos x="0" y="0"/>
              <wp:positionH relativeFrom="column">
                <wp:posOffset>-19050</wp:posOffset>
              </wp:positionH>
              <wp:positionV relativeFrom="page">
                <wp:posOffset>6381750</wp:posOffset>
              </wp:positionV>
              <wp:extent cx="4445" cy="29845"/>
              <wp:effectExtent l="0" t="0" r="14605" b="27305"/>
              <wp:wrapNone/>
              <wp:docPr id="16" name="Freeform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29845"/>
                      </a:xfrm>
                      <a:custGeom>
                        <a:avLst/>
                        <a:gdLst>
                          <a:gd name="T0" fmla="*/ 0 w 3"/>
                          <a:gd name="T1" fmla="*/ 0 h 19"/>
                          <a:gd name="T2" fmla="*/ 0 w 3"/>
                          <a:gd name="T3" fmla="*/ 3 h 19"/>
                          <a:gd name="T4" fmla="*/ 2 w 3"/>
                          <a:gd name="T5" fmla="*/ 7 h 19"/>
                          <a:gd name="T6" fmla="*/ 3 w 3"/>
                          <a:gd name="T7" fmla="*/ 11 h 19"/>
                          <a:gd name="T8" fmla="*/ 3 w 3"/>
                          <a:gd name="T9" fmla="*/ 15 h 19"/>
                          <a:gd name="T10" fmla="*/ 3 w 3"/>
                          <a:gd name="T11" fmla="*/ 19 h 19"/>
                          <a:gd name="T12" fmla="*/ 0 w 3"/>
                          <a:gd name="T13" fmla="*/ 2 h 19"/>
                          <a:gd name="T14" fmla="*/ 0 w 3"/>
                          <a:gd name="T15" fmla="*/ 2 h 19"/>
                          <a:gd name="T16" fmla="*/ 0 w 3"/>
                          <a:gd name="T17" fmla="*/ 0 h 1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3" h="19">
                            <a:moveTo>
                              <a:pt x="0" y="0"/>
                            </a:moveTo>
                            <a:lnTo>
                              <a:pt x="0" y="3"/>
                            </a:lnTo>
                            <a:lnTo>
                              <a:pt x="2" y="7"/>
                            </a:lnTo>
                            <a:lnTo>
                              <a:pt x="3" y="11"/>
                            </a:lnTo>
                            <a:lnTo>
                              <a:pt x="3" y="15"/>
                            </a:lnTo>
                            <a:lnTo>
                              <a:pt x="3" y="19"/>
                            </a:lnTo>
                            <a:lnTo>
                              <a:pt x="0" y="2"/>
                            </a:lnTo>
                            <a:lnTo>
                              <a:pt x="0" y="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520ED21F" id="Freeform 16" o:spid="_x0000_s1026" style="position:absolute;margin-left:-1.5pt;margin-top:502.5pt;width:.35pt;height:2.35pt;z-index:-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" path="m,l,3,2,7r1,4l3,15r,4l,2r,l,xe" fillcolor="#8ed6ef [1300]" strokecolor="#8ed6ef [1300]" strokeweight="0">
              <v:path arrowok="t" o:connecttype="custom" o:connectlocs="0,0;0,4712;2963,10996;4445,17279;4445,23562;4445,29845;0,3142;0,3142;0,0" o:connectangles="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2400" behindDoc="1" locked="1" layoutInCell="1" allowOverlap="1" wp14:anchorId="030A107A" wp14:editId="030A107B">
              <wp:simplePos x="0" y="0"/>
              <wp:positionH relativeFrom="column">
                <wp:posOffset>-19050</wp:posOffset>
              </wp:positionH>
              <wp:positionV relativeFrom="page">
                <wp:posOffset>6353175</wp:posOffset>
              </wp:positionV>
              <wp:extent cx="3175" cy="13970"/>
              <wp:effectExtent l="0" t="0" r="15875" b="24130"/>
              <wp:wrapNone/>
              <wp:docPr id="17" name="Freeform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175" cy="13970"/>
                      </a:xfrm>
                      <a:custGeom>
                        <a:avLst/>
                        <a:gdLst>
                          <a:gd name="T0" fmla="*/ 0 w 2"/>
                          <a:gd name="T1" fmla="*/ 0 h 9"/>
                          <a:gd name="T2" fmla="*/ 0 w 2"/>
                          <a:gd name="T3" fmla="*/ 1 h 9"/>
                          <a:gd name="T4" fmla="*/ 2 w 2"/>
                          <a:gd name="T5" fmla="*/ 3 h 9"/>
                          <a:gd name="T6" fmla="*/ 2 w 2"/>
                          <a:gd name="T7" fmla="*/ 5 h 9"/>
                          <a:gd name="T8" fmla="*/ 2 w 2"/>
                          <a:gd name="T9" fmla="*/ 9 h 9"/>
                          <a:gd name="T10" fmla="*/ 0 w 2"/>
                          <a:gd name="T11" fmla="*/ 9 h 9"/>
                          <a:gd name="T12" fmla="*/ 0 w 2"/>
                          <a:gd name="T13" fmla="*/ 9 h 9"/>
                          <a:gd name="T14" fmla="*/ 0 w 2"/>
                          <a:gd name="T15" fmla="*/ 6 h 9"/>
                          <a:gd name="T16" fmla="*/ 0 w 2"/>
                          <a:gd name="T17" fmla="*/ 4 h 9"/>
                          <a:gd name="T18" fmla="*/ 0 w 2"/>
                          <a:gd name="T19" fmla="*/ 1 h 9"/>
                          <a:gd name="T20" fmla="*/ 0 w 2"/>
                          <a:gd name="T21" fmla="*/ 0 h 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</a:cxnLst>
                        <a:rect l="0" t="0" r="r" b="b"/>
                        <a:pathLst>
                          <a:path w="2" h="9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2" y="3"/>
                            </a:lnTo>
                            <a:lnTo>
                              <a:pt x="2" y="5"/>
                            </a:lnTo>
                            <a:lnTo>
                              <a:pt x="2" y="9"/>
                            </a:lnTo>
                            <a:lnTo>
                              <a:pt x="0" y="9"/>
                            </a:lnTo>
                            <a:lnTo>
                              <a:pt x="0" y="9"/>
                            </a:lnTo>
                            <a:lnTo>
                              <a:pt x="0" y="6"/>
                            </a:lnTo>
                            <a:lnTo>
                              <a:pt x="0" y="4"/>
                            </a:lnTo>
                            <a:lnTo>
                              <a:pt x="0" y="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0844685" id="Freeform 17" o:spid="_x0000_s1026" style="position:absolute;margin-left:-1.5pt;margin-top:500.25pt;width:.25pt;height:1.1pt;z-index:-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" path="m,l,1,2,3r,2l2,9,,9r,l,6,,4,,1,,xe" fillcolor="#8ed6ef [1300]" strokecolor="#8ed6ef [1300]" strokeweight="0">
              <v:path arrowok="t" o:connecttype="custom" o:connectlocs="0,0;0,1552;3175,4657;3175,7761;3175,13970;0,13970;0,13970;0,9313;0,6209;0,1552;0,0" o:connectangles="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3424" behindDoc="1" locked="1" layoutInCell="1" allowOverlap="1" wp14:anchorId="030A107C" wp14:editId="030A107D">
              <wp:simplePos x="0" y="0"/>
              <wp:positionH relativeFrom="column">
                <wp:posOffset>-19050</wp:posOffset>
              </wp:positionH>
              <wp:positionV relativeFrom="page">
                <wp:posOffset>5457825</wp:posOffset>
              </wp:positionV>
              <wp:extent cx="0" cy="3175"/>
              <wp:effectExtent l="0" t="0" r="0" b="0"/>
              <wp:wrapNone/>
              <wp:docPr id="18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3175"/>
                      </a:xfrm>
                      <a:custGeom>
                        <a:avLst/>
                        <a:gdLst>
                          <a:gd name="T0" fmla="*/ 0 h 2"/>
                          <a:gd name="T1" fmla="*/ 1 h 2"/>
                          <a:gd name="T2" fmla="*/ 2 h 2"/>
                          <a:gd name="T3" fmla="*/ 0 h 2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</a:cxnLst>
                        <a:rect l="0" t="0" r="r" b="b"/>
                        <a:pathLst>
                          <a:path h="2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0" y="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D3A7B53" id="Freeform 18" o:spid="_x0000_s1026" style="position:absolute;margin-left:-1.5pt;margin-top:429.75pt;width:0;height:.25pt;z-index:-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" path="m,l,1,,2,,xe" fillcolor="#8ed6ef [1300]" strokecolor="#8ed6ef [1300]" strokeweight="0">
              <v:path arrowok="t" o:connecttype="custom" o:connectlocs="0,0;0,1588;0,3175;0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4448" behindDoc="1" locked="1" layoutInCell="1" allowOverlap="1" wp14:anchorId="030A107E" wp14:editId="030A107F">
              <wp:simplePos x="0" y="0"/>
              <wp:positionH relativeFrom="column">
                <wp:posOffset>-28575</wp:posOffset>
              </wp:positionH>
              <wp:positionV relativeFrom="page">
                <wp:posOffset>5715000</wp:posOffset>
              </wp:positionV>
              <wp:extent cx="1270" cy="1270"/>
              <wp:effectExtent l="0" t="0" r="0" b="0"/>
              <wp:wrapNone/>
              <wp:docPr id="20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58D3DFE4" id="Rectangle 20" o:spid="_x0000_s1026" style="position:absolute;margin-left:-2.25pt;margin-top:450pt;width:.1pt;height:.1pt;z-index:-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" fillcolor="#8ed6ef [1300]" strokecolor="#8ed6ef [1300]" strokeweight="0">
              <w10:wrap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5472" behindDoc="1" locked="1" layoutInCell="1" allowOverlap="1" wp14:anchorId="030A1080" wp14:editId="030A1081">
              <wp:simplePos x="0" y="0"/>
              <wp:positionH relativeFrom="column">
                <wp:posOffset>-28575</wp:posOffset>
              </wp:positionH>
              <wp:positionV relativeFrom="page">
                <wp:posOffset>5486400</wp:posOffset>
              </wp:positionV>
              <wp:extent cx="12700" cy="1270"/>
              <wp:effectExtent l="0" t="0" r="25400" b="17780"/>
              <wp:wrapNone/>
              <wp:docPr id="21" name="Freeform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1270"/>
                      </a:xfrm>
                      <a:custGeom>
                        <a:avLst/>
                        <a:gdLst>
                          <a:gd name="T0" fmla="*/ 8 w 8"/>
                          <a:gd name="T1" fmla="*/ 0 h 1"/>
                          <a:gd name="T2" fmla="*/ 6 w 8"/>
                          <a:gd name="T3" fmla="*/ 0 h 1"/>
                          <a:gd name="T4" fmla="*/ 3 w 8"/>
                          <a:gd name="T5" fmla="*/ 1 h 1"/>
                          <a:gd name="T6" fmla="*/ 3 w 8"/>
                          <a:gd name="T7" fmla="*/ 1 h 1"/>
                          <a:gd name="T8" fmla="*/ 0 w 8"/>
                          <a:gd name="T9" fmla="*/ 1 h 1"/>
                          <a:gd name="T10" fmla="*/ 3 w 8"/>
                          <a:gd name="T11" fmla="*/ 0 h 1"/>
                          <a:gd name="T12" fmla="*/ 6 w 8"/>
                          <a:gd name="T13" fmla="*/ 0 h 1"/>
                          <a:gd name="T14" fmla="*/ 8 w 8"/>
                          <a:gd name="T15" fmla="*/ 0 h 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</a:cxnLst>
                        <a:rect l="0" t="0" r="r" b="b"/>
                        <a:pathLst>
                          <a:path w="8" h="1">
                            <a:moveTo>
                              <a:pt x="8" y="0"/>
                            </a:moveTo>
                            <a:lnTo>
                              <a:pt x="6" y="0"/>
                            </a:lnTo>
                            <a:lnTo>
                              <a:pt x="3" y="1"/>
                            </a:lnTo>
                            <a:lnTo>
                              <a:pt x="3" y="1"/>
                            </a:lnTo>
                            <a:lnTo>
                              <a:pt x="0" y="1"/>
                            </a:lnTo>
                            <a:lnTo>
                              <a:pt x="3" y="0"/>
                            </a:lnTo>
                            <a:lnTo>
                              <a:pt x="6" y="0"/>
                            </a:lnTo>
                            <a:lnTo>
                              <a:pt x="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A254406" id="Freeform 21" o:spid="_x0000_s1026" style="position:absolute;margin-left:-2.25pt;margin-top:6in;width:1pt;height:.1pt;z-index:-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" path="m8,l6,,3,1r,l,1,3,,6,,8,xe" fillcolor="#8ed6ef [1300]" strokecolor="#8ed6ef [1300]" strokeweight="0">
              <v:path arrowok="t" o:connecttype="custom" o:connectlocs="12700,0;9525,0;4763,1270;4763,1270;0,1270;4763,0;9525,0;12700,0" o:connectangles="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6496" behindDoc="1" locked="1" layoutInCell="1" allowOverlap="1" wp14:anchorId="030A1082" wp14:editId="030A1083">
              <wp:simplePos x="0" y="0"/>
              <wp:positionH relativeFrom="column">
                <wp:posOffset>-9524</wp:posOffset>
              </wp:positionH>
              <wp:positionV relativeFrom="page">
                <wp:posOffset>5486400</wp:posOffset>
              </wp:positionV>
              <wp:extent cx="34925" cy="4445"/>
              <wp:effectExtent l="0" t="0" r="22225" b="14605"/>
              <wp:wrapNone/>
              <wp:docPr id="22" name="Freeform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4925" cy="4445"/>
                      </a:xfrm>
                      <a:custGeom>
                        <a:avLst/>
                        <a:gdLst>
                          <a:gd name="T0" fmla="*/ 21 w 22"/>
                          <a:gd name="T1" fmla="*/ 0 h 3"/>
                          <a:gd name="T2" fmla="*/ 21 w 22"/>
                          <a:gd name="T3" fmla="*/ 0 h 3"/>
                          <a:gd name="T4" fmla="*/ 22 w 22"/>
                          <a:gd name="T5" fmla="*/ 0 h 3"/>
                          <a:gd name="T6" fmla="*/ 20 w 22"/>
                          <a:gd name="T7" fmla="*/ 0 h 3"/>
                          <a:gd name="T8" fmla="*/ 17 w 22"/>
                          <a:gd name="T9" fmla="*/ 0 h 3"/>
                          <a:gd name="T10" fmla="*/ 13 w 22"/>
                          <a:gd name="T11" fmla="*/ 2 h 3"/>
                          <a:gd name="T12" fmla="*/ 9 w 22"/>
                          <a:gd name="T13" fmla="*/ 2 h 3"/>
                          <a:gd name="T14" fmla="*/ 4 w 22"/>
                          <a:gd name="T15" fmla="*/ 3 h 3"/>
                          <a:gd name="T16" fmla="*/ 0 w 22"/>
                          <a:gd name="T17" fmla="*/ 3 h 3"/>
                          <a:gd name="T18" fmla="*/ 21 w 22"/>
                          <a:gd name="T19" fmla="*/ 0 h 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</a:cxnLst>
                        <a:rect l="0" t="0" r="r" b="b"/>
                        <a:pathLst>
                          <a:path w="22" h="3">
                            <a:moveTo>
                              <a:pt x="21" y="0"/>
                            </a:moveTo>
                            <a:lnTo>
                              <a:pt x="21" y="0"/>
                            </a:lnTo>
                            <a:lnTo>
                              <a:pt x="22" y="0"/>
                            </a:lnTo>
                            <a:lnTo>
                              <a:pt x="20" y="0"/>
                            </a:lnTo>
                            <a:lnTo>
                              <a:pt x="17" y="0"/>
                            </a:lnTo>
                            <a:lnTo>
                              <a:pt x="13" y="2"/>
                            </a:lnTo>
                            <a:lnTo>
                              <a:pt x="9" y="2"/>
                            </a:lnTo>
                            <a:lnTo>
                              <a:pt x="4" y="3"/>
                            </a:lnTo>
                            <a:lnTo>
                              <a:pt x="0" y="3"/>
                            </a:lnTo>
                            <a:lnTo>
                              <a:pt x="21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134E661B" id="Freeform 22" o:spid="_x0000_s1026" style="position:absolute;margin-left:-.75pt;margin-top:6in;width:2.75pt;height:.35pt;z-index:-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2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" path="m21,r,l22,,20,,17,,13,2,9,2,4,3,,3,21,xe" fillcolor="#8ed6ef [1300]" strokecolor="#8ed6ef [1300]" strokeweight="0">
              <v:path arrowok="t" o:connecttype="custom" o:connectlocs="33338,0;33338,0;34925,0;31750,0;26988,0;20638,2963;14288,2963;6350,4445;0,4445;33338,0" o:connectangles="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7520" behindDoc="1" locked="1" layoutInCell="1" allowOverlap="1" wp14:anchorId="030A1084" wp14:editId="030A1085">
              <wp:simplePos x="0" y="0"/>
              <wp:positionH relativeFrom="column">
                <wp:posOffset>38101</wp:posOffset>
              </wp:positionH>
              <wp:positionV relativeFrom="page">
                <wp:posOffset>5486400</wp:posOffset>
              </wp:positionV>
              <wp:extent cx="20320" cy="0"/>
              <wp:effectExtent l="0" t="0" r="17780" b="19050"/>
              <wp:wrapNone/>
              <wp:docPr id="23" name="Freeform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0320" cy="0"/>
                      </a:xfrm>
                      <a:custGeom>
                        <a:avLst/>
                        <a:gdLst>
                          <a:gd name="T0" fmla="*/ 13 w 13"/>
                          <a:gd name="T1" fmla="*/ 11 w 13"/>
                          <a:gd name="T2" fmla="*/ 9 w 13"/>
                          <a:gd name="T3" fmla="*/ 5 w 13"/>
                          <a:gd name="T4" fmla="*/ 0 w 13"/>
                          <a:gd name="T5" fmla="*/ 1 w 13"/>
                          <a:gd name="T6" fmla="*/ 2 w 13"/>
                          <a:gd name="T7" fmla="*/ 3 w 13"/>
                          <a:gd name="T8" fmla="*/ 6 w 13"/>
                          <a:gd name="T9" fmla="*/ 7 w 13"/>
                          <a:gd name="T10" fmla="*/ 10 w 13"/>
                          <a:gd name="T11" fmla="*/ 13 w 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  <a:cxn ang="0">
                            <a:pos x="T4" y="0"/>
                          </a:cxn>
                          <a:cxn ang="0">
                            <a:pos x="T5" y="0"/>
                          </a:cxn>
                          <a:cxn ang="0">
                            <a:pos x="T6" y="0"/>
                          </a:cxn>
                          <a:cxn ang="0">
                            <a:pos x="T7" y="0"/>
                          </a:cxn>
                          <a:cxn ang="0">
                            <a:pos x="T8" y="0"/>
                          </a:cxn>
                          <a:cxn ang="0">
                            <a:pos x="T9" y="0"/>
                          </a:cxn>
                          <a:cxn ang="0">
                            <a:pos x="T10" y="0"/>
                          </a:cxn>
                          <a:cxn ang="0">
                            <a:pos x="T11" y="0"/>
                          </a:cxn>
                        </a:cxnLst>
                        <a:rect l="0" t="0" r="r" b="b"/>
                        <a:pathLst>
                          <a:path w="13">
                            <a:moveTo>
                              <a:pt x="13" y="0"/>
                            </a:moveTo>
                            <a:lnTo>
                              <a:pt x="11" y="0"/>
                            </a:lnTo>
                            <a:lnTo>
                              <a:pt x="9" y="0"/>
                            </a:lnTo>
                            <a:lnTo>
                              <a:pt x="5" y="0"/>
                            </a:lnTo>
                            <a:lnTo>
                              <a:pt x="0" y="0"/>
                            </a:lnTo>
                            <a:lnTo>
                              <a:pt x="1" y="0"/>
                            </a:lnTo>
                            <a:lnTo>
                              <a:pt x="2" y="0"/>
                            </a:lnTo>
                            <a:lnTo>
                              <a:pt x="3" y="0"/>
                            </a:lnTo>
                            <a:lnTo>
                              <a:pt x="6" y="0"/>
                            </a:lnTo>
                            <a:lnTo>
                              <a:pt x="7" y="0"/>
                            </a:lnTo>
                            <a:lnTo>
                              <a:pt x="10" y="0"/>
                            </a:lnTo>
                            <a:lnTo>
                              <a:pt x="13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8101706" id="Freeform 23" o:spid="_x0000_s1026" style="position:absolute;margin-left:3pt;margin-top:6in;width:1.6pt;height:0;z-index:-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" path="m13,l11,,9,,5,,,,1,,2,,3,,6,,7,r3,l13,xe" fillcolor="#8ed6ef [1300]" strokecolor="#8ed6ef [1300]" strokeweight="0">
              <v:path arrowok="t" o:connecttype="custom" o:connectlocs="20320,0;17194,0;14068,0;7815,0;0,0;1563,0;3126,0;4689,0;9378,0;10942,0;15631,0;20320,0" o:connectangles="0,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1" layoutInCell="1" allowOverlap="1" wp14:anchorId="030A1086" wp14:editId="030A1087">
              <wp:simplePos x="0" y="0"/>
              <wp:positionH relativeFrom="column">
                <wp:posOffset>1143022</wp:posOffset>
              </wp:positionH>
              <wp:positionV relativeFrom="page">
                <wp:posOffset>5486400</wp:posOffset>
              </wp:positionV>
              <wp:extent cx="4445" cy="0"/>
              <wp:effectExtent l="0" t="0" r="0" b="0"/>
              <wp:wrapNone/>
              <wp:docPr id="24" name="Freeform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0"/>
                      </a:xfrm>
                      <a:custGeom>
                        <a:avLst/>
                        <a:gdLst>
                          <a:gd name="T0" fmla="*/ 3 w 3"/>
                          <a:gd name="T1" fmla="*/ 1 w 3"/>
                          <a:gd name="T2" fmla="*/ 0 w 3"/>
                          <a:gd name="T3" fmla="*/ 3 w 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3">
                            <a:moveTo>
                              <a:pt x="3" y="0"/>
                            </a:moveTo>
                            <a:lnTo>
                              <a:pt x="1" y="0"/>
                            </a:lnTo>
                            <a:lnTo>
                              <a:pt x="0" y="0"/>
                            </a:lnTo>
                            <a:lnTo>
                              <a:pt x="3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5AD9B3A5" id="Freeform 24" o:spid="_x0000_s1026" style="position:absolute;margin-left:90pt;margin-top:6in;width:.35pt;height:0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" path="m3,l1,,,,3,xe" fillcolor="#8ed6ef [1300]" strokecolor="#8ed6ef [1300]" strokeweight="0">
              <v:path arrowok="t" o:connecttype="custom" o:connectlocs="4445,0;1482,0;0,0;4445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030A1088" wp14:editId="030A1089">
              <wp:simplePos x="0" y="0"/>
              <wp:positionH relativeFrom="column">
                <wp:posOffset>66677</wp:posOffset>
              </wp:positionH>
              <wp:positionV relativeFrom="page">
                <wp:posOffset>5476875</wp:posOffset>
              </wp:positionV>
              <wp:extent cx="6805295" cy="17145"/>
              <wp:effectExtent l="0" t="0" r="14605" b="20955"/>
              <wp:wrapNone/>
              <wp:docPr id="25" name="Freeform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6805295" cy="17145"/>
                      </a:xfrm>
                      <a:custGeom>
                        <a:avLst/>
                        <a:gdLst>
                          <a:gd name="T0" fmla="*/ 480 w 4248"/>
                          <a:gd name="T1" fmla="*/ 7 h 11"/>
                          <a:gd name="T2" fmla="*/ 516 w 4248"/>
                          <a:gd name="T3" fmla="*/ 9 h 11"/>
                          <a:gd name="T4" fmla="*/ 203 w 4248"/>
                          <a:gd name="T5" fmla="*/ 11 h 11"/>
                          <a:gd name="T6" fmla="*/ 72 w 4248"/>
                          <a:gd name="T7" fmla="*/ 11 h 11"/>
                          <a:gd name="T8" fmla="*/ 68 w 4248"/>
                          <a:gd name="T9" fmla="*/ 9 h 11"/>
                          <a:gd name="T10" fmla="*/ 57 w 4248"/>
                          <a:gd name="T11" fmla="*/ 11 h 11"/>
                          <a:gd name="T12" fmla="*/ 1 w 4248"/>
                          <a:gd name="T13" fmla="*/ 11 h 11"/>
                          <a:gd name="T14" fmla="*/ 94 w 4248"/>
                          <a:gd name="T15" fmla="*/ 9 h 11"/>
                          <a:gd name="T16" fmla="*/ 408 w 4248"/>
                          <a:gd name="T17" fmla="*/ 7 h 11"/>
                          <a:gd name="T18" fmla="*/ 444 w 4248"/>
                          <a:gd name="T19" fmla="*/ 7 h 11"/>
                          <a:gd name="T20" fmla="*/ 1001 w 4248"/>
                          <a:gd name="T21" fmla="*/ 6 h 11"/>
                          <a:gd name="T22" fmla="*/ 1114 w 4248"/>
                          <a:gd name="T23" fmla="*/ 6 h 11"/>
                          <a:gd name="T24" fmla="*/ 963 w 4248"/>
                          <a:gd name="T25" fmla="*/ 9 h 11"/>
                          <a:gd name="T26" fmla="*/ 654 w 4248"/>
                          <a:gd name="T27" fmla="*/ 9 h 11"/>
                          <a:gd name="T28" fmla="*/ 755 w 4248"/>
                          <a:gd name="T29" fmla="*/ 6 h 11"/>
                          <a:gd name="T30" fmla="*/ 910 w 4248"/>
                          <a:gd name="T31" fmla="*/ 6 h 11"/>
                          <a:gd name="T32" fmla="*/ 1586 w 4248"/>
                          <a:gd name="T33" fmla="*/ 6 h 11"/>
                          <a:gd name="T34" fmla="*/ 1776 w 4248"/>
                          <a:gd name="T35" fmla="*/ 6 h 11"/>
                          <a:gd name="T36" fmla="*/ 1624 w 4248"/>
                          <a:gd name="T37" fmla="*/ 8 h 11"/>
                          <a:gd name="T38" fmla="*/ 1406 w 4248"/>
                          <a:gd name="T39" fmla="*/ 11 h 11"/>
                          <a:gd name="T40" fmla="*/ 1198 w 4248"/>
                          <a:gd name="T41" fmla="*/ 6 h 11"/>
                          <a:gd name="T42" fmla="*/ 1296 w 4248"/>
                          <a:gd name="T43" fmla="*/ 7 h 11"/>
                          <a:gd name="T44" fmla="*/ 1378 w 4248"/>
                          <a:gd name="T45" fmla="*/ 6 h 11"/>
                          <a:gd name="T46" fmla="*/ 2354 w 4248"/>
                          <a:gd name="T47" fmla="*/ 3 h 11"/>
                          <a:gd name="T48" fmla="*/ 2395 w 4248"/>
                          <a:gd name="T49" fmla="*/ 3 h 11"/>
                          <a:gd name="T50" fmla="*/ 2397 w 4248"/>
                          <a:gd name="T51" fmla="*/ 7 h 11"/>
                          <a:gd name="T52" fmla="*/ 1835 w 4248"/>
                          <a:gd name="T53" fmla="*/ 8 h 11"/>
                          <a:gd name="T54" fmla="*/ 2030 w 4248"/>
                          <a:gd name="T55" fmla="*/ 4 h 11"/>
                          <a:gd name="T56" fmla="*/ 2339 w 4248"/>
                          <a:gd name="T57" fmla="*/ 4 h 11"/>
                          <a:gd name="T58" fmla="*/ 2915 w 4248"/>
                          <a:gd name="T59" fmla="*/ 2 h 11"/>
                          <a:gd name="T60" fmla="*/ 2971 w 4248"/>
                          <a:gd name="T61" fmla="*/ 2 h 11"/>
                          <a:gd name="T62" fmla="*/ 3009 w 4248"/>
                          <a:gd name="T63" fmla="*/ 3 h 11"/>
                          <a:gd name="T64" fmla="*/ 2691 w 4248"/>
                          <a:gd name="T65" fmla="*/ 8 h 11"/>
                          <a:gd name="T66" fmla="*/ 2475 w 4248"/>
                          <a:gd name="T67" fmla="*/ 3 h 11"/>
                          <a:gd name="T68" fmla="*/ 2735 w 4248"/>
                          <a:gd name="T69" fmla="*/ 3 h 11"/>
                          <a:gd name="T70" fmla="*/ 3870 w 4248"/>
                          <a:gd name="T71" fmla="*/ 2 h 11"/>
                          <a:gd name="T72" fmla="*/ 3901 w 4248"/>
                          <a:gd name="T73" fmla="*/ 2 h 11"/>
                          <a:gd name="T74" fmla="*/ 3939 w 4248"/>
                          <a:gd name="T75" fmla="*/ 2 h 11"/>
                          <a:gd name="T76" fmla="*/ 3965 w 4248"/>
                          <a:gd name="T77" fmla="*/ 2 h 11"/>
                          <a:gd name="T78" fmla="*/ 4014 w 4248"/>
                          <a:gd name="T79" fmla="*/ 3 h 11"/>
                          <a:gd name="T80" fmla="*/ 4154 w 4248"/>
                          <a:gd name="T81" fmla="*/ 3 h 11"/>
                          <a:gd name="T82" fmla="*/ 4172 w 4248"/>
                          <a:gd name="T83" fmla="*/ 3 h 11"/>
                          <a:gd name="T84" fmla="*/ 4207 w 4248"/>
                          <a:gd name="T85" fmla="*/ 3 h 11"/>
                          <a:gd name="T86" fmla="*/ 4236 w 4248"/>
                          <a:gd name="T87" fmla="*/ 6 h 11"/>
                          <a:gd name="T88" fmla="*/ 4248 w 4248"/>
                          <a:gd name="T89" fmla="*/ 6 h 11"/>
                          <a:gd name="T90" fmla="*/ 4237 w 4248"/>
                          <a:gd name="T91" fmla="*/ 9 h 11"/>
                          <a:gd name="T92" fmla="*/ 4224 w 4248"/>
                          <a:gd name="T93" fmla="*/ 9 h 11"/>
                          <a:gd name="T94" fmla="*/ 4222 w 4248"/>
                          <a:gd name="T95" fmla="*/ 8 h 11"/>
                          <a:gd name="T96" fmla="*/ 4199 w 4248"/>
                          <a:gd name="T97" fmla="*/ 6 h 11"/>
                          <a:gd name="T98" fmla="*/ 4184 w 4248"/>
                          <a:gd name="T99" fmla="*/ 6 h 11"/>
                          <a:gd name="T100" fmla="*/ 4175 w 4248"/>
                          <a:gd name="T101" fmla="*/ 4 h 11"/>
                          <a:gd name="T102" fmla="*/ 4152 w 4248"/>
                          <a:gd name="T103" fmla="*/ 7 h 11"/>
                          <a:gd name="T104" fmla="*/ 4117 w 4248"/>
                          <a:gd name="T105" fmla="*/ 7 h 11"/>
                          <a:gd name="T106" fmla="*/ 4004 w 4248"/>
                          <a:gd name="T107" fmla="*/ 7 h 11"/>
                          <a:gd name="T108" fmla="*/ 3633 w 4248"/>
                          <a:gd name="T109" fmla="*/ 2 h 11"/>
                          <a:gd name="T110" fmla="*/ 3762 w 4248"/>
                          <a:gd name="T111" fmla="*/ 0 h 11"/>
                          <a:gd name="T112" fmla="*/ 3604 w 4248"/>
                          <a:gd name="T113" fmla="*/ 2 h 11"/>
                          <a:gd name="T114" fmla="*/ 3348 w 4248"/>
                          <a:gd name="T115" fmla="*/ 8 h 11"/>
                          <a:gd name="T116" fmla="*/ 3029 w 4248"/>
                          <a:gd name="T117" fmla="*/ 4 h 11"/>
                          <a:gd name="T118" fmla="*/ 3167 w 4248"/>
                          <a:gd name="T119" fmla="*/ 3 h 11"/>
                          <a:gd name="T120" fmla="*/ 3380 w 4248"/>
                          <a:gd name="T121" fmla="*/ 2 h 11"/>
                          <a:gd name="T122" fmla="*/ 3465 w 4248"/>
                          <a:gd name="T123" fmla="*/ 2 h 1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  <a:cxn ang="0">
                            <a:pos x="T118" y="T119"/>
                          </a:cxn>
                          <a:cxn ang="0">
                            <a:pos x="T120" y="T121"/>
                          </a:cxn>
                          <a:cxn ang="0">
                            <a:pos x="T122" y="T123"/>
                          </a:cxn>
                        </a:cxnLst>
                        <a:rect l="0" t="0" r="r" b="b"/>
                        <a:pathLst>
                          <a:path w="4248" h="11">
                            <a:moveTo>
                              <a:pt x="466" y="6"/>
                            </a:moveTo>
                            <a:lnTo>
                              <a:pt x="475" y="7"/>
                            </a:lnTo>
                            <a:lnTo>
                              <a:pt x="483" y="7"/>
                            </a:lnTo>
                            <a:lnTo>
                              <a:pt x="480" y="7"/>
                            </a:lnTo>
                            <a:lnTo>
                              <a:pt x="479" y="7"/>
                            </a:lnTo>
                            <a:lnTo>
                              <a:pt x="479" y="7"/>
                            </a:lnTo>
                            <a:lnTo>
                              <a:pt x="480" y="7"/>
                            </a:lnTo>
                            <a:lnTo>
                              <a:pt x="487" y="7"/>
                            </a:lnTo>
                            <a:lnTo>
                              <a:pt x="493" y="7"/>
                            </a:lnTo>
                            <a:lnTo>
                              <a:pt x="492" y="7"/>
                            </a:lnTo>
                            <a:lnTo>
                              <a:pt x="491" y="7"/>
                            </a:lnTo>
                            <a:lnTo>
                              <a:pt x="556" y="7"/>
                            </a:lnTo>
                            <a:lnTo>
                              <a:pt x="556" y="8"/>
                            </a:lnTo>
                            <a:lnTo>
                              <a:pt x="516" y="9"/>
                            </a:lnTo>
                            <a:lnTo>
                              <a:pt x="505" y="9"/>
                            </a:lnTo>
                            <a:lnTo>
                              <a:pt x="391" y="9"/>
                            </a:lnTo>
                            <a:lnTo>
                              <a:pt x="279" y="9"/>
                            </a:lnTo>
                            <a:lnTo>
                              <a:pt x="215" y="9"/>
                            </a:lnTo>
                            <a:lnTo>
                              <a:pt x="212" y="11"/>
                            </a:lnTo>
                            <a:lnTo>
                              <a:pt x="208" y="11"/>
                            </a:lnTo>
                            <a:lnTo>
                              <a:pt x="203" y="11"/>
                            </a:lnTo>
                            <a:lnTo>
                              <a:pt x="198" y="11"/>
                            </a:lnTo>
                            <a:lnTo>
                              <a:pt x="187" y="11"/>
                            </a:lnTo>
                            <a:lnTo>
                              <a:pt x="175" y="11"/>
                            </a:lnTo>
                            <a:lnTo>
                              <a:pt x="163" y="11"/>
                            </a:lnTo>
                            <a:lnTo>
                              <a:pt x="156" y="9"/>
                            </a:lnTo>
                            <a:lnTo>
                              <a:pt x="115" y="11"/>
                            </a:lnTo>
                            <a:lnTo>
                              <a:pt x="72" y="11"/>
                            </a:lnTo>
                            <a:lnTo>
                              <a:pt x="71" y="11"/>
                            </a:lnTo>
                            <a:lnTo>
                              <a:pt x="72" y="11"/>
                            </a:lnTo>
                            <a:lnTo>
                              <a:pt x="72" y="11"/>
                            </a:lnTo>
                            <a:lnTo>
                              <a:pt x="73" y="11"/>
                            </a:lnTo>
                            <a:lnTo>
                              <a:pt x="72" y="11"/>
                            </a:lnTo>
                            <a:lnTo>
                              <a:pt x="71" y="11"/>
                            </a:lnTo>
                            <a:lnTo>
                              <a:pt x="68" y="9"/>
                            </a:lnTo>
                            <a:lnTo>
                              <a:pt x="65" y="9"/>
                            </a:lnTo>
                            <a:lnTo>
                              <a:pt x="63" y="9"/>
                            </a:lnTo>
                            <a:lnTo>
                              <a:pt x="63" y="11"/>
                            </a:lnTo>
                            <a:lnTo>
                              <a:pt x="61" y="11"/>
                            </a:lnTo>
                            <a:lnTo>
                              <a:pt x="61" y="11"/>
                            </a:lnTo>
                            <a:lnTo>
                              <a:pt x="60" y="11"/>
                            </a:lnTo>
                            <a:lnTo>
                              <a:pt x="57" y="11"/>
                            </a:lnTo>
                            <a:lnTo>
                              <a:pt x="54" y="11"/>
                            </a:lnTo>
                            <a:lnTo>
                              <a:pt x="56" y="11"/>
                            </a:lnTo>
                            <a:lnTo>
                              <a:pt x="46" y="9"/>
                            </a:lnTo>
                            <a:lnTo>
                              <a:pt x="27" y="11"/>
                            </a:lnTo>
                            <a:lnTo>
                              <a:pt x="19" y="11"/>
                            </a:lnTo>
                            <a:lnTo>
                              <a:pt x="10" y="11"/>
                            </a:lnTo>
                            <a:lnTo>
                              <a:pt x="1" y="11"/>
                            </a:lnTo>
                            <a:lnTo>
                              <a:pt x="2" y="11"/>
                            </a:lnTo>
                            <a:lnTo>
                              <a:pt x="2" y="11"/>
                            </a:lnTo>
                            <a:lnTo>
                              <a:pt x="2" y="9"/>
                            </a:lnTo>
                            <a:lnTo>
                              <a:pt x="1" y="9"/>
                            </a:lnTo>
                            <a:lnTo>
                              <a:pt x="0" y="9"/>
                            </a:lnTo>
                            <a:lnTo>
                              <a:pt x="1" y="9"/>
                            </a:lnTo>
                            <a:lnTo>
                              <a:pt x="94" y="9"/>
                            </a:lnTo>
                            <a:lnTo>
                              <a:pt x="190" y="8"/>
                            </a:lnTo>
                            <a:lnTo>
                              <a:pt x="188" y="9"/>
                            </a:lnTo>
                            <a:lnTo>
                              <a:pt x="190" y="9"/>
                            </a:lnTo>
                            <a:lnTo>
                              <a:pt x="192" y="9"/>
                            </a:lnTo>
                            <a:lnTo>
                              <a:pt x="302" y="8"/>
                            </a:lnTo>
                            <a:lnTo>
                              <a:pt x="410" y="8"/>
                            </a:lnTo>
                            <a:lnTo>
                              <a:pt x="408" y="7"/>
                            </a:lnTo>
                            <a:lnTo>
                              <a:pt x="410" y="7"/>
                            </a:lnTo>
                            <a:lnTo>
                              <a:pt x="411" y="7"/>
                            </a:lnTo>
                            <a:lnTo>
                              <a:pt x="415" y="7"/>
                            </a:lnTo>
                            <a:lnTo>
                              <a:pt x="419" y="7"/>
                            </a:lnTo>
                            <a:lnTo>
                              <a:pt x="425" y="7"/>
                            </a:lnTo>
                            <a:lnTo>
                              <a:pt x="434" y="7"/>
                            </a:lnTo>
                            <a:lnTo>
                              <a:pt x="444" y="7"/>
                            </a:lnTo>
                            <a:lnTo>
                              <a:pt x="466" y="6"/>
                            </a:lnTo>
                            <a:close/>
                            <a:moveTo>
                              <a:pt x="962" y="4"/>
                            </a:moveTo>
                            <a:lnTo>
                              <a:pt x="967" y="4"/>
                            </a:lnTo>
                            <a:lnTo>
                              <a:pt x="967" y="6"/>
                            </a:lnTo>
                            <a:lnTo>
                              <a:pt x="982" y="6"/>
                            </a:lnTo>
                            <a:lnTo>
                              <a:pt x="980" y="6"/>
                            </a:lnTo>
                            <a:lnTo>
                              <a:pt x="1001" y="6"/>
                            </a:lnTo>
                            <a:lnTo>
                              <a:pt x="1020" y="6"/>
                            </a:lnTo>
                            <a:lnTo>
                              <a:pt x="1038" y="6"/>
                            </a:lnTo>
                            <a:lnTo>
                              <a:pt x="1056" y="6"/>
                            </a:lnTo>
                            <a:lnTo>
                              <a:pt x="1071" y="4"/>
                            </a:lnTo>
                            <a:lnTo>
                              <a:pt x="1065" y="6"/>
                            </a:lnTo>
                            <a:lnTo>
                              <a:pt x="1068" y="6"/>
                            </a:lnTo>
                            <a:lnTo>
                              <a:pt x="1114" y="6"/>
                            </a:lnTo>
                            <a:lnTo>
                              <a:pt x="1160" y="4"/>
                            </a:lnTo>
                            <a:lnTo>
                              <a:pt x="1169" y="4"/>
                            </a:lnTo>
                            <a:lnTo>
                              <a:pt x="1169" y="9"/>
                            </a:lnTo>
                            <a:lnTo>
                              <a:pt x="1164" y="9"/>
                            </a:lnTo>
                            <a:lnTo>
                              <a:pt x="1044" y="9"/>
                            </a:lnTo>
                            <a:lnTo>
                              <a:pt x="1004" y="9"/>
                            </a:lnTo>
                            <a:lnTo>
                              <a:pt x="963" y="9"/>
                            </a:lnTo>
                            <a:lnTo>
                              <a:pt x="763" y="8"/>
                            </a:lnTo>
                            <a:lnTo>
                              <a:pt x="743" y="8"/>
                            </a:lnTo>
                            <a:lnTo>
                              <a:pt x="725" y="8"/>
                            </a:lnTo>
                            <a:lnTo>
                              <a:pt x="699" y="8"/>
                            </a:lnTo>
                            <a:lnTo>
                              <a:pt x="677" y="9"/>
                            </a:lnTo>
                            <a:lnTo>
                              <a:pt x="677" y="9"/>
                            </a:lnTo>
                            <a:lnTo>
                              <a:pt x="654" y="9"/>
                            </a:lnTo>
                            <a:lnTo>
                              <a:pt x="609" y="8"/>
                            </a:lnTo>
                            <a:lnTo>
                              <a:pt x="563" y="8"/>
                            </a:lnTo>
                            <a:lnTo>
                              <a:pt x="560" y="8"/>
                            </a:lnTo>
                            <a:lnTo>
                              <a:pt x="560" y="6"/>
                            </a:lnTo>
                            <a:lnTo>
                              <a:pt x="643" y="6"/>
                            </a:lnTo>
                            <a:lnTo>
                              <a:pt x="726" y="6"/>
                            </a:lnTo>
                            <a:lnTo>
                              <a:pt x="755" y="6"/>
                            </a:lnTo>
                            <a:lnTo>
                              <a:pt x="753" y="6"/>
                            </a:lnTo>
                            <a:lnTo>
                              <a:pt x="774" y="6"/>
                            </a:lnTo>
                            <a:lnTo>
                              <a:pt x="798" y="6"/>
                            </a:lnTo>
                            <a:lnTo>
                              <a:pt x="822" y="6"/>
                            </a:lnTo>
                            <a:lnTo>
                              <a:pt x="860" y="4"/>
                            </a:lnTo>
                            <a:lnTo>
                              <a:pt x="859" y="6"/>
                            </a:lnTo>
                            <a:lnTo>
                              <a:pt x="910" y="6"/>
                            </a:lnTo>
                            <a:lnTo>
                              <a:pt x="962" y="4"/>
                            </a:lnTo>
                            <a:close/>
                            <a:moveTo>
                              <a:pt x="1404" y="4"/>
                            </a:moveTo>
                            <a:lnTo>
                              <a:pt x="1401" y="6"/>
                            </a:lnTo>
                            <a:lnTo>
                              <a:pt x="1445" y="4"/>
                            </a:lnTo>
                            <a:lnTo>
                              <a:pt x="1496" y="6"/>
                            </a:lnTo>
                            <a:lnTo>
                              <a:pt x="1546" y="6"/>
                            </a:lnTo>
                            <a:lnTo>
                              <a:pt x="1586" y="6"/>
                            </a:lnTo>
                            <a:lnTo>
                              <a:pt x="1586" y="6"/>
                            </a:lnTo>
                            <a:lnTo>
                              <a:pt x="1614" y="6"/>
                            </a:lnTo>
                            <a:lnTo>
                              <a:pt x="1640" y="6"/>
                            </a:lnTo>
                            <a:lnTo>
                              <a:pt x="1666" y="6"/>
                            </a:lnTo>
                            <a:lnTo>
                              <a:pt x="1681" y="6"/>
                            </a:lnTo>
                            <a:lnTo>
                              <a:pt x="1703" y="6"/>
                            </a:lnTo>
                            <a:lnTo>
                              <a:pt x="1776" y="6"/>
                            </a:lnTo>
                            <a:lnTo>
                              <a:pt x="1785" y="6"/>
                            </a:lnTo>
                            <a:lnTo>
                              <a:pt x="1785" y="8"/>
                            </a:lnTo>
                            <a:lnTo>
                              <a:pt x="1717" y="9"/>
                            </a:lnTo>
                            <a:lnTo>
                              <a:pt x="1717" y="8"/>
                            </a:lnTo>
                            <a:lnTo>
                              <a:pt x="1689" y="9"/>
                            </a:lnTo>
                            <a:lnTo>
                              <a:pt x="1657" y="8"/>
                            </a:lnTo>
                            <a:lnTo>
                              <a:pt x="1624" y="8"/>
                            </a:lnTo>
                            <a:lnTo>
                              <a:pt x="1596" y="8"/>
                            </a:lnTo>
                            <a:lnTo>
                              <a:pt x="1597" y="8"/>
                            </a:lnTo>
                            <a:lnTo>
                              <a:pt x="1598" y="8"/>
                            </a:lnTo>
                            <a:lnTo>
                              <a:pt x="1598" y="8"/>
                            </a:lnTo>
                            <a:lnTo>
                              <a:pt x="1598" y="8"/>
                            </a:lnTo>
                            <a:lnTo>
                              <a:pt x="1500" y="9"/>
                            </a:lnTo>
                            <a:lnTo>
                              <a:pt x="1406" y="11"/>
                            </a:lnTo>
                            <a:lnTo>
                              <a:pt x="1291" y="9"/>
                            </a:lnTo>
                            <a:lnTo>
                              <a:pt x="1173" y="9"/>
                            </a:lnTo>
                            <a:lnTo>
                              <a:pt x="1173" y="4"/>
                            </a:lnTo>
                            <a:lnTo>
                              <a:pt x="1200" y="6"/>
                            </a:lnTo>
                            <a:lnTo>
                              <a:pt x="1199" y="6"/>
                            </a:lnTo>
                            <a:lnTo>
                              <a:pt x="1198" y="6"/>
                            </a:lnTo>
                            <a:lnTo>
                              <a:pt x="1198" y="6"/>
                            </a:lnTo>
                            <a:lnTo>
                              <a:pt x="1196" y="6"/>
                            </a:lnTo>
                            <a:lnTo>
                              <a:pt x="1203" y="7"/>
                            </a:lnTo>
                            <a:lnTo>
                              <a:pt x="1209" y="7"/>
                            </a:lnTo>
                            <a:lnTo>
                              <a:pt x="1236" y="6"/>
                            </a:lnTo>
                            <a:lnTo>
                              <a:pt x="1233" y="7"/>
                            </a:lnTo>
                            <a:lnTo>
                              <a:pt x="1260" y="6"/>
                            </a:lnTo>
                            <a:lnTo>
                              <a:pt x="1296" y="7"/>
                            </a:lnTo>
                            <a:lnTo>
                              <a:pt x="1327" y="7"/>
                            </a:lnTo>
                            <a:lnTo>
                              <a:pt x="1360" y="6"/>
                            </a:lnTo>
                            <a:lnTo>
                              <a:pt x="1370" y="7"/>
                            </a:lnTo>
                            <a:lnTo>
                              <a:pt x="1370" y="6"/>
                            </a:lnTo>
                            <a:lnTo>
                              <a:pt x="1372" y="6"/>
                            </a:lnTo>
                            <a:lnTo>
                              <a:pt x="1374" y="6"/>
                            </a:lnTo>
                            <a:lnTo>
                              <a:pt x="1378" y="6"/>
                            </a:lnTo>
                            <a:lnTo>
                              <a:pt x="1382" y="6"/>
                            </a:lnTo>
                            <a:lnTo>
                              <a:pt x="1386" y="6"/>
                            </a:lnTo>
                            <a:lnTo>
                              <a:pt x="1389" y="6"/>
                            </a:lnTo>
                            <a:lnTo>
                              <a:pt x="1395" y="6"/>
                            </a:lnTo>
                            <a:lnTo>
                              <a:pt x="1401" y="6"/>
                            </a:lnTo>
                            <a:lnTo>
                              <a:pt x="1404" y="4"/>
                            </a:lnTo>
                            <a:close/>
                            <a:moveTo>
                              <a:pt x="2354" y="3"/>
                            </a:moveTo>
                            <a:lnTo>
                              <a:pt x="2365" y="3"/>
                            </a:lnTo>
                            <a:lnTo>
                              <a:pt x="2372" y="3"/>
                            </a:lnTo>
                            <a:lnTo>
                              <a:pt x="2380" y="3"/>
                            </a:lnTo>
                            <a:lnTo>
                              <a:pt x="2386" y="3"/>
                            </a:lnTo>
                            <a:lnTo>
                              <a:pt x="2393" y="3"/>
                            </a:lnTo>
                            <a:lnTo>
                              <a:pt x="2395" y="3"/>
                            </a:lnTo>
                            <a:lnTo>
                              <a:pt x="2395" y="3"/>
                            </a:lnTo>
                            <a:lnTo>
                              <a:pt x="2394" y="3"/>
                            </a:lnTo>
                            <a:lnTo>
                              <a:pt x="2393" y="3"/>
                            </a:lnTo>
                            <a:lnTo>
                              <a:pt x="2393" y="4"/>
                            </a:lnTo>
                            <a:lnTo>
                              <a:pt x="2399" y="4"/>
                            </a:lnTo>
                            <a:lnTo>
                              <a:pt x="2399" y="7"/>
                            </a:lnTo>
                            <a:lnTo>
                              <a:pt x="2395" y="7"/>
                            </a:lnTo>
                            <a:lnTo>
                              <a:pt x="2397" y="7"/>
                            </a:lnTo>
                            <a:lnTo>
                              <a:pt x="2254" y="7"/>
                            </a:lnTo>
                            <a:lnTo>
                              <a:pt x="2114" y="7"/>
                            </a:lnTo>
                            <a:lnTo>
                              <a:pt x="2022" y="7"/>
                            </a:lnTo>
                            <a:lnTo>
                              <a:pt x="1962" y="8"/>
                            </a:lnTo>
                            <a:lnTo>
                              <a:pt x="1901" y="8"/>
                            </a:lnTo>
                            <a:lnTo>
                              <a:pt x="1868" y="8"/>
                            </a:lnTo>
                            <a:lnTo>
                              <a:pt x="1835" y="8"/>
                            </a:lnTo>
                            <a:lnTo>
                              <a:pt x="1788" y="8"/>
                            </a:lnTo>
                            <a:lnTo>
                              <a:pt x="1788" y="6"/>
                            </a:lnTo>
                            <a:lnTo>
                              <a:pt x="1850" y="6"/>
                            </a:lnTo>
                            <a:lnTo>
                              <a:pt x="1932" y="6"/>
                            </a:lnTo>
                            <a:lnTo>
                              <a:pt x="1931" y="6"/>
                            </a:lnTo>
                            <a:lnTo>
                              <a:pt x="2013" y="4"/>
                            </a:lnTo>
                            <a:lnTo>
                              <a:pt x="2030" y="4"/>
                            </a:lnTo>
                            <a:lnTo>
                              <a:pt x="2076" y="4"/>
                            </a:lnTo>
                            <a:lnTo>
                              <a:pt x="2122" y="3"/>
                            </a:lnTo>
                            <a:lnTo>
                              <a:pt x="2216" y="3"/>
                            </a:lnTo>
                            <a:lnTo>
                              <a:pt x="2339" y="3"/>
                            </a:lnTo>
                            <a:lnTo>
                              <a:pt x="2338" y="3"/>
                            </a:lnTo>
                            <a:lnTo>
                              <a:pt x="2338" y="3"/>
                            </a:lnTo>
                            <a:lnTo>
                              <a:pt x="2339" y="4"/>
                            </a:lnTo>
                            <a:lnTo>
                              <a:pt x="2346" y="3"/>
                            </a:lnTo>
                            <a:lnTo>
                              <a:pt x="2354" y="3"/>
                            </a:lnTo>
                            <a:close/>
                            <a:moveTo>
                              <a:pt x="2951" y="2"/>
                            </a:moveTo>
                            <a:lnTo>
                              <a:pt x="2953" y="2"/>
                            </a:lnTo>
                            <a:lnTo>
                              <a:pt x="2949" y="2"/>
                            </a:lnTo>
                            <a:lnTo>
                              <a:pt x="2951" y="2"/>
                            </a:lnTo>
                            <a:close/>
                            <a:moveTo>
                              <a:pt x="2915" y="2"/>
                            </a:moveTo>
                            <a:lnTo>
                              <a:pt x="2949" y="2"/>
                            </a:lnTo>
                            <a:lnTo>
                              <a:pt x="2947" y="2"/>
                            </a:lnTo>
                            <a:lnTo>
                              <a:pt x="2947" y="3"/>
                            </a:lnTo>
                            <a:lnTo>
                              <a:pt x="2945" y="3"/>
                            </a:lnTo>
                            <a:lnTo>
                              <a:pt x="2957" y="2"/>
                            </a:lnTo>
                            <a:lnTo>
                              <a:pt x="2958" y="3"/>
                            </a:lnTo>
                            <a:lnTo>
                              <a:pt x="2971" y="2"/>
                            </a:lnTo>
                            <a:lnTo>
                              <a:pt x="2986" y="3"/>
                            </a:lnTo>
                            <a:lnTo>
                              <a:pt x="3000" y="3"/>
                            </a:lnTo>
                            <a:lnTo>
                              <a:pt x="3008" y="3"/>
                            </a:lnTo>
                            <a:lnTo>
                              <a:pt x="3007" y="3"/>
                            </a:lnTo>
                            <a:lnTo>
                              <a:pt x="3006" y="3"/>
                            </a:lnTo>
                            <a:lnTo>
                              <a:pt x="3006" y="3"/>
                            </a:lnTo>
                            <a:lnTo>
                              <a:pt x="3009" y="3"/>
                            </a:lnTo>
                            <a:lnTo>
                              <a:pt x="3015" y="3"/>
                            </a:lnTo>
                            <a:lnTo>
                              <a:pt x="3015" y="7"/>
                            </a:lnTo>
                            <a:lnTo>
                              <a:pt x="3004" y="7"/>
                            </a:lnTo>
                            <a:lnTo>
                              <a:pt x="2953" y="6"/>
                            </a:lnTo>
                            <a:lnTo>
                              <a:pt x="2841" y="7"/>
                            </a:lnTo>
                            <a:lnTo>
                              <a:pt x="2731" y="8"/>
                            </a:lnTo>
                            <a:lnTo>
                              <a:pt x="2691" y="8"/>
                            </a:lnTo>
                            <a:lnTo>
                              <a:pt x="2651" y="8"/>
                            </a:lnTo>
                            <a:lnTo>
                              <a:pt x="2549" y="7"/>
                            </a:lnTo>
                            <a:lnTo>
                              <a:pt x="2447" y="7"/>
                            </a:lnTo>
                            <a:lnTo>
                              <a:pt x="2403" y="7"/>
                            </a:lnTo>
                            <a:lnTo>
                              <a:pt x="2403" y="4"/>
                            </a:lnTo>
                            <a:lnTo>
                              <a:pt x="2437" y="3"/>
                            </a:lnTo>
                            <a:lnTo>
                              <a:pt x="2475" y="3"/>
                            </a:lnTo>
                            <a:lnTo>
                              <a:pt x="2500" y="3"/>
                            </a:lnTo>
                            <a:lnTo>
                              <a:pt x="2499" y="3"/>
                            </a:lnTo>
                            <a:lnTo>
                              <a:pt x="2498" y="4"/>
                            </a:lnTo>
                            <a:lnTo>
                              <a:pt x="2526" y="3"/>
                            </a:lnTo>
                            <a:lnTo>
                              <a:pt x="2521" y="3"/>
                            </a:lnTo>
                            <a:lnTo>
                              <a:pt x="2550" y="3"/>
                            </a:lnTo>
                            <a:lnTo>
                              <a:pt x="2735" y="3"/>
                            </a:lnTo>
                            <a:lnTo>
                              <a:pt x="2915" y="2"/>
                            </a:lnTo>
                            <a:close/>
                            <a:moveTo>
                              <a:pt x="3089" y="0"/>
                            </a:moveTo>
                            <a:lnTo>
                              <a:pt x="3088" y="0"/>
                            </a:lnTo>
                            <a:lnTo>
                              <a:pt x="3088" y="0"/>
                            </a:lnTo>
                            <a:lnTo>
                              <a:pt x="3089" y="0"/>
                            </a:lnTo>
                            <a:close/>
                            <a:moveTo>
                              <a:pt x="3762" y="0"/>
                            </a:moveTo>
                            <a:lnTo>
                              <a:pt x="3870" y="2"/>
                            </a:lnTo>
                            <a:lnTo>
                              <a:pt x="3870" y="2"/>
                            </a:lnTo>
                            <a:lnTo>
                              <a:pt x="3871" y="2"/>
                            </a:lnTo>
                            <a:lnTo>
                              <a:pt x="3872" y="3"/>
                            </a:lnTo>
                            <a:lnTo>
                              <a:pt x="3877" y="2"/>
                            </a:lnTo>
                            <a:lnTo>
                              <a:pt x="3884" y="2"/>
                            </a:lnTo>
                            <a:lnTo>
                              <a:pt x="3890" y="2"/>
                            </a:lnTo>
                            <a:lnTo>
                              <a:pt x="3901" y="2"/>
                            </a:lnTo>
                            <a:lnTo>
                              <a:pt x="3910" y="2"/>
                            </a:lnTo>
                            <a:lnTo>
                              <a:pt x="3915" y="2"/>
                            </a:lnTo>
                            <a:lnTo>
                              <a:pt x="3919" y="2"/>
                            </a:lnTo>
                            <a:lnTo>
                              <a:pt x="3921" y="0"/>
                            </a:lnTo>
                            <a:lnTo>
                              <a:pt x="3928" y="2"/>
                            </a:lnTo>
                            <a:lnTo>
                              <a:pt x="3934" y="2"/>
                            </a:lnTo>
                            <a:lnTo>
                              <a:pt x="3939" y="2"/>
                            </a:lnTo>
                            <a:lnTo>
                              <a:pt x="3944" y="2"/>
                            </a:lnTo>
                            <a:lnTo>
                              <a:pt x="3949" y="2"/>
                            </a:lnTo>
                            <a:lnTo>
                              <a:pt x="3955" y="0"/>
                            </a:lnTo>
                            <a:lnTo>
                              <a:pt x="3960" y="2"/>
                            </a:lnTo>
                            <a:lnTo>
                              <a:pt x="3966" y="2"/>
                            </a:lnTo>
                            <a:lnTo>
                              <a:pt x="3966" y="2"/>
                            </a:lnTo>
                            <a:lnTo>
                              <a:pt x="3965" y="2"/>
                            </a:lnTo>
                            <a:lnTo>
                              <a:pt x="3964" y="2"/>
                            </a:lnTo>
                            <a:lnTo>
                              <a:pt x="3966" y="2"/>
                            </a:lnTo>
                            <a:lnTo>
                              <a:pt x="3978" y="2"/>
                            </a:lnTo>
                            <a:lnTo>
                              <a:pt x="3991" y="3"/>
                            </a:lnTo>
                            <a:lnTo>
                              <a:pt x="4006" y="3"/>
                            </a:lnTo>
                            <a:lnTo>
                              <a:pt x="4015" y="4"/>
                            </a:lnTo>
                            <a:lnTo>
                              <a:pt x="4014" y="3"/>
                            </a:lnTo>
                            <a:lnTo>
                              <a:pt x="4017" y="3"/>
                            </a:lnTo>
                            <a:lnTo>
                              <a:pt x="4024" y="3"/>
                            </a:lnTo>
                            <a:lnTo>
                              <a:pt x="4032" y="3"/>
                            </a:lnTo>
                            <a:lnTo>
                              <a:pt x="4037" y="3"/>
                            </a:lnTo>
                            <a:lnTo>
                              <a:pt x="4097" y="3"/>
                            </a:lnTo>
                            <a:lnTo>
                              <a:pt x="4155" y="2"/>
                            </a:lnTo>
                            <a:lnTo>
                              <a:pt x="4154" y="3"/>
                            </a:lnTo>
                            <a:lnTo>
                              <a:pt x="4154" y="3"/>
                            </a:lnTo>
                            <a:lnTo>
                              <a:pt x="4156" y="3"/>
                            </a:lnTo>
                            <a:lnTo>
                              <a:pt x="4160" y="2"/>
                            </a:lnTo>
                            <a:lnTo>
                              <a:pt x="4163" y="2"/>
                            </a:lnTo>
                            <a:lnTo>
                              <a:pt x="4167" y="2"/>
                            </a:lnTo>
                            <a:lnTo>
                              <a:pt x="4169" y="2"/>
                            </a:lnTo>
                            <a:lnTo>
                              <a:pt x="4172" y="3"/>
                            </a:lnTo>
                            <a:lnTo>
                              <a:pt x="4177" y="3"/>
                            </a:lnTo>
                            <a:lnTo>
                              <a:pt x="4181" y="3"/>
                            </a:lnTo>
                            <a:lnTo>
                              <a:pt x="4188" y="3"/>
                            </a:lnTo>
                            <a:lnTo>
                              <a:pt x="4194" y="3"/>
                            </a:lnTo>
                            <a:lnTo>
                              <a:pt x="4199" y="2"/>
                            </a:lnTo>
                            <a:lnTo>
                              <a:pt x="4199" y="2"/>
                            </a:lnTo>
                            <a:lnTo>
                              <a:pt x="4207" y="3"/>
                            </a:lnTo>
                            <a:lnTo>
                              <a:pt x="4214" y="3"/>
                            </a:lnTo>
                            <a:lnTo>
                              <a:pt x="4222" y="4"/>
                            </a:lnTo>
                            <a:lnTo>
                              <a:pt x="4232" y="4"/>
                            </a:lnTo>
                            <a:lnTo>
                              <a:pt x="4233" y="4"/>
                            </a:lnTo>
                            <a:lnTo>
                              <a:pt x="4233" y="4"/>
                            </a:lnTo>
                            <a:lnTo>
                              <a:pt x="4235" y="4"/>
                            </a:lnTo>
                            <a:lnTo>
                              <a:pt x="4236" y="6"/>
                            </a:lnTo>
                            <a:lnTo>
                              <a:pt x="4237" y="6"/>
                            </a:lnTo>
                            <a:lnTo>
                              <a:pt x="4240" y="4"/>
                            </a:lnTo>
                            <a:lnTo>
                              <a:pt x="4244" y="4"/>
                            </a:lnTo>
                            <a:lnTo>
                              <a:pt x="4245" y="6"/>
                            </a:lnTo>
                            <a:lnTo>
                              <a:pt x="4247" y="6"/>
                            </a:lnTo>
                            <a:lnTo>
                              <a:pt x="4248" y="6"/>
                            </a:lnTo>
                            <a:lnTo>
                              <a:pt x="4248" y="6"/>
                            </a:lnTo>
                            <a:lnTo>
                              <a:pt x="4247" y="7"/>
                            </a:lnTo>
                            <a:lnTo>
                              <a:pt x="4245" y="7"/>
                            </a:lnTo>
                            <a:lnTo>
                              <a:pt x="4244" y="8"/>
                            </a:lnTo>
                            <a:lnTo>
                              <a:pt x="4244" y="8"/>
                            </a:lnTo>
                            <a:lnTo>
                              <a:pt x="4243" y="8"/>
                            </a:lnTo>
                            <a:lnTo>
                              <a:pt x="4241" y="9"/>
                            </a:lnTo>
                            <a:lnTo>
                              <a:pt x="4237" y="9"/>
                            </a:lnTo>
                            <a:lnTo>
                              <a:pt x="4233" y="9"/>
                            </a:lnTo>
                            <a:lnTo>
                              <a:pt x="4230" y="9"/>
                            </a:lnTo>
                            <a:lnTo>
                              <a:pt x="4226" y="9"/>
                            </a:lnTo>
                            <a:lnTo>
                              <a:pt x="4222" y="9"/>
                            </a:lnTo>
                            <a:lnTo>
                              <a:pt x="4218" y="9"/>
                            </a:lnTo>
                            <a:lnTo>
                              <a:pt x="4222" y="9"/>
                            </a:lnTo>
                            <a:lnTo>
                              <a:pt x="4224" y="9"/>
                            </a:lnTo>
                            <a:lnTo>
                              <a:pt x="4226" y="8"/>
                            </a:lnTo>
                            <a:lnTo>
                              <a:pt x="4226" y="8"/>
                            </a:lnTo>
                            <a:lnTo>
                              <a:pt x="4224" y="8"/>
                            </a:lnTo>
                            <a:lnTo>
                              <a:pt x="4223" y="8"/>
                            </a:lnTo>
                            <a:lnTo>
                              <a:pt x="4222" y="8"/>
                            </a:lnTo>
                            <a:lnTo>
                              <a:pt x="4222" y="8"/>
                            </a:lnTo>
                            <a:lnTo>
                              <a:pt x="4222" y="8"/>
                            </a:lnTo>
                            <a:lnTo>
                              <a:pt x="4223" y="8"/>
                            </a:lnTo>
                            <a:lnTo>
                              <a:pt x="4222" y="7"/>
                            </a:lnTo>
                            <a:lnTo>
                              <a:pt x="4220" y="7"/>
                            </a:lnTo>
                            <a:lnTo>
                              <a:pt x="4216" y="6"/>
                            </a:lnTo>
                            <a:lnTo>
                              <a:pt x="4212" y="6"/>
                            </a:lnTo>
                            <a:lnTo>
                              <a:pt x="4206" y="6"/>
                            </a:lnTo>
                            <a:lnTo>
                              <a:pt x="4199" y="6"/>
                            </a:lnTo>
                            <a:lnTo>
                              <a:pt x="4197" y="6"/>
                            </a:lnTo>
                            <a:lnTo>
                              <a:pt x="4193" y="6"/>
                            </a:lnTo>
                            <a:lnTo>
                              <a:pt x="4190" y="6"/>
                            </a:lnTo>
                            <a:lnTo>
                              <a:pt x="4190" y="6"/>
                            </a:lnTo>
                            <a:lnTo>
                              <a:pt x="4186" y="4"/>
                            </a:lnTo>
                            <a:lnTo>
                              <a:pt x="4185" y="6"/>
                            </a:lnTo>
                            <a:lnTo>
                              <a:pt x="4184" y="6"/>
                            </a:lnTo>
                            <a:lnTo>
                              <a:pt x="4182" y="6"/>
                            </a:lnTo>
                            <a:lnTo>
                              <a:pt x="4180" y="6"/>
                            </a:lnTo>
                            <a:lnTo>
                              <a:pt x="4177" y="6"/>
                            </a:lnTo>
                            <a:lnTo>
                              <a:pt x="4176" y="6"/>
                            </a:lnTo>
                            <a:lnTo>
                              <a:pt x="4176" y="6"/>
                            </a:lnTo>
                            <a:lnTo>
                              <a:pt x="4176" y="6"/>
                            </a:lnTo>
                            <a:lnTo>
                              <a:pt x="4175" y="4"/>
                            </a:lnTo>
                            <a:lnTo>
                              <a:pt x="4175" y="4"/>
                            </a:lnTo>
                            <a:lnTo>
                              <a:pt x="4172" y="4"/>
                            </a:lnTo>
                            <a:lnTo>
                              <a:pt x="4168" y="4"/>
                            </a:lnTo>
                            <a:lnTo>
                              <a:pt x="4167" y="6"/>
                            </a:lnTo>
                            <a:lnTo>
                              <a:pt x="4163" y="6"/>
                            </a:lnTo>
                            <a:lnTo>
                              <a:pt x="4158" y="6"/>
                            </a:lnTo>
                            <a:lnTo>
                              <a:pt x="4152" y="7"/>
                            </a:lnTo>
                            <a:lnTo>
                              <a:pt x="4146" y="7"/>
                            </a:lnTo>
                            <a:lnTo>
                              <a:pt x="4139" y="7"/>
                            </a:lnTo>
                            <a:lnTo>
                              <a:pt x="4134" y="7"/>
                            </a:lnTo>
                            <a:lnTo>
                              <a:pt x="4137" y="7"/>
                            </a:lnTo>
                            <a:lnTo>
                              <a:pt x="4131" y="7"/>
                            </a:lnTo>
                            <a:lnTo>
                              <a:pt x="4125" y="6"/>
                            </a:lnTo>
                            <a:lnTo>
                              <a:pt x="4117" y="7"/>
                            </a:lnTo>
                            <a:lnTo>
                              <a:pt x="4108" y="7"/>
                            </a:lnTo>
                            <a:lnTo>
                              <a:pt x="4099" y="7"/>
                            </a:lnTo>
                            <a:lnTo>
                              <a:pt x="4089" y="7"/>
                            </a:lnTo>
                            <a:lnTo>
                              <a:pt x="4078" y="7"/>
                            </a:lnTo>
                            <a:lnTo>
                              <a:pt x="4079" y="7"/>
                            </a:lnTo>
                            <a:lnTo>
                              <a:pt x="4068" y="7"/>
                            </a:lnTo>
                            <a:lnTo>
                              <a:pt x="4004" y="7"/>
                            </a:lnTo>
                            <a:lnTo>
                              <a:pt x="3942" y="6"/>
                            </a:lnTo>
                            <a:lnTo>
                              <a:pt x="3911" y="6"/>
                            </a:lnTo>
                            <a:lnTo>
                              <a:pt x="3812" y="4"/>
                            </a:lnTo>
                            <a:lnTo>
                              <a:pt x="3724" y="6"/>
                            </a:lnTo>
                            <a:lnTo>
                              <a:pt x="3635" y="6"/>
                            </a:lnTo>
                            <a:lnTo>
                              <a:pt x="3633" y="6"/>
                            </a:lnTo>
                            <a:lnTo>
                              <a:pt x="3633" y="2"/>
                            </a:lnTo>
                            <a:lnTo>
                              <a:pt x="3656" y="2"/>
                            </a:lnTo>
                            <a:lnTo>
                              <a:pt x="3676" y="2"/>
                            </a:lnTo>
                            <a:lnTo>
                              <a:pt x="3690" y="2"/>
                            </a:lnTo>
                            <a:lnTo>
                              <a:pt x="3707" y="2"/>
                            </a:lnTo>
                            <a:lnTo>
                              <a:pt x="3722" y="2"/>
                            </a:lnTo>
                            <a:lnTo>
                              <a:pt x="3736" y="2"/>
                            </a:lnTo>
                            <a:lnTo>
                              <a:pt x="3762" y="0"/>
                            </a:lnTo>
                            <a:close/>
                            <a:moveTo>
                              <a:pt x="3482" y="0"/>
                            </a:moveTo>
                            <a:lnTo>
                              <a:pt x="3502" y="2"/>
                            </a:lnTo>
                            <a:lnTo>
                              <a:pt x="3517" y="3"/>
                            </a:lnTo>
                            <a:lnTo>
                              <a:pt x="3534" y="2"/>
                            </a:lnTo>
                            <a:lnTo>
                              <a:pt x="3557" y="2"/>
                            </a:lnTo>
                            <a:lnTo>
                              <a:pt x="3580" y="2"/>
                            </a:lnTo>
                            <a:lnTo>
                              <a:pt x="3604" y="2"/>
                            </a:lnTo>
                            <a:lnTo>
                              <a:pt x="3601" y="2"/>
                            </a:lnTo>
                            <a:lnTo>
                              <a:pt x="3626" y="2"/>
                            </a:lnTo>
                            <a:lnTo>
                              <a:pt x="3629" y="2"/>
                            </a:lnTo>
                            <a:lnTo>
                              <a:pt x="3629" y="6"/>
                            </a:lnTo>
                            <a:lnTo>
                              <a:pt x="3576" y="6"/>
                            </a:lnTo>
                            <a:lnTo>
                              <a:pt x="3462" y="7"/>
                            </a:lnTo>
                            <a:lnTo>
                              <a:pt x="3348" y="8"/>
                            </a:lnTo>
                            <a:lnTo>
                              <a:pt x="3211" y="6"/>
                            </a:lnTo>
                            <a:lnTo>
                              <a:pt x="3172" y="6"/>
                            </a:lnTo>
                            <a:lnTo>
                              <a:pt x="3108" y="6"/>
                            </a:lnTo>
                            <a:lnTo>
                              <a:pt x="3043" y="7"/>
                            </a:lnTo>
                            <a:lnTo>
                              <a:pt x="3019" y="7"/>
                            </a:lnTo>
                            <a:lnTo>
                              <a:pt x="3019" y="3"/>
                            </a:lnTo>
                            <a:lnTo>
                              <a:pt x="3029" y="4"/>
                            </a:lnTo>
                            <a:lnTo>
                              <a:pt x="3050" y="4"/>
                            </a:lnTo>
                            <a:lnTo>
                              <a:pt x="3053" y="4"/>
                            </a:lnTo>
                            <a:lnTo>
                              <a:pt x="3051" y="4"/>
                            </a:lnTo>
                            <a:lnTo>
                              <a:pt x="3053" y="4"/>
                            </a:lnTo>
                            <a:lnTo>
                              <a:pt x="3071" y="3"/>
                            </a:lnTo>
                            <a:lnTo>
                              <a:pt x="3088" y="0"/>
                            </a:lnTo>
                            <a:lnTo>
                              <a:pt x="3167" y="3"/>
                            </a:lnTo>
                            <a:lnTo>
                              <a:pt x="3248" y="3"/>
                            </a:lnTo>
                            <a:lnTo>
                              <a:pt x="3309" y="3"/>
                            </a:lnTo>
                            <a:lnTo>
                              <a:pt x="3367" y="2"/>
                            </a:lnTo>
                            <a:lnTo>
                              <a:pt x="3368" y="2"/>
                            </a:lnTo>
                            <a:lnTo>
                              <a:pt x="3371" y="2"/>
                            </a:lnTo>
                            <a:lnTo>
                              <a:pt x="3375" y="2"/>
                            </a:lnTo>
                            <a:lnTo>
                              <a:pt x="3380" y="2"/>
                            </a:lnTo>
                            <a:lnTo>
                              <a:pt x="3385" y="2"/>
                            </a:lnTo>
                            <a:lnTo>
                              <a:pt x="3388" y="2"/>
                            </a:lnTo>
                            <a:lnTo>
                              <a:pt x="3392" y="2"/>
                            </a:lnTo>
                            <a:lnTo>
                              <a:pt x="3393" y="2"/>
                            </a:lnTo>
                            <a:lnTo>
                              <a:pt x="3417" y="2"/>
                            </a:lnTo>
                            <a:lnTo>
                              <a:pt x="3441" y="2"/>
                            </a:lnTo>
                            <a:lnTo>
                              <a:pt x="3465" y="2"/>
                            </a:lnTo>
                            <a:lnTo>
                              <a:pt x="3482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E37D7DF" id="Freeform 25" o:spid="_x0000_s1026" style="position:absolute;margin-left:5.25pt;margin-top:431.25pt;width:535.85pt;height:1.35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4248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" path="m466,6r9,1l483,7r-3,l479,7r,l480,7r7,l493,7r-1,l491,7r65,l556,8,516,9r-11,l391,9,279,9r-64,l212,11r-4,l203,11r-5,l187,11r-12,l163,11,156,9r-41,2l72,11r-1,l72,11r,l73,11r-1,l71,11,68,9r-3,l63,9r,2l61,11r,l60,11r-3,l54,11r2,l46,9,27,11r-8,l10,11r-9,l2,11r,l2,9,1,9,,9r1,l94,9,190,8r-2,1l190,9r2,l302,8r108,l408,7r2,l411,7r4,l419,7r6,l434,7r10,l466,6xm962,4r5,l967,6r15,l980,6r21,l1020,6r18,l1056,6r15,-2l1065,6r3,l1114,6r46,-2l1169,4r,5l1164,9r-120,l1004,9r-41,l763,8r-20,l725,8r-26,l677,9r,l654,9,609,8r-46,l560,8r,-2l643,6r83,l755,6r-2,l774,6r24,l822,6,860,4r-1,2l910,6,962,4xm1404,4r-3,2l1445,4r51,2l1546,6r40,l1586,6r28,l1640,6r26,l1681,6r22,l1776,6r9,l1785,8r-68,1l1717,8r-28,1l1657,8r-33,l1596,8r1,l1598,8r,l1598,8r-98,1l1406,11,1291,9r-118,l1173,4r27,2l1199,6r-1,l1198,6r-2,l1203,7r6,l1236,6r-3,1l1260,6r36,1l1327,7r33,-1l1370,7r,-1l1372,6r2,l1378,6r4,l1386,6r3,l1395,6r6,l1404,4xm2354,3r11,l2372,3r8,l2386,3r7,l2395,3r,l2394,3r-1,l2393,4r6,l2399,7r-4,l2397,7r-143,l2114,7r-92,l1962,8r-61,l1868,8r-33,l1788,8r,-2l1850,6r82,l1931,6r82,-2l2030,4r46,l2122,3r94,l2339,3r-1,l2338,3r1,1l2346,3r8,xm2951,2r2,l2949,2r2,xm2915,2r34,l2947,2r,1l2945,3r12,-1l2958,3r13,-1l2986,3r14,l3008,3r-1,l3006,3r,l3009,3r6,l3015,7r-11,l2953,6,2841,7,2731,8r-40,l2651,8,2549,7r-102,l2403,7r,-3l2437,3r38,l2500,3r-1,l2498,4r28,-1l2521,3r29,l2735,3,2915,2xm3089,r-1,l3088,r1,xm3762,r108,2l3870,2r1,l3872,3r5,-1l3884,2r6,l3901,2r9,l3915,2r4,l3921,r7,2l3934,2r5,l3944,2r5,l3955,r5,2l3966,2r,l3965,2r-1,l3966,2r12,l3991,3r15,l4015,4r-1,-1l4017,3r7,l4032,3r5,l4097,3r58,-1l4154,3r,l4156,3r4,-1l4163,2r4,l4169,2r3,1l4177,3r4,l4188,3r6,l4199,2r,l4207,3r7,l4222,4r10,l4233,4r,l4235,4r1,2l4237,6r3,-2l4244,4r1,2l4247,6r1,l4248,6r-1,1l4245,7r-1,1l4244,8r-1,l4241,9r-4,l4233,9r-3,l4226,9r-4,l4218,9r4,l4224,9r2,-1l4226,8r-2,l4223,8r-1,l4222,8r,l4223,8r-1,-1l4220,7r-4,-1l4212,6r-6,l4199,6r-2,l4193,6r-3,l4190,6r-4,-2l4185,6r-1,l4182,6r-2,l4177,6r-1,l4176,6r,l4175,4r,l4172,4r-4,l4167,6r-4,l4158,6r-6,1l4146,7r-7,l4134,7r3,l4131,7r-6,-1l4117,7r-9,l4099,7r-10,l4078,7r1,l4068,7r-64,l3942,6r-31,l3812,4r-88,2l3635,6r-2,l3633,2r23,l3676,2r14,l3707,2r15,l3736,2,3762,xm3482,r20,2l3517,3r17,-1l3557,2r23,l3604,2r-3,l3626,2r3,l3629,6r-53,l3462,7,3348,8,3211,6r-39,l3108,6r-65,1l3019,7r,-4l3029,4r21,l3053,4r-2,l3053,4r18,-1l3088,r79,3l3248,3r61,l3367,2r1,l3371,2r4,l3380,2r5,l3388,2r4,l3393,2r24,l3441,2r24,l3482,xe" fillcolor="#8ed6ef [1300]" strokecolor="#8ed6ef [1300]" strokeweight="0">
              <v:path arrowok="t" o:connecttype="custom" o:connectlocs="768960,10910;826632,14028;325206,17145;115344,17145;108936,14028;91314,17145;1602,17145;150588,14028;653616,10910;711288,10910;1603602,9352;1784628,9352;1542726,14028;1047708,14028;1209510,9352;1457820,9352;2540772,9352;2845152,9352;2601648,12469;2252412,17145;1919196,9352;2076192,10910;2207556,9352;3771107,4676;3836789,4676;3839993,10910;2939670,12469;3252060,6235;3747077,6235;4669829,3117;4759541,3117;4820417,4676;4310981,12469;3964949,4676;4381469,4676;6199739,3117;6249401,3117;6310277,3117;6351929,3117;6430427,4676;6654707,4676;6683543,4676;6739613,4676;6786071,9352;6805295,9352;6787673,14028;6766847,14028;6763643,12469;6726797,9352;6702767,9352;6688349,6235;6651503,10910;6595433,10910;6414407,10910;5820065,3117;6026723,0;5773607,3117;5363495,12469;4852457,6235;5073533,4676;5414759,3117;5550929,3117" o:connectangles="0,0,0,0,0,0,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030A108A" wp14:editId="030A108B">
              <wp:simplePos x="0" y="0"/>
              <wp:positionH relativeFrom="column">
                <wp:posOffset>838216</wp:posOffset>
              </wp:positionH>
              <wp:positionV relativeFrom="page">
                <wp:posOffset>5486400</wp:posOffset>
              </wp:positionV>
              <wp:extent cx="1270" cy="1270"/>
              <wp:effectExtent l="0" t="0" r="0" b="0"/>
              <wp:wrapNone/>
              <wp:docPr id="26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762992C9" id="Rectangle 26" o:spid="_x0000_s1026" style="position:absolute;margin-left:66pt;margin-top:6in;width:.1pt;height:.1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" fillcolor="#8ed6ef [1300]" strokecolor="#8ed6ef [1300]" strokeweight="0">
              <w10:wrap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030A108C" wp14:editId="030A108D">
              <wp:simplePos x="0" y="0"/>
              <wp:positionH relativeFrom="column">
                <wp:posOffset>6781925</wp:posOffset>
              </wp:positionH>
              <wp:positionV relativeFrom="page">
                <wp:posOffset>5476875</wp:posOffset>
              </wp:positionV>
              <wp:extent cx="6350" cy="0"/>
              <wp:effectExtent l="0" t="0" r="0" b="0"/>
              <wp:wrapNone/>
              <wp:docPr id="27" name="Freeform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" cy="0"/>
                      </a:xfrm>
                      <a:custGeom>
                        <a:avLst/>
                        <a:gdLst>
                          <a:gd name="T0" fmla="*/ 0 w 4"/>
                          <a:gd name="T1" fmla="*/ 2 w 4"/>
                          <a:gd name="T2" fmla="*/ 3 w 4"/>
                          <a:gd name="T3" fmla="*/ 4 w 4"/>
                          <a:gd name="T4" fmla="*/ 0 w 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  <a:cxn ang="0">
                            <a:pos x="T4" y="0"/>
                          </a:cxn>
                        </a:cxnLst>
                        <a:rect l="0" t="0" r="r" b="b"/>
                        <a:pathLst>
                          <a:path w="4">
                            <a:moveTo>
                              <a:pt x="0" y="0"/>
                            </a:moveTo>
                            <a:lnTo>
                              <a:pt x="2" y="0"/>
                            </a:lnTo>
                            <a:lnTo>
                              <a:pt x="3" y="0"/>
                            </a:lnTo>
                            <a:lnTo>
                              <a:pt x="4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FAA47D3" id="Freeform 27" o:spid="_x0000_s1026" style="position:absolute;margin-left:534pt;margin-top:431.25pt;width:.5pt;height:0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" path="m,l2,,3,,4,,,xe" fillcolor="#8ed6ef [1300]" strokecolor="#8ed6ef [1300]" strokeweight="0">
              <v:path arrowok="t" o:connecttype="custom" o:connectlocs="0,0;3175,0;4763,0;6350,0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1" layoutInCell="1" allowOverlap="1" wp14:anchorId="030A108E" wp14:editId="030A108F">
              <wp:simplePos x="0" y="0"/>
              <wp:positionH relativeFrom="column">
                <wp:posOffset>5886559</wp:posOffset>
              </wp:positionH>
              <wp:positionV relativeFrom="page">
                <wp:posOffset>6419850</wp:posOffset>
              </wp:positionV>
              <wp:extent cx="1270" cy="9525"/>
              <wp:effectExtent l="0" t="0" r="17780" b="28575"/>
              <wp:wrapNone/>
              <wp:docPr id="56" name="Freeform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9525"/>
                      </a:xfrm>
                      <a:custGeom>
                        <a:avLst/>
                        <a:gdLst>
                          <a:gd name="T0" fmla="*/ 0 w 1"/>
                          <a:gd name="T1" fmla="*/ 0 h 6"/>
                          <a:gd name="T2" fmla="*/ 1 w 1"/>
                          <a:gd name="T3" fmla="*/ 5 h 6"/>
                          <a:gd name="T4" fmla="*/ 0 w 1"/>
                          <a:gd name="T5" fmla="*/ 6 h 6"/>
                          <a:gd name="T6" fmla="*/ 0 w 1"/>
                          <a:gd name="T7" fmla="*/ 0 h 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" h="6">
                            <a:moveTo>
                              <a:pt x="0" y="0"/>
                            </a:moveTo>
                            <a:lnTo>
                              <a:pt x="1" y="5"/>
                            </a:lnTo>
                            <a:lnTo>
                              <a:pt x="0" y="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449B7417" id="Freeform 56" o:spid="_x0000_s1026" style="position:absolute;margin-left:463.5pt;margin-top:505.5pt;width:.1pt;height:.7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" path="m,l1,5,,6,,xe" fillcolor="#8ed6ef [1300]" strokecolor="#8ed6ef [1300]" strokeweight="0">
              <v:path arrowok="t" o:connecttype="custom" o:connectlocs="0,0;1270,7938;0,9525;0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030A1090" wp14:editId="030A1091">
              <wp:simplePos x="0" y="0"/>
              <wp:positionH relativeFrom="column">
                <wp:posOffset>5877033</wp:posOffset>
              </wp:positionH>
              <wp:positionV relativeFrom="page">
                <wp:posOffset>6381750</wp:posOffset>
              </wp:positionV>
              <wp:extent cx="4445" cy="29845"/>
              <wp:effectExtent l="0" t="0" r="14605" b="27305"/>
              <wp:wrapNone/>
              <wp:docPr id="57" name="Freeform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29845"/>
                      </a:xfrm>
                      <a:custGeom>
                        <a:avLst/>
                        <a:gdLst>
                          <a:gd name="T0" fmla="*/ 2 w 3"/>
                          <a:gd name="T1" fmla="*/ 0 h 19"/>
                          <a:gd name="T2" fmla="*/ 2 w 3"/>
                          <a:gd name="T3" fmla="*/ 3 h 19"/>
                          <a:gd name="T4" fmla="*/ 2 w 3"/>
                          <a:gd name="T5" fmla="*/ 7 h 19"/>
                          <a:gd name="T6" fmla="*/ 3 w 3"/>
                          <a:gd name="T7" fmla="*/ 11 h 19"/>
                          <a:gd name="T8" fmla="*/ 3 w 3"/>
                          <a:gd name="T9" fmla="*/ 15 h 19"/>
                          <a:gd name="T10" fmla="*/ 3 w 3"/>
                          <a:gd name="T11" fmla="*/ 19 h 19"/>
                          <a:gd name="T12" fmla="*/ 0 w 3"/>
                          <a:gd name="T13" fmla="*/ 2 h 19"/>
                          <a:gd name="T14" fmla="*/ 2 w 3"/>
                          <a:gd name="T15" fmla="*/ 2 h 19"/>
                          <a:gd name="T16" fmla="*/ 2 w 3"/>
                          <a:gd name="T17" fmla="*/ 0 h 1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3" h="19">
                            <a:moveTo>
                              <a:pt x="2" y="0"/>
                            </a:moveTo>
                            <a:lnTo>
                              <a:pt x="2" y="3"/>
                            </a:lnTo>
                            <a:lnTo>
                              <a:pt x="2" y="7"/>
                            </a:lnTo>
                            <a:lnTo>
                              <a:pt x="3" y="11"/>
                            </a:lnTo>
                            <a:lnTo>
                              <a:pt x="3" y="15"/>
                            </a:lnTo>
                            <a:lnTo>
                              <a:pt x="3" y="19"/>
                            </a:lnTo>
                            <a:lnTo>
                              <a:pt x="0" y="2"/>
                            </a:lnTo>
                            <a:lnTo>
                              <a:pt x="2" y="2"/>
                            </a:lnTo>
                            <a:lnTo>
                              <a:pt x="2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957CEF7" id="Freeform 57" o:spid="_x0000_s1026" style="position:absolute;margin-left:462.75pt;margin-top:502.5pt;width:.35pt;height:2.3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" path="m2,r,3l2,7r1,4l3,15r,4l,2r2,l2,xe" fillcolor="#8ed6ef [1300]" strokecolor="#8ed6ef [1300]" strokeweight="0">
              <v:path arrowok="t" o:connecttype="custom" o:connectlocs="2963,0;2963,4712;2963,10996;4445,17279;4445,23562;4445,29845;0,3142;2963,3142;2963,0" o:connectangles="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528" behindDoc="1" locked="1" layoutInCell="1" allowOverlap="1" wp14:anchorId="030A1092" wp14:editId="030A1093">
              <wp:simplePos x="0" y="0"/>
              <wp:positionH relativeFrom="column">
                <wp:posOffset>5877033</wp:posOffset>
              </wp:positionH>
              <wp:positionV relativeFrom="page">
                <wp:posOffset>6353175</wp:posOffset>
              </wp:positionV>
              <wp:extent cx="3175" cy="13970"/>
              <wp:effectExtent l="0" t="0" r="15875" b="24130"/>
              <wp:wrapNone/>
              <wp:docPr id="58" name="Freeform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175" cy="13970"/>
                      </a:xfrm>
                      <a:custGeom>
                        <a:avLst/>
                        <a:gdLst>
                          <a:gd name="T0" fmla="*/ 0 w 2"/>
                          <a:gd name="T1" fmla="*/ 0 h 9"/>
                          <a:gd name="T2" fmla="*/ 2 w 2"/>
                          <a:gd name="T3" fmla="*/ 1 h 9"/>
                          <a:gd name="T4" fmla="*/ 2 w 2"/>
                          <a:gd name="T5" fmla="*/ 3 h 9"/>
                          <a:gd name="T6" fmla="*/ 2 w 2"/>
                          <a:gd name="T7" fmla="*/ 5 h 9"/>
                          <a:gd name="T8" fmla="*/ 2 w 2"/>
                          <a:gd name="T9" fmla="*/ 9 h 9"/>
                          <a:gd name="T10" fmla="*/ 2 w 2"/>
                          <a:gd name="T11" fmla="*/ 9 h 9"/>
                          <a:gd name="T12" fmla="*/ 2 w 2"/>
                          <a:gd name="T13" fmla="*/ 9 h 9"/>
                          <a:gd name="T14" fmla="*/ 2 w 2"/>
                          <a:gd name="T15" fmla="*/ 6 h 9"/>
                          <a:gd name="T16" fmla="*/ 2 w 2"/>
                          <a:gd name="T17" fmla="*/ 4 h 9"/>
                          <a:gd name="T18" fmla="*/ 2 w 2"/>
                          <a:gd name="T19" fmla="*/ 1 h 9"/>
                          <a:gd name="T20" fmla="*/ 0 w 2"/>
                          <a:gd name="T21" fmla="*/ 0 h 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</a:cxnLst>
                        <a:rect l="0" t="0" r="r" b="b"/>
                        <a:pathLst>
                          <a:path w="2" h="9">
                            <a:moveTo>
                              <a:pt x="0" y="0"/>
                            </a:moveTo>
                            <a:lnTo>
                              <a:pt x="2" y="1"/>
                            </a:lnTo>
                            <a:lnTo>
                              <a:pt x="2" y="3"/>
                            </a:lnTo>
                            <a:lnTo>
                              <a:pt x="2" y="5"/>
                            </a:lnTo>
                            <a:lnTo>
                              <a:pt x="2" y="9"/>
                            </a:lnTo>
                            <a:lnTo>
                              <a:pt x="2" y="9"/>
                            </a:lnTo>
                            <a:lnTo>
                              <a:pt x="2" y="9"/>
                            </a:lnTo>
                            <a:lnTo>
                              <a:pt x="2" y="6"/>
                            </a:lnTo>
                            <a:lnTo>
                              <a:pt x="2" y="4"/>
                            </a:lnTo>
                            <a:lnTo>
                              <a:pt x="2" y="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1A57F34" id="Freeform 58" o:spid="_x0000_s1026" style="position:absolute;margin-left:462.75pt;margin-top:500.25pt;width:.25pt;height:1.1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" path="m,l2,1r,2l2,5r,4l2,9r,l2,6,2,4,2,1,,xe" fillcolor="#8ed6ef [1300]" strokecolor="#8ed6ef [1300]" strokeweight="0">
              <v:path arrowok="t" o:connecttype="custom" o:connectlocs="0,0;3175,1552;3175,4657;3175,7761;3175,13970;3175,13970;3175,13970;3175,9313;3175,6209;3175,1552;0,0" o:connectangles="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030A1094" wp14:editId="030A1095">
              <wp:simplePos x="0" y="0"/>
              <wp:positionH relativeFrom="column">
                <wp:posOffset>5886559</wp:posOffset>
              </wp:positionH>
              <wp:positionV relativeFrom="page">
                <wp:posOffset>5457825</wp:posOffset>
              </wp:positionV>
              <wp:extent cx="0" cy="3175"/>
              <wp:effectExtent l="0" t="0" r="0" b="0"/>
              <wp:wrapNone/>
              <wp:docPr id="59" name="Freeform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3175"/>
                      </a:xfrm>
                      <a:custGeom>
                        <a:avLst/>
                        <a:gdLst>
                          <a:gd name="T0" fmla="*/ 0 h 2"/>
                          <a:gd name="T1" fmla="*/ 1 h 2"/>
                          <a:gd name="T2" fmla="*/ 2 h 2"/>
                          <a:gd name="T3" fmla="*/ 0 h 2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</a:cxnLst>
                        <a:rect l="0" t="0" r="r" b="b"/>
                        <a:pathLst>
                          <a:path h="2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0" y="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A2A4008" id="Freeform 59" o:spid="_x0000_s1026" style="position:absolute;margin-left:463.5pt;margin-top:429.75pt;width:0;height:.25pt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" path="m,l,1,,2,,xe" fillcolor="#8ed6ef [1300]" strokecolor="#8ed6ef [1300]" strokeweight="0">
              <v:path arrowok="t" o:connecttype="custom" o:connectlocs="0,0;0,1588;0,3175;0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1" locked="1" layoutInCell="1" allowOverlap="1" wp14:anchorId="030A1096" wp14:editId="030A1097">
              <wp:simplePos x="0" y="0"/>
              <wp:positionH relativeFrom="column">
                <wp:posOffset>5877033</wp:posOffset>
              </wp:positionH>
              <wp:positionV relativeFrom="page">
                <wp:posOffset>5715000</wp:posOffset>
              </wp:positionV>
              <wp:extent cx="1270" cy="1270"/>
              <wp:effectExtent l="0" t="0" r="0" b="0"/>
              <wp:wrapNone/>
              <wp:docPr id="61" name="Rectangle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4E727C3F" id="Rectangle 61" o:spid="_x0000_s1026" style="position:absolute;margin-left:462.75pt;margin-top:450pt;width:.1pt;height:.1p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" fillcolor="#8ed6ef [1300]" strokecolor="#8ed6ef [1300]" strokeweight="0">
              <w10:wrap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8960" behindDoc="1" locked="1" layoutInCell="1" allowOverlap="1" wp14:anchorId="030A1098" wp14:editId="030A1099">
              <wp:simplePos x="0" y="0"/>
              <wp:positionH relativeFrom="column">
                <wp:posOffset>4895940</wp:posOffset>
              </wp:positionH>
              <wp:positionV relativeFrom="page">
                <wp:posOffset>6362700</wp:posOffset>
              </wp:positionV>
              <wp:extent cx="0" cy="6350"/>
              <wp:effectExtent l="0" t="0" r="0" b="0"/>
              <wp:wrapNone/>
              <wp:docPr id="64" name="Freeform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6350"/>
                      </a:xfrm>
                      <a:custGeom>
                        <a:avLst/>
                        <a:gdLst>
                          <a:gd name="T0" fmla="*/ 0 h 4"/>
                          <a:gd name="T1" fmla="*/ 1 h 4"/>
                          <a:gd name="T2" fmla="*/ 2 h 4"/>
                          <a:gd name="T3" fmla="*/ 4 h 4"/>
                          <a:gd name="T4" fmla="*/ 0 h 4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  <a:cxn ang="0">
                            <a:pos x="0" y="T4"/>
                          </a:cxn>
                        </a:cxnLst>
                        <a:rect l="0" t="0" r="r" b="b"/>
                        <a:pathLst>
                          <a:path h="4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0" y="2"/>
                            </a:lnTo>
                            <a:lnTo>
                              <a:pt x="0" y="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C47032E" id="Freeform 64" o:spid="_x0000_s1026" style="position:absolute;margin-left:385.5pt;margin-top:501pt;width:0;height:.5pt;z-index:-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" path="m,l,1,,2,,4,,xe" fillcolor="#8ed6ef [1300]" strokecolor="#8ed6ef [1300]" strokeweight="0">
              <v:path arrowok="t" o:connecttype="custom" o:connectlocs="0,0;0,1588;0,3175;0,6350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9984" behindDoc="1" locked="1" layoutInCell="1" allowOverlap="1" wp14:anchorId="030A109A" wp14:editId="030A109B">
              <wp:simplePos x="0" y="0"/>
              <wp:positionH relativeFrom="column">
                <wp:posOffset>3914847</wp:posOffset>
              </wp:positionH>
              <wp:positionV relativeFrom="page">
                <wp:posOffset>6419850</wp:posOffset>
              </wp:positionV>
              <wp:extent cx="1270" cy="9525"/>
              <wp:effectExtent l="0" t="0" r="17780" b="28575"/>
              <wp:wrapNone/>
              <wp:docPr id="65" name="Freeform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9525"/>
                      </a:xfrm>
                      <a:custGeom>
                        <a:avLst/>
                        <a:gdLst>
                          <a:gd name="T0" fmla="*/ 0 w 1"/>
                          <a:gd name="T1" fmla="*/ 0 h 6"/>
                          <a:gd name="T2" fmla="*/ 1 w 1"/>
                          <a:gd name="T3" fmla="*/ 5 h 6"/>
                          <a:gd name="T4" fmla="*/ 1 w 1"/>
                          <a:gd name="T5" fmla="*/ 6 h 6"/>
                          <a:gd name="T6" fmla="*/ 0 w 1"/>
                          <a:gd name="T7" fmla="*/ 0 h 6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</a:cxnLst>
                        <a:rect l="0" t="0" r="r" b="b"/>
                        <a:pathLst>
                          <a:path w="1" h="6">
                            <a:moveTo>
                              <a:pt x="0" y="0"/>
                            </a:moveTo>
                            <a:lnTo>
                              <a:pt x="1" y="5"/>
                            </a:lnTo>
                            <a:lnTo>
                              <a:pt x="1" y="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17356D9" id="Freeform 65" o:spid="_x0000_s1026" style="position:absolute;margin-left:308.25pt;margin-top:505.5pt;width:.1pt;height:.75pt;z-index:-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" path="m,l1,5r,1l,xe" fillcolor="#8ed6ef [1300]" strokecolor="#8ed6ef [1300]" strokeweight="0">
              <v:path arrowok="t" o:connecttype="custom" o:connectlocs="0,0;1270,7938;1270,9525;0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1" locked="1" layoutInCell="1" allowOverlap="1" wp14:anchorId="030A109C" wp14:editId="030A109D">
              <wp:simplePos x="0" y="0"/>
              <wp:positionH relativeFrom="column">
                <wp:posOffset>3914847</wp:posOffset>
              </wp:positionH>
              <wp:positionV relativeFrom="page">
                <wp:posOffset>6381750</wp:posOffset>
              </wp:positionV>
              <wp:extent cx="4445" cy="29845"/>
              <wp:effectExtent l="0" t="0" r="14605" b="27305"/>
              <wp:wrapNone/>
              <wp:docPr id="66" name="Freeform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29845"/>
                      </a:xfrm>
                      <a:custGeom>
                        <a:avLst/>
                        <a:gdLst>
                          <a:gd name="T0" fmla="*/ 0 w 3"/>
                          <a:gd name="T1" fmla="*/ 0 h 19"/>
                          <a:gd name="T2" fmla="*/ 0 w 3"/>
                          <a:gd name="T3" fmla="*/ 3 h 19"/>
                          <a:gd name="T4" fmla="*/ 2 w 3"/>
                          <a:gd name="T5" fmla="*/ 7 h 19"/>
                          <a:gd name="T6" fmla="*/ 2 w 3"/>
                          <a:gd name="T7" fmla="*/ 11 h 19"/>
                          <a:gd name="T8" fmla="*/ 3 w 3"/>
                          <a:gd name="T9" fmla="*/ 15 h 19"/>
                          <a:gd name="T10" fmla="*/ 3 w 3"/>
                          <a:gd name="T11" fmla="*/ 19 h 19"/>
                          <a:gd name="T12" fmla="*/ 0 w 3"/>
                          <a:gd name="T13" fmla="*/ 2 h 19"/>
                          <a:gd name="T14" fmla="*/ 0 w 3"/>
                          <a:gd name="T15" fmla="*/ 2 h 19"/>
                          <a:gd name="T16" fmla="*/ 0 w 3"/>
                          <a:gd name="T17" fmla="*/ 0 h 1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3" h="19">
                            <a:moveTo>
                              <a:pt x="0" y="0"/>
                            </a:moveTo>
                            <a:lnTo>
                              <a:pt x="0" y="3"/>
                            </a:lnTo>
                            <a:lnTo>
                              <a:pt x="2" y="7"/>
                            </a:lnTo>
                            <a:lnTo>
                              <a:pt x="2" y="11"/>
                            </a:lnTo>
                            <a:lnTo>
                              <a:pt x="3" y="15"/>
                            </a:lnTo>
                            <a:lnTo>
                              <a:pt x="3" y="19"/>
                            </a:lnTo>
                            <a:lnTo>
                              <a:pt x="0" y="2"/>
                            </a:lnTo>
                            <a:lnTo>
                              <a:pt x="0" y="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2C60FB6" id="Freeform 66" o:spid="_x0000_s1026" style="position:absolute;margin-left:308.25pt;margin-top:502.5pt;width:.35pt;height:2.35pt;z-index:-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" path="m,l,3,2,7r,4l3,15r,4l,2r,l,xe" fillcolor="#8ed6ef [1300]" strokecolor="#8ed6ef [1300]" strokeweight="0">
              <v:path arrowok="t" o:connecttype="custom" o:connectlocs="0,0;0,4712;2963,10996;2963,17279;4445,23562;4445,29845;0,3142;0,3142;0,0" o:connectangles="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2032" behindDoc="1" locked="1" layoutInCell="1" allowOverlap="1" wp14:anchorId="030A109E" wp14:editId="030A109F">
              <wp:simplePos x="0" y="0"/>
              <wp:positionH relativeFrom="column">
                <wp:posOffset>3914847</wp:posOffset>
              </wp:positionH>
              <wp:positionV relativeFrom="page">
                <wp:posOffset>6353175</wp:posOffset>
              </wp:positionV>
              <wp:extent cx="3175" cy="13970"/>
              <wp:effectExtent l="0" t="0" r="15875" b="24130"/>
              <wp:wrapNone/>
              <wp:docPr id="67" name="Freeform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175" cy="13970"/>
                      </a:xfrm>
                      <a:custGeom>
                        <a:avLst/>
                        <a:gdLst>
                          <a:gd name="T0" fmla="*/ 0 w 2"/>
                          <a:gd name="T1" fmla="*/ 0 h 9"/>
                          <a:gd name="T2" fmla="*/ 0 w 2"/>
                          <a:gd name="T3" fmla="*/ 1 h 9"/>
                          <a:gd name="T4" fmla="*/ 0 w 2"/>
                          <a:gd name="T5" fmla="*/ 3 h 9"/>
                          <a:gd name="T6" fmla="*/ 2 w 2"/>
                          <a:gd name="T7" fmla="*/ 5 h 9"/>
                          <a:gd name="T8" fmla="*/ 0 w 2"/>
                          <a:gd name="T9" fmla="*/ 9 h 9"/>
                          <a:gd name="T10" fmla="*/ 0 w 2"/>
                          <a:gd name="T11" fmla="*/ 9 h 9"/>
                          <a:gd name="T12" fmla="*/ 0 w 2"/>
                          <a:gd name="T13" fmla="*/ 9 h 9"/>
                          <a:gd name="T14" fmla="*/ 0 w 2"/>
                          <a:gd name="T15" fmla="*/ 6 h 9"/>
                          <a:gd name="T16" fmla="*/ 0 w 2"/>
                          <a:gd name="T17" fmla="*/ 4 h 9"/>
                          <a:gd name="T18" fmla="*/ 0 w 2"/>
                          <a:gd name="T19" fmla="*/ 1 h 9"/>
                          <a:gd name="T20" fmla="*/ 0 w 2"/>
                          <a:gd name="T21" fmla="*/ 0 h 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</a:cxnLst>
                        <a:rect l="0" t="0" r="r" b="b"/>
                        <a:pathLst>
                          <a:path w="2" h="9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0" y="3"/>
                            </a:lnTo>
                            <a:lnTo>
                              <a:pt x="2" y="5"/>
                            </a:lnTo>
                            <a:lnTo>
                              <a:pt x="0" y="9"/>
                            </a:lnTo>
                            <a:lnTo>
                              <a:pt x="0" y="9"/>
                            </a:lnTo>
                            <a:lnTo>
                              <a:pt x="0" y="9"/>
                            </a:lnTo>
                            <a:lnTo>
                              <a:pt x="0" y="6"/>
                            </a:lnTo>
                            <a:lnTo>
                              <a:pt x="0" y="4"/>
                            </a:lnTo>
                            <a:lnTo>
                              <a:pt x="0" y="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5E8952F0" id="Freeform 67" o:spid="_x0000_s1026" style="position:absolute;margin-left:308.25pt;margin-top:500.25pt;width:.25pt;height:1.1pt;z-index:-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" path="m,l,1,,3,2,5,,9r,l,9,,6,,4,,1,,xe" fillcolor="#8ed6ef [1300]" strokecolor="#8ed6ef [1300]" strokeweight="0">
              <v:path arrowok="t" o:connecttype="custom" o:connectlocs="0,0;0,1552;0,4657;3175,7761;0,13970;0,13970;0,13970;0,9313;0,6209;0,1552;0,0" o:connectangles="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3056" behindDoc="1" locked="1" layoutInCell="1" allowOverlap="1" wp14:anchorId="030A10A0" wp14:editId="030A10A1">
              <wp:simplePos x="0" y="0"/>
              <wp:positionH relativeFrom="column">
                <wp:posOffset>3914847</wp:posOffset>
              </wp:positionH>
              <wp:positionV relativeFrom="page">
                <wp:posOffset>5457825</wp:posOffset>
              </wp:positionV>
              <wp:extent cx="0" cy="3175"/>
              <wp:effectExtent l="0" t="0" r="0" b="0"/>
              <wp:wrapNone/>
              <wp:docPr id="68" name="Freeform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3175"/>
                      </a:xfrm>
                      <a:custGeom>
                        <a:avLst/>
                        <a:gdLst>
                          <a:gd name="T0" fmla="*/ 0 h 2"/>
                          <a:gd name="T1" fmla="*/ 1 h 2"/>
                          <a:gd name="T2" fmla="*/ 2 h 2"/>
                          <a:gd name="T3" fmla="*/ 0 h 2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</a:cxnLst>
                        <a:rect l="0" t="0" r="r" b="b"/>
                        <a:pathLst>
                          <a:path h="2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0" y="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0C9E034" id="Freeform 68" o:spid="_x0000_s1026" style="position:absolute;margin-left:308.25pt;margin-top:429.75pt;width:0;height:.25pt;z-index:-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" path="m,l,1,,2,,xe" fillcolor="#8ed6ef [1300]" strokecolor="#8ed6ef [1300]" strokeweight="0">
              <v:path arrowok="t" o:connecttype="custom" o:connectlocs="0,0;0,1588;0,3175;0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1" locked="1" layoutInCell="1" allowOverlap="1" wp14:anchorId="030A10A2" wp14:editId="030A10A3">
              <wp:simplePos x="0" y="0"/>
              <wp:positionH relativeFrom="column">
                <wp:posOffset>3905322</wp:posOffset>
              </wp:positionH>
              <wp:positionV relativeFrom="page">
                <wp:posOffset>5715000</wp:posOffset>
              </wp:positionV>
              <wp:extent cx="1270" cy="1270"/>
              <wp:effectExtent l="0" t="0" r="0" b="0"/>
              <wp:wrapNone/>
              <wp:docPr id="70" name="Rectangle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432A42EB" id="Rectangle 70" o:spid="_x0000_s1026" style="position:absolute;margin-left:307.5pt;margin-top:450pt;width:.1pt;height:.1pt;z-index:-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" fillcolor="#8ed6ef [1300]" strokecolor="#8ed6ef [1300]" strokeweight="0">
              <w10:wrap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5104" behindDoc="1" locked="1" layoutInCell="1" allowOverlap="1" wp14:anchorId="030A10A4" wp14:editId="030A10A5">
              <wp:simplePos x="0" y="0"/>
              <wp:positionH relativeFrom="column">
                <wp:posOffset>2924229</wp:posOffset>
              </wp:positionH>
              <wp:positionV relativeFrom="page">
                <wp:posOffset>6362700</wp:posOffset>
              </wp:positionV>
              <wp:extent cx="0" cy="6350"/>
              <wp:effectExtent l="0" t="0" r="0" b="0"/>
              <wp:wrapNone/>
              <wp:docPr id="74" name="Freeform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6350"/>
                      </a:xfrm>
                      <a:custGeom>
                        <a:avLst/>
                        <a:gdLst>
                          <a:gd name="T0" fmla="*/ 0 h 4"/>
                          <a:gd name="T1" fmla="*/ 1 h 4"/>
                          <a:gd name="T2" fmla="*/ 2 h 4"/>
                          <a:gd name="T3" fmla="*/ 4 h 4"/>
                          <a:gd name="T4" fmla="*/ 0 h 4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  <a:cxn ang="0">
                            <a:pos x="0" y="T4"/>
                          </a:cxn>
                        </a:cxnLst>
                        <a:rect l="0" t="0" r="r" b="b"/>
                        <a:pathLst>
                          <a:path h="4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0" y="2"/>
                            </a:lnTo>
                            <a:lnTo>
                              <a:pt x="0" y="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F7AB89B" id="Freeform 74" o:spid="_x0000_s1026" style="position:absolute;margin-left:230.25pt;margin-top:501pt;width:0;height:.5pt;z-index:-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" path="m,l,1,,2,,4,,xe" fillcolor="#8ed6ef [1300]" strokecolor="#8ed6ef [1300]" strokeweight="0">
              <v:path arrowok="t" o:connecttype="custom" o:connectlocs="0,0;0,1588;0,3175;0,6350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7152" behindDoc="1" locked="1" layoutInCell="1" allowOverlap="1" wp14:anchorId="030A10A6" wp14:editId="030A10A7">
              <wp:simplePos x="0" y="0"/>
              <wp:positionH relativeFrom="column">
                <wp:posOffset>1943136</wp:posOffset>
              </wp:positionH>
              <wp:positionV relativeFrom="page">
                <wp:posOffset>6419850</wp:posOffset>
              </wp:positionV>
              <wp:extent cx="0" cy="9525"/>
              <wp:effectExtent l="0" t="0" r="19050" b="28575"/>
              <wp:wrapNone/>
              <wp:docPr id="75" name="Freeform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9525"/>
                      </a:xfrm>
                      <a:custGeom>
                        <a:avLst/>
                        <a:gdLst>
                          <a:gd name="T0" fmla="*/ 0 h 6"/>
                          <a:gd name="T1" fmla="*/ 5 h 6"/>
                          <a:gd name="T2" fmla="*/ 6 h 6"/>
                          <a:gd name="T3" fmla="*/ 0 h 6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</a:cxnLst>
                        <a:rect l="0" t="0" r="r" b="b"/>
                        <a:pathLst>
                          <a:path h="6">
                            <a:moveTo>
                              <a:pt x="0" y="0"/>
                            </a:moveTo>
                            <a:lnTo>
                              <a:pt x="0" y="5"/>
                            </a:lnTo>
                            <a:lnTo>
                              <a:pt x="0" y="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43C4133" id="Freeform 75" o:spid="_x0000_s1026" style="position:absolute;margin-left:153pt;margin-top:505.5pt;width:0;height:.75pt;z-index:-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" path="m,l,5,,6,,xe" fillcolor="#8ed6ef [1300]" strokecolor="#8ed6ef [1300]" strokeweight="0">
              <v:path arrowok="t" o:connecttype="custom" o:connectlocs="0,0;0,7938;0,9525;0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8176" behindDoc="1" locked="1" layoutInCell="1" allowOverlap="1" wp14:anchorId="030A10A8" wp14:editId="030A10A9">
              <wp:simplePos x="0" y="0"/>
              <wp:positionH relativeFrom="column">
                <wp:posOffset>1943136</wp:posOffset>
              </wp:positionH>
              <wp:positionV relativeFrom="page">
                <wp:posOffset>6381750</wp:posOffset>
              </wp:positionV>
              <wp:extent cx="3175" cy="29845"/>
              <wp:effectExtent l="0" t="0" r="15875" b="27305"/>
              <wp:wrapNone/>
              <wp:docPr id="76" name="Freeform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175" cy="29845"/>
                      </a:xfrm>
                      <a:custGeom>
                        <a:avLst/>
                        <a:gdLst>
                          <a:gd name="T0" fmla="*/ 1 w 2"/>
                          <a:gd name="T1" fmla="*/ 0 h 19"/>
                          <a:gd name="T2" fmla="*/ 1 w 2"/>
                          <a:gd name="T3" fmla="*/ 3 h 19"/>
                          <a:gd name="T4" fmla="*/ 1 w 2"/>
                          <a:gd name="T5" fmla="*/ 7 h 19"/>
                          <a:gd name="T6" fmla="*/ 2 w 2"/>
                          <a:gd name="T7" fmla="*/ 11 h 19"/>
                          <a:gd name="T8" fmla="*/ 2 w 2"/>
                          <a:gd name="T9" fmla="*/ 15 h 19"/>
                          <a:gd name="T10" fmla="*/ 2 w 2"/>
                          <a:gd name="T11" fmla="*/ 19 h 19"/>
                          <a:gd name="T12" fmla="*/ 0 w 2"/>
                          <a:gd name="T13" fmla="*/ 2 h 19"/>
                          <a:gd name="T14" fmla="*/ 1 w 2"/>
                          <a:gd name="T15" fmla="*/ 2 h 19"/>
                          <a:gd name="T16" fmla="*/ 1 w 2"/>
                          <a:gd name="T17" fmla="*/ 0 h 1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2" h="19">
                            <a:moveTo>
                              <a:pt x="1" y="0"/>
                            </a:moveTo>
                            <a:lnTo>
                              <a:pt x="1" y="3"/>
                            </a:lnTo>
                            <a:lnTo>
                              <a:pt x="1" y="7"/>
                            </a:lnTo>
                            <a:lnTo>
                              <a:pt x="2" y="11"/>
                            </a:lnTo>
                            <a:lnTo>
                              <a:pt x="2" y="15"/>
                            </a:lnTo>
                            <a:lnTo>
                              <a:pt x="2" y="19"/>
                            </a:lnTo>
                            <a:lnTo>
                              <a:pt x="0" y="2"/>
                            </a:lnTo>
                            <a:lnTo>
                              <a:pt x="1" y="2"/>
                            </a:lnTo>
                            <a:lnTo>
                              <a:pt x="1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D82BA5A" id="Freeform 76" o:spid="_x0000_s1026" style="position:absolute;margin-left:153pt;margin-top:502.5pt;width:.25pt;height:2.35pt;z-index:-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" path="m1,r,3l1,7r1,4l2,15r,4l,2r1,l1,xe" fillcolor="#8ed6ef [1300]" strokecolor="#8ed6ef [1300]" strokeweight="0">
              <v:path arrowok="t" o:connecttype="custom" o:connectlocs="1588,0;1588,4712;1588,10996;3175,17279;3175,23562;3175,29845;0,3142;1588,3142;1588,0" o:connectangles="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9200" behindDoc="1" locked="1" layoutInCell="1" allowOverlap="1" wp14:anchorId="030A10AA" wp14:editId="030A10AB">
              <wp:simplePos x="0" y="0"/>
              <wp:positionH relativeFrom="column">
                <wp:posOffset>1943136</wp:posOffset>
              </wp:positionH>
              <wp:positionV relativeFrom="page">
                <wp:posOffset>6353175</wp:posOffset>
              </wp:positionV>
              <wp:extent cx="1270" cy="13970"/>
              <wp:effectExtent l="0" t="0" r="17780" b="24130"/>
              <wp:wrapNone/>
              <wp:docPr id="77" name="Freeform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13970"/>
                      </a:xfrm>
                      <a:custGeom>
                        <a:avLst/>
                        <a:gdLst>
                          <a:gd name="T0" fmla="*/ 0 w 1"/>
                          <a:gd name="T1" fmla="*/ 0 h 9"/>
                          <a:gd name="T2" fmla="*/ 1 w 1"/>
                          <a:gd name="T3" fmla="*/ 1 h 9"/>
                          <a:gd name="T4" fmla="*/ 1 w 1"/>
                          <a:gd name="T5" fmla="*/ 3 h 9"/>
                          <a:gd name="T6" fmla="*/ 1 w 1"/>
                          <a:gd name="T7" fmla="*/ 5 h 9"/>
                          <a:gd name="T8" fmla="*/ 1 w 1"/>
                          <a:gd name="T9" fmla="*/ 9 h 9"/>
                          <a:gd name="T10" fmla="*/ 1 w 1"/>
                          <a:gd name="T11" fmla="*/ 9 h 9"/>
                          <a:gd name="T12" fmla="*/ 1 w 1"/>
                          <a:gd name="T13" fmla="*/ 9 h 9"/>
                          <a:gd name="T14" fmla="*/ 0 w 1"/>
                          <a:gd name="T15" fmla="*/ 6 h 9"/>
                          <a:gd name="T16" fmla="*/ 1 w 1"/>
                          <a:gd name="T17" fmla="*/ 4 h 9"/>
                          <a:gd name="T18" fmla="*/ 0 w 1"/>
                          <a:gd name="T19" fmla="*/ 1 h 9"/>
                          <a:gd name="T20" fmla="*/ 0 w 1"/>
                          <a:gd name="T21" fmla="*/ 0 h 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</a:cxnLst>
                        <a:rect l="0" t="0" r="r" b="b"/>
                        <a:pathLst>
                          <a:path w="1" h="9">
                            <a:moveTo>
                              <a:pt x="0" y="0"/>
                            </a:moveTo>
                            <a:lnTo>
                              <a:pt x="1" y="1"/>
                            </a:lnTo>
                            <a:lnTo>
                              <a:pt x="1" y="3"/>
                            </a:lnTo>
                            <a:lnTo>
                              <a:pt x="1" y="5"/>
                            </a:lnTo>
                            <a:lnTo>
                              <a:pt x="1" y="9"/>
                            </a:lnTo>
                            <a:lnTo>
                              <a:pt x="1" y="9"/>
                            </a:lnTo>
                            <a:lnTo>
                              <a:pt x="1" y="9"/>
                            </a:lnTo>
                            <a:lnTo>
                              <a:pt x="0" y="6"/>
                            </a:lnTo>
                            <a:lnTo>
                              <a:pt x="1" y="4"/>
                            </a:lnTo>
                            <a:lnTo>
                              <a:pt x="0" y="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10040D1B" id="Freeform 77" o:spid="_x0000_s1026" style="position:absolute;margin-left:153pt;margin-top:500.25pt;width:.1pt;height:1.1pt;z-index:-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" path="m,l1,1r,2l1,5r,4l1,9r,l,6,1,4,,1,,xe" fillcolor="#8ed6ef [1300]" strokecolor="#8ed6ef [1300]" strokeweight="0">
              <v:path arrowok="t" o:connecttype="custom" o:connectlocs="0,0;1270,1552;1270,4657;1270,7761;1270,13970;1270,13970;1270,13970;0,9313;1270,6209;0,1552;0,0" o:connectangles="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0224" behindDoc="1" locked="1" layoutInCell="1" allowOverlap="1" wp14:anchorId="030A10AC" wp14:editId="030A10AD">
              <wp:simplePos x="0" y="0"/>
              <wp:positionH relativeFrom="column">
                <wp:posOffset>1943136</wp:posOffset>
              </wp:positionH>
              <wp:positionV relativeFrom="page">
                <wp:posOffset>5457825</wp:posOffset>
              </wp:positionV>
              <wp:extent cx="0" cy="3175"/>
              <wp:effectExtent l="0" t="0" r="0" b="0"/>
              <wp:wrapNone/>
              <wp:docPr id="78" name="Freeform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3175"/>
                      </a:xfrm>
                      <a:custGeom>
                        <a:avLst/>
                        <a:gdLst>
                          <a:gd name="T0" fmla="*/ 0 h 2"/>
                          <a:gd name="T1" fmla="*/ 1 h 2"/>
                          <a:gd name="T2" fmla="*/ 2 h 2"/>
                          <a:gd name="T3" fmla="*/ 0 h 2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</a:cxnLst>
                        <a:rect l="0" t="0" r="r" b="b"/>
                        <a:pathLst>
                          <a:path h="2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0" y="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0DEA6F6" id="Freeform 78" o:spid="_x0000_s1026" style="position:absolute;margin-left:153pt;margin-top:429.75pt;width:0;height:.25pt;z-index:-251616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" path="m,l,1,,2,,xe" fillcolor="#8ed6ef [1300]" strokecolor="#8ed6ef [1300]" strokeweight="0">
              <v:path arrowok="t" o:connecttype="custom" o:connectlocs="0,0;0,1588;0,3175;0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1248" behindDoc="1" locked="1" layoutInCell="1" allowOverlap="1" wp14:anchorId="030A10AE" wp14:editId="030A10AF">
              <wp:simplePos x="0" y="0"/>
              <wp:positionH relativeFrom="column">
                <wp:posOffset>1933611</wp:posOffset>
              </wp:positionH>
              <wp:positionV relativeFrom="page">
                <wp:posOffset>5715000</wp:posOffset>
              </wp:positionV>
              <wp:extent cx="1270" cy="1270"/>
              <wp:effectExtent l="0" t="0" r="0" b="0"/>
              <wp:wrapNone/>
              <wp:docPr id="80" name="Rectangle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2372BBC2" id="Rectangle 80" o:spid="_x0000_s1026" style="position:absolute;margin-left:152.25pt;margin-top:450pt;width:.1pt;height:.1pt;z-index:-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" fillcolor="#8ed6ef [1300]" strokecolor="#8ed6ef [1300]" strokeweight="0">
              <w10:wrap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2272" behindDoc="1" locked="1" layoutInCell="1" allowOverlap="1" wp14:anchorId="030A10B0" wp14:editId="030A10B1">
              <wp:simplePos x="0" y="0"/>
              <wp:positionH relativeFrom="column">
                <wp:posOffset>962043</wp:posOffset>
              </wp:positionH>
              <wp:positionV relativeFrom="page">
                <wp:posOffset>6362700</wp:posOffset>
              </wp:positionV>
              <wp:extent cx="0" cy="6350"/>
              <wp:effectExtent l="0" t="0" r="0" b="0"/>
              <wp:wrapNone/>
              <wp:docPr id="95" name="Freeform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6350"/>
                      </a:xfrm>
                      <a:custGeom>
                        <a:avLst/>
                        <a:gdLst>
                          <a:gd name="T0" fmla="*/ 0 h 4"/>
                          <a:gd name="T1" fmla="*/ 1 h 4"/>
                          <a:gd name="T2" fmla="*/ 2 h 4"/>
                          <a:gd name="T3" fmla="*/ 4 h 4"/>
                          <a:gd name="T4" fmla="*/ 0 h 4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  <a:cxn ang="0">
                            <a:pos x="0" y="T4"/>
                          </a:cxn>
                        </a:cxnLst>
                        <a:rect l="0" t="0" r="r" b="b"/>
                        <a:pathLst>
                          <a:path h="4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0" y="2"/>
                            </a:lnTo>
                            <a:lnTo>
                              <a:pt x="0" y="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1F91CFC4" id="Freeform 95" o:spid="_x0000_s1026" style="position:absolute;margin-left:75.75pt;margin-top:501pt;width:0;height:.5pt;z-index:-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" path="m,l,1,,2,,4,,xe" fillcolor="#8ed6ef [1300]" strokecolor="#8ed6ef [1300]" strokeweight="0">
              <v:path arrowok="t" o:connecttype="custom" o:connectlocs="0,0;0,1588;0,3175;0,6350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13184" behindDoc="1" locked="0" layoutInCell="1" allowOverlap="1" wp14:anchorId="030A10B2" wp14:editId="030A10B3">
              <wp:simplePos x="0" y="0"/>
              <wp:positionH relativeFrom="column">
                <wp:posOffset>228600</wp:posOffset>
              </wp:positionH>
              <wp:positionV relativeFrom="paragraph">
                <wp:posOffset>-2329180</wp:posOffset>
              </wp:positionV>
              <wp:extent cx="3118104" cy="411480"/>
              <wp:effectExtent l="0" t="0" r="6350" b="7620"/>
              <wp:wrapNone/>
              <wp:docPr id="5" name="Year Backing" title="Year Backing Graphic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118104" cy="411480"/>
                        <a:chOff x="0" y="0"/>
                        <a:chExt cx="3118104" cy="411480"/>
                      </a:xfrm>
                    </wpg:grpSpPr>
                    <wps:wsp>
                      <wps:cNvPr id="191" name="Freeform 191"/>
                      <wps:cNvSpPr>
                        <a:spLocks noEditPoints="1"/>
                      </wps:cNvSpPr>
                      <wps:spPr bwMode="auto">
                        <a:xfrm>
                          <a:off x="2209800" y="0"/>
                          <a:ext cx="800698" cy="411480"/>
                        </a:xfrm>
                        <a:custGeom>
                          <a:avLst/>
                          <a:gdLst>
                            <a:gd name="T0" fmla="*/ 76 w 87"/>
                            <a:gd name="T1" fmla="*/ 1 h 45"/>
                            <a:gd name="T2" fmla="*/ 70 w 87"/>
                            <a:gd name="T3" fmla="*/ 1 h 45"/>
                            <a:gd name="T4" fmla="*/ 70 w 87"/>
                            <a:gd name="T5" fmla="*/ 1 h 45"/>
                            <a:gd name="T6" fmla="*/ 78 w 87"/>
                            <a:gd name="T7" fmla="*/ 0 h 45"/>
                            <a:gd name="T8" fmla="*/ 76 w 87"/>
                            <a:gd name="T9" fmla="*/ 1 h 45"/>
                            <a:gd name="T10" fmla="*/ 76 w 87"/>
                            <a:gd name="T11" fmla="*/ 1 h 45"/>
                            <a:gd name="T12" fmla="*/ 74 w 87"/>
                            <a:gd name="T13" fmla="*/ 1 h 45"/>
                            <a:gd name="T14" fmla="*/ 74 w 87"/>
                            <a:gd name="T15" fmla="*/ 1 h 45"/>
                            <a:gd name="T16" fmla="*/ 72 w 87"/>
                            <a:gd name="T17" fmla="*/ 1 h 45"/>
                            <a:gd name="T18" fmla="*/ 71 w 87"/>
                            <a:gd name="T19" fmla="*/ 1 h 45"/>
                            <a:gd name="T20" fmla="*/ 70 w 87"/>
                            <a:gd name="T21" fmla="*/ 1 h 45"/>
                            <a:gd name="T22" fmla="*/ 44 w 87"/>
                            <a:gd name="T23" fmla="*/ 2 h 45"/>
                            <a:gd name="T24" fmla="*/ 43 w 87"/>
                            <a:gd name="T25" fmla="*/ 2 h 45"/>
                            <a:gd name="T26" fmla="*/ 43 w 87"/>
                            <a:gd name="T27" fmla="*/ 2 h 45"/>
                            <a:gd name="T28" fmla="*/ 37 w 87"/>
                            <a:gd name="T29" fmla="*/ 2 h 45"/>
                            <a:gd name="T30" fmla="*/ 35 w 87"/>
                            <a:gd name="T31" fmla="*/ 2 h 45"/>
                            <a:gd name="T32" fmla="*/ 33 w 87"/>
                            <a:gd name="T33" fmla="*/ 3 h 45"/>
                            <a:gd name="T34" fmla="*/ 20 w 87"/>
                            <a:gd name="T35" fmla="*/ 3 h 45"/>
                            <a:gd name="T36" fmla="*/ 9 w 87"/>
                            <a:gd name="T37" fmla="*/ 4 h 45"/>
                            <a:gd name="T38" fmla="*/ 0 w 87"/>
                            <a:gd name="T39" fmla="*/ 4 h 45"/>
                            <a:gd name="T40" fmla="*/ 1 w 87"/>
                            <a:gd name="T41" fmla="*/ 10 h 45"/>
                            <a:gd name="T42" fmla="*/ 1 w 87"/>
                            <a:gd name="T43" fmla="*/ 15 h 45"/>
                            <a:gd name="T44" fmla="*/ 1 w 87"/>
                            <a:gd name="T45" fmla="*/ 25 h 45"/>
                            <a:gd name="T46" fmla="*/ 2 w 87"/>
                            <a:gd name="T47" fmla="*/ 27 h 45"/>
                            <a:gd name="T48" fmla="*/ 2 w 87"/>
                            <a:gd name="T49" fmla="*/ 27 h 45"/>
                            <a:gd name="T50" fmla="*/ 2 w 87"/>
                            <a:gd name="T51" fmla="*/ 31 h 45"/>
                            <a:gd name="T52" fmla="*/ 2 w 87"/>
                            <a:gd name="T53" fmla="*/ 34 h 45"/>
                            <a:gd name="T54" fmla="*/ 2 w 87"/>
                            <a:gd name="T55" fmla="*/ 34 h 45"/>
                            <a:gd name="T56" fmla="*/ 2 w 87"/>
                            <a:gd name="T57" fmla="*/ 36 h 45"/>
                            <a:gd name="T58" fmla="*/ 2 w 87"/>
                            <a:gd name="T59" fmla="*/ 43 h 45"/>
                            <a:gd name="T60" fmla="*/ 3 w 87"/>
                            <a:gd name="T61" fmla="*/ 45 h 45"/>
                            <a:gd name="T62" fmla="*/ 3 w 87"/>
                            <a:gd name="T63" fmla="*/ 45 h 45"/>
                            <a:gd name="T64" fmla="*/ 5 w 87"/>
                            <a:gd name="T65" fmla="*/ 45 h 45"/>
                            <a:gd name="T66" fmla="*/ 6 w 87"/>
                            <a:gd name="T67" fmla="*/ 45 h 45"/>
                            <a:gd name="T68" fmla="*/ 13 w 87"/>
                            <a:gd name="T69" fmla="*/ 45 h 45"/>
                            <a:gd name="T70" fmla="*/ 19 w 87"/>
                            <a:gd name="T71" fmla="*/ 45 h 45"/>
                            <a:gd name="T72" fmla="*/ 52 w 87"/>
                            <a:gd name="T73" fmla="*/ 43 h 45"/>
                            <a:gd name="T74" fmla="*/ 68 w 87"/>
                            <a:gd name="T75" fmla="*/ 43 h 45"/>
                            <a:gd name="T76" fmla="*/ 68 w 87"/>
                            <a:gd name="T77" fmla="*/ 43 h 45"/>
                            <a:gd name="T78" fmla="*/ 70 w 87"/>
                            <a:gd name="T79" fmla="*/ 43 h 45"/>
                            <a:gd name="T80" fmla="*/ 71 w 87"/>
                            <a:gd name="T81" fmla="*/ 43 h 45"/>
                            <a:gd name="T82" fmla="*/ 72 w 87"/>
                            <a:gd name="T83" fmla="*/ 43 h 45"/>
                            <a:gd name="T84" fmla="*/ 73 w 87"/>
                            <a:gd name="T85" fmla="*/ 43 h 45"/>
                            <a:gd name="T86" fmla="*/ 73 w 87"/>
                            <a:gd name="T87" fmla="*/ 43 h 45"/>
                            <a:gd name="T88" fmla="*/ 81 w 87"/>
                            <a:gd name="T89" fmla="*/ 43 h 45"/>
                            <a:gd name="T90" fmla="*/ 85 w 87"/>
                            <a:gd name="T91" fmla="*/ 43 h 45"/>
                            <a:gd name="T92" fmla="*/ 85 w 87"/>
                            <a:gd name="T93" fmla="*/ 43 h 45"/>
                            <a:gd name="T94" fmla="*/ 87 w 87"/>
                            <a:gd name="T95" fmla="*/ 43 h 45"/>
                            <a:gd name="T96" fmla="*/ 87 w 87"/>
                            <a:gd name="T97" fmla="*/ 41 h 45"/>
                            <a:gd name="T98" fmla="*/ 87 w 87"/>
                            <a:gd name="T99" fmla="*/ 38 h 45"/>
                            <a:gd name="T100" fmla="*/ 87 w 87"/>
                            <a:gd name="T101" fmla="*/ 33 h 45"/>
                            <a:gd name="T102" fmla="*/ 86 w 87"/>
                            <a:gd name="T103" fmla="*/ 24 h 45"/>
                            <a:gd name="T104" fmla="*/ 85 w 87"/>
                            <a:gd name="T105" fmla="*/ 19 h 45"/>
                            <a:gd name="T106" fmla="*/ 85 w 87"/>
                            <a:gd name="T107" fmla="*/ 13 h 45"/>
                            <a:gd name="T108" fmla="*/ 84 w 87"/>
                            <a:gd name="T109" fmla="*/ 1 h 45"/>
                            <a:gd name="T110" fmla="*/ 84 w 87"/>
                            <a:gd name="T111" fmla="*/ 1 h 45"/>
                            <a:gd name="T112" fmla="*/ 78 w 87"/>
                            <a:gd name="T113" fmla="*/ 0 h 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</a:cxnLst>
                          <a:rect l="0" t="0" r="r" b="b"/>
                          <a:pathLst>
                            <a:path w="87" h="45">
                              <a:moveTo>
                                <a:pt x="76" y="1"/>
                              </a:moveTo>
                              <a:cubicBezTo>
                                <a:pt x="76" y="1"/>
                                <a:pt x="76" y="1"/>
                                <a:pt x="76" y="1"/>
                              </a:cubicBezTo>
                              <a:cubicBezTo>
                                <a:pt x="76" y="1"/>
                                <a:pt x="76" y="1"/>
                                <a:pt x="76" y="1"/>
                              </a:cubicBezTo>
                              <a:moveTo>
                                <a:pt x="70" y="1"/>
                              </a:move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moveTo>
                                <a:pt x="78" y="0"/>
                              </a:moveTo>
                              <a:cubicBezTo>
                                <a:pt x="78" y="0"/>
                                <a:pt x="78" y="0"/>
                                <a:pt x="78" y="0"/>
                              </a:cubicBezTo>
                              <a:cubicBezTo>
                                <a:pt x="78" y="1"/>
                                <a:pt x="77" y="1"/>
                                <a:pt x="76" y="1"/>
                              </a:cubicBezTo>
                              <a:cubicBezTo>
                                <a:pt x="76" y="1"/>
                                <a:pt x="76" y="1"/>
                                <a:pt x="76" y="1"/>
                              </a:cubicBezTo>
                              <a:cubicBezTo>
                                <a:pt x="76" y="1"/>
                                <a:pt x="76" y="1"/>
                                <a:pt x="76" y="1"/>
                              </a:cubicBezTo>
                              <a:cubicBezTo>
                                <a:pt x="76" y="1"/>
                                <a:pt x="75" y="1"/>
                                <a:pt x="75" y="1"/>
                              </a:cubicBezTo>
                              <a:cubicBezTo>
                                <a:pt x="75" y="1"/>
                                <a:pt x="74" y="1"/>
                                <a:pt x="74" y="1"/>
                              </a:cubicBezTo>
                              <a:cubicBezTo>
                                <a:pt x="74" y="1"/>
                                <a:pt x="74" y="1"/>
                                <a:pt x="73" y="1"/>
                              </a:cubicBezTo>
                              <a:cubicBezTo>
                                <a:pt x="73" y="1"/>
                                <a:pt x="73" y="1"/>
                                <a:pt x="74" y="1"/>
                              </a:cubicBezTo>
                              <a:cubicBezTo>
                                <a:pt x="73" y="1"/>
                                <a:pt x="73" y="1"/>
                                <a:pt x="73" y="1"/>
                              </a:cubicBezTo>
                              <a:cubicBezTo>
                                <a:pt x="73" y="1"/>
                                <a:pt x="73" y="1"/>
                                <a:pt x="72" y="1"/>
                              </a:cubicBezTo>
                              <a:cubicBezTo>
                                <a:pt x="72" y="1"/>
                                <a:pt x="72" y="1"/>
                                <a:pt x="72" y="1"/>
                              </a:cubicBezTo>
                              <a:cubicBezTo>
                                <a:pt x="71" y="1"/>
                                <a:pt x="71" y="1"/>
                                <a:pt x="71" y="1"/>
                              </a:cubicBezTo>
                              <a:cubicBezTo>
                                <a:pt x="71" y="1"/>
                                <a:pt x="71" y="1"/>
                                <a:pt x="71" y="1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70" y="1"/>
                                <a:pt x="70" y="1"/>
                                <a:pt x="70" y="1"/>
                              </a:cubicBezTo>
                              <a:cubicBezTo>
                                <a:pt x="62" y="1"/>
                                <a:pt x="53" y="2"/>
                                <a:pt x="44" y="2"/>
                              </a:cubicBezTo>
                              <a:cubicBezTo>
                                <a:pt x="45" y="2"/>
                                <a:pt x="45" y="2"/>
                                <a:pt x="45" y="2"/>
                              </a:cubicBezTo>
                              <a:cubicBezTo>
                                <a:pt x="43" y="2"/>
                                <a:pt x="43" y="2"/>
                                <a:pt x="43" y="2"/>
                              </a:cubicBezTo>
                              <a:cubicBezTo>
                                <a:pt x="43" y="2"/>
                                <a:pt x="43" y="2"/>
                                <a:pt x="43" y="2"/>
                              </a:cubicBezTo>
                              <a:cubicBezTo>
                                <a:pt x="43" y="2"/>
                                <a:pt x="43" y="2"/>
                                <a:pt x="43" y="2"/>
                              </a:cubicBezTo>
                              <a:cubicBezTo>
                                <a:pt x="41" y="2"/>
                                <a:pt x="39" y="2"/>
                                <a:pt x="37" y="2"/>
                              </a:cubicBezTo>
                              <a:cubicBezTo>
                                <a:pt x="37" y="2"/>
                                <a:pt x="37" y="2"/>
                                <a:pt x="37" y="2"/>
                              </a:cubicBezTo>
                              <a:cubicBezTo>
                                <a:pt x="36" y="2"/>
                                <a:pt x="36" y="2"/>
                                <a:pt x="36" y="2"/>
                              </a:cubicBezTo>
                              <a:cubicBezTo>
                                <a:pt x="35" y="2"/>
                                <a:pt x="35" y="2"/>
                                <a:pt x="35" y="2"/>
                              </a:cubicBezTo>
                              <a:cubicBezTo>
                                <a:pt x="35" y="2"/>
                                <a:pt x="35" y="2"/>
                                <a:pt x="34" y="2"/>
                              </a:cubicBezTo>
                              <a:cubicBezTo>
                                <a:pt x="34" y="2"/>
                                <a:pt x="34" y="2"/>
                                <a:pt x="33" y="3"/>
                              </a:cubicBezTo>
                              <a:cubicBezTo>
                                <a:pt x="33" y="3"/>
                                <a:pt x="33" y="2"/>
                                <a:pt x="34" y="2"/>
                              </a:cubicBezTo>
                              <a:cubicBezTo>
                                <a:pt x="29" y="3"/>
                                <a:pt x="25" y="3"/>
                                <a:pt x="20" y="3"/>
                              </a:cubicBezTo>
                              <a:cubicBezTo>
                                <a:pt x="17" y="4"/>
                                <a:pt x="13" y="3"/>
                                <a:pt x="9" y="4"/>
                              </a:cubicBezTo>
                              <a:cubicBezTo>
                                <a:pt x="9" y="4"/>
                                <a:pt x="9" y="4"/>
                                <a:pt x="9" y="4"/>
                              </a:cubicBezTo>
                              <a:cubicBezTo>
                                <a:pt x="6" y="4"/>
                                <a:pt x="3" y="4"/>
                                <a:pt x="0" y="4"/>
                              </a:cubicBezTo>
                              <a:cubicBezTo>
                                <a:pt x="0" y="4"/>
                                <a:pt x="0" y="4"/>
                                <a:pt x="0" y="4"/>
                              </a:cubicBezTo>
                              <a:cubicBezTo>
                                <a:pt x="0" y="4"/>
                                <a:pt x="0" y="4"/>
                                <a:pt x="0" y="4"/>
                              </a:cubicBezTo>
                              <a:cubicBezTo>
                                <a:pt x="0" y="6"/>
                                <a:pt x="0" y="8"/>
                                <a:pt x="1" y="10"/>
                              </a:cubicBezTo>
                              <a:cubicBezTo>
                                <a:pt x="1" y="12"/>
                                <a:pt x="1" y="13"/>
                                <a:pt x="1" y="15"/>
                              </a:cubicBezTo>
                              <a:cubicBezTo>
                                <a:pt x="1" y="15"/>
                                <a:pt x="1" y="15"/>
                                <a:pt x="1" y="15"/>
                              </a:cubicBezTo>
                              <a:cubicBezTo>
                                <a:pt x="1" y="18"/>
                                <a:pt x="1" y="22"/>
                                <a:pt x="1" y="25"/>
                              </a:cubicBezTo>
                              <a:cubicBezTo>
                                <a:pt x="1" y="25"/>
                                <a:pt x="1" y="25"/>
                                <a:pt x="1" y="25"/>
                              </a:cubicBezTo>
                              <a:cubicBezTo>
                                <a:pt x="2" y="25"/>
                                <a:pt x="1" y="27"/>
                                <a:pt x="2" y="27"/>
                              </a:cubicBezTo>
                              <a:cubicBezTo>
                                <a:pt x="2" y="27"/>
                                <a:pt x="2" y="27"/>
                                <a:pt x="2" y="27"/>
                              </a:cubicBezTo>
                              <a:cubicBezTo>
                                <a:pt x="2" y="27"/>
                                <a:pt x="2" y="27"/>
                                <a:pt x="2" y="27"/>
                              </a:cubicBezTo>
                              <a:cubicBezTo>
                                <a:pt x="2" y="27"/>
                                <a:pt x="2" y="27"/>
                                <a:pt x="2" y="27"/>
                              </a:cubicBezTo>
                              <a:cubicBezTo>
                                <a:pt x="2" y="27"/>
                                <a:pt x="2" y="27"/>
                                <a:pt x="2" y="28"/>
                              </a:cubicBezTo>
                              <a:cubicBezTo>
                                <a:pt x="2" y="31"/>
                                <a:pt x="2" y="31"/>
                                <a:pt x="2" y="31"/>
                              </a:cubicBezTo>
                              <a:cubicBezTo>
                                <a:pt x="2" y="32"/>
                                <a:pt x="2" y="33"/>
                                <a:pt x="2" y="34"/>
                              </a:cubicBezTo>
                              <a:cubicBezTo>
                                <a:pt x="2" y="34"/>
                                <a:pt x="2" y="34"/>
                                <a:pt x="2" y="34"/>
                              </a:cubicBezTo>
                              <a:cubicBezTo>
                                <a:pt x="2" y="34"/>
                                <a:pt x="2" y="34"/>
                                <a:pt x="2" y="34"/>
                              </a:cubicBezTo>
                              <a:cubicBezTo>
                                <a:pt x="2" y="34"/>
                                <a:pt x="2" y="34"/>
                                <a:pt x="2" y="34"/>
                              </a:cubicBezTo>
                              <a:cubicBezTo>
                                <a:pt x="2" y="36"/>
                                <a:pt x="2" y="36"/>
                                <a:pt x="2" y="36"/>
                              </a:cubicBezTo>
                              <a:cubicBezTo>
                                <a:pt x="2" y="36"/>
                                <a:pt x="2" y="36"/>
                                <a:pt x="2" y="36"/>
                              </a:cubicBezTo>
                              <a:cubicBezTo>
                                <a:pt x="2" y="36"/>
                                <a:pt x="2" y="36"/>
                                <a:pt x="2" y="36"/>
                              </a:cubicBezTo>
                              <a:cubicBezTo>
                                <a:pt x="2" y="38"/>
                                <a:pt x="2" y="41"/>
                                <a:pt x="2" y="43"/>
                              </a:cubicBezTo>
                              <a:cubicBezTo>
                                <a:pt x="2" y="43"/>
                                <a:pt x="2" y="43"/>
                                <a:pt x="2" y="43"/>
                              </a:cubicBezTo>
                              <a:cubicBezTo>
                                <a:pt x="2" y="43"/>
                                <a:pt x="2" y="44"/>
                                <a:pt x="3" y="45"/>
                              </a:cubicBezTo>
                              <a:cubicBezTo>
                                <a:pt x="3" y="45"/>
                                <a:pt x="3" y="45"/>
                                <a:pt x="3" y="45"/>
                              </a:cubicBezTo>
                              <a:cubicBezTo>
                                <a:pt x="3" y="45"/>
                                <a:pt x="3" y="45"/>
                                <a:pt x="3" y="45"/>
                              </a:cubicBezTo>
                              <a:cubicBezTo>
                                <a:pt x="4" y="45"/>
                                <a:pt x="5" y="45"/>
                                <a:pt x="5" y="45"/>
                              </a:cubicBezTo>
                              <a:cubicBezTo>
                                <a:pt x="5" y="45"/>
                                <a:pt x="5" y="45"/>
                                <a:pt x="5" y="45"/>
                              </a:cubicBezTo>
                              <a:cubicBezTo>
                                <a:pt x="6" y="45"/>
                                <a:pt x="6" y="45"/>
                                <a:pt x="6" y="45"/>
                              </a:cubicBezTo>
                              <a:cubicBezTo>
                                <a:pt x="6" y="45"/>
                                <a:pt x="6" y="45"/>
                                <a:pt x="6" y="45"/>
                              </a:cubicBezTo>
                              <a:cubicBezTo>
                                <a:pt x="8" y="45"/>
                                <a:pt x="11" y="45"/>
                                <a:pt x="13" y="45"/>
                              </a:cubicBezTo>
                              <a:cubicBezTo>
                                <a:pt x="13" y="45"/>
                                <a:pt x="13" y="45"/>
                                <a:pt x="13" y="45"/>
                              </a:cubicBezTo>
                              <a:cubicBezTo>
                                <a:pt x="15" y="45"/>
                                <a:pt x="17" y="45"/>
                                <a:pt x="19" y="45"/>
                              </a:cubicBezTo>
                              <a:cubicBezTo>
                                <a:pt x="19" y="45"/>
                                <a:pt x="19" y="45"/>
                                <a:pt x="19" y="45"/>
                              </a:cubicBezTo>
                              <a:cubicBezTo>
                                <a:pt x="23" y="45"/>
                                <a:pt x="27" y="44"/>
                                <a:pt x="30" y="44"/>
                              </a:cubicBezTo>
                              <a:cubicBezTo>
                                <a:pt x="52" y="43"/>
                                <a:pt x="52" y="43"/>
                                <a:pt x="52" y="43"/>
                              </a:cubicBezTo>
                              <a:cubicBezTo>
                                <a:pt x="67" y="43"/>
                                <a:pt x="67" y="43"/>
                                <a:pt x="67" y="43"/>
                              </a:cubicBezTo>
                              <a:cubicBezTo>
                                <a:pt x="67" y="43"/>
                                <a:pt x="68" y="43"/>
                                <a:pt x="68" y="43"/>
                              </a:cubicBezTo>
                              <a:cubicBezTo>
                                <a:pt x="68" y="43"/>
                                <a:pt x="68" y="43"/>
                                <a:pt x="68" y="43"/>
                              </a:cubicBezTo>
                              <a:cubicBezTo>
                                <a:pt x="68" y="43"/>
                                <a:pt x="68" y="43"/>
                                <a:pt x="68" y="43"/>
                              </a:cubicBezTo>
                              <a:cubicBezTo>
                                <a:pt x="68" y="43"/>
                                <a:pt x="68" y="43"/>
                                <a:pt x="68" y="43"/>
                              </a:cubicBezTo>
                              <a:cubicBezTo>
                                <a:pt x="69" y="43"/>
                                <a:pt x="70" y="43"/>
                                <a:pt x="70" y="43"/>
                              </a:cubicBezTo>
                              <a:cubicBezTo>
                                <a:pt x="70" y="43"/>
                                <a:pt x="70" y="43"/>
                                <a:pt x="70" y="43"/>
                              </a:cubicBezTo>
                              <a:cubicBezTo>
                                <a:pt x="71" y="43"/>
                                <a:pt x="71" y="43"/>
                                <a:pt x="71" y="43"/>
                              </a:cubicBezTo>
                              <a:cubicBezTo>
                                <a:pt x="72" y="43"/>
                                <a:pt x="72" y="43"/>
                                <a:pt x="72" y="43"/>
                              </a:cubicBezTo>
                              <a:cubicBezTo>
                                <a:pt x="72" y="43"/>
                                <a:pt x="72" y="43"/>
                                <a:pt x="72" y="43"/>
                              </a:cubicBezTo>
                              <a:cubicBezTo>
                                <a:pt x="72" y="43"/>
                                <a:pt x="72" y="43"/>
                                <a:pt x="72" y="43"/>
                              </a:cubicBezTo>
                              <a:cubicBezTo>
                                <a:pt x="72" y="43"/>
                                <a:pt x="73" y="43"/>
                                <a:pt x="73" y="43"/>
                              </a:cubicBezTo>
                              <a:cubicBezTo>
                                <a:pt x="73" y="43"/>
                                <a:pt x="73" y="43"/>
                                <a:pt x="73" y="43"/>
                              </a:cubicBezTo>
                              <a:cubicBezTo>
                                <a:pt x="73" y="43"/>
                                <a:pt x="73" y="43"/>
                                <a:pt x="73" y="43"/>
                              </a:cubicBezTo>
                              <a:cubicBezTo>
                                <a:pt x="75" y="43"/>
                                <a:pt x="78" y="43"/>
                                <a:pt x="80" y="43"/>
                              </a:cubicBezTo>
                              <a:cubicBezTo>
                                <a:pt x="80" y="43"/>
                                <a:pt x="82" y="43"/>
                                <a:pt x="81" y="43"/>
                              </a:cubicBezTo>
                              <a:cubicBezTo>
                                <a:pt x="82" y="43"/>
                                <a:pt x="83" y="43"/>
                                <a:pt x="84" y="43"/>
                              </a:cubicBezTo>
                              <a:cubicBezTo>
                                <a:pt x="84" y="43"/>
                                <a:pt x="84" y="43"/>
                                <a:pt x="85" y="43"/>
                              </a:cubicBezTo>
                              <a:cubicBezTo>
                                <a:pt x="84" y="43"/>
                                <a:pt x="84" y="43"/>
                                <a:pt x="84" y="43"/>
                              </a:cubicBezTo>
                              <a:cubicBezTo>
                                <a:pt x="85" y="43"/>
                                <a:pt x="85" y="43"/>
                                <a:pt x="85" y="43"/>
                              </a:cubicBezTo>
                              <a:cubicBezTo>
                                <a:pt x="85" y="43"/>
                                <a:pt x="86" y="43"/>
                                <a:pt x="86" y="43"/>
                              </a:cubicBezTo>
                              <a:cubicBezTo>
                                <a:pt x="87" y="43"/>
                                <a:pt x="87" y="43"/>
                                <a:pt x="87" y="43"/>
                              </a:cubicBezTo>
                              <a:cubicBezTo>
                                <a:pt x="87" y="42"/>
                                <a:pt x="87" y="42"/>
                                <a:pt x="87" y="42"/>
                              </a:cubicBezTo>
                              <a:cubicBezTo>
                                <a:pt x="87" y="42"/>
                                <a:pt x="87" y="42"/>
                                <a:pt x="87" y="41"/>
                              </a:cubicBezTo>
                              <a:cubicBezTo>
                                <a:pt x="87" y="41"/>
                                <a:pt x="87" y="39"/>
                                <a:pt x="86" y="38"/>
                              </a:cubicBezTo>
                              <a:cubicBezTo>
                                <a:pt x="87" y="38"/>
                                <a:pt x="87" y="38"/>
                                <a:pt x="87" y="38"/>
                              </a:cubicBezTo>
                              <a:cubicBezTo>
                                <a:pt x="87" y="38"/>
                                <a:pt x="87" y="38"/>
                                <a:pt x="87" y="38"/>
                              </a:cubicBezTo>
                              <a:cubicBezTo>
                                <a:pt x="87" y="36"/>
                                <a:pt x="87" y="34"/>
                                <a:pt x="87" y="33"/>
                              </a:cubicBezTo>
                              <a:cubicBezTo>
                                <a:pt x="86" y="31"/>
                                <a:pt x="86" y="29"/>
                                <a:pt x="86" y="28"/>
                              </a:cubicBezTo>
                              <a:cubicBezTo>
                                <a:pt x="86" y="27"/>
                                <a:pt x="86" y="25"/>
                                <a:pt x="86" y="24"/>
                              </a:cubicBezTo>
                              <a:cubicBezTo>
                                <a:pt x="86" y="24"/>
                                <a:pt x="86" y="24"/>
                                <a:pt x="86" y="24"/>
                              </a:cubicBezTo>
                              <a:cubicBezTo>
                                <a:pt x="86" y="22"/>
                                <a:pt x="86" y="20"/>
                                <a:pt x="85" y="19"/>
                              </a:cubicBezTo>
                              <a:cubicBezTo>
                                <a:pt x="86" y="19"/>
                                <a:pt x="86" y="18"/>
                                <a:pt x="86" y="18"/>
                              </a:cubicBezTo>
                              <a:cubicBezTo>
                                <a:pt x="85" y="16"/>
                                <a:pt x="85" y="14"/>
                                <a:pt x="85" y="13"/>
                              </a:cubicBezTo>
                              <a:cubicBezTo>
                                <a:pt x="85" y="12"/>
                                <a:pt x="85" y="11"/>
                                <a:pt x="85" y="11"/>
                              </a:cubicBezTo>
                              <a:cubicBezTo>
                                <a:pt x="85" y="8"/>
                                <a:pt x="85" y="5"/>
                                <a:pt x="84" y="1"/>
                              </a:cubicBezTo>
                              <a:cubicBezTo>
                                <a:pt x="84" y="1"/>
                                <a:pt x="84" y="1"/>
                                <a:pt x="84" y="1"/>
                              </a:cubicBezTo>
                              <a:cubicBezTo>
                                <a:pt x="84" y="1"/>
                                <a:pt x="84" y="1"/>
                                <a:pt x="84" y="1"/>
                              </a:cubicBezTo>
                              <a:cubicBezTo>
                                <a:pt x="84" y="1"/>
                                <a:pt x="84" y="1"/>
                                <a:pt x="83" y="1"/>
                              </a:cubicBezTo>
                              <a:cubicBezTo>
                                <a:pt x="82" y="1"/>
                                <a:pt x="80" y="1"/>
                                <a:pt x="78" y="0"/>
                              </a:cubicBezTo>
                              <a:cubicBezTo>
                                <a:pt x="78" y="0"/>
                                <a:pt x="78" y="0"/>
                                <a:pt x="78" y="0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93" name="Rectangle 193"/>
                      <wps:cNvSpPr>
                        <a:spLocks noChangeArrowheads="1"/>
                      </wps:cNvSpPr>
                      <wps:spPr bwMode="auto">
                        <a:xfrm>
                          <a:off x="95250" y="57150"/>
                          <a:ext cx="28230" cy="126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94" name="Freeform 194"/>
                      <wps:cNvSpPr>
                        <a:spLocks/>
                      </wps:cNvSpPr>
                      <wps:spPr bwMode="auto">
                        <a:xfrm>
                          <a:off x="95250" y="57150"/>
                          <a:ext cx="28230" cy="0"/>
                        </a:xfrm>
                        <a:custGeom>
                          <a:avLst/>
                          <a:gdLst>
                            <a:gd name="T0" fmla="*/ 22 w 22"/>
                            <a:gd name="T1" fmla="*/ 0 w 22"/>
                            <a:gd name="T2" fmla="*/ 0 w 22"/>
                            <a:gd name="T3" fmla="*/ 22 w 22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">
                              <a:moveTo>
                                <a:pt x="22" y="0"/>
                              </a:moveTo>
                              <a:lnTo>
                                <a:pt x="0" y="0"/>
                              </a:lnTo>
                              <a:lnTo>
                                <a:pt x="0" y="0"/>
                              </a:lnTo>
                              <a:lnTo>
                                <a:pt x="22" y="0"/>
                              </a:lnTo>
                            </a:path>
                          </a:pathLst>
                        </a:cu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95" name="Freeform 195"/>
                      <wps:cNvSpPr>
                        <a:spLocks/>
                      </wps:cNvSpPr>
                      <wps:spPr bwMode="auto">
                        <a:xfrm>
                          <a:off x="142875" y="57150"/>
                          <a:ext cx="91106" cy="0"/>
                        </a:xfrm>
                        <a:custGeom>
                          <a:avLst/>
                          <a:gdLst>
                            <a:gd name="T0" fmla="*/ 9 w 10"/>
                            <a:gd name="T1" fmla="*/ 0 w 10"/>
                            <a:gd name="T2" fmla="*/ 2 w 10"/>
                            <a:gd name="T3" fmla="*/ 6 w 10"/>
                            <a:gd name="T4" fmla="*/ 9 w 10"/>
                            <a:gd name="T5" fmla="*/ 10 w 10"/>
                            <a:gd name="T6" fmla="*/ 9 w 1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  <a:cxn ang="0">
                              <a:pos x="T4" y="0"/>
                            </a:cxn>
                            <a:cxn ang="0">
                              <a:pos x="T5" y="0"/>
                            </a:cxn>
                            <a:cxn ang="0">
                              <a:pos x="T6" y="0"/>
                            </a:cxn>
                          </a:cxnLst>
                          <a:rect l="0" t="0" r="r" b="b"/>
                          <a:pathLst>
                            <a:path w="10">
                              <a:moveTo>
                                <a:pt x="9" y="0"/>
                              </a:moveTo>
                              <a:cubicBezTo>
                                <a:pt x="6" y="0"/>
                                <a:pt x="3" y="0"/>
                                <a:pt x="0" y="0"/>
                              </a:cubicBezTo>
                              <a:cubicBezTo>
                                <a:pt x="1" y="0"/>
                                <a:pt x="2" y="0"/>
                                <a:pt x="2" y="0"/>
                              </a:cubicBezTo>
                              <a:cubicBezTo>
                                <a:pt x="4" y="0"/>
                                <a:pt x="5" y="0"/>
                                <a:pt x="6" y="0"/>
                              </a:cubicBezTo>
                              <a:cubicBezTo>
                                <a:pt x="7" y="0"/>
                                <a:pt x="8" y="0"/>
                                <a:pt x="9" y="0"/>
                              </a:cubicBezTo>
                              <a:cubicBezTo>
                                <a:pt x="9" y="0"/>
                                <a:pt x="10" y="0"/>
                                <a:pt x="10" y="0"/>
                              </a:cubicBezTo>
                              <a:cubicBezTo>
                                <a:pt x="10" y="0"/>
                                <a:pt x="10" y="0"/>
                                <a:pt x="9" y="0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96" name="Freeform 196"/>
                      <wps:cNvSpPr>
                        <a:spLocks noEditPoints="1"/>
                      </wps:cNvSpPr>
                      <wps:spPr bwMode="auto">
                        <a:xfrm>
                          <a:off x="266700" y="57150"/>
                          <a:ext cx="55177" cy="0"/>
                        </a:xfrm>
                        <a:custGeom>
                          <a:avLst/>
                          <a:gdLst>
                            <a:gd name="T0" fmla="*/ 6 w 6"/>
                            <a:gd name="T1" fmla="*/ 5 w 6"/>
                            <a:gd name="T2" fmla="*/ 6 w 6"/>
                            <a:gd name="T3" fmla="*/ 0 w 6"/>
                            <a:gd name="T4" fmla="*/ 0 w 6"/>
                            <a:gd name="T5" fmla="*/ 3 w 6"/>
                            <a:gd name="T6" fmla="*/ 5 w 6"/>
                            <a:gd name="T7" fmla="*/ 5 w 6"/>
                            <a:gd name="T8" fmla="*/ 3 w 6"/>
                            <a:gd name="T9" fmla="*/ 0 w 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  <a:cxn ang="0">
                              <a:pos x="T2" y="0"/>
                            </a:cxn>
                            <a:cxn ang="0">
                              <a:pos x="T3" y="0"/>
                            </a:cxn>
                            <a:cxn ang="0">
                              <a:pos x="T4" y="0"/>
                            </a:cxn>
                            <a:cxn ang="0">
                              <a:pos x="T5" y="0"/>
                            </a:cxn>
                            <a:cxn ang="0">
                              <a:pos x="T6" y="0"/>
                            </a:cxn>
                            <a:cxn ang="0">
                              <a:pos x="T7" y="0"/>
                            </a:cxn>
                            <a:cxn ang="0">
                              <a:pos x="T8" y="0"/>
                            </a:cxn>
                            <a:cxn ang="0">
                              <a:pos x="T9" y="0"/>
                            </a:cxn>
                          </a:cxnLst>
                          <a:rect l="0" t="0" r="r" b="b"/>
                          <a:pathLst>
                            <a:path w="6">
                              <a:moveTo>
                                <a:pt x="6" y="0"/>
                              </a:moveTo>
                              <a:cubicBezTo>
                                <a:pt x="6" y="0"/>
                                <a:pt x="6" y="0"/>
                                <a:pt x="5" y="0"/>
                              </a:cubicBezTo>
                              <a:cubicBezTo>
                                <a:pt x="6" y="0"/>
                                <a:pt x="6" y="0"/>
                                <a:pt x="6" y="0"/>
                              </a:cubicBezTo>
                              <a:moveTo>
                                <a:pt x="0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1" y="0"/>
                                <a:pt x="2" y="0"/>
                                <a:pt x="3" y="0"/>
                              </a:cubicBezTo>
                              <a:cubicBezTo>
                                <a:pt x="4" y="0"/>
                                <a:pt x="5" y="0"/>
                                <a:pt x="5" y="0"/>
                              </a:cubicBezTo>
                              <a:cubicBezTo>
                                <a:pt x="5" y="0"/>
                                <a:pt x="5" y="0"/>
                                <a:pt x="5" y="0"/>
                              </a:cubicBezTo>
                              <a:cubicBezTo>
                                <a:pt x="4" y="0"/>
                                <a:pt x="3" y="0"/>
                                <a:pt x="3" y="0"/>
                              </a:cubicBezTo>
                              <a:cubicBezTo>
                                <a:pt x="2" y="0"/>
                                <a:pt x="1" y="0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97" name="Freeform 197"/>
                      <wps:cNvSpPr>
                        <a:spLocks/>
                      </wps:cNvSpPr>
                      <wps:spPr bwMode="auto">
                        <a:xfrm>
                          <a:off x="3095625" y="85725"/>
                          <a:ext cx="17964" cy="18934"/>
                        </a:xfrm>
                        <a:custGeom>
                          <a:avLst/>
                          <a:gdLst>
                            <a:gd name="T0" fmla="*/ 0 w 14"/>
                            <a:gd name="T1" fmla="*/ 0 h 15"/>
                            <a:gd name="T2" fmla="*/ 7 w 14"/>
                            <a:gd name="T3" fmla="*/ 7 h 15"/>
                            <a:gd name="T4" fmla="*/ 14 w 14"/>
                            <a:gd name="T5" fmla="*/ 7 h 15"/>
                            <a:gd name="T6" fmla="*/ 7 w 14"/>
                            <a:gd name="T7" fmla="*/ 15 h 15"/>
                            <a:gd name="T8" fmla="*/ 0 w 14"/>
                            <a:gd name="T9" fmla="*/ 15 h 15"/>
                            <a:gd name="T10" fmla="*/ 7 w 14"/>
                            <a:gd name="T11" fmla="*/ 15 h 15"/>
                            <a:gd name="T12" fmla="*/ 14 w 14"/>
                            <a:gd name="T13" fmla="*/ 7 h 15"/>
                            <a:gd name="T14" fmla="*/ 7 w 14"/>
                            <a:gd name="T15" fmla="*/ 7 h 15"/>
                            <a:gd name="T16" fmla="*/ 0 w 14"/>
                            <a:gd name="T17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" h="15">
                              <a:moveTo>
                                <a:pt x="0" y="0"/>
                              </a:moveTo>
                              <a:lnTo>
                                <a:pt x="7" y="7"/>
                              </a:lnTo>
                              <a:lnTo>
                                <a:pt x="14" y="7"/>
                              </a:lnTo>
                              <a:lnTo>
                                <a:pt x="7" y="15"/>
                              </a:lnTo>
                              <a:lnTo>
                                <a:pt x="0" y="15"/>
                              </a:lnTo>
                              <a:lnTo>
                                <a:pt x="7" y="15"/>
                              </a:lnTo>
                              <a:lnTo>
                                <a:pt x="14" y="7"/>
                              </a:lnTo>
                              <a:lnTo>
                                <a:pt x="7" y="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98" name="Freeform 198"/>
                      <wps:cNvSpPr>
                        <a:spLocks/>
                      </wps:cNvSpPr>
                      <wps:spPr bwMode="auto">
                        <a:xfrm>
                          <a:off x="3095625" y="85725"/>
                          <a:ext cx="17964" cy="18934"/>
                        </a:xfrm>
                        <a:custGeom>
                          <a:avLst/>
                          <a:gdLst>
                            <a:gd name="T0" fmla="*/ 0 w 14"/>
                            <a:gd name="T1" fmla="*/ 0 h 15"/>
                            <a:gd name="T2" fmla="*/ 7 w 14"/>
                            <a:gd name="T3" fmla="*/ 7 h 15"/>
                            <a:gd name="T4" fmla="*/ 14 w 14"/>
                            <a:gd name="T5" fmla="*/ 7 h 15"/>
                            <a:gd name="T6" fmla="*/ 7 w 14"/>
                            <a:gd name="T7" fmla="*/ 15 h 15"/>
                            <a:gd name="T8" fmla="*/ 0 w 14"/>
                            <a:gd name="T9" fmla="*/ 15 h 15"/>
                            <a:gd name="T10" fmla="*/ 7 w 14"/>
                            <a:gd name="T11" fmla="*/ 15 h 15"/>
                            <a:gd name="T12" fmla="*/ 14 w 14"/>
                            <a:gd name="T13" fmla="*/ 7 h 15"/>
                            <a:gd name="T14" fmla="*/ 7 w 14"/>
                            <a:gd name="T15" fmla="*/ 7 h 15"/>
                            <a:gd name="T16" fmla="*/ 0 w 14"/>
                            <a:gd name="T17" fmla="*/ 0 h 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4" h="15">
                              <a:moveTo>
                                <a:pt x="0" y="0"/>
                              </a:moveTo>
                              <a:lnTo>
                                <a:pt x="7" y="7"/>
                              </a:lnTo>
                              <a:lnTo>
                                <a:pt x="14" y="7"/>
                              </a:lnTo>
                              <a:lnTo>
                                <a:pt x="7" y="15"/>
                              </a:lnTo>
                              <a:lnTo>
                                <a:pt x="0" y="15"/>
                              </a:lnTo>
                              <a:lnTo>
                                <a:pt x="7" y="15"/>
                              </a:lnTo>
                              <a:lnTo>
                                <a:pt x="14" y="7"/>
                              </a:lnTo>
                              <a:lnTo>
                                <a:pt x="7" y="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  <a:extLst/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99" name="Freeform 199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3118104" cy="196905"/>
                        </a:xfrm>
                        <a:custGeom>
                          <a:avLst/>
                          <a:gdLst>
                            <a:gd name="T0" fmla="*/ 86 w 342"/>
                            <a:gd name="T1" fmla="*/ 20 h 21"/>
                            <a:gd name="T2" fmla="*/ 316 w 342"/>
                            <a:gd name="T3" fmla="*/ 9 h 21"/>
                            <a:gd name="T4" fmla="*/ 57 w 342"/>
                            <a:gd name="T5" fmla="*/ 16 h 21"/>
                            <a:gd name="T6" fmla="*/ 129 w 342"/>
                            <a:gd name="T7" fmla="*/ 18 h 21"/>
                            <a:gd name="T8" fmla="*/ 86 w 342"/>
                            <a:gd name="T9" fmla="*/ 20 h 21"/>
                            <a:gd name="T10" fmla="*/ 58 w 342"/>
                            <a:gd name="T11" fmla="*/ 20 h 21"/>
                            <a:gd name="T12" fmla="*/ 40 w 342"/>
                            <a:gd name="T13" fmla="*/ 20 h 21"/>
                            <a:gd name="T14" fmla="*/ 261 w 342"/>
                            <a:gd name="T15" fmla="*/ 18 h 21"/>
                            <a:gd name="T16" fmla="*/ 267 w 342"/>
                            <a:gd name="T17" fmla="*/ 15 h 21"/>
                            <a:gd name="T18" fmla="*/ 107 w 342"/>
                            <a:gd name="T19" fmla="*/ 14 h 21"/>
                            <a:gd name="T20" fmla="*/ 210 w 342"/>
                            <a:gd name="T21" fmla="*/ 15 h 21"/>
                            <a:gd name="T22" fmla="*/ 247 w 342"/>
                            <a:gd name="T23" fmla="*/ 16 h 21"/>
                            <a:gd name="T24" fmla="*/ 197 w 342"/>
                            <a:gd name="T25" fmla="*/ 18 h 21"/>
                            <a:gd name="T26" fmla="*/ 70 w 342"/>
                            <a:gd name="T27" fmla="*/ 16 h 21"/>
                            <a:gd name="T28" fmla="*/ 60 w 342"/>
                            <a:gd name="T29" fmla="*/ 11 h 21"/>
                            <a:gd name="T30" fmla="*/ 55 w 342"/>
                            <a:gd name="T31" fmla="*/ 15 h 21"/>
                            <a:gd name="T32" fmla="*/ 235 w 342"/>
                            <a:gd name="T33" fmla="*/ 13 h 21"/>
                            <a:gd name="T34" fmla="*/ 144 w 342"/>
                            <a:gd name="T35" fmla="*/ 15 h 21"/>
                            <a:gd name="T36" fmla="*/ 153 w 342"/>
                            <a:gd name="T37" fmla="*/ 12 h 21"/>
                            <a:gd name="T38" fmla="*/ 332 w 342"/>
                            <a:gd name="T39" fmla="*/ 9 h 21"/>
                            <a:gd name="T40" fmla="*/ 310 w 342"/>
                            <a:gd name="T41" fmla="*/ 13 h 21"/>
                            <a:gd name="T42" fmla="*/ 41 w 342"/>
                            <a:gd name="T43" fmla="*/ 10 h 21"/>
                            <a:gd name="T44" fmla="*/ 24 w 342"/>
                            <a:gd name="T45" fmla="*/ 12 h 21"/>
                            <a:gd name="T46" fmla="*/ 23 w 342"/>
                            <a:gd name="T47" fmla="*/ 9 h 21"/>
                            <a:gd name="T48" fmla="*/ 298 w 342"/>
                            <a:gd name="T49" fmla="*/ 13 h 21"/>
                            <a:gd name="T50" fmla="*/ 193 w 342"/>
                            <a:gd name="T51" fmla="*/ 8 h 21"/>
                            <a:gd name="T52" fmla="*/ 268 w 342"/>
                            <a:gd name="T53" fmla="*/ 10 h 21"/>
                            <a:gd name="T54" fmla="*/ 259 w 342"/>
                            <a:gd name="T55" fmla="*/ 14 h 21"/>
                            <a:gd name="T56" fmla="*/ 221 w 342"/>
                            <a:gd name="T57" fmla="*/ 13 h 21"/>
                            <a:gd name="T58" fmla="*/ 174 w 342"/>
                            <a:gd name="T59" fmla="*/ 9 h 21"/>
                            <a:gd name="T60" fmla="*/ 48 w 342"/>
                            <a:gd name="T61" fmla="*/ 9 h 21"/>
                            <a:gd name="T62" fmla="*/ 64 w 342"/>
                            <a:gd name="T63" fmla="*/ 7 h 21"/>
                            <a:gd name="T64" fmla="*/ 107 w 342"/>
                            <a:gd name="T65" fmla="*/ 7 h 21"/>
                            <a:gd name="T66" fmla="*/ 105 w 342"/>
                            <a:gd name="T67" fmla="*/ 6 h 21"/>
                            <a:gd name="T68" fmla="*/ 142 w 342"/>
                            <a:gd name="T69" fmla="*/ 6 h 21"/>
                            <a:gd name="T70" fmla="*/ 179 w 342"/>
                            <a:gd name="T71" fmla="*/ 7 h 21"/>
                            <a:gd name="T72" fmla="*/ 132 w 342"/>
                            <a:gd name="T73" fmla="*/ 6 h 21"/>
                            <a:gd name="T74" fmla="*/ 78 w 342"/>
                            <a:gd name="T75" fmla="*/ 6 h 21"/>
                            <a:gd name="T76" fmla="*/ 299 w 342"/>
                            <a:gd name="T77" fmla="*/ 5 h 21"/>
                            <a:gd name="T78" fmla="*/ 256 w 342"/>
                            <a:gd name="T79" fmla="*/ 9 h 21"/>
                            <a:gd name="T80" fmla="*/ 210 w 342"/>
                            <a:gd name="T81" fmla="*/ 7 h 21"/>
                            <a:gd name="T82" fmla="*/ 235 w 342"/>
                            <a:gd name="T83" fmla="*/ 7 h 21"/>
                            <a:gd name="T84" fmla="*/ 293 w 342"/>
                            <a:gd name="T85" fmla="*/ 5 h 21"/>
                            <a:gd name="T86" fmla="*/ 209 w 342"/>
                            <a:gd name="T87" fmla="*/ 6 h 21"/>
                            <a:gd name="T88" fmla="*/ 95 w 342"/>
                            <a:gd name="T89" fmla="*/ 5 h 21"/>
                            <a:gd name="T90" fmla="*/ 62 w 342"/>
                            <a:gd name="T91" fmla="*/ 6 h 21"/>
                            <a:gd name="T92" fmla="*/ 47 w 342"/>
                            <a:gd name="T93" fmla="*/ 9 h 21"/>
                            <a:gd name="T94" fmla="*/ 1 w 342"/>
                            <a:gd name="T95" fmla="*/ 11 h 21"/>
                            <a:gd name="T96" fmla="*/ 18 w 342"/>
                            <a:gd name="T97" fmla="*/ 14 h 21"/>
                            <a:gd name="T98" fmla="*/ 0 w 342"/>
                            <a:gd name="T99" fmla="*/ 19 h 21"/>
                            <a:gd name="T100" fmla="*/ 1 w 342"/>
                            <a:gd name="T101" fmla="*/ 21 h 21"/>
                            <a:gd name="T102" fmla="*/ 163 w 342"/>
                            <a:gd name="T103" fmla="*/ 19 h 21"/>
                            <a:gd name="T104" fmla="*/ 277 w 342"/>
                            <a:gd name="T105" fmla="*/ 18 h 21"/>
                            <a:gd name="T106" fmla="*/ 322 w 342"/>
                            <a:gd name="T107" fmla="*/ 14 h 21"/>
                            <a:gd name="T108" fmla="*/ 340 w 342"/>
                            <a:gd name="T109" fmla="*/ 10 h 21"/>
                            <a:gd name="T110" fmla="*/ 304 w 342"/>
                            <a:gd name="T111" fmla="*/ 13 h 21"/>
                            <a:gd name="T112" fmla="*/ 316 w 342"/>
                            <a:gd name="T113" fmla="*/ 9 h 21"/>
                            <a:gd name="T114" fmla="*/ 321 w 342"/>
                            <a:gd name="T115" fmla="*/ 1 h 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</a:cxnLst>
                          <a:rect l="0" t="0" r="r" b="b"/>
                          <a:pathLst>
                            <a:path w="342" h="21">
                              <a:moveTo>
                                <a:pt x="40" y="20"/>
                              </a:moveTo>
                              <a:cubicBezTo>
                                <a:pt x="40" y="20"/>
                                <a:pt x="40" y="20"/>
                                <a:pt x="40" y="20"/>
                              </a:cubicBezTo>
                              <a:cubicBezTo>
                                <a:pt x="40" y="20"/>
                                <a:pt x="40" y="20"/>
                                <a:pt x="41" y="20"/>
                              </a:cubicBezTo>
                              <a:cubicBezTo>
                                <a:pt x="41" y="20"/>
                                <a:pt x="41" y="20"/>
                                <a:pt x="40" y="20"/>
                              </a:cubicBezTo>
                              <a:moveTo>
                                <a:pt x="86" y="20"/>
                              </a:moveTo>
                              <a:cubicBezTo>
                                <a:pt x="86" y="20"/>
                                <a:pt x="86" y="20"/>
                                <a:pt x="86" y="20"/>
                              </a:cubicBezTo>
                              <a:cubicBezTo>
                                <a:pt x="86" y="20"/>
                                <a:pt x="86" y="20"/>
                                <a:pt x="86" y="20"/>
                              </a:cubicBezTo>
                              <a:moveTo>
                                <a:pt x="316" y="9"/>
                              </a:moveTo>
                              <a:cubicBezTo>
                                <a:pt x="316" y="9"/>
                                <a:pt x="316" y="9"/>
                                <a:pt x="316" y="9"/>
                              </a:cubicBezTo>
                              <a:cubicBezTo>
                                <a:pt x="316" y="9"/>
                                <a:pt x="316" y="9"/>
                                <a:pt x="316" y="9"/>
                              </a:cubicBezTo>
                              <a:cubicBezTo>
                                <a:pt x="316" y="9"/>
                                <a:pt x="316" y="9"/>
                                <a:pt x="317" y="9"/>
                              </a:cubicBezTo>
                              <a:cubicBezTo>
                                <a:pt x="316" y="9"/>
                                <a:pt x="316" y="9"/>
                                <a:pt x="316" y="9"/>
                              </a:cubicBezTo>
                              <a:moveTo>
                                <a:pt x="4" y="19"/>
                              </a:moveTo>
                              <a:cubicBezTo>
                                <a:pt x="8" y="17"/>
                                <a:pt x="13" y="16"/>
                                <a:pt x="19" y="15"/>
                              </a:cubicBezTo>
                              <a:cubicBezTo>
                                <a:pt x="21" y="15"/>
                                <a:pt x="24" y="15"/>
                                <a:pt x="27" y="15"/>
                              </a:cubicBezTo>
                              <a:cubicBezTo>
                                <a:pt x="30" y="15"/>
                                <a:pt x="34" y="15"/>
                                <a:pt x="38" y="16"/>
                              </a:cubicBezTo>
                              <a:cubicBezTo>
                                <a:pt x="43" y="16"/>
                                <a:pt x="49" y="16"/>
                                <a:pt x="54" y="16"/>
                              </a:cubicBezTo>
                              <a:cubicBezTo>
                                <a:pt x="55" y="16"/>
                                <a:pt x="56" y="16"/>
                                <a:pt x="57" y="16"/>
                              </a:cubicBezTo>
                              <a:cubicBezTo>
                                <a:pt x="58" y="16"/>
                                <a:pt x="59" y="16"/>
                                <a:pt x="60" y="16"/>
                              </a:cubicBezTo>
                              <a:cubicBezTo>
                                <a:pt x="64" y="16"/>
                                <a:pt x="69" y="17"/>
                                <a:pt x="74" y="17"/>
                              </a:cubicBezTo>
                              <a:cubicBezTo>
                                <a:pt x="74" y="17"/>
                                <a:pt x="75" y="17"/>
                                <a:pt x="76" y="17"/>
                              </a:cubicBezTo>
                              <a:cubicBezTo>
                                <a:pt x="76" y="17"/>
                                <a:pt x="76" y="17"/>
                                <a:pt x="74" y="17"/>
                              </a:cubicBezTo>
                              <a:cubicBezTo>
                                <a:pt x="76" y="17"/>
                                <a:pt x="78" y="17"/>
                                <a:pt x="80" y="17"/>
                              </a:cubicBezTo>
                              <a:cubicBezTo>
                                <a:pt x="97" y="17"/>
                                <a:pt x="113" y="17"/>
                                <a:pt x="129" y="18"/>
                              </a:cubicBezTo>
                              <a:cubicBezTo>
                                <a:pt x="129" y="18"/>
                                <a:pt x="129" y="18"/>
                                <a:pt x="129" y="18"/>
                              </a:cubicBezTo>
                              <a:cubicBezTo>
                                <a:pt x="134" y="18"/>
                                <a:pt x="138" y="18"/>
                                <a:pt x="142" y="18"/>
                              </a:cubicBezTo>
                              <a:cubicBezTo>
                                <a:pt x="128" y="18"/>
                                <a:pt x="115" y="19"/>
                                <a:pt x="102" y="19"/>
                              </a:cubicBezTo>
                              <a:cubicBezTo>
                                <a:pt x="102" y="19"/>
                                <a:pt x="102" y="19"/>
                                <a:pt x="102" y="19"/>
                              </a:cubicBezTo>
                              <a:cubicBezTo>
                                <a:pt x="97" y="19"/>
                                <a:pt x="91" y="19"/>
                                <a:pt x="86" y="20"/>
                              </a:cubicBezTo>
                              <a:cubicBezTo>
                                <a:pt x="85" y="20"/>
                                <a:pt x="85" y="20"/>
                                <a:pt x="86" y="20"/>
                              </a:cubicBezTo>
                              <a:cubicBezTo>
                                <a:pt x="83" y="20"/>
                                <a:pt x="80" y="20"/>
                                <a:pt x="77" y="20"/>
                              </a:cubicBezTo>
                              <a:cubicBezTo>
                                <a:pt x="76" y="20"/>
                                <a:pt x="76" y="20"/>
                                <a:pt x="75" y="20"/>
                              </a:cubicBezTo>
                              <a:cubicBezTo>
                                <a:pt x="75" y="20"/>
                                <a:pt x="74" y="20"/>
                                <a:pt x="74" y="20"/>
                              </a:cubicBezTo>
                              <a:cubicBezTo>
                                <a:pt x="71" y="20"/>
                                <a:pt x="68" y="20"/>
                                <a:pt x="65" y="20"/>
                              </a:cubicBezTo>
                              <a:cubicBezTo>
                                <a:pt x="65" y="20"/>
                                <a:pt x="65" y="20"/>
                                <a:pt x="66" y="20"/>
                              </a:cubicBezTo>
                              <a:cubicBezTo>
                                <a:pt x="63" y="20"/>
                                <a:pt x="61" y="20"/>
                                <a:pt x="58" y="20"/>
                              </a:cubicBezTo>
                              <a:cubicBezTo>
                                <a:pt x="57" y="20"/>
                                <a:pt x="56" y="20"/>
                                <a:pt x="56" y="20"/>
                              </a:cubicBezTo>
                              <a:cubicBezTo>
                                <a:pt x="55" y="20"/>
                                <a:pt x="54" y="20"/>
                                <a:pt x="53" y="20"/>
                              </a:cubicBezTo>
                              <a:cubicBezTo>
                                <a:pt x="50" y="20"/>
                                <a:pt x="47" y="20"/>
                                <a:pt x="43" y="20"/>
                              </a:cubicBezTo>
                              <a:cubicBezTo>
                                <a:pt x="43" y="20"/>
                                <a:pt x="43" y="20"/>
                                <a:pt x="43" y="20"/>
                              </a:cubicBezTo>
                              <a:cubicBezTo>
                                <a:pt x="38" y="20"/>
                                <a:pt x="38" y="20"/>
                                <a:pt x="38" y="20"/>
                              </a:cubicBezTo>
                              <a:cubicBezTo>
                                <a:pt x="38" y="20"/>
                                <a:pt x="38" y="20"/>
                                <a:pt x="40" y="20"/>
                              </a:cubicBezTo>
                              <a:cubicBezTo>
                                <a:pt x="39" y="20"/>
                                <a:pt x="37" y="20"/>
                                <a:pt x="36" y="20"/>
                              </a:cubicBezTo>
                              <a:cubicBezTo>
                                <a:pt x="25" y="20"/>
                                <a:pt x="15" y="20"/>
                                <a:pt x="4" y="19"/>
                              </a:cubicBezTo>
                              <a:moveTo>
                                <a:pt x="287" y="14"/>
                              </a:moveTo>
                              <a:cubicBezTo>
                                <a:pt x="293" y="14"/>
                                <a:pt x="293" y="14"/>
                                <a:pt x="293" y="14"/>
                              </a:cubicBezTo>
                              <a:cubicBezTo>
                                <a:pt x="289" y="15"/>
                                <a:pt x="284" y="16"/>
                                <a:pt x="279" y="16"/>
                              </a:cubicBezTo>
                              <a:cubicBezTo>
                                <a:pt x="275" y="17"/>
                                <a:pt x="268" y="17"/>
                                <a:pt x="261" y="18"/>
                              </a:cubicBezTo>
                              <a:cubicBezTo>
                                <a:pt x="254" y="18"/>
                                <a:pt x="246" y="18"/>
                                <a:pt x="239" y="18"/>
                              </a:cubicBezTo>
                              <a:cubicBezTo>
                                <a:pt x="238" y="18"/>
                                <a:pt x="233" y="18"/>
                                <a:pt x="230" y="18"/>
                              </a:cubicBezTo>
                              <a:cubicBezTo>
                                <a:pt x="231" y="18"/>
                                <a:pt x="232" y="18"/>
                                <a:pt x="233" y="18"/>
                              </a:cubicBezTo>
                              <a:cubicBezTo>
                                <a:pt x="239" y="18"/>
                                <a:pt x="244" y="17"/>
                                <a:pt x="250" y="17"/>
                              </a:cubicBezTo>
                              <a:cubicBezTo>
                                <a:pt x="256" y="16"/>
                                <a:pt x="261" y="15"/>
                                <a:pt x="266" y="15"/>
                              </a:cubicBezTo>
                              <a:cubicBezTo>
                                <a:pt x="267" y="15"/>
                                <a:pt x="267" y="15"/>
                                <a:pt x="267" y="15"/>
                              </a:cubicBezTo>
                              <a:cubicBezTo>
                                <a:pt x="268" y="15"/>
                                <a:pt x="268" y="15"/>
                                <a:pt x="269" y="15"/>
                              </a:cubicBezTo>
                              <a:cubicBezTo>
                                <a:pt x="269" y="15"/>
                                <a:pt x="270" y="15"/>
                                <a:pt x="270" y="15"/>
                              </a:cubicBezTo>
                              <a:cubicBezTo>
                                <a:pt x="275" y="15"/>
                                <a:pt x="281" y="15"/>
                                <a:pt x="287" y="14"/>
                              </a:cubicBezTo>
                              <a:moveTo>
                                <a:pt x="70" y="16"/>
                              </a:moveTo>
                              <a:cubicBezTo>
                                <a:pt x="72" y="16"/>
                                <a:pt x="74" y="16"/>
                                <a:pt x="76" y="15"/>
                              </a:cubicBezTo>
                              <a:cubicBezTo>
                                <a:pt x="86" y="15"/>
                                <a:pt x="96" y="14"/>
                                <a:pt x="107" y="14"/>
                              </a:cubicBezTo>
                              <a:cubicBezTo>
                                <a:pt x="116" y="15"/>
                                <a:pt x="125" y="16"/>
                                <a:pt x="135" y="16"/>
                              </a:cubicBezTo>
                              <a:cubicBezTo>
                                <a:pt x="166" y="15"/>
                                <a:pt x="166" y="15"/>
                                <a:pt x="166" y="15"/>
                              </a:cubicBezTo>
                              <a:cubicBezTo>
                                <a:pt x="163" y="16"/>
                                <a:pt x="163" y="16"/>
                                <a:pt x="163" y="16"/>
                              </a:cubicBezTo>
                              <a:cubicBezTo>
                                <a:pt x="173" y="15"/>
                                <a:pt x="191" y="15"/>
                                <a:pt x="204" y="15"/>
                              </a:cubicBezTo>
                              <a:cubicBezTo>
                                <a:pt x="203" y="15"/>
                                <a:pt x="203" y="15"/>
                                <a:pt x="203" y="15"/>
                              </a:cubicBezTo>
                              <a:cubicBezTo>
                                <a:pt x="210" y="15"/>
                                <a:pt x="210" y="15"/>
                                <a:pt x="210" y="15"/>
                              </a:cubicBezTo>
                              <a:cubicBezTo>
                                <a:pt x="210" y="15"/>
                                <a:pt x="210" y="15"/>
                                <a:pt x="210" y="15"/>
                              </a:cubicBezTo>
                              <a:cubicBezTo>
                                <a:pt x="227" y="15"/>
                                <a:pt x="243" y="15"/>
                                <a:pt x="259" y="15"/>
                              </a:cubicBezTo>
                              <a:cubicBezTo>
                                <a:pt x="258" y="15"/>
                                <a:pt x="258" y="15"/>
                                <a:pt x="258" y="15"/>
                              </a:cubicBezTo>
                              <a:cubicBezTo>
                                <a:pt x="259" y="15"/>
                                <a:pt x="261" y="15"/>
                                <a:pt x="262" y="15"/>
                              </a:cubicBezTo>
                              <a:cubicBezTo>
                                <a:pt x="258" y="15"/>
                                <a:pt x="258" y="15"/>
                                <a:pt x="258" y="15"/>
                              </a:cubicBezTo>
                              <a:cubicBezTo>
                                <a:pt x="254" y="16"/>
                                <a:pt x="251" y="16"/>
                                <a:pt x="247" y="16"/>
                              </a:cubicBezTo>
                              <a:cubicBezTo>
                                <a:pt x="240" y="17"/>
                                <a:pt x="233" y="17"/>
                                <a:pt x="226" y="18"/>
                              </a:cubicBezTo>
                              <a:cubicBezTo>
                                <a:pt x="226" y="18"/>
                                <a:pt x="226" y="18"/>
                                <a:pt x="226" y="18"/>
                              </a:cubicBezTo>
                              <a:cubicBezTo>
                                <a:pt x="224" y="18"/>
                                <a:pt x="222" y="18"/>
                                <a:pt x="220" y="18"/>
                              </a:cubicBezTo>
                              <a:cubicBezTo>
                                <a:pt x="218" y="18"/>
                                <a:pt x="216" y="18"/>
                                <a:pt x="214" y="18"/>
                              </a:cubicBezTo>
                              <a:cubicBezTo>
                                <a:pt x="210" y="18"/>
                                <a:pt x="206" y="18"/>
                                <a:pt x="202" y="18"/>
                              </a:cubicBezTo>
                              <a:cubicBezTo>
                                <a:pt x="200" y="18"/>
                                <a:pt x="199" y="18"/>
                                <a:pt x="197" y="18"/>
                              </a:cubicBezTo>
                              <a:cubicBezTo>
                                <a:pt x="165" y="18"/>
                                <a:pt x="165" y="18"/>
                                <a:pt x="165" y="18"/>
                              </a:cubicBezTo>
                              <a:cubicBezTo>
                                <a:pt x="163" y="18"/>
                                <a:pt x="160" y="18"/>
                                <a:pt x="158" y="18"/>
                              </a:cubicBezTo>
                              <a:cubicBezTo>
                                <a:pt x="143" y="18"/>
                                <a:pt x="128" y="17"/>
                                <a:pt x="113" y="17"/>
                              </a:cubicBezTo>
                              <a:cubicBezTo>
                                <a:pt x="97" y="16"/>
                                <a:pt x="87" y="16"/>
                                <a:pt x="71" y="16"/>
                              </a:cubicBezTo>
                              <a:cubicBezTo>
                                <a:pt x="70" y="16"/>
                                <a:pt x="70" y="16"/>
                                <a:pt x="70" y="16"/>
                              </a:cubicBezTo>
                              <a:cubicBezTo>
                                <a:pt x="70" y="16"/>
                                <a:pt x="70" y="16"/>
                                <a:pt x="70" y="16"/>
                              </a:cubicBezTo>
                              <a:moveTo>
                                <a:pt x="30" y="13"/>
                              </a:moveTo>
                              <a:cubicBezTo>
                                <a:pt x="31" y="13"/>
                                <a:pt x="32" y="13"/>
                                <a:pt x="33" y="13"/>
                              </a:cubicBezTo>
                              <a:cubicBezTo>
                                <a:pt x="33" y="13"/>
                                <a:pt x="33" y="13"/>
                                <a:pt x="33" y="13"/>
                              </a:cubicBezTo>
                              <a:cubicBezTo>
                                <a:pt x="37" y="12"/>
                                <a:pt x="42" y="11"/>
                                <a:pt x="45" y="10"/>
                              </a:cubicBezTo>
                              <a:cubicBezTo>
                                <a:pt x="46" y="10"/>
                                <a:pt x="46" y="10"/>
                                <a:pt x="46" y="10"/>
                              </a:cubicBezTo>
                              <a:cubicBezTo>
                                <a:pt x="51" y="10"/>
                                <a:pt x="55" y="11"/>
                                <a:pt x="60" y="11"/>
                              </a:cubicBezTo>
                              <a:cubicBezTo>
                                <a:pt x="69" y="11"/>
                                <a:pt x="79" y="12"/>
                                <a:pt x="90" y="13"/>
                              </a:cubicBezTo>
                              <a:cubicBezTo>
                                <a:pt x="89" y="13"/>
                                <a:pt x="89" y="13"/>
                                <a:pt x="89" y="13"/>
                              </a:cubicBezTo>
                              <a:cubicBezTo>
                                <a:pt x="93" y="13"/>
                                <a:pt x="97" y="13"/>
                                <a:pt x="100" y="13"/>
                              </a:cubicBezTo>
                              <a:cubicBezTo>
                                <a:pt x="92" y="14"/>
                                <a:pt x="85" y="14"/>
                                <a:pt x="77" y="14"/>
                              </a:cubicBezTo>
                              <a:cubicBezTo>
                                <a:pt x="58" y="15"/>
                                <a:pt x="58" y="15"/>
                                <a:pt x="58" y="15"/>
                              </a:cubicBezTo>
                              <a:cubicBezTo>
                                <a:pt x="57" y="15"/>
                                <a:pt x="56" y="15"/>
                                <a:pt x="55" y="15"/>
                              </a:cubicBezTo>
                              <a:cubicBezTo>
                                <a:pt x="47" y="15"/>
                                <a:pt x="38" y="14"/>
                                <a:pt x="30" y="13"/>
                              </a:cubicBezTo>
                              <a:moveTo>
                                <a:pt x="162" y="11"/>
                              </a:moveTo>
                              <a:cubicBezTo>
                                <a:pt x="167" y="11"/>
                                <a:pt x="172" y="10"/>
                                <a:pt x="177" y="10"/>
                              </a:cubicBezTo>
                              <a:cubicBezTo>
                                <a:pt x="185" y="11"/>
                                <a:pt x="193" y="12"/>
                                <a:pt x="201" y="12"/>
                              </a:cubicBezTo>
                              <a:cubicBezTo>
                                <a:pt x="206" y="13"/>
                                <a:pt x="212" y="13"/>
                                <a:pt x="218" y="13"/>
                              </a:cubicBezTo>
                              <a:cubicBezTo>
                                <a:pt x="235" y="13"/>
                                <a:pt x="235" y="13"/>
                                <a:pt x="235" y="13"/>
                              </a:cubicBezTo>
                              <a:cubicBezTo>
                                <a:pt x="240" y="13"/>
                                <a:pt x="246" y="13"/>
                                <a:pt x="252" y="14"/>
                              </a:cubicBezTo>
                              <a:cubicBezTo>
                                <a:pt x="254" y="14"/>
                                <a:pt x="255" y="14"/>
                                <a:pt x="257" y="14"/>
                              </a:cubicBezTo>
                              <a:cubicBezTo>
                                <a:pt x="257" y="14"/>
                                <a:pt x="257" y="14"/>
                                <a:pt x="257" y="14"/>
                              </a:cubicBezTo>
                              <a:cubicBezTo>
                                <a:pt x="212" y="14"/>
                                <a:pt x="212" y="14"/>
                                <a:pt x="212" y="14"/>
                              </a:cubicBezTo>
                              <a:cubicBezTo>
                                <a:pt x="167" y="15"/>
                                <a:pt x="167" y="15"/>
                                <a:pt x="167" y="15"/>
                              </a:cubicBezTo>
                              <a:cubicBezTo>
                                <a:pt x="144" y="15"/>
                                <a:pt x="144" y="15"/>
                                <a:pt x="144" y="15"/>
                              </a:cubicBezTo>
                              <a:cubicBezTo>
                                <a:pt x="143" y="15"/>
                                <a:pt x="142" y="15"/>
                                <a:pt x="141" y="15"/>
                              </a:cubicBezTo>
                              <a:cubicBezTo>
                                <a:pt x="134" y="15"/>
                                <a:pt x="128" y="15"/>
                                <a:pt x="121" y="14"/>
                              </a:cubicBezTo>
                              <a:cubicBezTo>
                                <a:pt x="119" y="14"/>
                                <a:pt x="117" y="14"/>
                                <a:pt x="114" y="14"/>
                              </a:cubicBezTo>
                              <a:cubicBezTo>
                                <a:pt x="115" y="14"/>
                                <a:pt x="115" y="14"/>
                                <a:pt x="115" y="14"/>
                              </a:cubicBezTo>
                              <a:cubicBezTo>
                                <a:pt x="121" y="14"/>
                                <a:pt x="128" y="14"/>
                                <a:pt x="134" y="13"/>
                              </a:cubicBezTo>
                              <a:cubicBezTo>
                                <a:pt x="140" y="13"/>
                                <a:pt x="147" y="13"/>
                                <a:pt x="153" y="12"/>
                              </a:cubicBezTo>
                              <a:cubicBezTo>
                                <a:pt x="151" y="12"/>
                                <a:pt x="151" y="12"/>
                                <a:pt x="151" y="12"/>
                              </a:cubicBezTo>
                              <a:cubicBezTo>
                                <a:pt x="155" y="12"/>
                                <a:pt x="159" y="11"/>
                                <a:pt x="164" y="11"/>
                              </a:cubicBezTo>
                              <a:cubicBezTo>
                                <a:pt x="163" y="11"/>
                                <a:pt x="163" y="11"/>
                                <a:pt x="162" y="11"/>
                              </a:cubicBezTo>
                              <a:moveTo>
                                <a:pt x="309" y="13"/>
                              </a:moveTo>
                              <a:cubicBezTo>
                                <a:pt x="314" y="12"/>
                                <a:pt x="318" y="11"/>
                                <a:pt x="323" y="10"/>
                              </a:cubicBezTo>
                              <a:cubicBezTo>
                                <a:pt x="326" y="10"/>
                                <a:pt x="329" y="9"/>
                                <a:pt x="332" y="9"/>
                              </a:cubicBezTo>
                              <a:cubicBezTo>
                                <a:pt x="335" y="9"/>
                                <a:pt x="337" y="10"/>
                                <a:pt x="340" y="10"/>
                              </a:cubicBezTo>
                              <a:cubicBezTo>
                                <a:pt x="337" y="12"/>
                                <a:pt x="334" y="13"/>
                                <a:pt x="330" y="13"/>
                              </a:cubicBezTo>
                              <a:cubicBezTo>
                                <a:pt x="328" y="13"/>
                                <a:pt x="326" y="13"/>
                                <a:pt x="324" y="13"/>
                              </a:cubicBezTo>
                              <a:cubicBezTo>
                                <a:pt x="323" y="13"/>
                                <a:pt x="321" y="13"/>
                                <a:pt x="320" y="13"/>
                              </a:cubicBezTo>
                              <a:cubicBezTo>
                                <a:pt x="317" y="13"/>
                                <a:pt x="315" y="13"/>
                                <a:pt x="312" y="13"/>
                              </a:cubicBezTo>
                              <a:cubicBezTo>
                                <a:pt x="311" y="13"/>
                                <a:pt x="310" y="13"/>
                                <a:pt x="310" y="13"/>
                              </a:cubicBezTo>
                              <a:cubicBezTo>
                                <a:pt x="309" y="13"/>
                                <a:pt x="309" y="13"/>
                                <a:pt x="309" y="13"/>
                              </a:cubicBezTo>
                              <a:moveTo>
                                <a:pt x="27" y="9"/>
                              </a:moveTo>
                              <a:cubicBezTo>
                                <a:pt x="28" y="9"/>
                                <a:pt x="29" y="9"/>
                                <a:pt x="28" y="9"/>
                              </a:cubicBezTo>
                              <a:cubicBezTo>
                                <a:pt x="33" y="9"/>
                                <a:pt x="33" y="9"/>
                                <a:pt x="33" y="9"/>
                              </a:cubicBezTo>
                              <a:cubicBezTo>
                                <a:pt x="37" y="9"/>
                                <a:pt x="40" y="9"/>
                                <a:pt x="43" y="10"/>
                              </a:cubicBezTo>
                              <a:cubicBezTo>
                                <a:pt x="43" y="10"/>
                                <a:pt x="42" y="10"/>
                                <a:pt x="41" y="10"/>
                              </a:cubicBezTo>
                              <a:cubicBezTo>
                                <a:pt x="40" y="10"/>
                                <a:pt x="41" y="10"/>
                                <a:pt x="37" y="11"/>
                              </a:cubicBezTo>
                              <a:cubicBezTo>
                                <a:pt x="37" y="11"/>
                                <a:pt x="37" y="11"/>
                                <a:pt x="37" y="11"/>
                              </a:cubicBezTo>
                              <a:cubicBezTo>
                                <a:pt x="36" y="11"/>
                                <a:pt x="33" y="12"/>
                                <a:pt x="30" y="12"/>
                              </a:cubicBezTo>
                              <a:cubicBezTo>
                                <a:pt x="29" y="12"/>
                                <a:pt x="28" y="13"/>
                                <a:pt x="27" y="13"/>
                              </a:cubicBezTo>
                              <a:cubicBezTo>
                                <a:pt x="26" y="13"/>
                                <a:pt x="25" y="12"/>
                                <a:pt x="24" y="12"/>
                              </a:cubicBezTo>
                              <a:cubicBezTo>
                                <a:pt x="24" y="12"/>
                                <a:pt x="24" y="12"/>
                                <a:pt x="24" y="12"/>
                              </a:cubicBezTo>
                              <a:cubicBezTo>
                                <a:pt x="24" y="12"/>
                                <a:pt x="24" y="12"/>
                                <a:pt x="24" y="12"/>
                              </a:cubicBezTo>
                              <a:cubicBezTo>
                                <a:pt x="17" y="12"/>
                                <a:pt x="10" y="11"/>
                                <a:pt x="4" y="10"/>
                              </a:cubicBezTo>
                              <a:cubicBezTo>
                                <a:pt x="7" y="10"/>
                                <a:pt x="11" y="9"/>
                                <a:pt x="15" y="9"/>
                              </a:cubicBezTo>
                              <a:cubicBezTo>
                                <a:pt x="13" y="9"/>
                                <a:pt x="13" y="9"/>
                                <a:pt x="13" y="9"/>
                              </a:cubicBezTo>
                              <a:cubicBezTo>
                                <a:pt x="15" y="9"/>
                                <a:pt x="18" y="9"/>
                                <a:pt x="21" y="9"/>
                              </a:cubicBezTo>
                              <a:cubicBezTo>
                                <a:pt x="22" y="9"/>
                                <a:pt x="22" y="9"/>
                                <a:pt x="23" y="9"/>
                              </a:cubicBezTo>
                              <a:cubicBezTo>
                                <a:pt x="24" y="9"/>
                                <a:pt x="26" y="9"/>
                                <a:pt x="27" y="9"/>
                              </a:cubicBezTo>
                              <a:moveTo>
                                <a:pt x="275" y="14"/>
                              </a:moveTo>
                              <a:cubicBezTo>
                                <a:pt x="281" y="13"/>
                                <a:pt x="287" y="12"/>
                                <a:pt x="294" y="11"/>
                              </a:cubicBezTo>
                              <a:cubicBezTo>
                                <a:pt x="297" y="10"/>
                                <a:pt x="299" y="9"/>
                                <a:pt x="302" y="9"/>
                              </a:cubicBezTo>
                              <a:cubicBezTo>
                                <a:pt x="305" y="9"/>
                                <a:pt x="309" y="9"/>
                                <a:pt x="312" y="9"/>
                              </a:cubicBezTo>
                              <a:cubicBezTo>
                                <a:pt x="307" y="11"/>
                                <a:pt x="302" y="12"/>
                                <a:pt x="298" y="13"/>
                              </a:cubicBezTo>
                              <a:cubicBezTo>
                                <a:pt x="295" y="14"/>
                                <a:pt x="293" y="14"/>
                                <a:pt x="291" y="14"/>
                              </a:cubicBezTo>
                              <a:cubicBezTo>
                                <a:pt x="280" y="14"/>
                                <a:pt x="280" y="14"/>
                                <a:pt x="280" y="14"/>
                              </a:cubicBezTo>
                              <a:cubicBezTo>
                                <a:pt x="275" y="14"/>
                                <a:pt x="275" y="14"/>
                                <a:pt x="275" y="14"/>
                              </a:cubicBezTo>
                              <a:moveTo>
                                <a:pt x="178" y="10"/>
                              </a:moveTo>
                              <a:cubicBezTo>
                                <a:pt x="183" y="9"/>
                                <a:pt x="188" y="9"/>
                                <a:pt x="193" y="8"/>
                              </a:cubicBezTo>
                              <a:cubicBezTo>
                                <a:pt x="193" y="8"/>
                                <a:pt x="193" y="8"/>
                                <a:pt x="193" y="8"/>
                              </a:cubicBezTo>
                              <a:cubicBezTo>
                                <a:pt x="197" y="8"/>
                                <a:pt x="201" y="9"/>
                                <a:pt x="205" y="9"/>
                              </a:cubicBezTo>
                              <a:cubicBezTo>
                                <a:pt x="214" y="10"/>
                                <a:pt x="222" y="10"/>
                                <a:pt x="229" y="10"/>
                              </a:cubicBezTo>
                              <a:cubicBezTo>
                                <a:pt x="230" y="10"/>
                                <a:pt x="231" y="10"/>
                                <a:pt x="233" y="10"/>
                              </a:cubicBezTo>
                              <a:cubicBezTo>
                                <a:pt x="235" y="10"/>
                                <a:pt x="238" y="10"/>
                                <a:pt x="241" y="10"/>
                              </a:cubicBezTo>
                              <a:cubicBezTo>
                                <a:pt x="244" y="10"/>
                                <a:pt x="247" y="10"/>
                                <a:pt x="249" y="10"/>
                              </a:cubicBezTo>
                              <a:cubicBezTo>
                                <a:pt x="256" y="10"/>
                                <a:pt x="263" y="10"/>
                                <a:pt x="268" y="10"/>
                              </a:cubicBezTo>
                              <a:cubicBezTo>
                                <a:pt x="276" y="10"/>
                                <a:pt x="289" y="9"/>
                                <a:pt x="300" y="9"/>
                              </a:cubicBezTo>
                              <a:cubicBezTo>
                                <a:pt x="297" y="9"/>
                                <a:pt x="293" y="10"/>
                                <a:pt x="290" y="11"/>
                              </a:cubicBezTo>
                              <a:cubicBezTo>
                                <a:pt x="283" y="12"/>
                                <a:pt x="277" y="13"/>
                                <a:pt x="270" y="14"/>
                              </a:cubicBezTo>
                              <a:cubicBezTo>
                                <a:pt x="264" y="14"/>
                                <a:pt x="264" y="14"/>
                                <a:pt x="264" y="14"/>
                              </a:cubicBezTo>
                              <a:cubicBezTo>
                                <a:pt x="261" y="14"/>
                                <a:pt x="259" y="14"/>
                                <a:pt x="257" y="14"/>
                              </a:cubicBezTo>
                              <a:cubicBezTo>
                                <a:pt x="259" y="14"/>
                                <a:pt x="259" y="14"/>
                                <a:pt x="259" y="14"/>
                              </a:cubicBezTo>
                              <a:cubicBezTo>
                                <a:pt x="257" y="13"/>
                                <a:pt x="255" y="13"/>
                                <a:pt x="252" y="13"/>
                              </a:cubicBezTo>
                              <a:cubicBezTo>
                                <a:pt x="252" y="13"/>
                                <a:pt x="252" y="13"/>
                                <a:pt x="252" y="13"/>
                              </a:cubicBezTo>
                              <a:cubicBezTo>
                                <a:pt x="253" y="13"/>
                                <a:pt x="253" y="13"/>
                                <a:pt x="254" y="13"/>
                              </a:cubicBezTo>
                              <a:cubicBezTo>
                                <a:pt x="249" y="13"/>
                                <a:pt x="243" y="12"/>
                                <a:pt x="237" y="12"/>
                              </a:cubicBezTo>
                              <a:cubicBezTo>
                                <a:pt x="231" y="12"/>
                                <a:pt x="226" y="12"/>
                                <a:pt x="223" y="12"/>
                              </a:cubicBezTo>
                              <a:cubicBezTo>
                                <a:pt x="221" y="12"/>
                                <a:pt x="220" y="12"/>
                                <a:pt x="221" y="13"/>
                              </a:cubicBezTo>
                              <a:cubicBezTo>
                                <a:pt x="213" y="13"/>
                                <a:pt x="205" y="13"/>
                                <a:pt x="197" y="12"/>
                              </a:cubicBezTo>
                              <a:cubicBezTo>
                                <a:pt x="191" y="11"/>
                                <a:pt x="185" y="10"/>
                                <a:pt x="178" y="10"/>
                              </a:cubicBezTo>
                              <a:moveTo>
                                <a:pt x="126" y="7"/>
                              </a:moveTo>
                              <a:cubicBezTo>
                                <a:pt x="129" y="7"/>
                                <a:pt x="132" y="7"/>
                                <a:pt x="133" y="7"/>
                              </a:cubicBezTo>
                              <a:cubicBezTo>
                                <a:pt x="144" y="7"/>
                                <a:pt x="156" y="7"/>
                                <a:pt x="167" y="8"/>
                              </a:cubicBezTo>
                              <a:cubicBezTo>
                                <a:pt x="169" y="9"/>
                                <a:pt x="171" y="9"/>
                                <a:pt x="174" y="9"/>
                              </a:cubicBezTo>
                              <a:cubicBezTo>
                                <a:pt x="163" y="10"/>
                                <a:pt x="153" y="11"/>
                                <a:pt x="143" y="12"/>
                              </a:cubicBezTo>
                              <a:cubicBezTo>
                                <a:pt x="138" y="12"/>
                                <a:pt x="132" y="13"/>
                                <a:pt x="127" y="13"/>
                              </a:cubicBezTo>
                              <a:cubicBezTo>
                                <a:pt x="121" y="13"/>
                                <a:pt x="116" y="13"/>
                                <a:pt x="110" y="13"/>
                              </a:cubicBezTo>
                              <a:cubicBezTo>
                                <a:pt x="109" y="13"/>
                                <a:pt x="107" y="13"/>
                                <a:pt x="106" y="13"/>
                              </a:cubicBezTo>
                              <a:cubicBezTo>
                                <a:pt x="90" y="12"/>
                                <a:pt x="75" y="11"/>
                                <a:pt x="60" y="10"/>
                              </a:cubicBezTo>
                              <a:cubicBezTo>
                                <a:pt x="56" y="10"/>
                                <a:pt x="52" y="10"/>
                                <a:pt x="48" y="9"/>
                              </a:cubicBezTo>
                              <a:cubicBezTo>
                                <a:pt x="50" y="9"/>
                                <a:pt x="53" y="8"/>
                                <a:pt x="53" y="8"/>
                              </a:cubicBezTo>
                              <a:cubicBezTo>
                                <a:pt x="53" y="8"/>
                                <a:pt x="53" y="8"/>
                                <a:pt x="53" y="8"/>
                              </a:cubicBezTo>
                              <a:cubicBezTo>
                                <a:pt x="55" y="8"/>
                                <a:pt x="57" y="7"/>
                                <a:pt x="60" y="7"/>
                              </a:cubicBezTo>
                              <a:cubicBezTo>
                                <a:pt x="61" y="7"/>
                                <a:pt x="61" y="7"/>
                                <a:pt x="62" y="7"/>
                              </a:cubicBezTo>
                              <a:cubicBezTo>
                                <a:pt x="61" y="7"/>
                                <a:pt x="61" y="7"/>
                                <a:pt x="61" y="7"/>
                              </a:cubicBezTo>
                              <a:cubicBezTo>
                                <a:pt x="62" y="7"/>
                                <a:pt x="63" y="7"/>
                                <a:pt x="64" y="7"/>
                              </a:cubicBezTo>
                              <a:cubicBezTo>
                                <a:pt x="64" y="7"/>
                                <a:pt x="64" y="7"/>
                                <a:pt x="65" y="7"/>
                              </a:cubicBezTo>
                              <a:cubicBezTo>
                                <a:pt x="65" y="7"/>
                                <a:pt x="65" y="7"/>
                                <a:pt x="66" y="7"/>
                              </a:cubicBezTo>
                              <a:cubicBezTo>
                                <a:pt x="66" y="7"/>
                                <a:pt x="67" y="7"/>
                                <a:pt x="69" y="7"/>
                              </a:cubicBezTo>
                              <a:cubicBezTo>
                                <a:pt x="71" y="7"/>
                                <a:pt x="68" y="7"/>
                                <a:pt x="69" y="8"/>
                              </a:cubicBezTo>
                              <a:cubicBezTo>
                                <a:pt x="71" y="8"/>
                                <a:pt x="73" y="8"/>
                                <a:pt x="75" y="8"/>
                              </a:cubicBezTo>
                              <a:cubicBezTo>
                                <a:pt x="86" y="8"/>
                                <a:pt x="97" y="7"/>
                                <a:pt x="107" y="7"/>
                              </a:cubicBezTo>
                              <a:cubicBezTo>
                                <a:pt x="108" y="7"/>
                                <a:pt x="109" y="7"/>
                                <a:pt x="110" y="7"/>
                              </a:cubicBezTo>
                              <a:cubicBezTo>
                                <a:pt x="111" y="7"/>
                                <a:pt x="113" y="7"/>
                                <a:pt x="115" y="7"/>
                              </a:cubicBezTo>
                              <a:cubicBezTo>
                                <a:pt x="117" y="7"/>
                                <a:pt x="119" y="7"/>
                                <a:pt x="121" y="7"/>
                              </a:cubicBezTo>
                              <a:cubicBezTo>
                                <a:pt x="123" y="7"/>
                                <a:pt x="124" y="7"/>
                                <a:pt x="126" y="7"/>
                              </a:cubicBezTo>
                              <a:moveTo>
                                <a:pt x="97" y="6"/>
                              </a:moveTo>
                              <a:cubicBezTo>
                                <a:pt x="100" y="6"/>
                                <a:pt x="103" y="6"/>
                                <a:pt x="105" y="6"/>
                              </a:cubicBezTo>
                              <a:cubicBezTo>
                                <a:pt x="108" y="6"/>
                                <a:pt x="119" y="6"/>
                                <a:pt x="115" y="5"/>
                              </a:cubicBezTo>
                              <a:cubicBezTo>
                                <a:pt x="117" y="5"/>
                                <a:pt x="121" y="5"/>
                                <a:pt x="125" y="5"/>
                              </a:cubicBezTo>
                              <a:cubicBezTo>
                                <a:pt x="130" y="5"/>
                                <a:pt x="135" y="5"/>
                                <a:pt x="138" y="5"/>
                              </a:cubicBezTo>
                              <a:cubicBezTo>
                                <a:pt x="138" y="5"/>
                                <a:pt x="138" y="5"/>
                                <a:pt x="137" y="5"/>
                              </a:cubicBezTo>
                              <a:cubicBezTo>
                                <a:pt x="137" y="5"/>
                                <a:pt x="137" y="5"/>
                                <a:pt x="137" y="5"/>
                              </a:cubicBezTo>
                              <a:cubicBezTo>
                                <a:pt x="139" y="6"/>
                                <a:pt x="141" y="6"/>
                                <a:pt x="142" y="6"/>
                              </a:cubicBezTo>
                              <a:cubicBezTo>
                                <a:pt x="144" y="6"/>
                                <a:pt x="145" y="6"/>
                                <a:pt x="147" y="6"/>
                              </a:cubicBezTo>
                              <a:cubicBezTo>
                                <a:pt x="148" y="5"/>
                                <a:pt x="149" y="5"/>
                                <a:pt x="151" y="5"/>
                              </a:cubicBezTo>
                              <a:cubicBezTo>
                                <a:pt x="153" y="5"/>
                                <a:pt x="155" y="6"/>
                                <a:pt x="158" y="6"/>
                              </a:cubicBezTo>
                              <a:cubicBezTo>
                                <a:pt x="158" y="6"/>
                                <a:pt x="159" y="6"/>
                                <a:pt x="159" y="6"/>
                              </a:cubicBezTo>
                              <a:cubicBezTo>
                                <a:pt x="161" y="6"/>
                                <a:pt x="164" y="6"/>
                                <a:pt x="167" y="6"/>
                              </a:cubicBezTo>
                              <a:cubicBezTo>
                                <a:pt x="172" y="6"/>
                                <a:pt x="176" y="7"/>
                                <a:pt x="179" y="7"/>
                              </a:cubicBezTo>
                              <a:cubicBezTo>
                                <a:pt x="179" y="7"/>
                                <a:pt x="179" y="7"/>
                                <a:pt x="179" y="7"/>
                              </a:cubicBezTo>
                              <a:cubicBezTo>
                                <a:pt x="180" y="7"/>
                                <a:pt x="181" y="7"/>
                                <a:pt x="180" y="7"/>
                              </a:cubicBezTo>
                              <a:cubicBezTo>
                                <a:pt x="189" y="8"/>
                                <a:pt x="189" y="8"/>
                                <a:pt x="189" y="8"/>
                              </a:cubicBezTo>
                              <a:cubicBezTo>
                                <a:pt x="184" y="8"/>
                                <a:pt x="180" y="9"/>
                                <a:pt x="175" y="9"/>
                              </a:cubicBezTo>
                              <a:cubicBezTo>
                                <a:pt x="174" y="9"/>
                                <a:pt x="173" y="9"/>
                                <a:pt x="172" y="9"/>
                              </a:cubicBezTo>
                              <a:cubicBezTo>
                                <a:pt x="159" y="7"/>
                                <a:pt x="145" y="6"/>
                                <a:pt x="132" y="6"/>
                              </a:cubicBezTo>
                              <a:cubicBezTo>
                                <a:pt x="129" y="6"/>
                                <a:pt x="126" y="6"/>
                                <a:pt x="123" y="6"/>
                              </a:cubicBezTo>
                              <a:cubicBezTo>
                                <a:pt x="122" y="6"/>
                                <a:pt x="122" y="6"/>
                                <a:pt x="122" y="6"/>
                              </a:cubicBezTo>
                              <a:cubicBezTo>
                                <a:pt x="108" y="7"/>
                                <a:pt x="94" y="7"/>
                                <a:pt x="80" y="7"/>
                              </a:cubicBezTo>
                              <a:cubicBezTo>
                                <a:pt x="79" y="7"/>
                                <a:pt x="77" y="7"/>
                                <a:pt x="76" y="7"/>
                              </a:cubicBezTo>
                              <a:cubicBezTo>
                                <a:pt x="71" y="7"/>
                                <a:pt x="65" y="7"/>
                                <a:pt x="60" y="7"/>
                              </a:cubicBezTo>
                              <a:cubicBezTo>
                                <a:pt x="66" y="6"/>
                                <a:pt x="72" y="6"/>
                                <a:pt x="78" y="6"/>
                              </a:cubicBezTo>
                              <a:cubicBezTo>
                                <a:pt x="80" y="6"/>
                                <a:pt x="82" y="6"/>
                                <a:pt x="83" y="6"/>
                              </a:cubicBezTo>
                              <a:cubicBezTo>
                                <a:pt x="86" y="6"/>
                                <a:pt x="88" y="6"/>
                                <a:pt x="90" y="6"/>
                              </a:cubicBezTo>
                              <a:cubicBezTo>
                                <a:pt x="92" y="6"/>
                                <a:pt x="94" y="6"/>
                                <a:pt x="97" y="6"/>
                              </a:cubicBezTo>
                              <a:moveTo>
                                <a:pt x="254" y="7"/>
                              </a:moveTo>
                              <a:cubicBezTo>
                                <a:pt x="262" y="7"/>
                                <a:pt x="270" y="7"/>
                                <a:pt x="278" y="6"/>
                              </a:cubicBezTo>
                              <a:cubicBezTo>
                                <a:pt x="285" y="6"/>
                                <a:pt x="292" y="6"/>
                                <a:pt x="299" y="5"/>
                              </a:cubicBezTo>
                              <a:cubicBezTo>
                                <a:pt x="305" y="5"/>
                                <a:pt x="310" y="4"/>
                                <a:pt x="315" y="3"/>
                              </a:cubicBezTo>
                              <a:cubicBezTo>
                                <a:pt x="313" y="4"/>
                                <a:pt x="312" y="4"/>
                                <a:pt x="310" y="5"/>
                              </a:cubicBezTo>
                              <a:cubicBezTo>
                                <a:pt x="307" y="6"/>
                                <a:pt x="305" y="7"/>
                                <a:pt x="302" y="8"/>
                              </a:cubicBezTo>
                              <a:cubicBezTo>
                                <a:pt x="301" y="8"/>
                                <a:pt x="300" y="8"/>
                                <a:pt x="298" y="8"/>
                              </a:cubicBezTo>
                              <a:cubicBezTo>
                                <a:pt x="290" y="8"/>
                                <a:pt x="282" y="8"/>
                                <a:pt x="275" y="9"/>
                              </a:cubicBezTo>
                              <a:cubicBezTo>
                                <a:pt x="268" y="9"/>
                                <a:pt x="262" y="9"/>
                                <a:pt x="256" y="9"/>
                              </a:cubicBezTo>
                              <a:cubicBezTo>
                                <a:pt x="251" y="9"/>
                                <a:pt x="247" y="9"/>
                                <a:pt x="243" y="9"/>
                              </a:cubicBezTo>
                              <a:cubicBezTo>
                                <a:pt x="241" y="9"/>
                                <a:pt x="239" y="9"/>
                                <a:pt x="237" y="9"/>
                              </a:cubicBezTo>
                              <a:cubicBezTo>
                                <a:pt x="224" y="9"/>
                                <a:pt x="211" y="9"/>
                                <a:pt x="199" y="8"/>
                              </a:cubicBezTo>
                              <a:cubicBezTo>
                                <a:pt x="198" y="8"/>
                                <a:pt x="197" y="8"/>
                                <a:pt x="197" y="8"/>
                              </a:cubicBezTo>
                              <a:cubicBezTo>
                                <a:pt x="201" y="7"/>
                                <a:pt x="206" y="7"/>
                                <a:pt x="211" y="7"/>
                              </a:cubicBezTo>
                              <a:cubicBezTo>
                                <a:pt x="211" y="7"/>
                                <a:pt x="209" y="7"/>
                                <a:pt x="210" y="7"/>
                              </a:cubicBezTo>
                              <a:cubicBezTo>
                                <a:pt x="210" y="7"/>
                                <a:pt x="210" y="7"/>
                                <a:pt x="210" y="7"/>
                              </a:cubicBezTo>
                              <a:cubicBezTo>
                                <a:pt x="215" y="7"/>
                                <a:pt x="218" y="7"/>
                                <a:pt x="221" y="7"/>
                              </a:cubicBezTo>
                              <a:cubicBezTo>
                                <a:pt x="223" y="7"/>
                                <a:pt x="224" y="7"/>
                                <a:pt x="225" y="7"/>
                              </a:cubicBezTo>
                              <a:cubicBezTo>
                                <a:pt x="227" y="7"/>
                                <a:pt x="228" y="7"/>
                                <a:pt x="229" y="7"/>
                              </a:cubicBezTo>
                              <a:cubicBezTo>
                                <a:pt x="231" y="7"/>
                                <a:pt x="233" y="7"/>
                                <a:pt x="235" y="7"/>
                              </a:cubicBezTo>
                              <a:cubicBezTo>
                                <a:pt x="235" y="7"/>
                                <a:pt x="236" y="7"/>
                                <a:pt x="235" y="7"/>
                              </a:cubicBezTo>
                              <a:cubicBezTo>
                                <a:pt x="235" y="7"/>
                                <a:pt x="235" y="7"/>
                                <a:pt x="235" y="7"/>
                              </a:cubicBezTo>
                              <a:cubicBezTo>
                                <a:pt x="238" y="7"/>
                                <a:pt x="241" y="7"/>
                                <a:pt x="244" y="7"/>
                              </a:cubicBezTo>
                              <a:cubicBezTo>
                                <a:pt x="247" y="7"/>
                                <a:pt x="251" y="7"/>
                                <a:pt x="254" y="7"/>
                              </a:cubicBezTo>
                              <a:moveTo>
                                <a:pt x="320" y="0"/>
                              </a:moveTo>
                              <a:cubicBezTo>
                                <a:pt x="320" y="0"/>
                                <a:pt x="319" y="1"/>
                                <a:pt x="318" y="1"/>
                              </a:cubicBezTo>
                              <a:cubicBezTo>
                                <a:pt x="310" y="4"/>
                                <a:pt x="302" y="4"/>
                                <a:pt x="293" y="5"/>
                              </a:cubicBezTo>
                              <a:cubicBezTo>
                                <a:pt x="284" y="5"/>
                                <a:pt x="274" y="6"/>
                                <a:pt x="265" y="6"/>
                              </a:cubicBezTo>
                              <a:cubicBezTo>
                                <a:pt x="262" y="6"/>
                                <a:pt x="259" y="6"/>
                                <a:pt x="256" y="6"/>
                              </a:cubicBezTo>
                              <a:cubicBezTo>
                                <a:pt x="251" y="6"/>
                                <a:pt x="247" y="6"/>
                                <a:pt x="243" y="6"/>
                              </a:cubicBezTo>
                              <a:cubicBezTo>
                                <a:pt x="239" y="6"/>
                                <a:pt x="234" y="6"/>
                                <a:pt x="230" y="6"/>
                              </a:cubicBezTo>
                              <a:cubicBezTo>
                                <a:pt x="223" y="6"/>
                                <a:pt x="216" y="6"/>
                                <a:pt x="209" y="6"/>
                              </a:cubicBezTo>
                              <a:cubicBezTo>
                                <a:pt x="209" y="6"/>
                                <a:pt x="209" y="6"/>
                                <a:pt x="209" y="6"/>
                              </a:cubicBezTo>
                              <a:cubicBezTo>
                                <a:pt x="204" y="7"/>
                                <a:pt x="198" y="7"/>
                                <a:pt x="193" y="7"/>
                              </a:cubicBezTo>
                              <a:cubicBezTo>
                                <a:pt x="189" y="7"/>
                                <a:pt x="184" y="7"/>
                                <a:pt x="180" y="6"/>
                              </a:cubicBezTo>
                              <a:cubicBezTo>
                                <a:pt x="174" y="6"/>
                                <a:pt x="168" y="5"/>
                                <a:pt x="162" y="5"/>
                              </a:cubicBezTo>
                              <a:cubicBezTo>
                                <a:pt x="154" y="5"/>
                                <a:pt x="146" y="5"/>
                                <a:pt x="137" y="5"/>
                              </a:cubicBezTo>
                              <a:cubicBezTo>
                                <a:pt x="133" y="5"/>
                                <a:pt x="129" y="5"/>
                                <a:pt x="125" y="5"/>
                              </a:cubicBezTo>
                              <a:cubicBezTo>
                                <a:pt x="115" y="5"/>
                                <a:pt x="105" y="5"/>
                                <a:pt x="95" y="5"/>
                              </a:cubicBezTo>
                              <a:cubicBezTo>
                                <a:pt x="92" y="5"/>
                                <a:pt x="89" y="5"/>
                                <a:pt x="86" y="5"/>
                              </a:cubicBezTo>
                              <a:cubicBezTo>
                                <a:pt x="87" y="5"/>
                                <a:pt x="87" y="5"/>
                                <a:pt x="87" y="5"/>
                              </a:cubicBezTo>
                              <a:cubicBezTo>
                                <a:pt x="86" y="5"/>
                                <a:pt x="84" y="5"/>
                                <a:pt x="82" y="5"/>
                              </a:cubicBezTo>
                              <a:cubicBezTo>
                                <a:pt x="79" y="5"/>
                                <a:pt x="76" y="5"/>
                                <a:pt x="73" y="5"/>
                              </a:cubicBezTo>
                              <a:cubicBezTo>
                                <a:pt x="68" y="5"/>
                                <a:pt x="64" y="6"/>
                                <a:pt x="61" y="6"/>
                              </a:cubicBezTo>
                              <a:cubicBezTo>
                                <a:pt x="62" y="6"/>
                                <a:pt x="62" y="6"/>
                                <a:pt x="62" y="6"/>
                              </a:cubicBezTo>
                              <a:cubicBezTo>
                                <a:pt x="60" y="6"/>
                                <a:pt x="57" y="6"/>
                                <a:pt x="55" y="7"/>
                              </a:cubicBezTo>
                              <a:cubicBezTo>
                                <a:pt x="49" y="7"/>
                                <a:pt x="43" y="6"/>
                                <a:pt x="37" y="6"/>
                              </a:cubicBezTo>
                              <a:cubicBezTo>
                                <a:pt x="36" y="6"/>
                                <a:pt x="40" y="6"/>
                                <a:pt x="37" y="6"/>
                              </a:cubicBezTo>
                              <a:cubicBezTo>
                                <a:pt x="44" y="7"/>
                                <a:pt x="49" y="7"/>
                                <a:pt x="55" y="7"/>
                              </a:cubicBezTo>
                              <a:cubicBezTo>
                                <a:pt x="54" y="7"/>
                                <a:pt x="54" y="7"/>
                                <a:pt x="54" y="7"/>
                              </a:cubicBezTo>
                              <a:cubicBezTo>
                                <a:pt x="51" y="8"/>
                                <a:pt x="49" y="9"/>
                                <a:pt x="47" y="9"/>
                              </a:cubicBezTo>
                              <a:cubicBezTo>
                                <a:pt x="47" y="9"/>
                                <a:pt x="47" y="9"/>
                                <a:pt x="47" y="9"/>
                              </a:cubicBezTo>
                              <a:cubicBezTo>
                                <a:pt x="46" y="9"/>
                                <a:pt x="46" y="9"/>
                                <a:pt x="46" y="9"/>
                              </a:cubicBezTo>
                              <a:cubicBezTo>
                                <a:pt x="41" y="9"/>
                                <a:pt x="36" y="8"/>
                                <a:pt x="31" y="8"/>
                              </a:cubicBezTo>
                              <a:cubicBezTo>
                                <a:pt x="28" y="8"/>
                                <a:pt x="25" y="8"/>
                                <a:pt x="22" y="8"/>
                              </a:cubicBezTo>
                              <a:cubicBezTo>
                                <a:pt x="15" y="8"/>
                                <a:pt x="8" y="8"/>
                                <a:pt x="1" y="10"/>
                              </a:cubicBezTo>
                              <a:cubicBezTo>
                                <a:pt x="1" y="11"/>
                                <a:pt x="1" y="11"/>
                                <a:pt x="1" y="11"/>
                              </a:cubicBezTo>
                              <a:cubicBezTo>
                                <a:pt x="7" y="12"/>
                                <a:pt x="12" y="12"/>
                                <a:pt x="18" y="13"/>
                              </a:cubicBezTo>
                              <a:cubicBezTo>
                                <a:pt x="18" y="13"/>
                                <a:pt x="18" y="13"/>
                                <a:pt x="18" y="13"/>
                              </a:cubicBezTo>
                              <a:cubicBezTo>
                                <a:pt x="15" y="13"/>
                                <a:pt x="13" y="13"/>
                                <a:pt x="13" y="13"/>
                              </a:cubicBezTo>
                              <a:cubicBezTo>
                                <a:pt x="12" y="14"/>
                                <a:pt x="8" y="14"/>
                                <a:pt x="15" y="14"/>
                              </a:cubicBezTo>
                              <a:cubicBezTo>
                                <a:pt x="16" y="14"/>
                                <a:pt x="16" y="14"/>
                                <a:pt x="16" y="14"/>
                              </a:cubicBezTo>
                              <a:cubicBezTo>
                                <a:pt x="18" y="14"/>
                                <a:pt x="17" y="14"/>
                                <a:pt x="18" y="14"/>
                              </a:cubicBezTo>
                              <a:cubicBezTo>
                                <a:pt x="21" y="14"/>
                                <a:pt x="23" y="14"/>
                                <a:pt x="25" y="13"/>
                              </a:cubicBezTo>
                              <a:cubicBezTo>
                                <a:pt x="27" y="14"/>
                                <a:pt x="30" y="14"/>
                                <a:pt x="33" y="14"/>
                              </a:cubicBezTo>
                              <a:cubicBezTo>
                                <a:pt x="31" y="14"/>
                                <a:pt x="29" y="14"/>
                                <a:pt x="27" y="14"/>
                              </a:cubicBezTo>
                              <a:cubicBezTo>
                                <a:pt x="24" y="14"/>
                                <a:pt x="22" y="14"/>
                                <a:pt x="19" y="14"/>
                              </a:cubicBezTo>
                              <a:cubicBezTo>
                                <a:pt x="13" y="15"/>
                                <a:pt x="7" y="16"/>
                                <a:pt x="2" y="19"/>
                              </a:cubicBezTo>
                              <a:cubicBezTo>
                                <a:pt x="1" y="19"/>
                                <a:pt x="1" y="19"/>
                                <a:pt x="0" y="19"/>
                              </a:cubicBezTo>
                              <a:cubicBezTo>
                                <a:pt x="1" y="20"/>
                                <a:pt x="1" y="20"/>
                                <a:pt x="1" y="20"/>
                              </a:cubicBezTo>
                              <a:cubicBezTo>
                                <a:pt x="1" y="20"/>
                                <a:pt x="0" y="20"/>
                                <a:pt x="0" y="20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0" y="20"/>
                                <a:pt x="0" y="20"/>
                                <a:pt x="0" y="20"/>
                              </a:cubicBezTo>
                              <a:cubicBezTo>
                                <a:pt x="1" y="20"/>
                                <a:pt x="1" y="20"/>
                                <a:pt x="1" y="20"/>
                              </a:cubicBezTo>
                              <a:cubicBezTo>
                                <a:pt x="1" y="21"/>
                                <a:pt x="1" y="21"/>
                                <a:pt x="1" y="21"/>
                              </a:cubicBezTo>
                              <a:cubicBezTo>
                                <a:pt x="1" y="21"/>
                                <a:pt x="2" y="20"/>
                                <a:pt x="2" y="20"/>
                              </a:cubicBezTo>
                              <a:cubicBezTo>
                                <a:pt x="12" y="20"/>
                                <a:pt x="22" y="21"/>
                                <a:pt x="32" y="21"/>
                              </a:cubicBezTo>
                              <a:cubicBezTo>
                                <a:pt x="43" y="21"/>
                                <a:pt x="53" y="20"/>
                                <a:pt x="64" y="20"/>
                              </a:cubicBezTo>
                              <a:cubicBezTo>
                                <a:pt x="91" y="20"/>
                                <a:pt x="125" y="19"/>
                                <a:pt x="151" y="19"/>
                              </a:cubicBezTo>
                              <a:cubicBezTo>
                                <a:pt x="153" y="19"/>
                                <a:pt x="155" y="19"/>
                                <a:pt x="157" y="19"/>
                              </a:cubicBezTo>
                              <a:cubicBezTo>
                                <a:pt x="163" y="19"/>
                                <a:pt x="163" y="19"/>
                                <a:pt x="163" y="19"/>
                              </a:cubicBezTo>
                              <a:cubicBezTo>
                                <a:pt x="163" y="19"/>
                                <a:pt x="163" y="19"/>
                                <a:pt x="164" y="19"/>
                              </a:cubicBezTo>
                              <a:cubicBezTo>
                                <a:pt x="169" y="19"/>
                                <a:pt x="173" y="19"/>
                                <a:pt x="178" y="19"/>
                              </a:cubicBezTo>
                              <a:cubicBezTo>
                                <a:pt x="185" y="19"/>
                                <a:pt x="191" y="19"/>
                                <a:pt x="198" y="19"/>
                              </a:cubicBezTo>
                              <a:cubicBezTo>
                                <a:pt x="211" y="19"/>
                                <a:pt x="224" y="19"/>
                                <a:pt x="237" y="19"/>
                              </a:cubicBezTo>
                              <a:cubicBezTo>
                                <a:pt x="238" y="19"/>
                                <a:pt x="239" y="19"/>
                                <a:pt x="239" y="19"/>
                              </a:cubicBezTo>
                              <a:cubicBezTo>
                                <a:pt x="252" y="19"/>
                                <a:pt x="265" y="19"/>
                                <a:pt x="277" y="18"/>
                              </a:cubicBezTo>
                              <a:cubicBezTo>
                                <a:pt x="284" y="17"/>
                                <a:pt x="291" y="16"/>
                                <a:pt x="297" y="14"/>
                              </a:cubicBezTo>
                              <a:cubicBezTo>
                                <a:pt x="298" y="14"/>
                                <a:pt x="299" y="14"/>
                                <a:pt x="300" y="14"/>
                              </a:cubicBezTo>
                              <a:cubicBezTo>
                                <a:pt x="302" y="14"/>
                                <a:pt x="303" y="14"/>
                                <a:pt x="304" y="14"/>
                              </a:cubicBezTo>
                              <a:cubicBezTo>
                                <a:pt x="307" y="14"/>
                                <a:pt x="309" y="14"/>
                                <a:pt x="311" y="14"/>
                              </a:cubicBezTo>
                              <a:cubicBezTo>
                                <a:pt x="311" y="14"/>
                                <a:pt x="312" y="14"/>
                                <a:pt x="313" y="14"/>
                              </a:cubicBezTo>
                              <a:cubicBezTo>
                                <a:pt x="316" y="14"/>
                                <a:pt x="319" y="14"/>
                                <a:pt x="322" y="14"/>
                              </a:cubicBezTo>
                              <a:cubicBezTo>
                                <a:pt x="323" y="14"/>
                                <a:pt x="324" y="14"/>
                                <a:pt x="324" y="14"/>
                              </a:cubicBezTo>
                              <a:cubicBezTo>
                                <a:pt x="327" y="14"/>
                                <a:pt x="329" y="14"/>
                                <a:pt x="331" y="14"/>
                              </a:cubicBezTo>
                              <a:cubicBezTo>
                                <a:pt x="335" y="13"/>
                                <a:pt x="338" y="12"/>
                                <a:pt x="341" y="11"/>
                              </a:cubicBezTo>
                              <a:cubicBezTo>
                                <a:pt x="342" y="10"/>
                                <a:pt x="342" y="10"/>
                                <a:pt x="342" y="10"/>
                              </a:cubicBezTo>
                              <a:cubicBezTo>
                                <a:pt x="341" y="10"/>
                                <a:pt x="341" y="10"/>
                                <a:pt x="341" y="10"/>
                              </a:cubicBezTo>
                              <a:cubicBezTo>
                                <a:pt x="340" y="10"/>
                                <a:pt x="340" y="10"/>
                                <a:pt x="340" y="10"/>
                              </a:cubicBezTo>
                              <a:cubicBezTo>
                                <a:pt x="340" y="9"/>
                                <a:pt x="340" y="9"/>
                                <a:pt x="340" y="9"/>
                              </a:cubicBezTo>
                              <a:cubicBezTo>
                                <a:pt x="340" y="9"/>
                                <a:pt x="340" y="9"/>
                                <a:pt x="340" y="9"/>
                              </a:cubicBezTo>
                              <a:cubicBezTo>
                                <a:pt x="338" y="9"/>
                                <a:pt x="335" y="9"/>
                                <a:pt x="333" y="9"/>
                              </a:cubicBezTo>
                              <a:cubicBezTo>
                                <a:pt x="330" y="9"/>
                                <a:pt x="328" y="9"/>
                                <a:pt x="326" y="9"/>
                              </a:cubicBezTo>
                              <a:cubicBezTo>
                                <a:pt x="320" y="10"/>
                                <a:pt x="315" y="11"/>
                                <a:pt x="310" y="12"/>
                              </a:cubicBezTo>
                              <a:cubicBezTo>
                                <a:pt x="308" y="13"/>
                                <a:pt x="306" y="13"/>
                                <a:pt x="304" y="13"/>
                              </a:cubicBezTo>
                              <a:cubicBezTo>
                                <a:pt x="303" y="13"/>
                                <a:pt x="302" y="13"/>
                                <a:pt x="301" y="13"/>
                              </a:cubicBezTo>
                              <a:cubicBezTo>
                                <a:pt x="306" y="12"/>
                                <a:pt x="310" y="11"/>
                                <a:pt x="314" y="9"/>
                              </a:cubicBezTo>
                              <a:cubicBezTo>
                                <a:pt x="315" y="10"/>
                                <a:pt x="316" y="10"/>
                                <a:pt x="316" y="10"/>
                              </a:cubicBezTo>
                              <a:cubicBezTo>
                                <a:pt x="316" y="9"/>
                                <a:pt x="316" y="9"/>
                                <a:pt x="316" y="9"/>
                              </a:cubicBezTo>
                              <a:cubicBezTo>
                                <a:pt x="316" y="9"/>
                                <a:pt x="316" y="9"/>
                                <a:pt x="316" y="9"/>
                              </a:cubicBezTo>
                              <a:cubicBezTo>
                                <a:pt x="316" y="9"/>
                                <a:pt x="316" y="9"/>
                                <a:pt x="316" y="9"/>
                              </a:cubicBezTo>
                              <a:cubicBezTo>
                                <a:pt x="316" y="8"/>
                                <a:pt x="316" y="8"/>
                                <a:pt x="316" y="8"/>
                              </a:cubicBezTo>
                              <a:cubicBezTo>
                                <a:pt x="316" y="8"/>
                                <a:pt x="315" y="8"/>
                                <a:pt x="314" y="9"/>
                              </a:cubicBezTo>
                              <a:cubicBezTo>
                                <a:pt x="314" y="9"/>
                                <a:pt x="313" y="9"/>
                                <a:pt x="313" y="8"/>
                              </a:cubicBezTo>
                              <a:cubicBezTo>
                                <a:pt x="310" y="8"/>
                                <a:pt x="307" y="8"/>
                                <a:pt x="304" y="8"/>
                              </a:cubicBezTo>
                              <a:cubicBezTo>
                                <a:pt x="309" y="6"/>
                                <a:pt x="314" y="4"/>
                                <a:pt x="319" y="2"/>
                              </a:cubicBezTo>
                              <a:cubicBezTo>
                                <a:pt x="319" y="1"/>
                                <a:pt x="320" y="1"/>
                                <a:pt x="321" y="1"/>
                              </a:cubicBezTo>
                              <a:cubicBezTo>
                                <a:pt x="321" y="1"/>
                                <a:pt x="321" y="1"/>
                                <a:pt x="321" y="1"/>
                              </a:cubicBezTo>
                              <a:cubicBezTo>
                                <a:pt x="321" y="1"/>
                                <a:pt x="321" y="1"/>
                                <a:pt x="321" y="1"/>
                              </a:cubicBezTo>
                              <a:cubicBezTo>
                                <a:pt x="321" y="0"/>
                                <a:pt x="321" y="0"/>
                                <a:pt x="321" y="0"/>
                              </a:cubicBezTo>
                              <a:cubicBezTo>
                                <a:pt x="321" y="0"/>
                                <a:pt x="320" y="0"/>
                                <a:pt x="320" y="0"/>
                              </a:cubicBezTo>
                              <a:cubicBezTo>
                                <a:pt x="320" y="0"/>
                                <a:pt x="320" y="0"/>
                                <a:pt x="320" y="0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00" name="Freeform 200"/>
                      <wps:cNvSpPr>
                        <a:spLocks/>
                      </wps:cNvSpPr>
                      <wps:spPr bwMode="auto">
                        <a:xfrm>
                          <a:off x="2314575" y="123825"/>
                          <a:ext cx="0" cy="0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  <a:cxn ang="0">
                              <a:pos x="0" y="0"/>
                            </a:cxn>
                          </a:cxnLst>
                          <a:rect l="0" t="0" r="r" b="b"/>
                          <a:pathLst>
                            <a:path>
                              <a:moveTo>
                                <a:pt x="0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0"/>
                                <a:pt x="0" y="0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01" name="Freeform 201"/>
                      <wps:cNvSpPr>
                        <a:spLocks/>
                      </wps:cNvSpPr>
                      <wps:spPr bwMode="auto">
                        <a:xfrm>
                          <a:off x="304800" y="114300"/>
                          <a:ext cx="17964" cy="10098"/>
                        </a:xfrm>
                        <a:custGeom>
                          <a:avLst/>
                          <a:gdLst>
                            <a:gd name="T0" fmla="*/ 2 w 2"/>
                            <a:gd name="T1" fmla="*/ 0 h 1"/>
                            <a:gd name="T2" fmla="*/ 0 w 2"/>
                            <a:gd name="T3" fmla="*/ 1 h 1"/>
                            <a:gd name="T4" fmla="*/ 0 w 2"/>
                            <a:gd name="T5" fmla="*/ 1 h 1"/>
                            <a:gd name="T6" fmla="*/ 2 w 2"/>
                            <a:gd name="T7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" h="1">
                              <a:moveTo>
                                <a:pt x="2" y="0"/>
                              </a:move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0" y="1"/>
                                <a:pt x="0" y="1"/>
                              </a:cubicBezTo>
                              <a:cubicBezTo>
                                <a:pt x="0" y="1"/>
                                <a:pt x="1" y="0"/>
                                <a:pt x="2" y="0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9525">
                          <a:noFill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753A05B" id="Year Backing" o:spid="_x0000_s1026" alt="Title: Year Backing Graphic" style="position:absolute;margin-left:18pt;margin-top:-183.4pt;width:245.5pt;height:32.4pt;z-index:-251703296" coordsize="31181,4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">
              <v:shape id="Freeform 191" o:spid="_x0000_s1027" style="position:absolute;left:22098;width:8006;height:4114;visibility:visible;mso-wrap-style:square;v-text-anchor:top" coordsize="87,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4EbMUA&#10;AADcAAAADwAAAGRycy9kb3ducmV2LnhtbERPS2sCMRC+F/wPYYTealZpxW6NIpYtHhR8FNrehmS6&#10;u7iZbJNU1/76piD0Nh/fc6bzzjbiRD7UjhUMBxkIYu1MzaWC10NxNwERIrLBxjEpuFCA+ax3M8Xc&#10;uDPv6LSPpUghHHJUUMXY5lIGXZHFMHAtceI+nbcYE/SlNB7PKdw2cpRlY2mx5tRQYUvLivRx/20V&#10;/Pj119v2Ix42ur1fvT/r4mX8UCh12+8WTyAidfFffHWvTJr/OIS/Z9IFcvY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PgRsxQAAANwAAAAPAAAAAAAAAAAAAAAAAJgCAABkcnMv&#10;ZG93bnJldi54bWxQSwUGAAAAAAQABAD1AAAAigMAAAAA&#10;" path="m76,1v,,,,,c76,1,76,1,76,1t-6,c70,1,70,1,70,1v,,,,,c70,1,70,1,70,1m78,v,,,,,c78,1,77,1,76,1v,,,,,c76,1,76,1,76,1v,,-1,,-1,c75,1,74,1,74,1v,,,,-1,c73,1,73,1,74,1v-1,,-1,,-1,c73,1,73,1,72,1v,,,,,c71,1,71,1,71,1v,,,,,c70,1,70,1,70,1v,,,,,c62,1,53,2,44,2v1,,1,,1,c43,2,43,2,43,2v,,,,,c43,2,43,2,43,2v-2,,-4,,-6,c37,2,37,2,37,2v-1,,-1,,-1,c35,2,35,2,35,2v,,,,-1,c34,2,34,2,33,3v,,,-1,1,-1c29,3,25,3,20,3,17,4,13,3,9,4v,,,,,c6,4,3,4,,4v,,,,,c,4,,4,,4v,2,,4,1,6c1,12,1,13,1,15v,,,,,c1,18,1,22,1,25v,,,,,c2,25,1,27,2,27v,,,,,c2,27,2,27,2,27v,,,,,c2,27,2,27,2,28v,3,,3,,3c2,32,2,33,2,34v,,,,,c2,34,2,34,2,34v,,,,,c2,36,2,36,2,36v,,,,,c2,36,2,36,2,36v,2,,5,,7c2,43,2,43,2,43v,,,1,1,2c3,45,3,45,3,45v,,,,,c4,45,5,45,5,45v,,,,,c6,45,6,45,6,45v,,,,,c8,45,11,45,13,45v,,,,,c15,45,17,45,19,45v,,,,,c23,45,27,44,30,44,52,43,52,43,52,43v15,,15,,15,c67,43,68,43,68,43v,,,,,c68,43,68,43,68,43v,,,,,c69,43,70,43,70,43v,,,,,c71,43,71,43,71,43v1,,1,,1,c72,43,72,43,72,43v,,,,,c72,43,73,43,73,43v,,,,,c73,43,73,43,73,43v2,,5,,7,c80,43,82,43,81,43v1,,2,,3,c84,43,84,43,85,43v-1,,-1,,-1,c85,43,85,43,85,43v,,1,,1,c87,43,87,43,87,43v,-1,,-1,,-1c87,42,87,42,87,41v,,,-2,-1,-3c87,38,87,38,87,38v,,,,,c87,36,87,34,87,33,86,31,86,29,86,28v,-1,,-3,,-4c86,24,86,24,86,24v,-2,,-4,-1,-5c86,19,86,18,86,18,85,16,85,14,85,13v,-1,,-2,,-2c85,8,85,5,84,1v,,,,,c84,1,84,1,84,1v,,,,-1,c82,1,80,1,78,v,,,,,e" fillcolor="#c6eaf7 [660]" stroked="f">
                <v:path arrowok="t" o:connecttype="custom" o:connectlocs="699460,9144;644240,9144;644240,9144;717867,0;699460,9144;699460,9144;681053,9144;681053,9144;662647,9144;653443,9144;644240,9144;404951,18288;395747,18288;395747,18288;340527,18288;322120,18288;303713,27432;184069,27432;82831,36576;0,36576;9203,91440;9203,137160;9203,228600;18407,246888;18407,246888;18407,283464;18407,310896;18407,310896;18407,329184;18407,393192;27610,411480;27610,411480;46017,411480;55221,411480;119645,411480;174865,411480;478578,393192;625833,393192;625833,393192;644240,393192;653443,393192;662647,393192;671850,393192;671850,393192;745477,393192;782291,393192;782291,393192;800698,393192;800698,374904;800698,347472;800698,301752;791495,219456;782291,173736;782291,118872;773088,9144;773088,9144;717867,0" o:connectangles="0,0,0,0,0,0,0,0,0,0,0,0,0,0,0,0,0,0,0,0,0,0,0,0,0,0,0,0,0,0,0,0,0,0,0,0,0,0,0,0,0,0,0,0,0,0,0,0,0,0,0,0,0,0,0,0,0"/>
                <o:lock v:ext="edit" verticies="t"/>
              </v:shape>
              <v:rect id="Rectangle 193" o:spid="_x0000_s1028" style="position:absolute;left:952;top:571;width:282;height: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JORMIA&#10;AADcAAAADwAAAGRycy9kb3ducmV2LnhtbERPzYrCMBC+C/sOYRa8aaqCaNcorih6EGTdfYChGZu6&#10;zaQ2UatPbwTB23x8vzOZNbYUF6p94VhBr5uAIM6cLjhX8Pe76oxA+ICssXRMCm7kYTb9aE0w1e7K&#10;P3TZh1zEEPYpKjAhVKmUPjNk0XddRRy5g6sthgjrXOoarzHclrKfJENpseDYYLCihaHsf3+2Csan&#10;7XG+/V7vzsltNzC95RAXd1Sq/dnMv0AEasJb/HJvdJw/HsDzmXi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Qk5EwgAAANwAAAAPAAAAAAAAAAAAAAAAAJgCAABkcnMvZG93&#10;bnJldi54bWxQSwUGAAAAAAQABAD1AAAAhwMAAAAA&#10;" fillcolor="#8ed6ef [1300]" stroked="f"/>
              <v:shape id="Freeform 194" o:spid="_x0000_s1029" style="position:absolute;left:952;top:571;width:282;height:0;visibility:visible;mso-wrap-style:square;v-text-anchor:top" coordsize="2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kCe8MA&#10;AADcAAAADwAAAGRycy9kb3ducmV2LnhtbERPTWsCMRC9C/0PYYTeNOuioqtRSkHwoNCq0HobNtPd&#10;0M1km0Td/vumIHibx/uc5bqzjbiSD8axgtEwA0FcOm24UnA6bgYzECEia2wck4JfCrBePfWWWGh3&#10;43e6HmIlUgiHAhXUMbaFlKGsyWIYupY4cV/OW4wJ+kpqj7cUbhuZZ9lUWjScGmps6bWm8vtwsQrm&#10;zX6/Mx8XM/G7z26iz/n27SdX6rnfvSxAROriQ3x3b3WaPx/D/zPpAr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kCe8MAAADcAAAADwAAAAAAAAAAAAAAAACYAgAAZHJzL2Rv&#10;d25yZXYueG1sUEsFBgAAAAAEAAQA9QAAAIgDAAAAAA==&#10;" path="m22,l,,,,22,e" fillcolor="#8ed6ef [1300]" stroked="f">
                <v:path arrowok="t" o:connecttype="custom" o:connectlocs="28230,0;0,0;0,0;28230,0" o:connectangles="0,0,0,0"/>
              </v:shape>
              <v:shape id="Freeform 195" o:spid="_x0000_s1030" style="position:absolute;left:1428;top:571;width:911;height:0;visibility:visible;mso-wrap-style:square;v-text-anchor:top" coordsize="1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mwj8QA&#10;AADcAAAADwAAAGRycy9kb3ducmV2LnhtbESPQWvDMAyF74P+B6NCb6vTQrYlq1tKR6HXpcvIUcRa&#10;EhbLwfaS9N/Xg8FuEu/pfU+7w2x6MZLznWUFm3UCgri2uuNGwcf1/PgCwgdkjb1lUnAjD4f94mGH&#10;ubYTv9NYhEbEEPY5KmhDGHIpfd2SQb+2A3HUvqwzGOLqGqkdTjHc9HKbJE/SYMeR0OJAp5bq7+LH&#10;RG5VvdlLWh1lVn9uyvLqhmJ8Vmq1nI+vIALN4d/8d33RsX6Wwu8zcQK5v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ZsI/EAAAA3AAAAA8AAAAAAAAAAAAAAAAAmAIAAGRycy9k&#10;b3ducmV2LnhtbFBLBQYAAAAABAAEAPUAAACJAwAAAAA=&#10;" path="m9,c6,,3,,,,1,,2,,2,,4,,5,,6,,7,,8,,9,v,,1,,1,c10,,10,,9,e" fillcolor="#8ed6ef [1300]" stroked="f">
                <v:path arrowok="t" o:connecttype="custom" o:connectlocs="81995,0;0,0;18221,0;54664,0;81995,0;91106,0;81995,0" o:connectangles="0,0,0,0,0,0,0"/>
              </v:shape>
              <v:shape id="Freeform 196" o:spid="_x0000_s1031" style="position:absolute;left:2667;top:571;width:551;height:0;visibility:visible;mso-wrap-style:square;v-text-anchor:top" coordsize="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9fcsUA&#10;AADcAAAADwAAAGRycy9kb3ducmV2LnhtbESPQWsCMRCF7wX/QxjBW82qsNTVKCJYROhhrYd6Gzbj&#10;ZnEzWZJUd/99Uyj0NsN78743621vW/EgHxrHCmbTDARx5XTDtYLL5+H1DUSIyBpbx6RgoADbzehl&#10;jYV2Ty7pcY61SCEcClRgYuwKKUNlyGKYuo44aTfnLca0+lpqj88Ubls5z7JcWmw4EQx2tDdU3c/f&#10;NnFNuazfy+FrMVTXjwMNPj9dvFKTcb9bgYjUx3/z3/VRp/rLHH6fSRP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r19yxQAAANwAAAAPAAAAAAAAAAAAAAAAAJgCAABkcnMv&#10;ZG93bnJldi54bWxQSwUGAAAAAAQABAD1AAAAigMAAAAA&#10;" path="m6,v,,,,-1,c6,,6,,6,m,c,,,,,,1,,2,,3,,4,,5,,5,v,,,,,c4,,3,,3,,2,,1,,,e" fillcolor="#8ed6ef [1300]" stroked="f">
                <v:path arrowok="t" o:connecttype="custom" o:connectlocs="55177,0;45981,0;55177,0;0,0;0,0;27589,0;45981,0;45981,0;27589,0;0,0" o:connectangles="0,0,0,0,0,0,0,0,0,0"/>
                <o:lock v:ext="edit" verticies="t"/>
              </v:shape>
              <v:shape id="Freeform 197" o:spid="_x0000_s1032" style="position:absolute;left:30956;top:857;width:179;height:189;visibility:visible;mso-wrap-style:square;v-text-anchor:top" coordsize="14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jCqsMA&#10;AADcAAAADwAAAGRycy9kb3ducmV2LnhtbERPzWoCMRC+F3yHMEIvolktdHU1ihQtHkqh6gOMm3F3&#10;cTNZktRs394UCr3Nx/c7q01vWnEn5xvLCqaTDARxaXXDlYLzaT+eg/ABWWNrmRT8kIfNevC0wkLb&#10;yF90P4ZKpBD2BSqoQ+gKKX1Zk0E/sR1x4q7WGQwJukpqhzGFm1bOsuxVGmw4NdTY0VtN5e34bRTM&#10;30eu9ZfbfrTLP2L+WW6rlxiVeh722yWIQH34F/+5DzrNX+Tw+0y6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JjCqsMAAADcAAAADwAAAAAAAAAAAAAAAACYAgAAZHJzL2Rv&#10;d25yZXYueG1sUEsFBgAAAAAEAAQA9QAAAIgDAAAAAA==&#10;" path="m,l7,7r7,l7,15,,15r7,l14,7,7,7,,xe" fillcolor="#8ed6ef [1300]" stroked="f">
                <v:path arrowok="t" o:connecttype="custom" o:connectlocs="0,0;8982,8836;17964,8836;8982,18934;0,18934;8982,18934;17964,8836;8982,8836;0,0" o:connectangles="0,0,0,0,0,0,0,0,0"/>
              </v:shape>
              <v:shape id="Freeform 198" o:spid="_x0000_s1033" style="position:absolute;left:30956;top:857;width:179;height:189;visibility:visible;mso-wrap-style:square;v-text-anchor:top" coordsize="14,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e/P8QA&#10;AADcAAAADwAAAGRycy9kb3ducmV2LnhtbESPT2sCMRDF74LfIYzQm2YttLirUaRQaCml+Ae8Dsm4&#10;Wd1Mlk2q22/fORR6m+G9ee83q80QWnWjPjWRDcxnBShiG13DtYHj4XW6AJUyssM2Mhn4oQSb9Xi0&#10;wsrFO+/ots+1khBOFRrwOXeV1sl6CphmsSMW7Rz7gFnWvtaux7uEh1Y/FsWzDtiwNHjs6MWTve6/&#10;g4GvfPp0H5d339GxfGqoTPZQWmMeJsN2CSrTkP/Nf9dvTvBLoZVnZAK9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Xvz/EAAAA3AAAAA8AAAAAAAAAAAAAAAAAmAIAAGRycy9k&#10;b3ducmV2LnhtbFBLBQYAAAAABAAEAPUAAACJAwAAAAA=&#10;" path="m,l7,7r7,l7,15,,15r7,l14,7,7,7,,e" fillcolor="#8ed6ef [1300]" stroked="f">
                <v:path arrowok="t" o:connecttype="custom" o:connectlocs="0,0;8982,8836;17964,8836;8982,18934;0,18934;8982,18934;17964,8836;8982,8836;0,0" o:connectangles="0,0,0,0,0,0,0,0,0"/>
              </v:shape>
              <v:shape id="Freeform 199" o:spid="_x0000_s1034" style="position:absolute;width:31181;height:1969;visibility:visible;mso-wrap-style:square;v-text-anchor:top" coordsize="342,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bUa8AA&#10;AADcAAAADwAAAGRycy9kb3ducmV2LnhtbERPTYvCMBC9C/sfwizsRTS1iKzVKFIQxJt1Yfc4NGNb&#10;bSYlidr990YQvM3jfc5y3ZtW3Mj5xrKCyTgBQVxa3XCl4Oe4HX2D8AFZY2uZFPyTh/XqY7DETNs7&#10;H+hWhErEEPYZKqhD6DIpfVmTQT+2HXHkTtYZDBG6SmqH9xhuWpkmyUwabDg21NhRXlN5Ka5GAQ9d&#10;OU3tud9d/ui3cfvc62mh1Ndnv1mACNSHt/jl3uk4fz6H5zPxArl6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NbUa8AAAADcAAAADwAAAAAAAAAAAAAAAACYAgAAZHJzL2Rvd25y&#10;ZXYueG1sUEsFBgAAAAAEAAQA9QAAAIUDAAAAAA==&#10;" path="m40,20v,,,,,c40,20,40,20,41,20v,,,,-1,m86,20v,,,,,c86,20,86,20,86,20m316,9v,,,,,c316,9,316,9,316,9v,,,,1,c316,9,316,9,316,9m4,19v4,-2,9,-3,15,-4c21,15,24,15,27,15v3,,7,,11,1c43,16,49,16,54,16v1,,2,,3,c58,16,59,16,60,16v4,,9,1,14,1c74,17,75,17,76,17v,,,,-2,c76,17,78,17,80,17v17,,33,,49,1c129,18,129,18,129,18v5,,9,,13,c128,18,115,19,102,19v,,,,,c97,19,91,19,86,20v-1,,-1,,,c83,20,80,20,77,20v-1,,-1,,-2,c75,20,74,20,74,20v-3,,-6,,-9,c65,20,65,20,66,20v-3,,-5,,-8,c57,20,56,20,56,20v-1,,-2,,-3,c50,20,47,20,43,20v,,,,,c38,20,38,20,38,20v,,,,2,c39,20,37,20,36,20,25,20,15,20,4,19m287,14v6,,6,,6,c289,15,284,16,279,16v-4,1,-11,1,-18,2c254,18,246,18,239,18v-1,,-6,,-9,c231,18,232,18,233,18v6,,11,-1,17,-1c256,16,261,15,266,15v1,,1,,1,c268,15,268,15,269,15v,,1,,1,c275,15,281,15,287,14m70,16v2,,4,,6,-1c86,15,96,14,107,14v9,1,18,2,28,2c166,15,166,15,166,15v-3,1,-3,1,-3,1c173,15,191,15,204,15v-1,,-1,,-1,c210,15,210,15,210,15v,,,,,c227,15,243,15,259,15v-1,,-1,,-1,c259,15,261,15,262,15v-4,,-4,,-4,c254,16,251,16,247,16v-7,1,-14,1,-21,2c226,18,226,18,226,18v-2,,-4,,-6,c218,18,216,18,214,18v-4,,-8,,-12,c200,18,199,18,197,18v-32,,-32,,-32,c163,18,160,18,158,18v-15,,-30,-1,-45,-1c97,16,87,16,71,16v-1,,-1,,-1,c70,16,70,16,70,16m30,13v1,,2,,3,c33,13,33,13,33,13v4,-1,9,-2,12,-3c46,10,46,10,46,10v5,,9,1,14,1c69,11,79,12,90,13v-1,,-1,,-1,c93,13,97,13,100,13v-8,1,-15,1,-23,1c58,15,58,15,58,15v-1,,-2,,-3,c47,15,38,14,30,13m162,11v5,,10,-1,15,-1c185,11,193,12,201,12v5,1,11,1,17,1c235,13,235,13,235,13v5,,11,,17,1c254,14,255,14,257,14v,,,,,c212,14,212,14,212,14v-45,1,-45,1,-45,1c144,15,144,15,144,15v-1,,-2,,-3,c134,15,128,15,121,14v-2,,-4,,-7,c115,14,115,14,115,14v6,,13,,19,-1c140,13,147,13,153,12v-2,,-2,,-2,c155,12,159,11,164,11v-1,,-1,,-2,m309,13v5,-1,9,-2,14,-3c326,10,329,9,332,9v3,,5,1,8,1c337,12,334,13,330,13v-2,,-4,,-6,c323,13,321,13,320,13v-3,,-5,,-8,c311,13,310,13,310,13v-1,,-1,,-1,m27,9v1,,2,,1,c33,9,33,9,33,9v4,,7,,10,1c43,10,42,10,41,10v-1,,,,-4,1c37,11,37,11,37,11v-1,,-4,1,-7,1c29,12,28,13,27,13v-1,,-2,-1,-3,-1c24,12,24,12,24,12v,,,,,c17,12,10,11,4,10v3,,7,-1,11,-1c13,9,13,9,13,9v2,,5,,8,c22,9,22,9,23,9v1,,3,,4,m275,14v6,-1,12,-2,19,-3c297,10,299,9,302,9v3,,7,,10,c307,11,302,12,298,13v-3,1,-5,1,-7,1c280,14,280,14,280,14v-5,,-5,,-5,m178,10v5,-1,10,-1,15,-2c193,8,193,8,193,8v4,,8,1,12,1c214,10,222,10,229,10v1,,2,,4,c235,10,238,10,241,10v3,,6,,8,c256,10,263,10,268,10v8,,21,-1,32,-1c297,9,293,10,290,11v-7,1,-13,2,-20,3c264,14,264,14,264,14v-3,,-5,,-7,c259,14,259,14,259,14v-2,-1,-4,-1,-7,-1c252,13,252,13,252,13v1,,1,,2,c249,13,243,12,237,12v-6,,-11,,-14,c221,12,220,12,221,13v-8,,-16,,-24,-1c191,11,185,10,178,10m126,7v3,,6,,7,c144,7,156,7,167,8v2,1,4,1,7,1c163,10,153,11,143,12v-5,,-11,1,-16,1c121,13,116,13,110,13v-1,,-3,,-4,c90,12,75,11,60,10v-4,,-8,,-12,-1c50,9,53,8,53,8v,,,,,c55,8,57,7,60,7v1,,1,,2,c61,7,61,7,61,7v1,,2,,3,c64,7,64,7,65,7v,,,,1,c66,7,67,7,69,7v2,,-1,,,1c71,8,73,8,75,8,86,8,97,7,107,7v1,,2,,3,c111,7,113,7,115,7v2,,4,,6,c123,7,124,7,126,7m97,6v3,,6,,8,c108,6,119,6,115,5v2,,6,,10,c130,5,135,5,138,5v,,,,-1,c137,5,137,5,137,5v2,1,4,1,5,1c144,6,145,6,147,6v1,-1,2,-1,4,-1c153,5,155,6,158,6v,,1,,1,c161,6,164,6,167,6v5,,9,1,12,1c179,7,179,7,179,7v1,,2,,1,c189,8,189,8,189,8v-5,,-9,1,-14,1c174,9,173,9,172,9,159,7,145,6,132,6v-3,,-6,,-9,c122,6,122,6,122,6,108,7,94,7,80,7v-1,,-3,,-4,c71,7,65,7,60,7,66,6,72,6,78,6v2,,4,,5,c86,6,88,6,90,6v2,,4,,7,m254,7v8,,16,,24,-1c285,6,292,6,299,5v6,,11,-1,16,-2c313,4,312,4,310,5v-3,1,-5,2,-8,3c301,8,300,8,298,8v-8,,-16,,-23,1c268,9,262,9,256,9v-5,,-9,,-13,c241,9,239,9,237,9v-13,,-26,,-38,-1c198,8,197,8,197,8v4,-1,9,-1,14,-1c211,7,209,7,210,7v,,,,,c215,7,218,7,221,7v2,,3,,4,c227,7,228,7,229,7v2,,4,,6,c235,7,236,7,235,7v,,,,,c238,7,241,7,244,7v3,,7,,10,m320,v,,-1,1,-2,1c310,4,302,4,293,5v-9,,-19,1,-28,1c262,6,259,6,256,6v-5,,-9,,-13,c239,6,234,6,230,6v-7,,-14,,-21,c209,6,209,6,209,6v-5,1,-11,1,-16,1c189,7,184,7,180,6,174,6,168,5,162,5v-8,,-16,,-25,c133,5,129,5,125,5v-10,,-20,,-30,c92,5,89,5,86,5v1,,1,,1,c86,5,84,5,82,5v-3,,-6,,-9,c68,5,64,6,61,6v1,,1,,1,c60,6,57,6,55,7,49,7,43,6,37,6v-1,,3,,,c44,7,49,7,55,7v-1,,-1,,-1,c51,8,49,9,47,9v,,,,,c46,9,46,9,46,9,41,9,36,8,31,8v-3,,-6,,-9,c15,8,8,8,1,10v,1,,1,,1c7,12,12,12,18,13v,,,,,c15,13,13,13,13,13v-1,1,-5,1,2,1c16,14,16,14,16,14v2,,1,,2,c21,14,23,14,25,13v2,1,5,1,8,1c31,14,29,14,27,14v-3,,-5,,-8,c13,15,7,16,2,19v-1,,-1,,-2,c1,20,1,20,1,20v,,-1,,-1,c,20,,20,,20v,,,,,c1,20,1,20,1,20v,1,,1,,1c1,21,2,20,2,20v10,,20,1,30,1c43,21,53,20,64,20v27,,61,-1,87,-1c153,19,155,19,157,19v6,,6,,6,c163,19,163,19,164,19v5,,9,,14,c185,19,191,19,198,19v13,,26,,39,c238,19,239,19,239,19v13,,26,,38,-1c284,17,291,16,297,14v1,,2,,3,c302,14,303,14,304,14v3,,5,,7,c311,14,312,14,313,14v3,,6,,9,c323,14,324,14,324,14v3,,5,,7,c335,13,338,12,341,11v1,-1,1,-1,1,-1c341,10,341,10,341,10v-1,,-1,,-1,c340,9,340,9,340,9v,,,,,c338,9,335,9,333,9v-3,,-5,,-7,c320,10,315,11,310,12v-2,1,-4,1,-6,1c303,13,302,13,301,13v5,-1,9,-2,13,-4c315,10,316,10,316,10v,-1,,-1,,-1c316,9,316,9,316,9v,,,,,c316,8,316,8,316,8v,,-1,,-2,1c314,9,313,9,313,8v-3,,-6,,-9,c309,6,314,4,319,2v,-1,1,-1,2,-1c321,1,321,1,321,1v,,,,,c321,,321,,321,v,,-1,,-1,c320,,320,,320,e" fillcolor="#8ed6ef [1300]" stroked="f">
                <v:path arrowok="t" o:connecttype="custom" o:connectlocs="784085,187529;2881055,84388;519684,150023;1176127,168776;784085,187529;528801,187529;364691,187529;2379606,168776;2434309,140646;975547,131270;1914625,140646;2251964,150023;1796101,168776;638208,150023;547036,103141;501449,140646;2142557,121894;1312886,140646;1394941,112517;3026931,84388;2826352,121894;373808,93764;218814,112517;209697,84388;2716944,121894;1759632,75011;2443427,93764;2361371,131270;2014915,121894;1586404,84388;437629,84388;583505,65635;975547,65635;957313,56259;1294651,56259;1631990,65635;1203479,56259;711147,56259;2726062,46882;2334019,84388;1914625,65635;2142557,65635;2671358,46882;1905508,56259;866140,46882;565270,56259;428511,84388;9117,103141;164111,131270;0,178152;9117,196905;1486114,178152;2525482,168776;2935759,131270;3099869,93764;2771648,121894;2881055,84388;2926641,9376" o:connectangles="0,0,0,0,0,0,0,0,0,0,0,0,0,0,0,0,0,0,0,0,0,0,0,0,0,0,0,0,0,0,0,0,0,0,0,0,0,0,0,0,0,0,0,0,0,0,0,0,0,0,0,0,0,0,0,0,0,0"/>
                <o:lock v:ext="edit" verticies="t"/>
              </v:shape>
              <v:shape id="Freeform 200" o:spid="_x0000_s1035" style="position:absolute;left:23145;top:1238;width:0;height:0;visibility:visible;mso-wrap-style:square;v-text-anchor:top" coordsize="0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GMncUA&#10;AADcAAAADwAAAGRycy9kb3ducmV2LnhtbESPQWvCQBSE74X+h+UVvBTdVLCV6BpCadFDEUwF8fbM&#10;vm5Cs29Ddo3x33eFgsdhZr5hltlgG9FT52vHCl4mCQji0umajYL99+d4DsIHZI2NY1JwJQ/Z6vFh&#10;ial2F95RXwQjIoR9igqqENpUSl9WZNFPXEscvR/XWQxRdkbqDi8Rbhs5TZJXabHmuFBhS+8Vlb/F&#10;2Sow+al4m5v88PXxvDZ+tpttSR+VGj0N+QJEoCHcw//tjVYQiXA7E4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cYydxQAAANwAAAAPAAAAAAAAAAAAAAAAAJgCAABkcnMv&#10;ZG93bnJldi54bWxQSwUGAAAAAAQABAD1AAAAigMAAAAA&#10;" path="m,c,,,,,,,,,,,,,,,,,e" fillcolor="#8ed6ef [1300]" stroked="f">
                <v:path arrowok="t" o:connecttype="custom" o:connectlocs="0,0;0,0;0,0;0,0" o:connectangles="0,0,0,0"/>
              </v:shape>
              <v:shape id="Freeform 201" o:spid="_x0000_s1036" style="position:absolute;left:3048;top:1143;width:179;height:100;visibility:visible;mso-wrap-style:square;v-text-anchor:top" coordsize="2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TsvsQA&#10;AADcAAAADwAAAGRycy9kb3ducmV2LnhtbESPQUvDQBSE70L/w/IEb3bTHkRjN6FIlXpQaYw9P7Kv&#10;2aXZtyG7TeK/dwXB4zAz3zCbcnadGGkI1rOC1TIDQdx4bblVUH8+396DCBFZY+eZFHxTgLJYXG0w&#10;137iA41VbEWCcMhRgYmxz6UMjSGHYel74uSd/OAwJjm0Ug84Jbjr5DrL7qRDy2nBYE9PhppzdXEK&#10;/DR+PIxo3mz9crSH1/ed+apqpW6u5+0jiEhz/A//tfdawTpbwe+ZdARk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k7L7EAAAA3AAAAA8AAAAAAAAAAAAAAAAAmAIAAGRycy9k&#10;b3ducmV2LnhtbFBLBQYAAAAABAAEAPUAAACJAwAAAAA=&#10;" path="m2,c,1,,1,,1v,,,,,c,1,1,,2,e" fillcolor="#8ed6ef [1300]" stroked="f">
                <v:path arrowok="t" o:connecttype="custom" o:connectlocs="17964,0;0,10098;0,10098;17964,0" o:connectangles="0,0,0,0"/>
              </v:shape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14208" behindDoc="1" locked="1" layoutInCell="1" allowOverlap="1" wp14:anchorId="030A10B4" wp14:editId="030A10B5">
              <wp:simplePos x="0" y="0"/>
              <mc:AlternateContent>
                <mc:Choice Requires="wp14">
                  <wp:positionH relativeFrom="page">
                    <wp14:pctPosHOffset>57400</wp14:pctPosHOffset>
                  </wp:positionH>
                </mc:Choice>
                <mc:Fallback>
                  <wp:positionH relativeFrom="page">
                    <wp:posOffset>4460875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67900</wp14:pctPosVOffset>
                  </wp:positionV>
                </mc:Choice>
                <mc:Fallback>
                  <wp:positionV relativeFrom="page">
                    <wp:posOffset>6829425</wp:posOffset>
                  </wp:positionV>
                </mc:Fallback>
              </mc:AlternateContent>
              <wp:extent cx="2834640" cy="2724912"/>
              <wp:effectExtent l="0" t="0" r="3810" b="0"/>
              <wp:wrapNone/>
              <wp:docPr id="187" name="Note Backing" descr="Note Backing Graphic" title="Note Backing Graphic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34640" cy="2724912"/>
                        <a:chOff x="0" y="0"/>
                        <a:chExt cx="3387725" cy="3308350"/>
                      </a:xfrm>
                    </wpg:grpSpPr>
                    <wps:wsp>
                      <wps:cNvPr id="188" name="Freeform 188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3387725" cy="3308350"/>
                        </a:xfrm>
                        <a:custGeom>
                          <a:avLst/>
                          <a:gdLst>
                            <a:gd name="T0" fmla="*/ 1 w 300"/>
                            <a:gd name="T1" fmla="*/ 59 h 293"/>
                            <a:gd name="T2" fmla="*/ 299 w 300"/>
                            <a:gd name="T3" fmla="*/ 219 h 293"/>
                            <a:gd name="T4" fmla="*/ 167 w 300"/>
                            <a:gd name="T5" fmla="*/ 292 h 293"/>
                            <a:gd name="T6" fmla="*/ 63 w 300"/>
                            <a:gd name="T7" fmla="*/ 292 h 293"/>
                            <a:gd name="T8" fmla="*/ 293 w 300"/>
                            <a:gd name="T9" fmla="*/ 0 h 293"/>
                            <a:gd name="T10" fmla="*/ 225 w 300"/>
                            <a:gd name="T11" fmla="*/ 0 h 293"/>
                            <a:gd name="T12" fmla="*/ 155 w 300"/>
                            <a:gd name="T13" fmla="*/ 3 h 293"/>
                            <a:gd name="T14" fmla="*/ 80 w 300"/>
                            <a:gd name="T15" fmla="*/ 2 h 293"/>
                            <a:gd name="T16" fmla="*/ 22 w 300"/>
                            <a:gd name="T17" fmla="*/ 5 h 293"/>
                            <a:gd name="T18" fmla="*/ 2 w 300"/>
                            <a:gd name="T19" fmla="*/ 6 h 293"/>
                            <a:gd name="T20" fmla="*/ 0 w 300"/>
                            <a:gd name="T21" fmla="*/ 29 h 293"/>
                            <a:gd name="T22" fmla="*/ 1 w 300"/>
                            <a:gd name="T23" fmla="*/ 59 h 293"/>
                            <a:gd name="T24" fmla="*/ 1 w 300"/>
                            <a:gd name="T25" fmla="*/ 78 h 293"/>
                            <a:gd name="T26" fmla="*/ 1 w 300"/>
                            <a:gd name="T27" fmla="*/ 88 h 293"/>
                            <a:gd name="T28" fmla="*/ 1 w 300"/>
                            <a:gd name="T29" fmla="*/ 105 h 293"/>
                            <a:gd name="T30" fmla="*/ 1 w 300"/>
                            <a:gd name="T31" fmla="*/ 115 h 293"/>
                            <a:gd name="T32" fmla="*/ 1 w 300"/>
                            <a:gd name="T33" fmla="*/ 113 h 293"/>
                            <a:gd name="T34" fmla="*/ 2 w 300"/>
                            <a:gd name="T35" fmla="*/ 156 h 293"/>
                            <a:gd name="T36" fmla="*/ 2 w 300"/>
                            <a:gd name="T37" fmla="*/ 191 h 293"/>
                            <a:gd name="T38" fmla="*/ 3 w 300"/>
                            <a:gd name="T39" fmla="*/ 270 h 293"/>
                            <a:gd name="T40" fmla="*/ 5 w 300"/>
                            <a:gd name="T41" fmla="*/ 277 h 293"/>
                            <a:gd name="T42" fmla="*/ 4 w 300"/>
                            <a:gd name="T43" fmla="*/ 280 h 293"/>
                            <a:gd name="T44" fmla="*/ 9 w 300"/>
                            <a:gd name="T45" fmla="*/ 284 h 293"/>
                            <a:gd name="T46" fmla="*/ 15 w 300"/>
                            <a:gd name="T47" fmla="*/ 282 h 293"/>
                            <a:gd name="T48" fmla="*/ 30 w 300"/>
                            <a:gd name="T49" fmla="*/ 292 h 293"/>
                            <a:gd name="T50" fmla="*/ 38 w 300"/>
                            <a:gd name="T51" fmla="*/ 290 h 293"/>
                            <a:gd name="T52" fmla="*/ 64 w 300"/>
                            <a:gd name="T53" fmla="*/ 292 h 293"/>
                            <a:gd name="T54" fmla="*/ 74 w 300"/>
                            <a:gd name="T55" fmla="*/ 292 h 293"/>
                            <a:gd name="T56" fmla="*/ 88 w 300"/>
                            <a:gd name="T57" fmla="*/ 292 h 293"/>
                            <a:gd name="T58" fmla="*/ 101 w 300"/>
                            <a:gd name="T59" fmla="*/ 292 h 293"/>
                            <a:gd name="T60" fmla="*/ 115 w 300"/>
                            <a:gd name="T61" fmla="*/ 293 h 293"/>
                            <a:gd name="T62" fmla="*/ 149 w 300"/>
                            <a:gd name="T63" fmla="*/ 292 h 293"/>
                            <a:gd name="T64" fmla="*/ 167 w 300"/>
                            <a:gd name="T65" fmla="*/ 293 h 293"/>
                            <a:gd name="T66" fmla="*/ 168 w 300"/>
                            <a:gd name="T67" fmla="*/ 292 h 293"/>
                            <a:gd name="T68" fmla="*/ 172 w 300"/>
                            <a:gd name="T69" fmla="*/ 293 h 293"/>
                            <a:gd name="T70" fmla="*/ 177 w 300"/>
                            <a:gd name="T71" fmla="*/ 293 h 293"/>
                            <a:gd name="T72" fmla="*/ 188 w 300"/>
                            <a:gd name="T73" fmla="*/ 293 h 293"/>
                            <a:gd name="T74" fmla="*/ 220 w 300"/>
                            <a:gd name="T75" fmla="*/ 291 h 293"/>
                            <a:gd name="T76" fmla="*/ 229 w 300"/>
                            <a:gd name="T77" fmla="*/ 285 h 293"/>
                            <a:gd name="T78" fmla="*/ 247 w 300"/>
                            <a:gd name="T79" fmla="*/ 291 h 293"/>
                            <a:gd name="T80" fmla="*/ 256 w 300"/>
                            <a:gd name="T81" fmla="*/ 289 h 293"/>
                            <a:gd name="T82" fmla="*/ 279 w 300"/>
                            <a:gd name="T83" fmla="*/ 290 h 293"/>
                            <a:gd name="T84" fmla="*/ 299 w 300"/>
                            <a:gd name="T85" fmla="*/ 283 h 293"/>
                            <a:gd name="T86" fmla="*/ 299 w 300"/>
                            <a:gd name="T87" fmla="*/ 264 h 293"/>
                            <a:gd name="T88" fmla="*/ 300 w 300"/>
                            <a:gd name="T89" fmla="*/ 250 h 293"/>
                            <a:gd name="T90" fmla="*/ 300 w 300"/>
                            <a:gd name="T91" fmla="*/ 247 h 293"/>
                            <a:gd name="T92" fmla="*/ 299 w 300"/>
                            <a:gd name="T93" fmla="*/ 241 h 293"/>
                            <a:gd name="T94" fmla="*/ 300 w 300"/>
                            <a:gd name="T95" fmla="*/ 231 h 293"/>
                            <a:gd name="T96" fmla="*/ 299 w 300"/>
                            <a:gd name="T97" fmla="*/ 224 h 293"/>
                            <a:gd name="T98" fmla="*/ 300 w 300"/>
                            <a:gd name="T99" fmla="*/ 197 h 293"/>
                            <a:gd name="T100" fmla="*/ 299 w 300"/>
                            <a:gd name="T101" fmla="*/ 202 h 293"/>
                            <a:gd name="T102" fmla="*/ 300 w 300"/>
                            <a:gd name="T103" fmla="*/ 170 h 293"/>
                            <a:gd name="T104" fmla="*/ 299 w 300"/>
                            <a:gd name="T105" fmla="*/ 145 h 293"/>
                            <a:gd name="T106" fmla="*/ 300 w 300"/>
                            <a:gd name="T107" fmla="*/ 137 h 293"/>
                            <a:gd name="T108" fmla="*/ 300 w 300"/>
                            <a:gd name="T109" fmla="*/ 110 h 293"/>
                            <a:gd name="T110" fmla="*/ 299 w 300"/>
                            <a:gd name="T111" fmla="*/ 89 h 293"/>
                            <a:gd name="T112" fmla="*/ 300 w 300"/>
                            <a:gd name="T113" fmla="*/ 65 h 293"/>
                            <a:gd name="T114" fmla="*/ 299 w 300"/>
                            <a:gd name="T115" fmla="*/ 47 h 293"/>
                            <a:gd name="T116" fmla="*/ 299 w 300"/>
                            <a:gd name="T117" fmla="*/ 18 h 293"/>
                            <a:gd name="T118" fmla="*/ 295 w 300"/>
                            <a:gd name="T119" fmla="*/ 6 h 293"/>
                            <a:gd name="T120" fmla="*/ 298 w 300"/>
                            <a:gd name="T121" fmla="*/ 6 h 2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</a:cxnLst>
                          <a:rect l="0" t="0" r="r" b="b"/>
                          <a:pathLst>
                            <a:path w="300" h="293">
                              <a:moveTo>
                                <a:pt x="1" y="59"/>
                              </a:moveTo>
                              <a:cubicBezTo>
                                <a:pt x="1" y="59"/>
                                <a:pt x="1" y="59"/>
                                <a:pt x="1" y="59"/>
                              </a:cubicBezTo>
                              <a:cubicBezTo>
                                <a:pt x="1" y="59"/>
                                <a:pt x="1" y="59"/>
                                <a:pt x="1" y="59"/>
                              </a:cubicBezTo>
                              <a:moveTo>
                                <a:pt x="1" y="59"/>
                              </a:moveTo>
                              <a:cubicBezTo>
                                <a:pt x="1" y="59"/>
                                <a:pt x="1" y="59"/>
                                <a:pt x="1" y="59"/>
                              </a:cubicBezTo>
                              <a:cubicBezTo>
                                <a:pt x="1" y="59"/>
                                <a:pt x="1" y="59"/>
                                <a:pt x="1" y="59"/>
                              </a:cubicBezTo>
                              <a:moveTo>
                                <a:pt x="2" y="191"/>
                              </a:moveTo>
                              <a:cubicBezTo>
                                <a:pt x="2" y="192"/>
                                <a:pt x="2" y="192"/>
                                <a:pt x="2" y="192"/>
                              </a:cubicBezTo>
                              <a:cubicBezTo>
                                <a:pt x="2" y="192"/>
                                <a:pt x="2" y="192"/>
                                <a:pt x="2" y="191"/>
                              </a:cubicBezTo>
                              <a:moveTo>
                                <a:pt x="299" y="219"/>
                              </a:moveTo>
                              <a:cubicBezTo>
                                <a:pt x="299" y="219"/>
                                <a:pt x="299" y="219"/>
                                <a:pt x="299" y="219"/>
                              </a:cubicBezTo>
                              <a:cubicBezTo>
                                <a:pt x="299" y="219"/>
                                <a:pt x="299" y="219"/>
                                <a:pt x="299" y="219"/>
                              </a:cubicBezTo>
                              <a:moveTo>
                                <a:pt x="299" y="219"/>
                              </a:moveTo>
                              <a:cubicBezTo>
                                <a:pt x="299" y="219"/>
                                <a:pt x="299" y="219"/>
                                <a:pt x="299" y="219"/>
                              </a:cubicBezTo>
                              <a:cubicBezTo>
                                <a:pt x="299" y="219"/>
                                <a:pt x="299" y="220"/>
                                <a:pt x="299" y="220"/>
                              </a:cubicBezTo>
                              <a:cubicBezTo>
                                <a:pt x="299" y="220"/>
                                <a:pt x="299" y="220"/>
                                <a:pt x="299" y="220"/>
                              </a:cubicBezTo>
                              <a:cubicBezTo>
                                <a:pt x="299" y="219"/>
                                <a:pt x="299" y="219"/>
                                <a:pt x="299" y="219"/>
                              </a:cubicBezTo>
                              <a:moveTo>
                                <a:pt x="167" y="292"/>
                              </a:moveTo>
                              <a:cubicBezTo>
                                <a:pt x="167" y="292"/>
                                <a:pt x="167" y="292"/>
                                <a:pt x="167" y="292"/>
                              </a:cubicBezTo>
                              <a:cubicBezTo>
                                <a:pt x="167" y="292"/>
                                <a:pt x="167" y="292"/>
                                <a:pt x="167" y="292"/>
                              </a:cubicBezTo>
                              <a:moveTo>
                                <a:pt x="63" y="292"/>
                              </a:moveTo>
                              <a:cubicBezTo>
                                <a:pt x="63" y="292"/>
                                <a:pt x="63" y="292"/>
                                <a:pt x="63" y="292"/>
                              </a:cubicBezTo>
                              <a:cubicBezTo>
                                <a:pt x="63" y="292"/>
                                <a:pt x="64" y="292"/>
                                <a:pt x="64" y="292"/>
                              </a:cubicBezTo>
                              <a:cubicBezTo>
                                <a:pt x="64" y="292"/>
                                <a:pt x="64" y="292"/>
                                <a:pt x="63" y="292"/>
                              </a:cubicBezTo>
                              <a:moveTo>
                                <a:pt x="1" y="111"/>
                              </a:moveTo>
                              <a:cubicBezTo>
                                <a:pt x="1" y="111"/>
                                <a:pt x="1" y="111"/>
                                <a:pt x="1" y="111"/>
                              </a:cubicBezTo>
                              <a:cubicBezTo>
                                <a:pt x="1" y="110"/>
                                <a:pt x="1" y="109"/>
                                <a:pt x="1" y="109"/>
                              </a:cubicBezTo>
                              <a:cubicBezTo>
                                <a:pt x="1" y="110"/>
                                <a:pt x="1" y="110"/>
                                <a:pt x="1" y="111"/>
                              </a:cubicBezTo>
                              <a:cubicBezTo>
                                <a:pt x="1" y="111"/>
                                <a:pt x="1" y="111"/>
                                <a:pt x="1" y="111"/>
                              </a:cubicBezTo>
                              <a:moveTo>
                                <a:pt x="293" y="0"/>
                              </a:moveTo>
                              <a:cubicBezTo>
                                <a:pt x="292" y="0"/>
                                <a:pt x="290" y="0"/>
                                <a:pt x="289" y="0"/>
                              </a:cubicBezTo>
                              <a:cubicBezTo>
                                <a:pt x="287" y="1"/>
                                <a:pt x="286" y="1"/>
                                <a:pt x="285" y="1"/>
                              </a:cubicBezTo>
                              <a:cubicBezTo>
                                <a:pt x="284" y="1"/>
                                <a:pt x="283" y="1"/>
                                <a:pt x="282" y="0"/>
                              </a:cubicBezTo>
                              <a:cubicBezTo>
                                <a:pt x="269" y="0"/>
                                <a:pt x="256" y="0"/>
                                <a:pt x="243" y="0"/>
                              </a:cubicBezTo>
                              <a:cubicBezTo>
                                <a:pt x="240" y="1"/>
                                <a:pt x="236" y="1"/>
                                <a:pt x="233" y="1"/>
                              </a:cubicBezTo>
                              <a:cubicBezTo>
                                <a:pt x="230" y="1"/>
                                <a:pt x="228" y="0"/>
                                <a:pt x="225" y="0"/>
                              </a:cubicBezTo>
                              <a:cubicBezTo>
                                <a:pt x="221" y="0"/>
                                <a:pt x="217" y="1"/>
                                <a:pt x="212" y="1"/>
                              </a:cubicBezTo>
                              <a:cubicBezTo>
                                <a:pt x="208" y="2"/>
                                <a:pt x="203" y="2"/>
                                <a:pt x="199" y="2"/>
                              </a:cubicBezTo>
                              <a:cubicBezTo>
                                <a:pt x="197" y="2"/>
                                <a:pt x="194" y="2"/>
                                <a:pt x="192" y="1"/>
                              </a:cubicBezTo>
                              <a:cubicBezTo>
                                <a:pt x="190" y="1"/>
                                <a:pt x="186" y="1"/>
                                <a:pt x="182" y="1"/>
                              </a:cubicBezTo>
                              <a:cubicBezTo>
                                <a:pt x="174" y="1"/>
                                <a:pt x="164" y="2"/>
                                <a:pt x="158" y="2"/>
                              </a:cubicBezTo>
                              <a:cubicBezTo>
                                <a:pt x="157" y="2"/>
                                <a:pt x="156" y="3"/>
                                <a:pt x="155" y="3"/>
                              </a:cubicBezTo>
                              <a:cubicBezTo>
                                <a:pt x="149" y="3"/>
                                <a:pt x="143" y="1"/>
                                <a:pt x="137" y="1"/>
                              </a:cubicBezTo>
                              <a:cubicBezTo>
                                <a:pt x="136" y="1"/>
                                <a:pt x="135" y="1"/>
                                <a:pt x="134" y="1"/>
                              </a:cubicBezTo>
                              <a:cubicBezTo>
                                <a:pt x="121" y="1"/>
                                <a:pt x="107" y="2"/>
                                <a:pt x="96" y="2"/>
                              </a:cubicBezTo>
                              <a:cubicBezTo>
                                <a:pt x="93" y="2"/>
                                <a:pt x="90" y="2"/>
                                <a:pt x="87" y="2"/>
                              </a:cubicBezTo>
                              <a:cubicBezTo>
                                <a:pt x="85" y="2"/>
                                <a:pt x="82" y="2"/>
                                <a:pt x="81" y="2"/>
                              </a:cubicBezTo>
                              <a:cubicBezTo>
                                <a:pt x="80" y="2"/>
                                <a:pt x="80" y="2"/>
                                <a:pt x="80" y="2"/>
                              </a:cubicBezTo>
                              <a:cubicBezTo>
                                <a:pt x="79" y="2"/>
                                <a:pt x="78" y="2"/>
                                <a:pt x="77" y="2"/>
                              </a:cubicBezTo>
                              <a:cubicBezTo>
                                <a:pt x="76" y="2"/>
                                <a:pt x="74" y="2"/>
                                <a:pt x="73" y="2"/>
                              </a:cubicBezTo>
                              <a:cubicBezTo>
                                <a:pt x="73" y="2"/>
                                <a:pt x="73" y="2"/>
                                <a:pt x="73" y="2"/>
                              </a:cubicBezTo>
                              <a:cubicBezTo>
                                <a:pt x="59" y="2"/>
                                <a:pt x="45" y="3"/>
                                <a:pt x="30" y="3"/>
                              </a:cubicBezTo>
                              <a:cubicBezTo>
                                <a:pt x="30" y="3"/>
                                <a:pt x="30" y="3"/>
                                <a:pt x="29" y="3"/>
                              </a:cubicBezTo>
                              <a:cubicBezTo>
                                <a:pt x="27" y="3"/>
                                <a:pt x="24" y="4"/>
                                <a:pt x="22" y="5"/>
                              </a:cubicBezTo>
                              <a:cubicBezTo>
                                <a:pt x="20" y="5"/>
                                <a:pt x="18" y="6"/>
                                <a:pt x="17" y="6"/>
                              </a:cubicBezTo>
                              <a:cubicBezTo>
                                <a:pt x="16" y="6"/>
                                <a:pt x="16" y="6"/>
                                <a:pt x="16" y="6"/>
                              </a:cubicBezTo>
                              <a:cubicBezTo>
                                <a:pt x="17" y="6"/>
                                <a:pt x="17" y="6"/>
                                <a:pt x="18" y="6"/>
                              </a:cubicBezTo>
                              <a:cubicBezTo>
                                <a:pt x="17" y="4"/>
                                <a:pt x="9" y="3"/>
                                <a:pt x="6" y="2"/>
                              </a:cubicBezTo>
                              <a:cubicBezTo>
                                <a:pt x="6" y="3"/>
                                <a:pt x="5" y="3"/>
                                <a:pt x="5" y="3"/>
                              </a:cubicBezTo>
                              <a:cubicBezTo>
                                <a:pt x="4" y="4"/>
                                <a:pt x="2" y="5"/>
                                <a:pt x="2" y="6"/>
                              </a:cubicBezTo>
                              <a:cubicBezTo>
                                <a:pt x="1" y="6"/>
                                <a:pt x="1" y="6"/>
                                <a:pt x="1" y="6"/>
                              </a:cubicBezTo>
                              <a:cubicBezTo>
                                <a:pt x="1" y="6"/>
                                <a:pt x="1" y="6"/>
                                <a:pt x="1" y="6"/>
                              </a:cubicBezTo>
                              <a:cubicBezTo>
                                <a:pt x="1" y="9"/>
                                <a:pt x="1" y="19"/>
                                <a:pt x="0" y="21"/>
                              </a:cubicBezTo>
                              <a:cubicBezTo>
                                <a:pt x="0" y="18"/>
                                <a:pt x="0" y="16"/>
                                <a:pt x="0" y="16"/>
                              </a:cubicBezTo>
                              <a:cubicBezTo>
                                <a:pt x="0" y="16"/>
                                <a:pt x="0" y="17"/>
                                <a:pt x="0" y="18"/>
                              </a:cubicBezTo>
                              <a:cubicBezTo>
                                <a:pt x="0" y="21"/>
                                <a:pt x="0" y="25"/>
                                <a:pt x="0" y="29"/>
                              </a:cubicBezTo>
                              <a:cubicBezTo>
                                <a:pt x="0" y="29"/>
                                <a:pt x="0" y="29"/>
                                <a:pt x="0" y="27"/>
                              </a:cubicBezTo>
                              <a:cubicBezTo>
                                <a:pt x="0" y="31"/>
                                <a:pt x="0" y="40"/>
                                <a:pt x="0" y="40"/>
                              </a:cubicBezTo>
                              <a:cubicBezTo>
                                <a:pt x="0" y="40"/>
                                <a:pt x="0" y="40"/>
                                <a:pt x="0" y="40"/>
                              </a:cubicBezTo>
                              <a:cubicBezTo>
                                <a:pt x="0" y="41"/>
                                <a:pt x="0" y="48"/>
                                <a:pt x="1" y="52"/>
                              </a:cubicBezTo>
                              <a:cubicBezTo>
                                <a:pt x="0" y="51"/>
                                <a:pt x="0" y="51"/>
                                <a:pt x="0" y="51"/>
                              </a:cubicBezTo>
                              <a:cubicBezTo>
                                <a:pt x="1" y="54"/>
                                <a:pt x="1" y="54"/>
                                <a:pt x="1" y="59"/>
                              </a:cubicBezTo>
                              <a:cubicBezTo>
                                <a:pt x="1" y="60"/>
                                <a:pt x="1" y="60"/>
                                <a:pt x="1" y="60"/>
                              </a:cubicBezTo>
                              <a:cubicBezTo>
                                <a:pt x="1" y="60"/>
                                <a:pt x="1" y="60"/>
                                <a:pt x="1" y="59"/>
                              </a:cubicBezTo>
                              <a:cubicBezTo>
                                <a:pt x="1" y="62"/>
                                <a:pt x="1" y="62"/>
                                <a:pt x="1" y="66"/>
                              </a:cubicBezTo>
                              <a:cubicBezTo>
                                <a:pt x="1" y="65"/>
                                <a:pt x="1" y="65"/>
                                <a:pt x="1" y="65"/>
                              </a:cubicBezTo>
                              <a:cubicBezTo>
                                <a:pt x="1" y="68"/>
                                <a:pt x="1" y="68"/>
                                <a:pt x="1" y="70"/>
                              </a:cubicBezTo>
                              <a:cubicBezTo>
                                <a:pt x="1" y="73"/>
                                <a:pt x="1" y="78"/>
                                <a:pt x="1" y="78"/>
                              </a:cubicBezTo>
                              <a:cubicBezTo>
                                <a:pt x="1" y="79"/>
                                <a:pt x="1" y="81"/>
                                <a:pt x="1" y="83"/>
                              </a:cubicBezTo>
                              <a:cubicBezTo>
                                <a:pt x="1" y="83"/>
                                <a:pt x="1" y="83"/>
                                <a:pt x="1" y="83"/>
                              </a:cubicBezTo>
                              <a:cubicBezTo>
                                <a:pt x="1" y="83"/>
                                <a:pt x="1" y="83"/>
                                <a:pt x="1" y="82"/>
                              </a:cubicBezTo>
                              <a:cubicBezTo>
                                <a:pt x="1" y="89"/>
                                <a:pt x="1" y="92"/>
                                <a:pt x="1" y="96"/>
                              </a:cubicBezTo>
                              <a:cubicBezTo>
                                <a:pt x="1" y="97"/>
                                <a:pt x="1" y="97"/>
                                <a:pt x="1" y="97"/>
                              </a:cubicBezTo>
                              <a:cubicBezTo>
                                <a:pt x="1" y="92"/>
                                <a:pt x="1" y="89"/>
                                <a:pt x="1" y="88"/>
                              </a:cubicBezTo>
                              <a:cubicBezTo>
                                <a:pt x="1" y="88"/>
                                <a:pt x="1" y="90"/>
                                <a:pt x="0" y="90"/>
                              </a:cubicBezTo>
                              <a:cubicBezTo>
                                <a:pt x="0" y="90"/>
                                <a:pt x="0" y="90"/>
                                <a:pt x="0" y="89"/>
                              </a:cubicBezTo>
                              <a:cubicBezTo>
                                <a:pt x="0" y="92"/>
                                <a:pt x="1" y="98"/>
                                <a:pt x="1" y="102"/>
                              </a:cubicBezTo>
                              <a:cubicBezTo>
                                <a:pt x="1" y="103"/>
                                <a:pt x="1" y="103"/>
                                <a:pt x="1" y="103"/>
                              </a:cubicBezTo>
                              <a:cubicBezTo>
                                <a:pt x="1" y="102"/>
                                <a:pt x="1" y="102"/>
                                <a:pt x="1" y="102"/>
                              </a:cubicBezTo>
                              <a:cubicBezTo>
                                <a:pt x="1" y="103"/>
                                <a:pt x="1" y="104"/>
                                <a:pt x="1" y="105"/>
                              </a:cubicBezTo>
                              <a:cubicBezTo>
                                <a:pt x="1" y="106"/>
                                <a:pt x="1" y="107"/>
                                <a:pt x="1" y="108"/>
                              </a:cubicBezTo>
                              <a:cubicBezTo>
                                <a:pt x="0" y="109"/>
                                <a:pt x="1" y="113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3"/>
                              </a:cubicBezTo>
                              <a:cubicBezTo>
                                <a:pt x="1" y="113"/>
                                <a:pt x="1" y="113"/>
                                <a:pt x="1" y="113"/>
                              </a:cubicBezTo>
                              <a:cubicBezTo>
                                <a:pt x="1" y="113"/>
                                <a:pt x="1" y="113"/>
                                <a:pt x="1" y="113"/>
                              </a:cubicBezTo>
                              <a:cubicBezTo>
                                <a:pt x="1" y="111"/>
                                <a:pt x="1" y="110"/>
                                <a:pt x="1" y="108"/>
                              </a:cubicBezTo>
                              <a:cubicBezTo>
                                <a:pt x="1" y="109"/>
                                <a:pt x="1" y="111"/>
                                <a:pt x="1" y="113"/>
                              </a:cubicBezTo>
                              <a:cubicBezTo>
                                <a:pt x="1" y="114"/>
                                <a:pt x="2" y="115"/>
                                <a:pt x="2" y="116"/>
                              </a:cubicBezTo>
                              <a:cubicBezTo>
                                <a:pt x="1" y="119"/>
                                <a:pt x="1" y="124"/>
                                <a:pt x="1" y="125"/>
                              </a:cubicBezTo>
                              <a:cubicBezTo>
                                <a:pt x="1" y="132"/>
                                <a:pt x="1" y="140"/>
                                <a:pt x="2" y="144"/>
                              </a:cubicBezTo>
                              <a:cubicBezTo>
                                <a:pt x="2" y="146"/>
                                <a:pt x="2" y="146"/>
                                <a:pt x="2" y="147"/>
                              </a:cubicBezTo>
                              <a:cubicBezTo>
                                <a:pt x="1" y="146"/>
                                <a:pt x="1" y="145"/>
                                <a:pt x="1" y="144"/>
                              </a:cubicBezTo>
                              <a:cubicBezTo>
                                <a:pt x="2" y="148"/>
                                <a:pt x="2" y="155"/>
                                <a:pt x="2" y="156"/>
                              </a:cubicBezTo>
                              <a:cubicBezTo>
                                <a:pt x="2" y="157"/>
                                <a:pt x="2" y="157"/>
                                <a:pt x="2" y="157"/>
                              </a:cubicBezTo>
                              <a:cubicBezTo>
                                <a:pt x="2" y="157"/>
                                <a:pt x="2" y="157"/>
                                <a:pt x="2" y="157"/>
                              </a:cubicBezTo>
                              <a:cubicBezTo>
                                <a:pt x="2" y="157"/>
                                <a:pt x="2" y="157"/>
                                <a:pt x="2" y="157"/>
                              </a:cubicBezTo>
                              <a:cubicBezTo>
                                <a:pt x="2" y="157"/>
                                <a:pt x="2" y="157"/>
                                <a:pt x="2" y="159"/>
                              </a:cubicBezTo>
                              <a:cubicBezTo>
                                <a:pt x="2" y="159"/>
                                <a:pt x="2" y="159"/>
                                <a:pt x="2" y="159"/>
                              </a:cubicBezTo>
                              <a:cubicBezTo>
                                <a:pt x="1" y="171"/>
                                <a:pt x="3" y="178"/>
                                <a:pt x="2" y="191"/>
                              </a:cubicBezTo>
                              <a:cubicBezTo>
                                <a:pt x="2" y="191"/>
                                <a:pt x="2" y="191"/>
                                <a:pt x="2" y="191"/>
                              </a:cubicBezTo>
                              <a:cubicBezTo>
                                <a:pt x="2" y="206"/>
                                <a:pt x="3" y="223"/>
                                <a:pt x="3" y="238"/>
                              </a:cubicBezTo>
                              <a:cubicBezTo>
                                <a:pt x="3" y="242"/>
                                <a:pt x="3" y="243"/>
                                <a:pt x="3" y="246"/>
                              </a:cubicBezTo>
                              <a:cubicBezTo>
                                <a:pt x="3" y="247"/>
                                <a:pt x="3" y="247"/>
                                <a:pt x="3" y="247"/>
                              </a:cubicBezTo>
                              <a:cubicBezTo>
                                <a:pt x="3" y="251"/>
                                <a:pt x="3" y="251"/>
                                <a:pt x="3" y="251"/>
                              </a:cubicBezTo>
                              <a:cubicBezTo>
                                <a:pt x="4" y="258"/>
                                <a:pt x="2" y="262"/>
                                <a:pt x="3" y="270"/>
                              </a:cubicBezTo>
                              <a:cubicBezTo>
                                <a:pt x="4" y="269"/>
                                <a:pt x="4" y="269"/>
                                <a:pt x="4" y="269"/>
                              </a:cubicBezTo>
                              <a:cubicBezTo>
                                <a:pt x="4" y="271"/>
                                <a:pt x="4" y="273"/>
                                <a:pt x="4" y="275"/>
                              </a:cubicBezTo>
                              <a:cubicBezTo>
                                <a:pt x="4" y="275"/>
                                <a:pt x="4" y="275"/>
                                <a:pt x="5" y="275"/>
                              </a:cubicBezTo>
                              <a:cubicBezTo>
                                <a:pt x="5" y="275"/>
                                <a:pt x="5" y="275"/>
                                <a:pt x="6" y="275"/>
                              </a:cubicBezTo>
                              <a:cubicBezTo>
                                <a:pt x="6" y="275"/>
                                <a:pt x="6" y="276"/>
                                <a:pt x="6" y="276"/>
                              </a:cubicBezTo>
                              <a:cubicBezTo>
                                <a:pt x="5" y="277"/>
                                <a:pt x="5" y="277"/>
                                <a:pt x="5" y="277"/>
                              </a:cubicBezTo>
                              <a:cubicBezTo>
                                <a:pt x="5" y="277"/>
                                <a:pt x="4" y="276"/>
                                <a:pt x="4" y="276"/>
                              </a:cubicBezTo>
                              <a:cubicBezTo>
                                <a:pt x="4" y="276"/>
                                <a:pt x="4" y="276"/>
                                <a:pt x="4" y="276"/>
                              </a:cubicBezTo>
                              <a:cubicBezTo>
                                <a:pt x="4" y="277"/>
                                <a:pt x="4" y="277"/>
                                <a:pt x="4" y="277"/>
                              </a:cubicBezTo>
                              <a:cubicBezTo>
                                <a:pt x="4" y="278"/>
                                <a:pt x="4" y="278"/>
                                <a:pt x="4" y="278"/>
                              </a:cubicBezTo>
                              <a:cubicBezTo>
                                <a:pt x="4" y="279"/>
                                <a:pt x="4" y="279"/>
                                <a:pt x="4" y="279"/>
                              </a:cubicBezTo>
                              <a:cubicBezTo>
                                <a:pt x="4" y="279"/>
                                <a:pt x="4" y="280"/>
                                <a:pt x="4" y="280"/>
                              </a:cubicBezTo>
                              <a:cubicBezTo>
                                <a:pt x="4" y="280"/>
                                <a:pt x="4" y="280"/>
                                <a:pt x="4" y="280"/>
                              </a:cubicBezTo>
                              <a:cubicBezTo>
                                <a:pt x="4" y="281"/>
                                <a:pt x="4" y="281"/>
                                <a:pt x="4" y="281"/>
                              </a:cubicBezTo>
                              <a:cubicBezTo>
                                <a:pt x="5" y="280"/>
                                <a:pt x="5" y="280"/>
                                <a:pt x="6" y="279"/>
                              </a:cubicBezTo>
                              <a:cubicBezTo>
                                <a:pt x="7" y="279"/>
                                <a:pt x="7" y="279"/>
                                <a:pt x="8" y="279"/>
                              </a:cubicBezTo>
                              <a:cubicBezTo>
                                <a:pt x="8" y="279"/>
                                <a:pt x="8" y="279"/>
                                <a:pt x="9" y="279"/>
                              </a:cubicBezTo>
                              <a:cubicBezTo>
                                <a:pt x="8" y="281"/>
                                <a:pt x="8" y="283"/>
                                <a:pt x="9" y="284"/>
                              </a:cubicBezTo>
                              <a:cubicBezTo>
                                <a:pt x="10" y="284"/>
                                <a:pt x="10" y="284"/>
                                <a:pt x="10" y="284"/>
                              </a:cubicBezTo>
                              <a:cubicBezTo>
                                <a:pt x="10" y="283"/>
                                <a:pt x="10" y="283"/>
                                <a:pt x="10" y="282"/>
                              </a:cubicBezTo>
                              <a:cubicBezTo>
                                <a:pt x="10" y="282"/>
                                <a:pt x="10" y="282"/>
                                <a:pt x="10" y="282"/>
                              </a:cubicBezTo>
                              <a:cubicBezTo>
                                <a:pt x="11" y="284"/>
                                <a:pt x="11" y="284"/>
                                <a:pt x="12" y="285"/>
                              </a:cubicBezTo>
                              <a:cubicBezTo>
                                <a:pt x="12" y="285"/>
                                <a:pt x="13" y="285"/>
                                <a:pt x="13" y="285"/>
                              </a:cubicBezTo>
                              <a:cubicBezTo>
                                <a:pt x="14" y="284"/>
                                <a:pt x="14" y="283"/>
                                <a:pt x="15" y="282"/>
                              </a:cubicBezTo>
                              <a:cubicBezTo>
                                <a:pt x="16" y="282"/>
                                <a:pt x="16" y="282"/>
                                <a:pt x="16" y="282"/>
                              </a:cubicBezTo>
                              <a:cubicBezTo>
                                <a:pt x="16" y="286"/>
                                <a:pt x="13" y="286"/>
                                <a:pt x="13" y="289"/>
                              </a:cubicBezTo>
                              <a:cubicBezTo>
                                <a:pt x="13" y="289"/>
                                <a:pt x="13" y="289"/>
                                <a:pt x="13" y="289"/>
                              </a:cubicBezTo>
                              <a:cubicBezTo>
                                <a:pt x="13" y="289"/>
                                <a:pt x="13" y="289"/>
                                <a:pt x="14" y="289"/>
                              </a:cubicBezTo>
                              <a:cubicBezTo>
                                <a:pt x="16" y="289"/>
                                <a:pt x="18" y="290"/>
                                <a:pt x="21" y="290"/>
                              </a:cubicBezTo>
                              <a:cubicBezTo>
                                <a:pt x="24" y="291"/>
                                <a:pt x="27" y="292"/>
                                <a:pt x="30" y="292"/>
                              </a:cubicBezTo>
                              <a:cubicBezTo>
                                <a:pt x="31" y="292"/>
                                <a:pt x="32" y="291"/>
                                <a:pt x="33" y="291"/>
                              </a:cubicBezTo>
                              <a:cubicBezTo>
                                <a:pt x="36" y="291"/>
                                <a:pt x="37" y="289"/>
                                <a:pt x="40" y="289"/>
                              </a:cubicBezTo>
                              <a:cubicBezTo>
                                <a:pt x="40" y="289"/>
                                <a:pt x="40" y="289"/>
                                <a:pt x="40" y="289"/>
                              </a:cubicBezTo>
                              <a:cubicBezTo>
                                <a:pt x="40" y="289"/>
                                <a:pt x="40" y="289"/>
                                <a:pt x="40" y="289"/>
                              </a:cubicBezTo>
                              <a:cubicBezTo>
                                <a:pt x="40" y="290"/>
                                <a:pt x="39" y="290"/>
                                <a:pt x="38" y="290"/>
                              </a:cubicBezTo>
                              <a:cubicBezTo>
                                <a:pt x="38" y="290"/>
                                <a:pt x="38" y="290"/>
                                <a:pt x="38" y="290"/>
                              </a:cubicBezTo>
                              <a:cubicBezTo>
                                <a:pt x="44" y="291"/>
                                <a:pt x="53" y="291"/>
                                <a:pt x="60" y="292"/>
                              </a:cubicBezTo>
                              <a:cubicBezTo>
                                <a:pt x="60" y="292"/>
                                <a:pt x="60" y="292"/>
                                <a:pt x="60" y="292"/>
                              </a:cubicBezTo>
                              <a:cubicBezTo>
                                <a:pt x="61" y="292"/>
                                <a:pt x="61" y="292"/>
                                <a:pt x="62" y="292"/>
                              </a:cubicBezTo>
                              <a:cubicBezTo>
                                <a:pt x="62" y="292"/>
                                <a:pt x="62" y="292"/>
                                <a:pt x="62" y="292"/>
                              </a:cubicBezTo>
                              <a:cubicBezTo>
                                <a:pt x="65" y="292"/>
                                <a:pt x="65" y="292"/>
                                <a:pt x="65" y="292"/>
                              </a:cubicBezTo>
                              <a:cubicBezTo>
                                <a:pt x="64" y="292"/>
                                <a:pt x="65" y="292"/>
                                <a:pt x="64" y="292"/>
                              </a:cubicBezTo>
                              <a:cubicBezTo>
                                <a:pt x="64" y="292"/>
                                <a:pt x="64" y="292"/>
                                <a:pt x="63" y="292"/>
                              </a:cubicBezTo>
                              <a:cubicBezTo>
                                <a:pt x="64" y="292"/>
                                <a:pt x="65" y="293"/>
                                <a:pt x="66" y="293"/>
                              </a:cubicBezTo>
                              <a:cubicBezTo>
                                <a:pt x="68" y="293"/>
                                <a:pt x="69" y="292"/>
                                <a:pt x="70" y="292"/>
                              </a:cubicBezTo>
                              <a:cubicBezTo>
                                <a:pt x="71" y="292"/>
                                <a:pt x="72" y="292"/>
                                <a:pt x="72" y="292"/>
                              </a:cubicBezTo>
                              <a:cubicBezTo>
                                <a:pt x="73" y="292"/>
                                <a:pt x="74" y="292"/>
                                <a:pt x="74" y="292"/>
                              </a:cubicBezTo>
                              <a:cubicBezTo>
                                <a:pt x="74" y="292"/>
                                <a:pt x="74" y="292"/>
                                <a:pt x="74" y="292"/>
                              </a:cubicBezTo>
                              <a:cubicBezTo>
                                <a:pt x="79" y="292"/>
                                <a:pt x="77" y="292"/>
                                <a:pt x="78" y="292"/>
                              </a:cubicBezTo>
                              <a:cubicBezTo>
                                <a:pt x="79" y="292"/>
                                <a:pt x="80" y="292"/>
                                <a:pt x="81" y="292"/>
                              </a:cubicBezTo>
                              <a:cubicBezTo>
                                <a:pt x="84" y="293"/>
                                <a:pt x="84" y="293"/>
                                <a:pt x="84" y="293"/>
                              </a:cubicBezTo>
                              <a:cubicBezTo>
                                <a:pt x="85" y="292"/>
                                <a:pt x="85" y="292"/>
                                <a:pt x="85" y="292"/>
                              </a:cubicBezTo>
                              <a:cubicBezTo>
                                <a:pt x="85" y="292"/>
                                <a:pt x="87" y="292"/>
                                <a:pt x="87" y="292"/>
                              </a:cubicBezTo>
                              <a:cubicBezTo>
                                <a:pt x="89" y="292"/>
                                <a:pt x="86" y="292"/>
                                <a:pt x="88" y="292"/>
                              </a:cubicBezTo>
                              <a:cubicBezTo>
                                <a:pt x="89" y="292"/>
                                <a:pt x="91" y="292"/>
                                <a:pt x="92" y="292"/>
                              </a:cubicBezTo>
                              <a:cubicBezTo>
                                <a:pt x="93" y="292"/>
                                <a:pt x="93" y="292"/>
                                <a:pt x="94" y="292"/>
                              </a:cubicBezTo>
                              <a:cubicBezTo>
                                <a:pt x="94" y="292"/>
                                <a:pt x="94" y="292"/>
                                <a:pt x="95" y="292"/>
                              </a:cubicBezTo>
                              <a:cubicBezTo>
                                <a:pt x="97" y="292"/>
                                <a:pt x="98" y="292"/>
                                <a:pt x="99" y="292"/>
                              </a:cubicBezTo>
                              <a:cubicBezTo>
                                <a:pt x="100" y="292"/>
                                <a:pt x="95" y="292"/>
                                <a:pt x="99" y="292"/>
                              </a:cubicBezTo>
                              <a:cubicBezTo>
                                <a:pt x="100" y="292"/>
                                <a:pt x="100" y="292"/>
                                <a:pt x="101" y="292"/>
                              </a:cubicBezTo>
                              <a:cubicBezTo>
                                <a:pt x="102" y="292"/>
                                <a:pt x="102" y="292"/>
                                <a:pt x="103" y="292"/>
                              </a:cubicBezTo>
                              <a:cubicBezTo>
                                <a:pt x="104" y="292"/>
                                <a:pt x="105" y="292"/>
                                <a:pt x="105" y="292"/>
                              </a:cubicBezTo>
                              <a:cubicBezTo>
                                <a:pt x="106" y="292"/>
                                <a:pt x="107" y="292"/>
                                <a:pt x="108" y="292"/>
                              </a:cubicBezTo>
                              <a:cubicBezTo>
                                <a:pt x="108" y="292"/>
                                <a:pt x="109" y="292"/>
                                <a:pt x="109" y="292"/>
                              </a:cubicBezTo>
                              <a:cubicBezTo>
                                <a:pt x="110" y="292"/>
                                <a:pt x="111" y="293"/>
                                <a:pt x="112" y="293"/>
                              </a:cubicBezTo>
                              <a:cubicBezTo>
                                <a:pt x="113" y="293"/>
                                <a:pt x="114" y="293"/>
                                <a:pt x="115" y="293"/>
                              </a:cubicBezTo>
                              <a:cubicBezTo>
                                <a:pt x="115" y="293"/>
                                <a:pt x="116" y="293"/>
                                <a:pt x="116" y="293"/>
                              </a:cubicBezTo>
                              <a:cubicBezTo>
                                <a:pt x="116" y="292"/>
                                <a:pt x="118" y="292"/>
                                <a:pt x="121" y="292"/>
                              </a:cubicBezTo>
                              <a:cubicBezTo>
                                <a:pt x="121" y="292"/>
                                <a:pt x="122" y="292"/>
                                <a:pt x="122" y="292"/>
                              </a:cubicBezTo>
                              <a:cubicBezTo>
                                <a:pt x="122" y="292"/>
                                <a:pt x="122" y="292"/>
                                <a:pt x="122" y="292"/>
                              </a:cubicBezTo>
                              <a:cubicBezTo>
                                <a:pt x="126" y="292"/>
                                <a:pt x="135" y="292"/>
                                <a:pt x="141" y="293"/>
                              </a:cubicBezTo>
                              <a:cubicBezTo>
                                <a:pt x="143" y="292"/>
                                <a:pt x="147" y="292"/>
                                <a:pt x="149" y="292"/>
                              </a:cubicBezTo>
                              <a:cubicBezTo>
                                <a:pt x="149" y="293"/>
                                <a:pt x="148" y="293"/>
                                <a:pt x="147" y="293"/>
                              </a:cubicBezTo>
                              <a:cubicBezTo>
                                <a:pt x="150" y="293"/>
                                <a:pt x="150" y="293"/>
                                <a:pt x="150" y="293"/>
                              </a:cubicBezTo>
                              <a:cubicBezTo>
                                <a:pt x="151" y="293"/>
                                <a:pt x="152" y="293"/>
                                <a:pt x="154" y="293"/>
                              </a:cubicBezTo>
                              <a:cubicBezTo>
                                <a:pt x="153" y="293"/>
                                <a:pt x="153" y="293"/>
                                <a:pt x="153" y="293"/>
                              </a:cubicBezTo>
                              <a:cubicBezTo>
                                <a:pt x="156" y="293"/>
                                <a:pt x="159" y="293"/>
                                <a:pt x="163" y="293"/>
                              </a:cubicBezTo>
                              <a:cubicBezTo>
                                <a:pt x="164" y="293"/>
                                <a:pt x="165" y="293"/>
                                <a:pt x="167" y="293"/>
                              </a:cubicBezTo>
                              <a:cubicBezTo>
                                <a:pt x="167" y="293"/>
                                <a:pt x="165" y="292"/>
                                <a:pt x="165" y="292"/>
                              </a:cubicBezTo>
                              <a:cubicBezTo>
                                <a:pt x="166" y="292"/>
                                <a:pt x="167" y="292"/>
                                <a:pt x="168" y="292"/>
                              </a:cubicBezTo>
                              <a:cubicBezTo>
                                <a:pt x="168" y="292"/>
                                <a:pt x="168" y="292"/>
                                <a:pt x="167" y="292"/>
                              </a:cubicBezTo>
                              <a:cubicBezTo>
                                <a:pt x="168" y="292"/>
                                <a:pt x="168" y="292"/>
                                <a:pt x="169" y="292"/>
                              </a:cubicBezTo>
                              <a:cubicBezTo>
                                <a:pt x="169" y="292"/>
                                <a:pt x="170" y="292"/>
                                <a:pt x="170" y="292"/>
                              </a:cubicBezTo>
                              <a:cubicBezTo>
                                <a:pt x="168" y="292"/>
                                <a:pt x="168" y="292"/>
                                <a:pt x="168" y="292"/>
                              </a:cubicBezTo>
                              <a:cubicBezTo>
                                <a:pt x="168" y="292"/>
                                <a:pt x="168" y="292"/>
                                <a:pt x="168" y="292"/>
                              </a:cubicBezTo>
                              <a:cubicBezTo>
                                <a:pt x="169" y="292"/>
                                <a:pt x="169" y="292"/>
                                <a:pt x="169" y="292"/>
                              </a:cubicBezTo>
                              <a:cubicBezTo>
                                <a:pt x="170" y="292"/>
                                <a:pt x="170" y="292"/>
                                <a:pt x="171" y="292"/>
                              </a:cubicBezTo>
                              <a:cubicBezTo>
                                <a:pt x="171" y="292"/>
                                <a:pt x="171" y="292"/>
                                <a:pt x="171" y="292"/>
                              </a:cubicBezTo>
                              <a:cubicBezTo>
                                <a:pt x="171" y="292"/>
                                <a:pt x="172" y="292"/>
                                <a:pt x="172" y="293"/>
                              </a:cubicBezTo>
                              <a:cubicBezTo>
                                <a:pt x="172" y="293"/>
                                <a:pt x="172" y="293"/>
                                <a:pt x="172" y="293"/>
                              </a:cubicBezTo>
                              <a:cubicBezTo>
                                <a:pt x="172" y="293"/>
                                <a:pt x="171" y="293"/>
                                <a:pt x="171" y="293"/>
                              </a:cubicBezTo>
                              <a:cubicBezTo>
                                <a:pt x="171" y="293"/>
                                <a:pt x="170" y="293"/>
                                <a:pt x="170" y="293"/>
                              </a:cubicBezTo>
                              <a:cubicBezTo>
                                <a:pt x="170" y="293"/>
                                <a:pt x="170" y="293"/>
                                <a:pt x="169" y="293"/>
                              </a:cubicBezTo>
                              <a:cubicBezTo>
                                <a:pt x="172" y="293"/>
                                <a:pt x="174" y="293"/>
                                <a:pt x="175" y="293"/>
                              </a:cubicBezTo>
                              <a:cubicBezTo>
                                <a:pt x="175" y="293"/>
                                <a:pt x="175" y="293"/>
                                <a:pt x="177" y="293"/>
                              </a:cubicBezTo>
                              <a:cubicBezTo>
                                <a:pt x="177" y="293"/>
                                <a:pt x="177" y="293"/>
                                <a:pt x="177" y="293"/>
                              </a:cubicBezTo>
                              <a:cubicBezTo>
                                <a:pt x="181" y="293"/>
                                <a:pt x="178" y="293"/>
                                <a:pt x="181" y="293"/>
                              </a:cubicBezTo>
                              <a:cubicBezTo>
                                <a:pt x="182" y="293"/>
                                <a:pt x="184" y="293"/>
                                <a:pt x="185" y="293"/>
                              </a:cubicBezTo>
                              <a:cubicBezTo>
                                <a:pt x="186" y="293"/>
                                <a:pt x="186" y="293"/>
                                <a:pt x="187" y="293"/>
                              </a:cubicBezTo>
                              <a:cubicBezTo>
                                <a:pt x="187" y="293"/>
                                <a:pt x="187" y="293"/>
                                <a:pt x="187" y="293"/>
                              </a:cubicBezTo>
                              <a:cubicBezTo>
                                <a:pt x="188" y="293"/>
                                <a:pt x="188" y="293"/>
                                <a:pt x="188" y="293"/>
                              </a:cubicBezTo>
                              <a:cubicBezTo>
                                <a:pt x="188" y="293"/>
                                <a:pt x="188" y="293"/>
                                <a:pt x="188" y="293"/>
                              </a:cubicBezTo>
                              <a:cubicBezTo>
                                <a:pt x="188" y="293"/>
                                <a:pt x="188" y="293"/>
                                <a:pt x="188" y="293"/>
                              </a:cubicBezTo>
                              <a:cubicBezTo>
                                <a:pt x="190" y="292"/>
                                <a:pt x="193" y="292"/>
                                <a:pt x="198" y="292"/>
                              </a:cubicBezTo>
                              <a:cubicBezTo>
                                <a:pt x="201" y="292"/>
                                <a:pt x="204" y="292"/>
                                <a:pt x="207" y="292"/>
                              </a:cubicBezTo>
                              <a:cubicBezTo>
                                <a:pt x="210" y="292"/>
                                <a:pt x="213" y="292"/>
                                <a:pt x="216" y="292"/>
                              </a:cubicBezTo>
                              <a:cubicBezTo>
                                <a:pt x="218" y="292"/>
                                <a:pt x="219" y="292"/>
                                <a:pt x="220" y="292"/>
                              </a:cubicBezTo>
                              <a:cubicBezTo>
                                <a:pt x="220" y="291"/>
                                <a:pt x="220" y="292"/>
                                <a:pt x="220" y="291"/>
                              </a:cubicBezTo>
                              <a:cubicBezTo>
                                <a:pt x="221" y="291"/>
                                <a:pt x="223" y="292"/>
                                <a:pt x="224" y="292"/>
                              </a:cubicBezTo>
                              <a:cubicBezTo>
                                <a:pt x="225" y="292"/>
                                <a:pt x="227" y="291"/>
                                <a:pt x="229" y="289"/>
                              </a:cubicBezTo>
                              <a:cubicBezTo>
                                <a:pt x="227" y="288"/>
                                <a:pt x="226" y="287"/>
                                <a:pt x="225" y="286"/>
                              </a:cubicBezTo>
                              <a:cubicBezTo>
                                <a:pt x="225" y="285"/>
                                <a:pt x="225" y="285"/>
                                <a:pt x="226" y="285"/>
                              </a:cubicBezTo>
                              <a:cubicBezTo>
                                <a:pt x="227" y="285"/>
                                <a:pt x="227" y="285"/>
                                <a:pt x="228" y="285"/>
                              </a:cubicBezTo>
                              <a:cubicBezTo>
                                <a:pt x="228" y="285"/>
                                <a:pt x="229" y="285"/>
                                <a:pt x="229" y="285"/>
                              </a:cubicBezTo>
                              <a:cubicBezTo>
                                <a:pt x="229" y="285"/>
                                <a:pt x="230" y="285"/>
                                <a:pt x="230" y="285"/>
                              </a:cubicBezTo>
                              <a:cubicBezTo>
                                <a:pt x="231" y="285"/>
                                <a:pt x="231" y="285"/>
                                <a:pt x="232" y="285"/>
                              </a:cubicBezTo>
                              <a:cubicBezTo>
                                <a:pt x="236" y="286"/>
                                <a:pt x="245" y="290"/>
                                <a:pt x="247" y="290"/>
                              </a:cubicBezTo>
                              <a:cubicBezTo>
                                <a:pt x="247" y="290"/>
                                <a:pt x="247" y="290"/>
                                <a:pt x="247" y="290"/>
                              </a:cubicBezTo>
                              <a:cubicBezTo>
                                <a:pt x="247" y="290"/>
                                <a:pt x="247" y="290"/>
                                <a:pt x="247" y="290"/>
                              </a:cubicBezTo>
                              <a:cubicBezTo>
                                <a:pt x="247" y="291"/>
                                <a:pt x="246" y="290"/>
                                <a:pt x="247" y="291"/>
                              </a:cubicBezTo>
                              <a:cubicBezTo>
                                <a:pt x="248" y="292"/>
                                <a:pt x="248" y="292"/>
                                <a:pt x="249" y="292"/>
                              </a:cubicBezTo>
                              <a:cubicBezTo>
                                <a:pt x="250" y="291"/>
                                <a:pt x="250" y="291"/>
                                <a:pt x="250" y="290"/>
                              </a:cubicBezTo>
                              <a:cubicBezTo>
                                <a:pt x="249" y="290"/>
                                <a:pt x="249" y="289"/>
                                <a:pt x="249" y="289"/>
                              </a:cubicBezTo>
                              <a:cubicBezTo>
                                <a:pt x="249" y="289"/>
                                <a:pt x="249" y="289"/>
                                <a:pt x="249" y="289"/>
                              </a:cubicBezTo>
                              <a:cubicBezTo>
                                <a:pt x="251" y="289"/>
                                <a:pt x="254" y="290"/>
                                <a:pt x="254" y="290"/>
                              </a:cubicBezTo>
                              <a:cubicBezTo>
                                <a:pt x="255" y="290"/>
                                <a:pt x="255" y="289"/>
                                <a:pt x="256" y="289"/>
                              </a:cubicBezTo>
                              <a:cubicBezTo>
                                <a:pt x="256" y="290"/>
                                <a:pt x="257" y="290"/>
                                <a:pt x="259" y="291"/>
                              </a:cubicBezTo>
                              <a:cubicBezTo>
                                <a:pt x="258" y="292"/>
                                <a:pt x="258" y="292"/>
                                <a:pt x="258" y="292"/>
                              </a:cubicBezTo>
                              <a:cubicBezTo>
                                <a:pt x="259" y="293"/>
                                <a:pt x="260" y="293"/>
                                <a:pt x="261" y="293"/>
                              </a:cubicBezTo>
                              <a:cubicBezTo>
                                <a:pt x="264" y="293"/>
                                <a:pt x="267" y="293"/>
                                <a:pt x="270" y="293"/>
                              </a:cubicBezTo>
                              <a:cubicBezTo>
                                <a:pt x="274" y="292"/>
                                <a:pt x="277" y="291"/>
                                <a:pt x="277" y="289"/>
                              </a:cubicBezTo>
                              <a:cubicBezTo>
                                <a:pt x="278" y="290"/>
                                <a:pt x="278" y="290"/>
                                <a:pt x="279" y="290"/>
                              </a:cubicBezTo>
                              <a:cubicBezTo>
                                <a:pt x="282" y="286"/>
                                <a:pt x="288" y="281"/>
                                <a:pt x="293" y="277"/>
                              </a:cubicBezTo>
                              <a:cubicBezTo>
                                <a:pt x="295" y="278"/>
                                <a:pt x="296" y="277"/>
                                <a:pt x="297" y="279"/>
                              </a:cubicBezTo>
                              <a:cubicBezTo>
                                <a:pt x="297" y="279"/>
                                <a:pt x="298" y="284"/>
                                <a:pt x="298" y="288"/>
                              </a:cubicBezTo>
                              <a:cubicBezTo>
                                <a:pt x="299" y="286"/>
                                <a:pt x="299" y="285"/>
                                <a:pt x="299" y="285"/>
                              </a:cubicBezTo>
                              <a:cubicBezTo>
                                <a:pt x="299" y="285"/>
                                <a:pt x="299" y="285"/>
                                <a:pt x="299" y="285"/>
                              </a:cubicBezTo>
                              <a:cubicBezTo>
                                <a:pt x="299" y="284"/>
                                <a:pt x="299" y="283"/>
                                <a:pt x="299" y="283"/>
                              </a:cubicBezTo>
                              <a:cubicBezTo>
                                <a:pt x="299" y="283"/>
                                <a:pt x="299" y="285"/>
                                <a:pt x="299" y="286"/>
                              </a:cubicBezTo>
                              <a:cubicBezTo>
                                <a:pt x="299" y="281"/>
                                <a:pt x="299" y="278"/>
                                <a:pt x="299" y="273"/>
                              </a:cubicBezTo>
                              <a:cubicBezTo>
                                <a:pt x="299" y="273"/>
                                <a:pt x="299" y="274"/>
                                <a:pt x="299" y="274"/>
                              </a:cubicBezTo>
                              <a:cubicBezTo>
                                <a:pt x="299" y="274"/>
                                <a:pt x="299" y="274"/>
                                <a:pt x="299" y="274"/>
                              </a:cubicBezTo>
                              <a:cubicBezTo>
                                <a:pt x="299" y="266"/>
                                <a:pt x="299" y="270"/>
                                <a:pt x="299" y="265"/>
                              </a:cubicBezTo>
                              <a:cubicBezTo>
                                <a:pt x="299" y="264"/>
                                <a:pt x="299" y="264"/>
                                <a:pt x="299" y="264"/>
                              </a:cubicBezTo>
                              <a:cubicBezTo>
                                <a:pt x="299" y="264"/>
                                <a:pt x="299" y="264"/>
                                <a:pt x="299" y="264"/>
                              </a:cubicBezTo>
                              <a:cubicBezTo>
                                <a:pt x="299" y="264"/>
                                <a:pt x="299" y="264"/>
                                <a:pt x="299" y="264"/>
                              </a:cubicBezTo>
                              <a:cubicBezTo>
                                <a:pt x="299" y="264"/>
                                <a:pt x="299" y="264"/>
                                <a:pt x="299" y="261"/>
                              </a:cubicBezTo>
                              <a:cubicBezTo>
                                <a:pt x="299" y="260"/>
                                <a:pt x="299" y="259"/>
                                <a:pt x="299" y="259"/>
                              </a:cubicBezTo>
                              <a:cubicBezTo>
                                <a:pt x="299" y="259"/>
                                <a:pt x="299" y="261"/>
                                <a:pt x="299" y="261"/>
                              </a:cubicBezTo>
                              <a:cubicBezTo>
                                <a:pt x="299" y="257"/>
                                <a:pt x="300" y="252"/>
                                <a:pt x="300" y="250"/>
                              </a:cubicBezTo>
                              <a:cubicBezTo>
                                <a:pt x="300" y="252"/>
                                <a:pt x="300" y="252"/>
                                <a:pt x="300" y="252"/>
                              </a:cubicBezTo>
                              <a:cubicBezTo>
                                <a:pt x="300" y="251"/>
                                <a:pt x="300" y="250"/>
                                <a:pt x="300" y="248"/>
                              </a:cubicBezTo>
                              <a:cubicBezTo>
                                <a:pt x="300" y="250"/>
                                <a:pt x="300" y="250"/>
                                <a:pt x="300" y="250"/>
                              </a:cubicBezTo>
                              <a:cubicBezTo>
                                <a:pt x="300" y="248"/>
                                <a:pt x="300" y="247"/>
                                <a:pt x="300" y="247"/>
                              </a:cubicBezTo>
                              <a:cubicBezTo>
                                <a:pt x="300" y="247"/>
                                <a:pt x="300" y="247"/>
                                <a:pt x="300" y="247"/>
                              </a:cubicBezTo>
                              <a:cubicBezTo>
                                <a:pt x="300" y="247"/>
                                <a:pt x="300" y="247"/>
                                <a:pt x="300" y="247"/>
                              </a:cubicBezTo>
                              <a:cubicBezTo>
                                <a:pt x="300" y="247"/>
                                <a:pt x="300" y="247"/>
                                <a:pt x="299" y="247"/>
                              </a:cubicBezTo>
                              <a:cubicBezTo>
                                <a:pt x="299" y="247"/>
                                <a:pt x="299" y="247"/>
                                <a:pt x="299" y="247"/>
                              </a:cubicBezTo>
                              <a:cubicBezTo>
                                <a:pt x="299" y="247"/>
                                <a:pt x="299" y="246"/>
                                <a:pt x="299" y="245"/>
                              </a:cubicBezTo>
                              <a:cubicBezTo>
                                <a:pt x="299" y="243"/>
                                <a:pt x="299" y="239"/>
                                <a:pt x="299" y="239"/>
                              </a:cubicBezTo>
                              <a:cubicBezTo>
                                <a:pt x="299" y="241"/>
                                <a:pt x="299" y="241"/>
                                <a:pt x="299" y="241"/>
                              </a:cubicBezTo>
                              <a:cubicBezTo>
                                <a:pt x="299" y="241"/>
                                <a:pt x="299" y="241"/>
                                <a:pt x="299" y="241"/>
                              </a:cubicBezTo>
                              <a:cubicBezTo>
                                <a:pt x="300" y="241"/>
                                <a:pt x="300" y="241"/>
                                <a:pt x="300" y="241"/>
                              </a:cubicBezTo>
                              <a:cubicBezTo>
                                <a:pt x="300" y="241"/>
                                <a:pt x="300" y="241"/>
                                <a:pt x="300" y="242"/>
                              </a:cubicBezTo>
                              <a:cubicBezTo>
                                <a:pt x="300" y="241"/>
                                <a:pt x="300" y="240"/>
                                <a:pt x="300" y="239"/>
                              </a:cubicBezTo>
                              <a:cubicBezTo>
                                <a:pt x="300" y="239"/>
                                <a:pt x="300" y="239"/>
                                <a:pt x="300" y="239"/>
                              </a:cubicBezTo>
                              <a:cubicBezTo>
                                <a:pt x="300" y="239"/>
                                <a:pt x="300" y="240"/>
                                <a:pt x="300" y="240"/>
                              </a:cubicBezTo>
                              <a:cubicBezTo>
                                <a:pt x="300" y="234"/>
                                <a:pt x="299" y="237"/>
                                <a:pt x="300" y="231"/>
                              </a:cubicBezTo>
                              <a:cubicBezTo>
                                <a:pt x="300" y="231"/>
                                <a:pt x="300" y="231"/>
                                <a:pt x="300" y="231"/>
                              </a:cubicBezTo>
                              <a:cubicBezTo>
                                <a:pt x="300" y="231"/>
                                <a:pt x="300" y="230"/>
                                <a:pt x="300" y="229"/>
                              </a:cubicBezTo>
                              <a:cubicBezTo>
                                <a:pt x="300" y="230"/>
                                <a:pt x="300" y="230"/>
                                <a:pt x="300" y="230"/>
                              </a:cubicBezTo>
                              <a:cubicBezTo>
                                <a:pt x="300" y="230"/>
                                <a:pt x="300" y="229"/>
                                <a:pt x="299" y="228"/>
                              </a:cubicBezTo>
                              <a:cubicBezTo>
                                <a:pt x="300" y="224"/>
                                <a:pt x="299" y="223"/>
                                <a:pt x="299" y="221"/>
                              </a:cubicBezTo>
                              <a:cubicBezTo>
                                <a:pt x="299" y="224"/>
                                <a:pt x="299" y="224"/>
                                <a:pt x="299" y="224"/>
                              </a:cubicBezTo>
                              <a:cubicBezTo>
                                <a:pt x="299" y="223"/>
                                <a:pt x="299" y="221"/>
                                <a:pt x="299" y="218"/>
                              </a:cubicBezTo>
                              <a:cubicBezTo>
                                <a:pt x="299" y="218"/>
                                <a:pt x="299" y="218"/>
                                <a:pt x="299" y="218"/>
                              </a:cubicBezTo>
                              <a:cubicBezTo>
                                <a:pt x="299" y="218"/>
                                <a:pt x="299" y="218"/>
                                <a:pt x="299" y="219"/>
                              </a:cubicBezTo>
                              <a:cubicBezTo>
                                <a:pt x="299" y="216"/>
                                <a:pt x="300" y="212"/>
                                <a:pt x="299" y="209"/>
                              </a:cubicBezTo>
                              <a:cubicBezTo>
                                <a:pt x="300" y="207"/>
                                <a:pt x="300" y="208"/>
                                <a:pt x="300" y="207"/>
                              </a:cubicBezTo>
                              <a:cubicBezTo>
                                <a:pt x="300" y="202"/>
                                <a:pt x="300" y="202"/>
                                <a:pt x="300" y="197"/>
                              </a:cubicBezTo>
                              <a:cubicBezTo>
                                <a:pt x="300" y="197"/>
                                <a:pt x="300" y="197"/>
                                <a:pt x="300" y="197"/>
                              </a:cubicBezTo>
                              <a:cubicBezTo>
                                <a:pt x="300" y="197"/>
                                <a:pt x="300" y="197"/>
                                <a:pt x="300" y="195"/>
                              </a:cubicBezTo>
                              <a:cubicBezTo>
                                <a:pt x="300" y="203"/>
                                <a:pt x="300" y="203"/>
                                <a:pt x="300" y="203"/>
                              </a:cubicBezTo>
                              <a:cubicBezTo>
                                <a:pt x="299" y="198"/>
                                <a:pt x="299" y="198"/>
                                <a:pt x="299" y="198"/>
                              </a:cubicBezTo>
                              <a:cubicBezTo>
                                <a:pt x="299" y="200"/>
                                <a:pt x="300" y="203"/>
                                <a:pt x="299" y="204"/>
                              </a:cubicBezTo>
                              <a:cubicBezTo>
                                <a:pt x="299" y="203"/>
                                <a:pt x="299" y="202"/>
                                <a:pt x="299" y="202"/>
                              </a:cubicBezTo>
                              <a:cubicBezTo>
                                <a:pt x="299" y="202"/>
                                <a:pt x="299" y="203"/>
                                <a:pt x="299" y="203"/>
                              </a:cubicBezTo>
                              <a:cubicBezTo>
                                <a:pt x="300" y="200"/>
                                <a:pt x="299" y="197"/>
                                <a:pt x="299" y="193"/>
                              </a:cubicBezTo>
                              <a:cubicBezTo>
                                <a:pt x="300" y="193"/>
                                <a:pt x="300" y="193"/>
                                <a:pt x="300" y="193"/>
                              </a:cubicBezTo>
                              <a:cubicBezTo>
                                <a:pt x="300" y="187"/>
                                <a:pt x="300" y="182"/>
                                <a:pt x="300" y="175"/>
                              </a:cubicBezTo>
                              <a:cubicBezTo>
                                <a:pt x="300" y="177"/>
                                <a:pt x="300" y="177"/>
                                <a:pt x="300" y="177"/>
                              </a:cubicBezTo>
                              <a:cubicBezTo>
                                <a:pt x="299" y="176"/>
                                <a:pt x="300" y="172"/>
                                <a:pt x="300" y="170"/>
                              </a:cubicBezTo>
                              <a:cubicBezTo>
                                <a:pt x="300" y="170"/>
                                <a:pt x="300" y="170"/>
                                <a:pt x="300" y="170"/>
                              </a:cubicBezTo>
                              <a:cubicBezTo>
                                <a:pt x="300" y="170"/>
                                <a:pt x="300" y="169"/>
                                <a:pt x="300" y="168"/>
                              </a:cubicBezTo>
                              <a:cubicBezTo>
                                <a:pt x="300" y="168"/>
                                <a:pt x="300" y="168"/>
                                <a:pt x="300" y="168"/>
                              </a:cubicBezTo>
                              <a:cubicBezTo>
                                <a:pt x="300" y="168"/>
                                <a:pt x="300" y="162"/>
                                <a:pt x="300" y="161"/>
                              </a:cubicBezTo>
                              <a:cubicBezTo>
                                <a:pt x="300" y="158"/>
                                <a:pt x="300" y="158"/>
                                <a:pt x="300" y="158"/>
                              </a:cubicBezTo>
                              <a:cubicBezTo>
                                <a:pt x="300" y="152"/>
                                <a:pt x="299" y="151"/>
                                <a:pt x="299" y="145"/>
                              </a:cubicBezTo>
                              <a:cubicBezTo>
                                <a:pt x="299" y="145"/>
                                <a:pt x="299" y="146"/>
                                <a:pt x="300" y="146"/>
                              </a:cubicBezTo>
                              <a:cubicBezTo>
                                <a:pt x="300" y="146"/>
                                <a:pt x="300" y="146"/>
                                <a:pt x="300" y="146"/>
                              </a:cubicBezTo>
                              <a:cubicBezTo>
                                <a:pt x="300" y="146"/>
                                <a:pt x="300" y="146"/>
                                <a:pt x="300" y="146"/>
                              </a:cubicBezTo>
                              <a:cubicBezTo>
                                <a:pt x="300" y="146"/>
                                <a:pt x="300" y="146"/>
                                <a:pt x="300" y="148"/>
                              </a:cubicBezTo>
                              <a:cubicBezTo>
                                <a:pt x="300" y="146"/>
                                <a:pt x="300" y="144"/>
                                <a:pt x="300" y="144"/>
                              </a:cubicBezTo>
                              <a:cubicBezTo>
                                <a:pt x="300" y="143"/>
                                <a:pt x="299" y="139"/>
                                <a:pt x="300" y="137"/>
                              </a:cubicBezTo>
                              <a:cubicBezTo>
                                <a:pt x="300" y="136"/>
                                <a:pt x="299" y="136"/>
                                <a:pt x="299" y="133"/>
                              </a:cubicBezTo>
                              <a:cubicBezTo>
                                <a:pt x="299" y="133"/>
                                <a:pt x="299" y="133"/>
                                <a:pt x="299" y="133"/>
                              </a:cubicBezTo>
                              <a:cubicBezTo>
                                <a:pt x="299" y="133"/>
                                <a:pt x="299" y="133"/>
                                <a:pt x="299" y="133"/>
                              </a:cubicBezTo>
                              <a:cubicBezTo>
                                <a:pt x="299" y="133"/>
                                <a:pt x="299" y="131"/>
                                <a:pt x="299" y="131"/>
                              </a:cubicBezTo>
                              <a:cubicBezTo>
                                <a:pt x="299" y="131"/>
                                <a:pt x="299" y="131"/>
                                <a:pt x="299" y="132"/>
                              </a:cubicBezTo>
                              <a:cubicBezTo>
                                <a:pt x="300" y="126"/>
                                <a:pt x="299" y="115"/>
                                <a:pt x="300" y="110"/>
                              </a:cubicBezTo>
                              <a:cubicBezTo>
                                <a:pt x="300" y="105"/>
                                <a:pt x="299" y="100"/>
                                <a:pt x="299" y="96"/>
                              </a:cubicBezTo>
                              <a:cubicBezTo>
                                <a:pt x="299" y="96"/>
                                <a:pt x="300" y="96"/>
                                <a:pt x="299" y="97"/>
                              </a:cubicBezTo>
                              <a:cubicBezTo>
                                <a:pt x="300" y="91"/>
                                <a:pt x="299" y="93"/>
                                <a:pt x="299" y="87"/>
                              </a:cubicBezTo>
                              <a:cubicBezTo>
                                <a:pt x="299" y="87"/>
                                <a:pt x="299" y="86"/>
                                <a:pt x="299" y="86"/>
                              </a:cubicBezTo>
                              <a:cubicBezTo>
                                <a:pt x="299" y="86"/>
                                <a:pt x="299" y="87"/>
                                <a:pt x="299" y="88"/>
                              </a:cubicBezTo>
                              <a:cubicBezTo>
                                <a:pt x="299" y="88"/>
                                <a:pt x="299" y="89"/>
                                <a:pt x="299" y="89"/>
                              </a:cubicBezTo>
                              <a:cubicBezTo>
                                <a:pt x="299" y="89"/>
                                <a:pt x="299" y="89"/>
                                <a:pt x="299" y="89"/>
                              </a:cubicBezTo>
                              <a:cubicBezTo>
                                <a:pt x="300" y="88"/>
                                <a:pt x="299" y="81"/>
                                <a:pt x="300" y="77"/>
                              </a:cubicBezTo>
                              <a:cubicBezTo>
                                <a:pt x="300" y="78"/>
                                <a:pt x="300" y="78"/>
                                <a:pt x="300" y="78"/>
                              </a:cubicBezTo>
                              <a:cubicBezTo>
                                <a:pt x="300" y="75"/>
                                <a:pt x="299" y="70"/>
                                <a:pt x="299" y="65"/>
                              </a:cubicBezTo>
                              <a:cubicBezTo>
                                <a:pt x="299" y="65"/>
                                <a:pt x="299" y="65"/>
                                <a:pt x="299" y="65"/>
                              </a:cubicBezTo>
                              <a:cubicBezTo>
                                <a:pt x="299" y="65"/>
                                <a:pt x="300" y="65"/>
                                <a:pt x="300" y="65"/>
                              </a:cubicBezTo>
                              <a:cubicBezTo>
                                <a:pt x="299" y="62"/>
                                <a:pt x="299" y="55"/>
                                <a:pt x="299" y="50"/>
                              </a:cubicBezTo>
                              <a:cubicBezTo>
                                <a:pt x="299" y="51"/>
                                <a:pt x="299" y="52"/>
                                <a:pt x="299" y="52"/>
                              </a:cubicBezTo>
                              <a:cubicBezTo>
                                <a:pt x="299" y="52"/>
                                <a:pt x="299" y="52"/>
                                <a:pt x="299" y="51"/>
                              </a:cubicBezTo>
                              <a:cubicBezTo>
                                <a:pt x="299" y="49"/>
                                <a:pt x="299" y="52"/>
                                <a:pt x="299" y="47"/>
                              </a:cubicBezTo>
                              <a:cubicBezTo>
                                <a:pt x="299" y="46"/>
                                <a:pt x="299" y="43"/>
                                <a:pt x="299" y="42"/>
                              </a:cubicBezTo>
                              <a:cubicBezTo>
                                <a:pt x="299" y="47"/>
                                <a:pt x="299" y="47"/>
                                <a:pt x="299" y="47"/>
                              </a:cubicBezTo>
                              <a:cubicBezTo>
                                <a:pt x="300" y="44"/>
                                <a:pt x="299" y="41"/>
                                <a:pt x="299" y="39"/>
                              </a:cubicBezTo>
                              <a:cubicBezTo>
                                <a:pt x="299" y="39"/>
                                <a:pt x="299" y="39"/>
                                <a:pt x="299" y="39"/>
                              </a:cubicBezTo>
                              <a:cubicBezTo>
                                <a:pt x="299" y="33"/>
                                <a:pt x="299" y="33"/>
                                <a:pt x="299" y="26"/>
                              </a:cubicBezTo>
                              <a:cubicBezTo>
                                <a:pt x="299" y="26"/>
                                <a:pt x="299" y="26"/>
                                <a:pt x="299" y="26"/>
                              </a:cubicBezTo>
                              <a:cubicBezTo>
                                <a:pt x="298" y="23"/>
                                <a:pt x="299" y="23"/>
                                <a:pt x="299" y="19"/>
                              </a:cubicBezTo>
                              <a:cubicBezTo>
                                <a:pt x="299" y="18"/>
                                <a:pt x="299" y="18"/>
                                <a:pt x="299" y="18"/>
                              </a:cubicBezTo>
                              <a:cubicBezTo>
                                <a:pt x="299" y="17"/>
                                <a:pt x="299" y="14"/>
                                <a:pt x="299" y="10"/>
                              </a:cubicBezTo>
                              <a:cubicBezTo>
                                <a:pt x="298" y="11"/>
                                <a:pt x="298" y="11"/>
                                <a:pt x="298" y="11"/>
                              </a:cubicBezTo>
                              <a:cubicBezTo>
                                <a:pt x="298" y="11"/>
                                <a:pt x="297" y="11"/>
                                <a:pt x="297" y="11"/>
                              </a:cubicBezTo>
                              <a:cubicBezTo>
                                <a:pt x="297" y="11"/>
                                <a:pt x="297" y="11"/>
                                <a:pt x="297" y="11"/>
                              </a:cubicBezTo>
                              <a:cubicBezTo>
                                <a:pt x="296" y="10"/>
                                <a:pt x="295" y="9"/>
                                <a:pt x="293" y="7"/>
                              </a:cubicBezTo>
                              <a:cubicBezTo>
                                <a:pt x="295" y="7"/>
                                <a:pt x="294" y="6"/>
                                <a:pt x="295" y="6"/>
                              </a:cubicBezTo>
                              <a:cubicBezTo>
                                <a:pt x="295" y="6"/>
                                <a:pt x="295" y="6"/>
                                <a:pt x="296" y="7"/>
                              </a:cubicBezTo>
                              <a:cubicBezTo>
                                <a:pt x="297" y="7"/>
                                <a:pt x="297" y="7"/>
                                <a:pt x="297" y="7"/>
                              </a:cubicBezTo>
                              <a:cubicBezTo>
                                <a:pt x="297" y="6"/>
                                <a:pt x="297" y="6"/>
                                <a:pt x="297" y="6"/>
                              </a:cubicBezTo>
                              <a:cubicBezTo>
                                <a:pt x="297" y="6"/>
                                <a:pt x="298" y="6"/>
                                <a:pt x="298" y="6"/>
                              </a:cubicBezTo>
                              <a:cubicBezTo>
                                <a:pt x="298" y="6"/>
                                <a:pt x="298" y="5"/>
                                <a:pt x="298" y="5"/>
                              </a:cubicBezTo>
                              <a:cubicBezTo>
                                <a:pt x="298" y="5"/>
                                <a:pt x="298" y="6"/>
                                <a:pt x="298" y="6"/>
                              </a:cubicBezTo>
                              <a:cubicBezTo>
                                <a:pt x="299" y="6"/>
                                <a:pt x="299" y="6"/>
                                <a:pt x="299" y="6"/>
                              </a:cubicBezTo>
                              <a:cubicBezTo>
                                <a:pt x="299" y="6"/>
                                <a:pt x="298" y="5"/>
                                <a:pt x="298" y="4"/>
                              </a:cubicBezTo>
                              <a:cubicBezTo>
                                <a:pt x="299" y="3"/>
                                <a:pt x="297" y="1"/>
                                <a:pt x="296" y="0"/>
                              </a:cubicBezTo>
                              <a:cubicBezTo>
                                <a:pt x="295" y="0"/>
                                <a:pt x="294" y="0"/>
                                <a:pt x="293" y="0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pic:pic xmlns:pic="http://schemas.openxmlformats.org/drawingml/2006/picture">
                      <pic:nvPicPr>
                        <pic:cNvPr id="189" name="Picture 189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72778" y="903288"/>
                          <a:ext cx="3042168" cy="2066723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90FAB02" id="Note Backing" o:spid="_x0000_s1026" alt="Title: Note Backing Graphic - Description: Note Backing Graphic" style="position:absolute;margin-left:0;margin-top:0;width:223.2pt;height:214.55pt;z-index:-251702272;mso-left-percent:574;mso-top-percent:679;mso-position-horizontal-relative:page;mso-position-vertical-relative:page;mso-left-percent:574;mso-top-percent:679;mso-width-relative:margin;mso-height-relative:margin" coordsize="33877,330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">
              <v:shape id="Freeform 188" o:spid="_x0000_s1027" style="position:absolute;width:33877;height:33083;visibility:visible;mso-wrap-style:square;v-text-anchor:top" coordsize="300,2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UtacQA&#10;AADcAAAADwAAAGRycy9kb3ducmV2LnhtbESPTW/CMAyG75P4D5GRuI2UHRAqBDQhEBOHagN29xrT&#10;dDRO1QQo+/XzYdJutvx+PF6set+oG3WxDmxgMs5AEZfB1lwZOB23zzNQMSFbbAKTgQdFWC0HTwvM&#10;bbjzB90OqVISwjFHAy6lNtc6lo48xnFoieV2Dp3HJGtXadvhXcJ9o1+ybKo91iwNDltaOyovh6uX&#10;Eu36rw3u9tlp9/1Z/JyL98ujMGY07F/noBL16V/8536zgj8TWnlGJt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lLWnEAAAA3AAAAA8AAAAAAAAAAAAAAAAAmAIAAGRycy9k&#10;b3ducmV2LnhtbFBLBQYAAAAABAAEAPUAAACJAwAAAAA=&#10;" path="m1,59v,,,,,c1,59,1,59,1,59t,c1,59,1,59,1,59v,,,,,m2,191v,1,,1,,1c2,192,2,192,2,191t297,28c299,219,299,219,299,219v,,,,,m299,219v,,,,,c299,219,299,220,299,220v,,,,,c299,219,299,219,299,219m167,292v,,,,,c167,292,167,292,167,292t-104,c63,292,63,292,63,292v,,1,,1,c64,292,64,292,63,292m1,111v,,,,,c1,110,1,109,1,109v,1,,1,,2c1,111,1,111,1,111m293,v-1,,-3,,-4,c287,1,286,1,285,1v-1,,-2,,-3,-1c269,,256,,243,v-3,1,-7,1,-10,1c230,1,228,,225,v-4,,-8,1,-13,1c208,2,203,2,199,2v-2,,-5,,-7,-1c190,1,186,1,182,1v-8,,-18,1,-24,1c157,2,156,3,155,3,149,3,143,1,137,1v-1,,-2,,-3,c121,1,107,2,96,2v-3,,-6,,-9,c85,2,82,2,81,2v-1,,-1,,-1,c79,2,78,2,77,2v-1,,-3,,-4,c73,2,73,2,73,2,59,2,45,3,30,3v,,,,-1,c27,3,24,4,22,5v-2,,-4,1,-5,1c16,6,16,6,16,6v1,,1,,2,c17,4,9,3,6,2,6,3,5,3,5,3,4,4,2,5,2,6,1,6,1,6,1,6v,,,,,c1,9,1,19,,21,,18,,16,,16v,,,1,,2c,21,,25,,29v,,,,,-2c,31,,40,,40v,,,,,c,41,,48,1,52,,51,,51,,51v1,3,1,3,1,8c1,60,1,60,1,60v,,,,,-1c1,62,1,62,1,66v,-1,,-1,,-1c1,68,1,68,1,70v,3,,8,,8c1,79,1,81,1,83v,,,,,c1,83,1,83,1,82v,7,,10,,14c1,97,1,97,1,97v,-5,,-8,,-9c1,88,1,90,,90v,,,,,-1c,92,1,98,1,102v,1,,1,,1c1,102,1,102,1,102v,1,,2,,3c1,106,1,107,1,108v-1,1,,5,,7c1,115,1,115,1,115v,,,,,1c1,116,1,116,1,116v,,,,,-1c1,115,1,115,1,115v,,,,,-2c1,113,1,113,1,113v,,,,,c1,111,1,110,1,108v,1,,3,,5c1,114,2,115,2,116v-1,3,-1,8,-1,9c1,132,1,140,2,144v,2,,2,,3c1,146,1,145,1,144v1,4,1,11,1,12c2,157,2,157,2,157v,,,,,c2,157,2,157,2,157v,,,,,2c2,159,2,159,2,159v-1,12,1,19,,32c2,191,2,191,2,191v,15,1,32,1,47c3,242,3,243,3,246v,1,,1,,1c3,251,3,251,3,251v1,7,-1,11,,19c4,269,4,269,4,269v,2,,4,,6c4,275,4,275,5,275v,,,,1,c6,275,6,276,6,276v-1,1,-1,1,-1,1c5,277,4,276,4,276v,,,,,c4,277,4,277,4,277v,1,,1,,1c4,279,4,279,4,279v,,,1,,1c4,280,4,280,4,280v,1,,1,,1c5,280,5,280,6,279v1,,1,,2,c8,279,8,279,9,279v-1,2,-1,4,,5c10,284,10,284,10,284v,-1,,-1,,-2c10,282,10,282,10,282v1,2,1,2,2,3c12,285,13,285,13,285v1,-1,1,-2,2,-3c16,282,16,282,16,282v,4,-3,4,-3,7c13,289,13,289,13,289v,,,,1,c16,289,18,290,21,290v3,1,6,2,9,2c31,292,32,291,33,291v3,,4,-2,7,-2c40,289,40,289,40,289v,,,,,c40,290,39,290,38,290v,,,,,c44,291,53,291,60,292v,,,,,c61,292,61,292,62,292v,,,,,c65,292,65,292,65,292v-1,,,,-1,c64,292,64,292,63,292v1,,2,1,3,1c68,293,69,292,70,292v1,,2,,2,c73,292,74,292,74,292v,,,,,c79,292,77,292,78,292v1,,2,,3,c84,293,84,293,84,293v1,-1,1,-1,1,-1c85,292,87,292,87,292v2,,-1,,1,c89,292,91,292,92,292v1,,1,,2,c94,292,94,292,95,292v2,,3,,4,c100,292,95,292,99,292v1,,1,,2,c102,292,102,292,103,292v1,,2,,2,c106,292,107,292,108,292v,,1,,1,c110,292,111,293,112,293v1,,2,,3,c115,293,116,293,116,293v,-1,2,-1,5,-1c121,292,122,292,122,292v,,,,,c126,292,135,292,141,293v2,-1,6,-1,8,-1c149,293,148,293,147,293v3,,3,,3,c151,293,152,293,154,293v-1,,-1,,-1,c156,293,159,293,163,293v1,,2,,4,c167,293,165,292,165,292v1,,2,,3,c168,292,168,292,167,292v1,,1,,2,c169,292,170,292,170,292v-2,,-2,,-2,c168,292,168,292,168,292v1,,1,,1,c170,292,170,292,171,292v,,,,,c171,292,172,292,172,293v,,,,,c172,293,171,293,171,293v,,-1,,-1,c170,293,170,293,169,293v3,,5,,6,c175,293,175,293,177,293v,,,,,c181,293,178,293,181,293v1,,3,,4,c186,293,186,293,187,293v,,,,,c188,293,188,293,188,293v,,,,,c188,293,188,293,188,293v2,-1,5,-1,10,-1c201,292,204,292,207,292v3,,6,,9,c218,292,219,292,220,292v,-1,,,,-1c221,291,223,292,224,292v1,,3,-1,5,-3c227,288,226,287,225,286v,-1,,-1,1,-1c227,285,227,285,228,285v,,1,,1,c229,285,230,285,230,285v1,,1,,2,c236,286,245,290,247,290v,,,,,c247,290,247,290,247,290v,1,-1,,,1c248,292,248,292,249,292v1,-1,1,-1,1,-2c249,290,249,289,249,289v,,,,,c251,289,254,290,254,290v1,,1,-1,2,-1c256,290,257,290,259,291v-1,1,-1,1,-1,1c259,293,260,293,261,293v3,,6,,9,c274,292,277,291,277,289v1,1,1,1,2,1c282,286,288,281,293,277v2,1,3,,4,2c297,279,298,284,298,288v1,-2,1,-3,1,-3c299,285,299,285,299,285v,-1,,-2,,-2c299,283,299,285,299,286v,-5,,-8,,-13c299,273,299,274,299,274v,,,,,c299,266,299,270,299,265v,-1,,-1,,-1c299,264,299,264,299,264v,,,,,c299,264,299,264,299,261v,-1,,-2,,-2c299,259,299,261,299,261v,-4,1,-9,1,-11c300,252,300,252,300,252v,-1,,-2,,-4c300,250,300,250,300,250v,-2,,-3,,-3c300,247,300,247,300,247v,,,,,c300,247,300,247,299,247v,,,,,c299,247,299,246,299,245v,-2,,-6,,-6c299,241,299,241,299,241v,,,,,c300,241,300,241,300,241v,,,,,1c300,241,300,240,300,239v,,,,,c300,239,300,240,300,240v,-6,-1,-3,,-9c300,231,300,231,300,231v,,,-1,,-2c300,230,300,230,300,230v,,,-1,-1,-2c300,224,299,223,299,221v,3,,3,,3c299,223,299,221,299,218v,,,,,c299,218,299,218,299,219v,-3,1,-7,,-10c300,207,300,208,300,207v,-5,,-5,,-10c300,197,300,197,300,197v,,,,,-2c300,203,300,203,300,203v-1,-5,-1,-5,-1,-5c299,200,300,203,299,204v,-1,,-2,,-2c299,202,299,203,299,203v1,-3,,-6,,-10c300,193,300,193,300,193v,-6,,-11,,-18c300,177,300,177,300,177v-1,-1,,-5,,-7c300,170,300,170,300,170v,,,-1,,-2c300,168,300,168,300,168v,,,-6,,-7c300,158,300,158,300,158v,-6,-1,-7,-1,-13c299,145,299,146,300,146v,,,,,c300,146,300,146,300,146v,,,,,2c300,146,300,144,300,144v,-1,-1,-5,,-7c300,136,299,136,299,133v,,,,,c299,133,299,133,299,133v,,,-2,,-2c299,131,299,131,299,132v1,-6,,-17,1,-22c300,105,299,100,299,96v,,1,,,1c300,91,299,93,299,87v,,,-1,,-1c299,86,299,87,299,88v,,,1,,1c299,89,299,89,299,89v1,-1,,-8,1,-12c300,78,300,78,300,78v,-3,-1,-8,-1,-13c299,65,299,65,299,65v,,1,,1,c299,62,299,55,299,50v,1,,2,,2c299,52,299,52,299,51v,-2,,1,,-4c299,46,299,43,299,42v,5,,5,,5c300,44,299,41,299,39v,,,,,c299,33,299,33,299,26v,,,,,c298,23,299,23,299,19v,-1,,-1,,-1c299,17,299,14,299,10v-1,1,-1,1,-1,1c298,11,297,11,297,11v,,,,,c296,10,295,9,293,7v2,,1,-1,2,-1c295,6,295,6,296,7v1,,1,,1,c297,6,297,6,297,6v,,1,,1,c298,6,298,5,298,5v,,,1,,1c299,6,299,6,299,6v,,-1,-1,-1,-2c299,3,297,1,296,v-1,,-2,,-3,e" fillcolor="#c6eaf7 [660]" stroked="f">
                <v:path arrowok="t" o:connecttype="custom" o:connectlocs="11292,666187;3376433,2472794;1885834,3297059;711422,3297059;3308678,0;2540794,0;1750325,33874;903393,22583;248433,56456;22585,67748;0,327448;11292,666187;11292,880721;11292,993634;11292,1185586;11292,1298499;11292,1275917;22585,1761442;22585,2156638;33877,3048650;56462,3127689;45170,3161563;101632,3206728;169386,3184146;338773,3297059;429112,3274476;722715,3297059;835639,3297059;993733,3297059;1140534,3297059;1298628,3308350;1682570,3297059;1885834,3308350;1897126,3297059;1942296,3308350;1998758,3308350;2122974,3308350;2484332,3285767;2585963,3218020;2789227,3285767;2890859,3263185;3150584,3274476;3376433,3195437;3376433,2980902;3387725,2822824;3387725,2788950;3376433,2721203;3387725,2608290;3376433,2529251;3387725,2224385;3376433,2280842;3387725,1919520;3376433,1637238;3387725,1546908;3387725,1242043;3376433,1004925;3387725,733934;3376433,530691;3376433,203243;3331263,67748;3365140,67748" o:connectangles="0,0,0,0,0,0,0,0,0,0,0,0,0,0,0,0,0,0,0,0,0,0,0,0,0,0,0,0,0,0,0,0,0,0,0,0,0,0,0,0,0,0,0,0,0,0,0,0,0,0,0,0,0,0,0,0,0,0,0,0,0"/>
                <o:lock v:ext="edit" verticies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9" o:spid="_x0000_s1028" type="#_x0000_t75" style="position:absolute;left:1727;top:9032;width:30422;height:206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5udqjBAAAA3AAAAA8AAABkcnMvZG93bnJldi54bWxET9uKwjAQfV/wH8IIvm1TBRetjSKKoOvD&#10;eukHDM3YFptJaaJWv94sLOzbHM510kVnanGn1lWWFQyjGARxbnXFhYLsvPmcgHAeWWNtmRQ8ycFi&#10;3vtIMdH2wUe6n3whQgi7BBWU3jeJlC4vyaCLbEMcuIttDfoA20LqFh8h3NRyFMdf0mDFoaHEhlYl&#10;5dfTzSiQ5+FubCrTfNPeu8PPOluNX7FSg363nIHw1Pl/8Z97q8P8yRR+nwkX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5udqjBAAAA3AAAAA8AAAAAAAAAAAAAAAAAnwIA&#10;AGRycy9kb3ducmV2LnhtbFBLBQYAAAAABAAEAPcAAACNAwAAAAA=&#10;">
                <v:imagedata r:id="rId2" o:title=""/>
                <v:path arrowok="t"/>
              </v:shape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6976" w:rsidRDefault="001D6976">
      <w:pPr>
        <w:spacing w:after="0"/>
      </w:pPr>
      <w:r>
        <w:separator/>
      </w:r>
    </w:p>
  </w:footnote>
  <w:footnote w:type="continuationSeparator" w:id="0">
    <w:p w:rsidR="001D6976" w:rsidRDefault="001D697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976" w:rsidRDefault="001D6976">
    <w:pPr>
      <w:pStyle w:val="Header"/>
    </w:pPr>
    <w:r>
      <w:rPr>
        <w:noProof/>
      </w:rPr>
      <w:drawing>
        <wp:anchor distT="0" distB="0" distL="114300" distR="114300" simplePos="0" relativeHeight="251696128" behindDoc="1" locked="1" layoutInCell="1" allowOverlap="1" wp14:anchorId="030A1006" wp14:editId="030A1007">
          <wp:simplePos x="0" y="0"/>
          <wp:positionH relativeFrom="column">
            <wp:posOffset>-38100</wp:posOffset>
          </wp:positionH>
          <wp:positionV relativeFrom="page">
            <wp:posOffset>447675</wp:posOffset>
          </wp:positionV>
          <wp:extent cx="6931025" cy="9144000"/>
          <wp:effectExtent l="0" t="0" r="3175" b="0"/>
          <wp:wrapNone/>
          <wp:docPr id="1" name="Texture" descr="Background Tex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exture" descr="Background Textur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31025" cy="914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15232" behindDoc="1" locked="1" layoutInCell="1" allowOverlap="1" wp14:anchorId="030A1008" wp14:editId="030A1009">
              <wp:simplePos x="0" y="0"/>
              <wp:positionH relativeFrom="column">
                <wp:posOffset>6858126</wp:posOffset>
              </wp:positionH>
              <wp:positionV relativeFrom="page">
                <wp:posOffset>1733550</wp:posOffset>
              </wp:positionV>
              <wp:extent cx="0" cy="4445"/>
              <wp:effectExtent l="0" t="0" r="0" b="0"/>
              <wp:wrapNone/>
              <wp:docPr id="11" name="Freeform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4445"/>
                      </a:xfrm>
                      <a:custGeom>
                        <a:avLst/>
                        <a:gdLst>
                          <a:gd name="T0" fmla="*/ 0 h 3"/>
                          <a:gd name="T1" fmla="*/ 3 h 3"/>
                          <a:gd name="T2" fmla="*/ 2 h 3"/>
                          <a:gd name="T3" fmla="*/ 0 h 3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</a:cxnLst>
                        <a:rect l="0" t="0" r="r" b="b"/>
                        <a:pathLst>
                          <a:path h="3">
                            <a:moveTo>
                              <a:pt x="0" y="0"/>
                            </a:moveTo>
                            <a:lnTo>
                              <a:pt x="0" y="3"/>
                            </a:lnTo>
                            <a:lnTo>
                              <a:pt x="0" y="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596E6B3" id="Freeform 11" o:spid="_x0000_s1026" style="position:absolute;margin-left:540pt;margin-top:136.5pt;width:0;height:.35pt;z-index:-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" path="m,l,3,,2,,xe" fillcolor="#8ed6ef [1300]" strokecolor="#8ed6ef [1300]" strokeweight="0">
              <v:path arrowok="t" o:connecttype="custom" o:connectlocs="0,0;0,4445;0,2963;0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6256" behindDoc="1" locked="1" layoutInCell="1" allowOverlap="1" wp14:anchorId="030A100A" wp14:editId="030A100B">
              <wp:simplePos x="0" y="0"/>
              <wp:positionH relativeFrom="column">
                <wp:posOffset>6858126</wp:posOffset>
              </wp:positionH>
              <wp:positionV relativeFrom="page">
                <wp:posOffset>847725</wp:posOffset>
              </wp:positionV>
              <wp:extent cx="15875" cy="5586095"/>
              <wp:effectExtent l="0" t="0" r="22225" b="14605"/>
              <wp:wrapNone/>
              <wp:docPr id="12" name="Freeform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5875" cy="5586095"/>
                      </a:xfrm>
                      <a:custGeom>
                        <a:avLst/>
                        <a:gdLst>
                          <a:gd name="T0" fmla="*/ 9 w 10"/>
                          <a:gd name="T1" fmla="*/ 2998 h 3511"/>
                          <a:gd name="T2" fmla="*/ 10 w 10"/>
                          <a:gd name="T3" fmla="*/ 3109 h 3511"/>
                          <a:gd name="T4" fmla="*/ 9 w 10"/>
                          <a:gd name="T5" fmla="*/ 3218 h 3511"/>
                          <a:gd name="T6" fmla="*/ 10 w 10"/>
                          <a:gd name="T7" fmla="*/ 3268 h 3511"/>
                          <a:gd name="T8" fmla="*/ 8 w 10"/>
                          <a:gd name="T9" fmla="*/ 3310 h 3511"/>
                          <a:gd name="T10" fmla="*/ 8 w 10"/>
                          <a:gd name="T11" fmla="*/ 3324 h 3511"/>
                          <a:gd name="T12" fmla="*/ 9 w 10"/>
                          <a:gd name="T13" fmla="*/ 3434 h 3511"/>
                          <a:gd name="T14" fmla="*/ 9 w 10"/>
                          <a:gd name="T15" fmla="*/ 3442 h 3511"/>
                          <a:gd name="T16" fmla="*/ 9 w 10"/>
                          <a:gd name="T17" fmla="*/ 3472 h 3511"/>
                          <a:gd name="T18" fmla="*/ 5 w 10"/>
                          <a:gd name="T19" fmla="*/ 3501 h 3511"/>
                          <a:gd name="T20" fmla="*/ 4 w 10"/>
                          <a:gd name="T21" fmla="*/ 3510 h 3511"/>
                          <a:gd name="T22" fmla="*/ 1 w 10"/>
                          <a:gd name="T23" fmla="*/ 3501 h 3511"/>
                          <a:gd name="T24" fmla="*/ 1 w 10"/>
                          <a:gd name="T25" fmla="*/ 3491 h 3511"/>
                          <a:gd name="T26" fmla="*/ 2 w 10"/>
                          <a:gd name="T27" fmla="*/ 3490 h 3511"/>
                          <a:gd name="T28" fmla="*/ 5 w 10"/>
                          <a:gd name="T29" fmla="*/ 3463 h 3511"/>
                          <a:gd name="T30" fmla="*/ 5 w 10"/>
                          <a:gd name="T31" fmla="*/ 3452 h 3511"/>
                          <a:gd name="T32" fmla="*/ 6 w 10"/>
                          <a:gd name="T33" fmla="*/ 3448 h 3511"/>
                          <a:gd name="T34" fmla="*/ 4 w 10"/>
                          <a:gd name="T35" fmla="*/ 3419 h 3511"/>
                          <a:gd name="T36" fmla="*/ 4 w 10"/>
                          <a:gd name="T37" fmla="*/ 3324 h 3511"/>
                          <a:gd name="T38" fmla="*/ 5 w 10"/>
                          <a:gd name="T39" fmla="*/ 2917 h 3511"/>
                          <a:gd name="T40" fmla="*/ 10 w 10"/>
                          <a:gd name="T41" fmla="*/ 2552 h 3511"/>
                          <a:gd name="T42" fmla="*/ 8 w 10"/>
                          <a:gd name="T43" fmla="*/ 1932 h 3511"/>
                          <a:gd name="T44" fmla="*/ 8 w 10"/>
                          <a:gd name="T45" fmla="*/ 1979 h 3511"/>
                          <a:gd name="T46" fmla="*/ 8 w 10"/>
                          <a:gd name="T47" fmla="*/ 2067 h 3511"/>
                          <a:gd name="T48" fmla="*/ 9 w 10"/>
                          <a:gd name="T49" fmla="*/ 2438 h 3511"/>
                          <a:gd name="T50" fmla="*/ 8 w 10"/>
                          <a:gd name="T51" fmla="*/ 2466 h 3511"/>
                          <a:gd name="T52" fmla="*/ 6 w 10"/>
                          <a:gd name="T53" fmla="*/ 2523 h 3511"/>
                          <a:gd name="T54" fmla="*/ 8 w 10"/>
                          <a:gd name="T55" fmla="*/ 2669 h 3511"/>
                          <a:gd name="T56" fmla="*/ 9 w 10"/>
                          <a:gd name="T57" fmla="*/ 2805 h 3511"/>
                          <a:gd name="T58" fmla="*/ 8 w 10"/>
                          <a:gd name="T59" fmla="*/ 2907 h 3511"/>
                          <a:gd name="T60" fmla="*/ 5 w 10"/>
                          <a:gd name="T61" fmla="*/ 2614 h 3511"/>
                          <a:gd name="T62" fmla="*/ 5 w 10"/>
                          <a:gd name="T63" fmla="*/ 2315 h 3511"/>
                          <a:gd name="T64" fmla="*/ 4 w 10"/>
                          <a:gd name="T65" fmla="*/ 1856 h 3511"/>
                          <a:gd name="T66" fmla="*/ 4 w 10"/>
                          <a:gd name="T67" fmla="*/ 1133 h 3511"/>
                          <a:gd name="T68" fmla="*/ 5 w 10"/>
                          <a:gd name="T69" fmla="*/ 1158 h 3511"/>
                          <a:gd name="T70" fmla="*/ 5 w 10"/>
                          <a:gd name="T71" fmla="*/ 1362 h 3511"/>
                          <a:gd name="T72" fmla="*/ 6 w 10"/>
                          <a:gd name="T73" fmla="*/ 1663 h 3511"/>
                          <a:gd name="T74" fmla="*/ 1 w 10"/>
                          <a:gd name="T75" fmla="*/ 1419 h 3511"/>
                          <a:gd name="T76" fmla="*/ 2 w 10"/>
                          <a:gd name="T77" fmla="*/ 1320 h 3511"/>
                          <a:gd name="T78" fmla="*/ 4 w 10"/>
                          <a:gd name="T79" fmla="*/ 1132 h 3511"/>
                          <a:gd name="T80" fmla="*/ 5 w 10"/>
                          <a:gd name="T81" fmla="*/ 709 h 3511"/>
                          <a:gd name="T82" fmla="*/ 5 w 10"/>
                          <a:gd name="T83" fmla="*/ 830 h 3511"/>
                          <a:gd name="T84" fmla="*/ 6 w 10"/>
                          <a:gd name="T85" fmla="*/ 956 h 3511"/>
                          <a:gd name="T86" fmla="*/ 5 w 10"/>
                          <a:gd name="T87" fmla="*/ 1022 h 3511"/>
                          <a:gd name="T88" fmla="*/ 4 w 10"/>
                          <a:gd name="T89" fmla="*/ 1132 h 3511"/>
                          <a:gd name="T90" fmla="*/ 2 w 10"/>
                          <a:gd name="T91" fmla="*/ 631 h 3511"/>
                          <a:gd name="T92" fmla="*/ 1 w 10"/>
                          <a:gd name="T93" fmla="*/ 547 h 3511"/>
                          <a:gd name="T94" fmla="*/ 1 w 10"/>
                          <a:gd name="T95" fmla="*/ 0 h 3511"/>
                          <a:gd name="T96" fmla="*/ 2 w 10"/>
                          <a:gd name="T97" fmla="*/ 249 h 3511"/>
                          <a:gd name="T98" fmla="*/ 4 w 10"/>
                          <a:gd name="T99" fmla="*/ 353 h 3511"/>
                          <a:gd name="T100" fmla="*/ 4 w 10"/>
                          <a:gd name="T101" fmla="*/ 397 h 3511"/>
                          <a:gd name="T102" fmla="*/ 5 w 10"/>
                          <a:gd name="T103" fmla="*/ 542 h 3511"/>
                          <a:gd name="T104" fmla="*/ 1 w 10"/>
                          <a:gd name="T105" fmla="*/ 301 h 3511"/>
                          <a:gd name="T106" fmla="*/ 0 w 10"/>
                          <a:gd name="T107" fmla="*/ 155 h 3511"/>
                          <a:gd name="T108" fmla="*/ 0 w 10"/>
                          <a:gd name="T109" fmla="*/ 59 h 3511"/>
                          <a:gd name="T110" fmla="*/ 1 w 10"/>
                          <a:gd name="T111" fmla="*/ 53 h 3511"/>
                          <a:gd name="T112" fmla="*/ 0 w 10"/>
                          <a:gd name="T113" fmla="*/ 45 h 3511"/>
                          <a:gd name="T114" fmla="*/ 0 w 10"/>
                          <a:gd name="T115" fmla="*/ 3 h 351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</a:cxnLst>
                        <a:rect l="0" t="0" r="r" b="b"/>
                        <a:pathLst>
                          <a:path w="10" h="3511">
                            <a:moveTo>
                              <a:pt x="8" y="2916"/>
                            </a:moveTo>
                            <a:lnTo>
                              <a:pt x="9" y="2935"/>
                            </a:lnTo>
                            <a:lnTo>
                              <a:pt x="9" y="2956"/>
                            </a:lnTo>
                            <a:lnTo>
                              <a:pt x="9" y="2979"/>
                            </a:lnTo>
                            <a:lnTo>
                              <a:pt x="9" y="2976"/>
                            </a:lnTo>
                            <a:lnTo>
                              <a:pt x="9" y="2998"/>
                            </a:lnTo>
                            <a:lnTo>
                              <a:pt x="9" y="3020"/>
                            </a:lnTo>
                            <a:lnTo>
                              <a:pt x="9" y="3039"/>
                            </a:lnTo>
                            <a:lnTo>
                              <a:pt x="9" y="3054"/>
                            </a:lnTo>
                            <a:lnTo>
                              <a:pt x="9" y="3073"/>
                            </a:lnTo>
                            <a:lnTo>
                              <a:pt x="9" y="3092"/>
                            </a:lnTo>
                            <a:lnTo>
                              <a:pt x="10" y="3109"/>
                            </a:lnTo>
                            <a:lnTo>
                              <a:pt x="9" y="3198"/>
                            </a:lnTo>
                            <a:lnTo>
                              <a:pt x="9" y="3198"/>
                            </a:lnTo>
                            <a:lnTo>
                              <a:pt x="9" y="3198"/>
                            </a:lnTo>
                            <a:lnTo>
                              <a:pt x="8" y="3201"/>
                            </a:lnTo>
                            <a:lnTo>
                              <a:pt x="9" y="3209"/>
                            </a:lnTo>
                            <a:lnTo>
                              <a:pt x="9" y="3218"/>
                            </a:lnTo>
                            <a:lnTo>
                              <a:pt x="9" y="3228"/>
                            </a:lnTo>
                            <a:lnTo>
                              <a:pt x="9" y="3236"/>
                            </a:lnTo>
                            <a:lnTo>
                              <a:pt x="10" y="3240"/>
                            </a:lnTo>
                            <a:lnTo>
                              <a:pt x="9" y="3251"/>
                            </a:lnTo>
                            <a:lnTo>
                              <a:pt x="9" y="3259"/>
                            </a:lnTo>
                            <a:lnTo>
                              <a:pt x="10" y="3268"/>
                            </a:lnTo>
                            <a:lnTo>
                              <a:pt x="9" y="3278"/>
                            </a:lnTo>
                            <a:lnTo>
                              <a:pt x="9" y="3277"/>
                            </a:lnTo>
                            <a:lnTo>
                              <a:pt x="9" y="3276"/>
                            </a:lnTo>
                            <a:lnTo>
                              <a:pt x="9" y="3286"/>
                            </a:lnTo>
                            <a:lnTo>
                              <a:pt x="9" y="3298"/>
                            </a:lnTo>
                            <a:lnTo>
                              <a:pt x="8" y="3310"/>
                            </a:lnTo>
                            <a:lnTo>
                              <a:pt x="6" y="3319"/>
                            </a:lnTo>
                            <a:lnTo>
                              <a:pt x="6" y="3317"/>
                            </a:lnTo>
                            <a:lnTo>
                              <a:pt x="8" y="3317"/>
                            </a:lnTo>
                            <a:lnTo>
                              <a:pt x="8" y="3317"/>
                            </a:lnTo>
                            <a:lnTo>
                              <a:pt x="8" y="3320"/>
                            </a:lnTo>
                            <a:lnTo>
                              <a:pt x="8" y="3324"/>
                            </a:lnTo>
                            <a:lnTo>
                              <a:pt x="8" y="3328"/>
                            </a:lnTo>
                            <a:lnTo>
                              <a:pt x="8" y="3330"/>
                            </a:lnTo>
                            <a:lnTo>
                              <a:pt x="8" y="3334"/>
                            </a:lnTo>
                            <a:lnTo>
                              <a:pt x="8" y="3337"/>
                            </a:lnTo>
                            <a:lnTo>
                              <a:pt x="8" y="3387"/>
                            </a:lnTo>
                            <a:lnTo>
                              <a:pt x="9" y="3434"/>
                            </a:lnTo>
                            <a:lnTo>
                              <a:pt x="8" y="3434"/>
                            </a:lnTo>
                            <a:lnTo>
                              <a:pt x="8" y="3433"/>
                            </a:lnTo>
                            <a:lnTo>
                              <a:pt x="8" y="3434"/>
                            </a:lnTo>
                            <a:lnTo>
                              <a:pt x="8" y="3435"/>
                            </a:lnTo>
                            <a:lnTo>
                              <a:pt x="9" y="3439"/>
                            </a:lnTo>
                            <a:lnTo>
                              <a:pt x="9" y="3442"/>
                            </a:lnTo>
                            <a:lnTo>
                              <a:pt x="9" y="3444"/>
                            </a:lnTo>
                            <a:lnTo>
                              <a:pt x="9" y="3446"/>
                            </a:lnTo>
                            <a:lnTo>
                              <a:pt x="8" y="3448"/>
                            </a:lnTo>
                            <a:lnTo>
                              <a:pt x="8" y="3459"/>
                            </a:lnTo>
                            <a:lnTo>
                              <a:pt x="9" y="3472"/>
                            </a:lnTo>
                            <a:lnTo>
                              <a:pt x="9" y="3472"/>
                            </a:lnTo>
                            <a:lnTo>
                              <a:pt x="8" y="3480"/>
                            </a:lnTo>
                            <a:lnTo>
                              <a:pt x="6" y="3487"/>
                            </a:lnTo>
                            <a:lnTo>
                              <a:pt x="6" y="3498"/>
                            </a:lnTo>
                            <a:lnTo>
                              <a:pt x="6" y="3499"/>
                            </a:lnTo>
                            <a:lnTo>
                              <a:pt x="6" y="3499"/>
                            </a:lnTo>
                            <a:lnTo>
                              <a:pt x="5" y="3501"/>
                            </a:lnTo>
                            <a:lnTo>
                              <a:pt x="5" y="3502"/>
                            </a:lnTo>
                            <a:lnTo>
                              <a:pt x="6" y="3504"/>
                            </a:lnTo>
                            <a:lnTo>
                              <a:pt x="6" y="3508"/>
                            </a:lnTo>
                            <a:lnTo>
                              <a:pt x="5" y="3510"/>
                            </a:lnTo>
                            <a:lnTo>
                              <a:pt x="5" y="3511"/>
                            </a:lnTo>
                            <a:lnTo>
                              <a:pt x="4" y="3510"/>
                            </a:lnTo>
                            <a:lnTo>
                              <a:pt x="4" y="3508"/>
                            </a:lnTo>
                            <a:lnTo>
                              <a:pt x="2" y="3507"/>
                            </a:lnTo>
                            <a:lnTo>
                              <a:pt x="2" y="3507"/>
                            </a:lnTo>
                            <a:lnTo>
                              <a:pt x="1" y="3506"/>
                            </a:lnTo>
                            <a:lnTo>
                              <a:pt x="1" y="3503"/>
                            </a:lnTo>
                            <a:lnTo>
                              <a:pt x="1" y="3501"/>
                            </a:lnTo>
                            <a:lnTo>
                              <a:pt x="1" y="3497"/>
                            </a:lnTo>
                            <a:lnTo>
                              <a:pt x="1" y="3493"/>
                            </a:lnTo>
                            <a:lnTo>
                              <a:pt x="1" y="3489"/>
                            </a:lnTo>
                            <a:lnTo>
                              <a:pt x="1" y="3486"/>
                            </a:lnTo>
                            <a:lnTo>
                              <a:pt x="1" y="3490"/>
                            </a:lnTo>
                            <a:lnTo>
                              <a:pt x="1" y="3491"/>
                            </a:lnTo>
                            <a:lnTo>
                              <a:pt x="2" y="3493"/>
                            </a:lnTo>
                            <a:lnTo>
                              <a:pt x="2" y="3491"/>
                            </a:lnTo>
                            <a:lnTo>
                              <a:pt x="2" y="3490"/>
                            </a:lnTo>
                            <a:lnTo>
                              <a:pt x="2" y="3490"/>
                            </a:lnTo>
                            <a:lnTo>
                              <a:pt x="2" y="3489"/>
                            </a:lnTo>
                            <a:lnTo>
                              <a:pt x="2" y="3490"/>
                            </a:lnTo>
                            <a:lnTo>
                              <a:pt x="2" y="3490"/>
                            </a:lnTo>
                            <a:lnTo>
                              <a:pt x="4" y="3487"/>
                            </a:lnTo>
                            <a:lnTo>
                              <a:pt x="5" y="3481"/>
                            </a:lnTo>
                            <a:lnTo>
                              <a:pt x="5" y="3473"/>
                            </a:lnTo>
                            <a:lnTo>
                              <a:pt x="5" y="3467"/>
                            </a:lnTo>
                            <a:lnTo>
                              <a:pt x="5" y="3463"/>
                            </a:lnTo>
                            <a:lnTo>
                              <a:pt x="6" y="3460"/>
                            </a:lnTo>
                            <a:lnTo>
                              <a:pt x="5" y="3459"/>
                            </a:lnTo>
                            <a:lnTo>
                              <a:pt x="5" y="3457"/>
                            </a:lnTo>
                            <a:lnTo>
                              <a:pt x="5" y="3456"/>
                            </a:lnTo>
                            <a:lnTo>
                              <a:pt x="5" y="3455"/>
                            </a:lnTo>
                            <a:lnTo>
                              <a:pt x="5" y="3452"/>
                            </a:lnTo>
                            <a:lnTo>
                              <a:pt x="5" y="3451"/>
                            </a:lnTo>
                            <a:lnTo>
                              <a:pt x="5" y="3451"/>
                            </a:lnTo>
                            <a:lnTo>
                              <a:pt x="5" y="3451"/>
                            </a:lnTo>
                            <a:lnTo>
                              <a:pt x="5" y="3451"/>
                            </a:lnTo>
                            <a:lnTo>
                              <a:pt x="6" y="3451"/>
                            </a:lnTo>
                            <a:lnTo>
                              <a:pt x="6" y="3448"/>
                            </a:lnTo>
                            <a:lnTo>
                              <a:pt x="6" y="3446"/>
                            </a:lnTo>
                            <a:lnTo>
                              <a:pt x="5" y="3444"/>
                            </a:lnTo>
                            <a:lnTo>
                              <a:pt x="5" y="3436"/>
                            </a:lnTo>
                            <a:lnTo>
                              <a:pt x="4" y="3427"/>
                            </a:lnTo>
                            <a:lnTo>
                              <a:pt x="4" y="3417"/>
                            </a:lnTo>
                            <a:lnTo>
                              <a:pt x="4" y="3419"/>
                            </a:lnTo>
                            <a:lnTo>
                              <a:pt x="5" y="3409"/>
                            </a:lnTo>
                            <a:lnTo>
                              <a:pt x="4" y="3397"/>
                            </a:lnTo>
                            <a:lnTo>
                              <a:pt x="4" y="3383"/>
                            </a:lnTo>
                            <a:lnTo>
                              <a:pt x="4" y="3370"/>
                            </a:lnTo>
                            <a:lnTo>
                              <a:pt x="4" y="3371"/>
                            </a:lnTo>
                            <a:lnTo>
                              <a:pt x="4" y="3324"/>
                            </a:lnTo>
                            <a:lnTo>
                              <a:pt x="5" y="3278"/>
                            </a:lnTo>
                            <a:lnTo>
                              <a:pt x="5" y="3234"/>
                            </a:lnTo>
                            <a:lnTo>
                              <a:pt x="6" y="3142"/>
                            </a:lnTo>
                            <a:lnTo>
                              <a:pt x="5" y="3049"/>
                            </a:lnTo>
                            <a:lnTo>
                              <a:pt x="5" y="2955"/>
                            </a:lnTo>
                            <a:lnTo>
                              <a:pt x="5" y="2917"/>
                            </a:lnTo>
                            <a:lnTo>
                              <a:pt x="6" y="2916"/>
                            </a:lnTo>
                            <a:lnTo>
                              <a:pt x="8" y="2916"/>
                            </a:lnTo>
                            <a:close/>
                            <a:moveTo>
                              <a:pt x="10" y="2552"/>
                            </a:moveTo>
                            <a:lnTo>
                              <a:pt x="10" y="2554"/>
                            </a:lnTo>
                            <a:lnTo>
                              <a:pt x="10" y="2552"/>
                            </a:lnTo>
                            <a:lnTo>
                              <a:pt x="10" y="2552"/>
                            </a:lnTo>
                            <a:close/>
                            <a:moveTo>
                              <a:pt x="6" y="1731"/>
                            </a:moveTo>
                            <a:lnTo>
                              <a:pt x="8" y="1753"/>
                            </a:lnTo>
                            <a:lnTo>
                              <a:pt x="8" y="1843"/>
                            </a:lnTo>
                            <a:lnTo>
                              <a:pt x="8" y="1934"/>
                            </a:lnTo>
                            <a:lnTo>
                              <a:pt x="8" y="1932"/>
                            </a:lnTo>
                            <a:lnTo>
                              <a:pt x="8" y="1932"/>
                            </a:lnTo>
                            <a:lnTo>
                              <a:pt x="8" y="1932"/>
                            </a:lnTo>
                            <a:lnTo>
                              <a:pt x="6" y="1934"/>
                            </a:lnTo>
                            <a:lnTo>
                              <a:pt x="8" y="1945"/>
                            </a:lnTo>
                            <a:lnTo>
                              <a:pt x="8" y="1960"/>
                            </a:lnTo>
                            <a:lnTo>
                              <a:pt x="8" y="1978"/>
                            </a:lnTo>
                            <a:lnTo>
                              <a:pt x="8" y="1979"/>
                            </a:lnTo>
                            <a:lnTo>
                              <a:pt x="8" y="1979"/>
                            </a:lnTo>
                            <a:lnTo>
                              <a:pt x="8" y="1979"/>
                            </a:lnTo>
                            <a:lnTo>
                              <a:pt x="8" y="1978"/>
                            </a:lnTo>
                            <a:lnTo>
                              <a:pt x="6" y="1978"/>
                            </a:lnTo>
                            <a:lnTo>
                              <a:pt x="8" y="2022"/>
                            </a:lnTo>
                            <a:lnTo>
                              <a:pt x="8" y="2067"/>
                            </a:lnTo>
                            <a:lnTo>
                              <a:pt x="8" y="2066"/>
                            </a:lnTo>
                            <a:lnTo>
                              <a:pt x="6" y="2064"/>
                            </a:lnTo>
                            <a:lnTo>
                              <a:pt x="8" y="2088"/>
                            </a:lnTo>
                            <a:lnTo>
                              <a:pt x="8" y="2084"/>
                            </a:lnTo>
                            <a:lnTo>
                              <a:pt x="8" y="2262"/>
                            </a:lnTo>
                            <a:lnTo>
                              <a:pt x="9" y="2438"/>
                            </a:lnTo>
                            <a:lnTo>
                              <a:pt x="9" y="2436"/>
                            </a:lnTo>
                            <a:lnTo>
                              <a:pt x="8" y="2434"/>
                            </a:lnTo>
                            <a:lnTo>
                              <a:pt x="8" y="2434"/>
                            </a:lnTo>
                            <a:lnTo>
                              <a:pt x="9" y="2444"/>
                            </a:lnTo>
                            <a:lnTo>
                              <a:pt x="8" y="2445"/>
                            </a:lnTo>
                            <a:lnTo>
                              <a:pt x="8" y="2466"/>
                            </a:lnTo>
                            <a:lnTo>
                              <a:pt x="8" y="2487"/>
                            </a:lnTo>
                            <a:lnTo>
                              <a:pt x="8" y="2484"/>
                            </a:lnTo>
                            <a:lnTo>
                              <a:pt x="8" y="2484"/>
                            </a:lnTo>
                            <a:lnTo>
                              <a:pt x="8" y="2484"/>
                            </a:lnTo>
                            <a:lnTo>
                              <a:pt x="6" y="2504"/>
                            </a:lnTo>
                            <a:lnTo>
                              <a:pt x="6" y="2523"/>
                            </a:lnTo>
                            <a:lnTo>
                              <a:pt x="6" y="2522"/>
                            </a:lnTo>
                            <a:lnTo>
                              <a:pt x="6" y="2522"/>
                            </a:lnTo>
                            <a:lnTo>
                              <a:pt x="8" y="2538"/>
                            </a:lnTo>
                            <a:lnTo>
                              <a:pt x="10" y="2552"/>
                            </a:lnTo>
                            <a:lnTo>
                              <a:pt x="9" y="2610"/>
                            </a:lnTo>
                            <a:lnTo>
                              <a:pt x="8" y="2669"/>
                            </a:lnTo>
                            <a:lnTo>
                              <a:pt x="8" y="2727"/>
                            </a:lnTo>
                            <a:lnTo>
                              <a:pt x="9" y="2782"/>
                            </a:lnTo>
                            <a:lnTo>
                              <a:pt x="9" y="2786"/>
                            </a:lnTo>
                            <a:lnTo>
                              <a:pt x="9" y="2793"/>
                            </a:lnTo>
                            <a:lnTo>
                              <a:pt x="9" y="2799"/>
                            </a:lnTo>
                            <a:lnTo>
                              <a:pt x="9" y="2805"/>
                            </a:lnTo>
                            <a:lnTo>
                              <a:pt x="9" y="2824"/>
                            </a:lnTo>
                            <a:lnTo>
                              <a:pt x="9" y="2844"/>
                            </a:lnTo>
                            <a:lnTo>
                              <a:pt x="9" y="2864"/>
                            </a:lnTo>
                            <a:lnTo>
                              <a:pt x="10" y="2878"/>
                            </a:lnTo>
                            <a:lnTo>
                              <a:pt x="9" y="2894"/>
                            </a:lnTo>
                            <a:lnTo>
                              <a:pt x="8" y="2907"/>
                            </a:lnTo>
                            <a:lnTo>
                              <a:pt x="8" y="2915"/>
                            </a:lnTo>
                            <a:lnTo>
                              <a:pt x="6" y="2915"/>
                            </a:lnTo>
                            <a:lnTo>
                              <a:pt x="5" y="2913"/>
                            </a:lnTo>
                            <a:lnTo>
                              <a:pt x="2" y="2784"/>
                            </a:lnTo>
                            <a:lnTo>
                              <a:pt x="5" y="2654"/>
                            </a:lnTo>
                            <a:lnTo>
                              <a:pt x="5" y="2614"/>
                            </a:lnTo>
                            <a:lnTo>
                              <a:pt x="5" y="2569"/>
                            </a:lnTo>
                            <a:lnTo>
                              <a:pt x="4" y="2525"/>
                            </a:lnTo>
                            <a:lnTo>
                              <a:pt x="4" y="2483"/>
                            </a:lnTo>
                            <a:lnTo>
                              <a:pt x="5" y="2399"/>
                            </a:lnTo>
                            <a:lnTo>
                              <a:pt x="4" y="2317"/>
                            </a:lnTo>
                            <a:lnTo>
                              <a:pt x="5" y="2315"/>
                            </a:lnTo>
                            <a:lnTo>
                              <a:pt x="4" y="2315"/>
                            </a:lnTo>
                            <a:lnTo>
                              <a:pt x="2" y="2224"/>
                            </a:lnTo>
                            <a:lnTo>
                              <a:pt x="4" y="2102"/>
                            </a:lnTo>
                            <a:lnTo>
                              <a:pt x="4" y="1981"/>
                            </a:lnTo>
                            <a:lnTo>
                              <a:pt x="4" y="1981"/>
                            </a:lnTo>
                            <a:lnTo>
                              <a:pt x="4" y="1856"/>
                            </a:lnTo>
                            <a:lnTo>
                              <a:pt x="4" y="1732"/>
                            </a:lnTo>
                            <a:lnTo>
                              <a:pt x="5" y="1732"/>
                            </a:lnTo>
                            <a:lnTo>
                              <a:pt x="5" y="1732"/>
                            </a:lnTo>
                            <a:lnTo>
                              <a:pt x="6" y="1731"/>
                            </a:lnTo>
                            <a:close/>
                            <a:moveTo>
                              <a:pt x="4" y="1132"/>
                            </a:moveTo>
                            <a:lnTo>
                              <a:pt x="4" y="1133"/>
                            </a:lnTo>
                            <a:lnTo>
                              <a:pt x="5" y="1133"/>
                            </a:lnTo>
                            <a:lnTo>
                              <a:pt x="5" y="1136"/>
                            </a:lnTo>
                            <a:lnTo>
                              <a:pt x="5" y="1143"/>
                            </a:lnTo>
                            <a:lnTo>
                              <a:pt x="5" y="1154"/>
                            </a:lnTo>
                            <a:lnTo>
                              <a:pt x="6" y="1160"/>
                            </a:lnTo>
                            <a:lnTo>
                              <a:pt x="5" y="1158"/>
                            </a:lnTo>
                            <a:lnTo>
                              <a:pt x="6" y="1209"/>
                            </a:lnTo>
                            <a:lnTo>
                              <a:pt x="5" y="1261"/>
                            </a:lnTo>
                            <a:lnTo>
                              <a:pt x="5" y="1311"/>
                            </a:lnTo>
                            <a:lnTo>
                              <a:pt x="5" y="1312"/>
                            </a:lnTo>
                            <a:lnTo>
                              <a:pt x="5" y="1338"/>
                            </a:lnTo>
                            <a:lnTo>
                              <a:pt x="5" y="1362"/>
                            </a:lnTo>
                            <a:lnTo>
                              <a:pt x="5" y="1389"/>
                            </a:lnTo>
                            <a:lnTo>
                              <a:pt x="5" y="1459"/>
                            </a:lnTo>
                            <a:lnTo>
                              <a:pt x="5" y="1528"/>
                            </a:lnTo>
                            <a:lnTo>
                              <a:pt x="5" y="1596"/>
                            </a:lnTo>
                            <a:lnTo>
                              <a:pt x="5" y="1596"/>
                            </a:lnTo>
                            <a:lnTo>
                              <a:pt x="6" y="1663"/>
                            </a:lnTo>
                            <a:lnTo>
                              <a:pt x="6" y="1728"/>
                            </a:lnTo>
                            <a:lnTo>
                              <a:pt x="4" y="1728"/>
                            </a:lnTo>
                            <a:lnTo>
                              <a:pt x="4" y="1671"/>
                            </a:lnTo>
                            <a:lnTo>
                              <a:pt x="2" y="1588"/>
                            </a:lnTo>
                            <a:lnTo>
                              <a:pt x="2" y="1503"/>
                            </a:lnTo>
                            <a:lnTo>
                              <a:pt x="1" y="1419"/>
                            </a:lnTo>
                            <a:lnTo>
                              <a:pt x="2" y="1419"/>
                            </a:lnTo>
                            <a:lnTo>
                              <a:pt x="2" y="1370"/>
                            </a:lnTo>
                            <a:lnTo>
                              <a:pt x="2" y="1319"/>
                            </a:lnTo>
                            <a:lnTo>
                              <a:pt x="2" y="1320"/>
                            </a:lnTo>
                            <a:lnTo>
                              <a:pt x="2" y="1320"/>
                            </a:lnTo>
                            <a:lnTo>
                              <a:pt x="2" y="1320"/>
                            </a:lnTo>
                            <a:lnTo>
                              <a:pt x="2" y="1320"/>
                            </a:lnTo>
                            <a:lnTo>
                              <a:pt x="2" y="1320"/>
                            </a:lnTo>
                            <a:lnTo>
                              <a:pt x="2" y="1320"/>
                            </a:lnTo>
                            <a:lnTo>
                              <a:pt x="1" y="1226"/>
                            </a:lnTo>
                            <a:lnTo>
                              <a:pt x="0" y="1133"/>
                            </a:lnTo>
                            <a:lnTo>
                              <a:pt x="4" y="1132"/>
                            </a:lnTo>
                            <a:close/>
                            <a:moveTo>
                              <a:pt x="5" y="546"/>
                            </a:moveTo>
                            <a:lnTo>
                              <a:pt x="5" y="624"/>
                            </a:lnTo>
                            <a:lnTo>
                              <a:pt x="5" y="622"/>
                            </a:lnTo>
                            <a:lnTo>
                              <a:pt x="5" y="667"/>
                            </a:lnTo>
                            <a:lnTo>
                              <a:pt x="6" y="710"/>
                            </a:lnTo>
                            <a:lnTo>
                              <a:pt x="5" y="709"/>
                            </a:lnTo>
                            <a:lnTo>
                              <a:pt x="5" y="754"/>
                            </a:lnTo>
                            <a:lnTo>
                              <a:pt x="6" y="799"/>
                            </a:lnTo>
                            <a:lnTo>
                              <a:pt x="5" y="799"/>
                            </a:lnTo>
                            <a:lnTo>
                              <a:pt x="5" y="811"/>
                            </a:lnTo>
                            <a:lnTo>
                              <a:pt x="5" y="810"/>
                            </a:lnTo>
                            <a:lnTo>
                              <a:pt x="5" y="830"/>
                            </a:lnTo>
                            <a:lnTo>
                              <a:pt x="5" y="849"/>
                            </a:lnTo>
                            <a:lnTo>
                              <a:pt x="5" y="869"/>
                            </a:lnTo>
                            <a:lnTo>
                              <a:pt x="6" y="884"/>
                            </a:lnTo>
                            <a:lnTo>
                              <a:pt x="5" y="881"/>
                            </a:lnTo>
                            <a:lnTo>
                              <a:pt x="5" y="918"/>
                            </a:lnTo>
                            <a:lnTo>
                              <a:pt x="6" y="956"/>
                            </a:lnTo>
                            <a:lnTo>
                              <a:pt x="5" y="992"/>
                            </a:lnTo>
                            <a:lnTo>
                              <a:pt x="5" y="990"/>
                            </a:lnTo>
                            <a:lnTo>
                              <a:pt x="5" y="989"/>
                            </a:lnTo>
                            <a:lnTo>
                              <a:pt x="5" y="989"/>
                            </a:lnTo>
                            <a:lnTo>
                              <a:pt x="4" y="1003"/>
                            </a:lnTo>
                            <a:lnTo>
                              <a:pt x="5" y="1022"/>
                            </a:lnTo>
                            <a:lnTo>
                              <a:pt x="4" y="1019"/>
                            </a:lnTo>
                            <a:lnTo>
                              <a:pt x="5" y="1048"/>
                            </a:lnTo>
                            <a:lnTo>
                              <a:pt x="4" y="1074"/>
                            </a:lnTo>
                            <a:lnTo>
                              <a:pt x="4" y="1099"/>
                            </a:lnTo>
                            <a:lnTo>
                              <a:pt x="5" y="1124"/>
                            </a:lnTo>
                            <a:lnTo>
                              <a:pt x="4" y="1132"/>
                            </a:lnTo>
                            <a:lnTo>
                              <a:pt x="2" y="1132"/>
                            </a:lnTo>
                            <a:lnTo>
                              <a:pt x="0" y="1132"/>
                            </a:lnTo>
                            <a:lnTo>
                              <a:pt x="1" y="1048"/>
                            </a:lnTo>
                            <a:lnTo>
                              <a:pt x="1" y="962"/>
                            </a:lnTo>
                            <a:lnTo>
                              <a:pt x="1" y="796"/>
                            </a:lnTo>
                            <a:lnTo>
                              <a:pt x="2" y="631"/>
                            </a:lnTo>
                            <a:lnTo>
                              <a:pt x="2" y="615"/>
                            </a:lnTo>
                            <a:lnTo>
                              <a:pt x="2" y="595"/>
                            </a:lnTo>
                            <a:lnTo>
                              <a:pt x="2" y="577"/>
                            </a:lnTo>
                            <a:lnTo>
                              <a:pt x="1" y="560"/>
                            </a:lnTo>
                            <a:lnTo>
                              <a:pt x="1" y="560"/>
                            </a:lnTo>
                            <a:lnTo>
                              <a:pt x="1" y="547"/>
                            </a:lnTo>
                            <a:lnTo>
                              <a:pt x="4" y="547"/>
                            </a:lnTo>
                            <a:lnTo>
                              <a:pt x="5" y="546"/>
                            </a:lnTo>
                            <a:lnTo>
                              <a:pt x="5" y="546"/>
                            </a:lnTo>
                            <a:lnTo>
                              <a:pt x="5" y="546"/>
                            </a:lnTo>
                            <a:close/>
                            <a:moveTo>
                              <a:pt x="1" y="0"/>
                            </a:moveTo>
                            <a:lnTo>
                              <a:pt x="1" y="0"/>
                            </a:lnTo>
                            <a:lnTo>
                              <a:pt x="1" y="79"/>
                            </a:lnTo>
                            <a:lnTo>
                              <a:pt x="2" y="156"/>
                            </a:lnTo>
                            <a:lnTo>
                              <a:pt x="2" y="156"/>
                            </a:lnTo>
                            <a:lnTo>
                              <a:pt x="1" y="157"/>
                            </a:lnTo>
                            <a:lnTo>
                              <a:pt x="1" y="158"/>
                            </a:lnTo>
                            <a:lnTo>
                              <a:pt x="2" y="249"/>
                            </a:lnTo>
                            <a:lnTo>
                              <a:pt x="2" y="339"/>
                            </a:lnTo>
                            <a:lnTo>
                              <a:pt x="4" y="338"/>
                            </a:lnTo>
                            <a:lnTo>
                              <a:pt x="4" y="339"/>
                            </a:lnTo>
                            <a:lnTo>
                              <a:pt x="4" y="340"/>
                            </a:lnTo>
                            <a:lnTo>
                              <a:pt x="4" y="343"/>
                            </a:lnTo>
                            <a:lnTo>
                              <a:pt x="4" y="353"/>
                            </a:lnTo>
                            <a:lnTo>
                              <a:pt x="4" y="369"/>
                            </a:lnTo>
                            <a:lnTo>
                              <a:pt x="5" y="385"/>
                            </a:lnTo>
                            <a:lnTo>
                              <a:pt x="4" y="399"/>
                            </a:lnTo>
                            <a:lnTo>
                              <a:pt x="4" y="397"/>
                            </a:lnTo>
                            <a:lnTo>
                              <a:pt x="4" y="397"/>
                            </a:lnTo>
                            <a:lnTo>
                              <a:pt x="4" y="397"/>
                            </a:lnTo>
                            <a:lnTo>
                              <a:pt x="4" y="402"/>
                            </a:lnTo>
                            <a:lnTo>
                              <a:pt x="4" y="408"/>
                            </a:lnTo>
                            <a:lnTo>
                              <a:pt x="4" y="407"/>
                            </a:lnTo>
                            <a:lnTo>
                              <a:pt x="4" y="406"/>
                            </a:lnTo>
                            <a:lnTo>
                              <a:pt x="5" y="474"/>
                            </a:lnTo>
                            <a:lnTo>
                              <a:pt x="5" y="542"/>
                            </a:lnTo>
                            <a:lnTo>
                              <a:pt x="1" y="542"/>
                            </a:lnTo>
                            <a:lnTo>
                              <a:pt x="1" y="542"/>
                            </a:lnTo>
                            <a:lnTo>
                              <a:pt x="2" y="501"/>
                            </a:lnTo>
                            <a:lnTo>
                              <a:pt x="2" y="463"/>
                            </a:lnTo>
                            <a:lnTo>
                              <a:pt x="1" y="427"/>
                            </a:lnTo>
                            <a:lnTo>
                              <a:pt x="1" y="301"/>
                            </a:lnTo>
                            <a:lnTo>
                              <a:pt x="1" y="177"/>
                            </a:lnTo>
                            <a:lnTo>
                              <a:pt x="0" y="174"/>
                            </a:lnTo>
                            <a:lnTo>
                              <a:pt x="0" y="172"/>
                            </a:lnTo>
                            <a:lnTo>
                              <a:pt x="0" y="168"/>
                            </a:lnTo>
                            <a:lnTo>
                              <a:pt x="0" y="162"/>
                            </a:lnTo>
                            <a:lnTo>
                              <a:pt x="0" y="155"/>
                            </a:lnTo>
                            <a:lnTo>
                              <a:pt x="0" y="144"/>
                            </a:lnTo>
                            <a:lnTo>
                              <a:pt x="0" y="135"/>
                            </a:lnTo>
                            <a:lnTo>
                              <a:pt x="1" y="128"/>
                            </a:lnTo>
                            <a:lnTo>
                              <a:pt x="0" y="94"/>
                            </a:lnTo>
                            <a:lnTo>
                              <a:pt x="0" y="59"/>
                            </a:lnTo>
                            <a:lnTo>
                              <a:pt x="0" y="59"/>
                            </a:lnTo>
                            <a:lnTo>
                              <a:pt x="0" y="59"/>
                            </a:lnTo>
                            <a:lnTo>
                              <a:pt x="0" y="60"/>
                            </a:lnTo>
                            <a:lnTo>
                              <a:pt x="0" y="59"/>
                            </a:lnTo>
                            <a:lnTo>
                              <a:pt x="0" y="58"/>
                            </a:lnTo>
                            <a:lnTo>
                              <a:pt x="1" y="55"/>
                            </a:lnTo>
                            <a:lnTo>
                              <a:pt x="1" y="53"/>
                            </a:lnTo>
                            <a:lnTo>
                              <a:pt x="0" y="51"/>
                            </a:lnTo>
                            <a:lnTo>
                              <a:pt x="0" y="51"/>
                            </a:lnTo>
                            <a:lnTo>
                              <a:pt x="0" y="51"/>
                            </a:lnTo>
                            <a:lnTo>
                              <a:pt x="0" y="50"/>
                            </a:lnTo>
                            <a:lnTo>
                              <a:pt x="0" y="47"/>
                            </a:lnTo>
                            <a:lnTo>
                              <a:pt x="0" y="45"/>
                            </a:lnTo>
                            <a:lnTo>
                              <a:pt x="0" y="46"/>
                            </a:lnTo>
                            <a:lnTo>
                              <a:pt x="0" y="24"/>
                            </a:lnTo>
                            <a:lnTo>
                              <a:pt x="0" y="0"/>
                            </a:lnTo>
                            <a:lnTo>
                              <a:pt x="0" y="3"/>
                            </a:lnTo>
                            <a:lnTo>
                              <a:pt x="0" y="3"/>
                            </a:lnTo>
                            <a:lnTo>
                              <a:pt x="0" y="3"/>
                            </a:lnTo>
                            <a:lnTo>
                              <a:pt x="1" y="2"/>
                            </a:lnTo>
                            <a:lnTo>
                              <a:pt x="1" y="0"/>
                            </a:lnTo>
                            <a:lnTo>
                              <a:pt x="1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EBD8A8B" id="Freeform 12" o:spid="_x0000_s1026" style="position:absolute;margin-left:540pt;margin-top:66.75pt;width:1.25pt;height:439.85pt;z-index:-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0,3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" path="m8,2916r1,19l9,2956r,23l9,2976r,22l9,3020r,19l9,3054r,19l9,3092r1,17l9,3198r,l9,3198r-1,3l9,3209r,9l9,3228r,8l10,3240r-1,11l9,3259r1,9l9,3278r,-1l9,3276r,10l9,3298r-1,12l6,3319r,-2l8,3317r,l8,3320r,4l8,3328r,2l8,3334r,3l8,3387r1,47l8,3434r,-1l8,3434r,1l9,3439r,3l9,3444r,2l8,3448r,11l9,3472r,l8,3480r-2,7l6,3498r,1l6,3499r-1,2l5,3502r1,2l6,3508r-1,2l5,3511r-1,-1l4,3508r-2,-1l2,3507r-1,-1l1,3503r,-2l1,3497r,-4l1,3489r,-3l1,3490r,1l2,3493r,-2l2,3490r,l2,3489r,1l2,3490r2,-3l5,3481r,-8l5,3467r,-4l6,3460r-1,-1l5,3457r,-1l5,3455r,-3l5,3451r,l5,3451r,l6,3451r,-3l6,3446r-1,-2l5,3436r-1,-9l4,3417r,2l5,3409,4,3397r,-14l4,3370r,1l4,3324r1,-46l5,3234r1,-92l5,3049r,-94l5,2917r1,-1l8,2916xm10,2552r,2l10,2552r,xm6,1731r2,22l8,1843r,91l8,1932r,l8,1932r-2,2l8,1945r,15l8,1978r,1l8,1979r,l8,1978r-2,l8,2022r,45l8,2066r-2,-2l8,2088r,-4l8,2262r1,176l9,2436r-1,-2l8,2434r1,10l8,2445r,21l8,2487r,-3l8,2484r,l6,2504r,19l6,2522r,l8,2538r2,14l9,2610r-1,59l8,2727r1,55l9,2786r,7l9,2799r,6l9,2824r,20l9,2864r1,14l9,2894r-1,13l8,2915r-2,l5,2913,2,2784,5,2654r,-40l5,2569,4,2525r,-42l5,2399,4,2317r1,-2l4,2315,2,2224,4,2102r,-121l4,1981r,-125l4,1732r1,l5,1732r1,-1xm4,1132r,1l5,1133r,3l5,1143r,11l6,1160r-1,-2l6,1209r-1,52l5,1311r,1l5,1338r,24l5,1389r,70l5,1528r,68l5,1596r1,67l6,1728r-2,l4,1671,2,1588r,-85l1,1419r1,l2,1370r,-51l2,1320r,l2,1320r,l2,1320r,l1,1226,,1133r4,-1xm5,546r,78l5,622r,45l6,710,5,709r,45l6,799r-1,l5,811r,-1l5,830r,19l5,869r1,15l5,881r,37l6,956,5,992r,-2l5,989r,l4,1003r1,19l4,1019r1,29l4,1074r,25l5,1124r-1,8l2,1132r-2,l1,1048r,-86l1,796,2,631r,-16l2,595r,-18l1,560r,l1,547r3,l5,546r,l5,546xm1,r,l1,79r1,77l2,156r-1,1l1,158r1,91l2,339r2,-1l4,339r,1l4,343r,10l4,369r1,16l4,399r,-2l4,397r,l4,402r,6l4,407r,-1l5,474r,68l1,542r,l2,501r,-38l1,427,1,301,1,177,,174r,-2l,168r,-6l,155,,144r,-9l1,128,,94,,59r,l,59r,1l,59,,58,1,55r,-2l,51r,l,51,,50,,47,,45r,1l,24,,,,3r,l,3,1,2,1,r,xe" fillcolor="#8ed6ef [1300]" strokecolor="#8ed6ef [1300]" strokeweight="0">
              <v:path arrowok="t" o:connecttype="custom" o:connectlocs="14288,4769898;15875,4946502;14288,5119924;15875,5199475;12700,5266299;12700,5288573;14288,5463586;14288,5476314;14288,5524045;7938,5570185;6350,5584504;1588,5570185;1588,5554274;3175,5552683;7938,5509726;7938,5492224;9525,5485860;6350,5439721;6350,5288573;7938,4641025;15875,4060300;12700,3073864;12700,3148642;12700,3288652;14288,3878923;12700,3923472;9525,4014161;12700,4246450;14288,4462830;12700,4625115;7938,4158944;7938,3683227;6350,2952946;6350,1802633;7938,1842409;7938,2166978;9525,2645878;1588,2257667;3175,2100155;6350,1801042;7938,1128038;7938,1320552;9525,1521022;7938,1626029;6350,1801042;3175,1003938;1588,870292;1588,0;3175,396166;6350,561632;6350,631638;7938,862337;1588,478899;0,246609;0,93871;1588,84324;0,71596;0,4773" o:connectangles="0,0,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17280" behindDoc="1" locked="1" layoutInCell="1" allowOverlap="1" wp14:anchorId="030A100C" wp14:editId="030A100D">
              <wp:simplePos x="0" y="0"/>
              <wp:positionH relativeFrom="column">
                <wp:posOffset>6858126</wp:posOffset>
              </wp:positionH>
              <wp:positionV relativeFrom="page">
                <wp:posOffset>1476375</wp:posOffset>
              </wp:positionV>
              <wp:extent cx="1270" cy="1270"/>
              <wp:effectExtent l="0" t="0" r="0" b="0"/>
              <wp:wrapNone/>
              <wp:docPr id="1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3674C75C" id="Rectangle 13" o:spid="_x0000_s1026" style="position:absolute;margin-left:540pt;margin-top:116.25pt;width:.1pt;height:.1pt;z-index:-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" fillcolor="#8ed6ef [1300]" strokecolor="#8ed6ef [1300]" strokeweight="0">
              <w10:wrap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1376" behindDoc="1" locked="1" layoutInCell="1" allowOverlap="1" wp14:anchorId="030A100E" wp14:editId="030A100F">
              <wp:simplePos x="0" y="0"/>
              <wp:positionH relativeFrom="column">
                <wp:posOffset>-38100</wp:posOffset>
              </wp:positionH>
              <wp:positionV relativeFrom="page">
                <wp:posOffset>771525</wp:posOffset>
              </wp:positionV>
              <wp:extent cx="19050" cy="5579745"/>
              <wp:effectExtent l="0" t="0" r="19050" b="20955"/>
              <wp:wrapNone/>
              <wp:docPr id="19" name="Freeform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9050" cy="5579745"/>
                      </a:xfrm>
                      <a:custGeom>
                        <a:avLst/>
                        <a:gdLst>
                          <a:gd name="T0" fmla="*/ 11 w 12"/>
                          <a:gd name="T1" fmla="*/ 3330 h 3507"/>
                          <a:gd name="T2" fmla="*/ 11 w 12"/>
                          <a:gd name="T3" fmla="*/ 3361 h 3507"/>
                          <a:gd name="T4" fmla="*/ 11 w 12"/>
                          <a:gd name="T5" fmla="*/ 3448 h 3507"/>
                          <a:gd name="T6" fmla="*/ 11 w 12"/>
                          <a:gd name="T7" fmla="*/ 3456 h 3507"/>
                          <a:gd name="T8" fmla="*/ 11 w 12"/>
                          <a:gd name="T9" fmla="*/ 3461 h 3507"/>
                          <a:gd name="T10" fmla="*/ 11 w 12"/>
                          <a:gd name="T11" fmla="*/ 3505 h 3507"/>
                          <a:gd name="T12" fmla="*/ 9 w 12"/>
                          <a:gd name="T13" fmla="*/ 3351 h 3507"/>
                          <a:gd name="T14" fmla="*/ 7 w 12"/>
                          <a:gd name="T15" fmla="*/ 3168 h 3507"/>
                          <a:gd name="T16" fmla="*/ 7 w 12"/>
                          <a:gd name="T17" fmla="*/ 3108 h 3507"/>
                          <a:gd name="T18" fmla="*/ 7 w 12"/>
                          <a:gd name="T19" fmla="*/ 3100 h 3507"/>
                          <a:gd name="T20" fmla="*/ 11 w 12"/>
                          <a:gd name="T21" fmla="*/ 2370 h 3507"/>
                          <a:gd name="T22" fmla="*/ 9 w 12"/>
                          <a:gd name="T23" fmla="*/ 2912 h 3507"/>
                          <a:gd name="T24" fmla="*/ 6 w 12"/>
                          <a:gd name="T25" fmla="*/ 2883 h 3507"/>
                          <a:gd name="T26" fmla="*/ 6 w 12"/>
                          <a:gd name="T27" fmla="*/ 2707 h 3507"/>
                          <a:gd name="T28" fmla="*/ 6 w 12"/>
                          <a:gd name="T29" fmla="*/ 2638 h 3507"/>
                          <a:gd name="T30" fmla="*/ 7 w 12"/>
                          <a:gd name="T31" fmla="*/ 2516 h 3507"/>
                          <a:gd name="T32" fmla="*/ 7 w 12"/>
                          <a:gd name="T33" fmla="*/ 2459 h 3507"/>
                          <a:gd name="T34" fmla="*/ 6 w 12"/>
                          <a:gd name="T35" fmla="*/ 2373 h 3507"/>
                          <a:gd name="T36" fmla="*/ 8 w 12"/>
                          <a:gd name="T37" fmla="*/ 1919 h 3507"/>
                          <a:gd name="T38" fmla="*/ 9 w 12"/>
                          <a:gd name="T39" fmla="*/ 2187 h 3507"/>
                          <a:gd name="T40" fmla="*/ 11 w 12"/>
                          <a:gd name="T41" fmla="*/ 2277 h 3507"/>
                          <a:gd name="T42" fmla="*/ 6 w 12"/>
                          <a:gd name="T43" fmla="*/ 2350 h 3507"/>
                          <a:gd name="T44" fmla="*/ 6 w 12"/>
                          <a:gd name="T45" fmla="*/ 2195 h 3507"/>
                          <a:gd name="T46" fmla="*/ 6 w 12"/>
                          <a:gd name="T47" fmla="*/ 1911 h 3507"/>
                          <a:gd name="T48" fmla="*/ 8 w 12"/>
                          <a:gd name="T49" fmla="*/ 1186 h 3507"/>
                          <a:gd name="T50" fmla="*/ 7 w 12"/>
                          <a:gd name="T51" fmla="*/ 1783 h 3507"/>
                          <a:gd name="T52" fmla="*/ 4 w 12"/>
                          <a:gd name="T53" fmla="*/ 1575 h 3507"/>
                          <a:gd name="T54" fmla="*/ 3 w 12"/>
                          <a:gd name="T55" fmla="*/ 1528 h 3507"/>
                          <a:gd name="T56" fmla="*/ 4 w 12"/>
                          <a:gd name="T57" fmla="*/ 1440 h 3507"/>
                          <a:gd name="T58" fmla="*/ 7 w 12"/>
                          <a:gd name="T59" fmla="*/ 1188 h 3507"/>
                          <a:gd name="T60" fmla="*/ 6 w 12"/>
                          <a:gd name="T61" fmla="*/ 0 h 3507"/>
                          <a:gd name="T62" fmla="*/ 9 w 12"/>
                          <a:gd name="T63" fmla="*/ 6 h 3507"/>
                          <a:gd name="T64" fmla="*/ 9 w 12"/>
                          <a:gd name="T65" fmla="*/ 16 h 3507"/>
                          <a:gd name="T66" fmla="*/ 8 w 12"/>
                          <a:gd name="T67" fmla="*/ 17 h 3507"/>
                          <a:gd name="T68" fmla="*/ 6 w 12"/>
                          <a:gd name="T69" fmla="*/ 44 h 3507"/>
                          <a:gd name="T70" fmla="*/ 6 w 12"/>
                          <a:gd name="T71" fmla="*/ 55 h 3507"/>
                          <a:gd name="T72" fmla="*/ 6 w 12"/>
                          <a:gd name="T73" fmla="*/ 56 h 3507"/>
                          <a:gd name="T74" fmla="*/ 8 w 12"/>
                          <a:gd name="T75" fmla="*/ 90 h 3507"/>
                          <a:gd name="T76" fmla="*/ 8 w 12"/>
                          <a:gd name="T77" fmla="*/ 135 h 3507"/>
                          <a:gd name="T78" fmla="*/ 6 w 12"/>
                          <a:gd name="T79" fmla="*/ 552 h 3507"/>
                          <a:gd name="T80" fmla="*/ 7 w 12"/>
                          <a:gd name="T81" fmla="*/ 853 h 3507"/>
                          <a:gd name="T82" fmla="*/ 8 w 12"/>
                          <a:gd name="T83" fmla="*/ 1182 h 3507"/>
                          <a:gd name="T84" fmla="*/ 3 w 12"/>
                          <a:gd name="T85" fmla="*/ 1071 h 3507"/>
                          <a:gd name="T86" fmla="*/ 3 w 12"/>
                          <a:gd name="T87" fmla="*/ 1020 h 3507"/>
                          <a:gd name="T88" fmla="*/ 4 w 12"/>
                          <a:gd name="T89" fmla="*/ 985 h 3507"/>
                          <a:gd name="T90" fmla="*/ 3 w 12"/>
                          <a:gd name="T91" fmla="*/ 838 h 3507"/>
                          <a:gd name="T92" fmla="*/ 3 w 12"/>
                          <a:gd name="T93" fmla="*/ 702 h 3507"/>
                          <a:gd name="T94" fmla="*/ 3 w 12"/>
                          <a:gd name="T95" fmla="*/ 600 h 3507"/>
                          <a:gd name="T96" fmla="*/ 2 w 12"/>
                          <a:gd name="T97" fmla="*/ 486 h 3507"/>
                          <a:gd name="T98" fmla="*/ 2 w 12"/>
                          <a:gd name="T99" fmla="*/ 309 h 3507"/>
                          <a:gd name="T100" fmla="*/ 2 w 12"/>
                          <a:gd name="T101" fmla="*/ 278 h 3507"/>
                          <a:gd name="T102" fmla="*/ 2 w 12"/>
                          <a:gd name="T103" fmla="*/ 229 h 3507"/>
                          <a:gd name="T104" fmla="*/ 4 w 12"/>
                          <a:gd name="T105" fmla="*/ 188 h 3507"/>
                          <a:gd name="T106" fmla="*/ 3 w 12"/>
                          <a:gd name="T107" fmla="*/ 179 h 3507"/>
                          <a:gd name="T108" fmla="*/ 3 w 12"/>
                          <a:gd name="T109" fmla="*/ 73 h 3507"/>
                          <a:gd name="T110" fmla="*/ 2 w 12"/>
                          <a:gd name="T111" fmla="*/ 63 h 3507"/>
                          <a:gd name="T112" fmla="*/ 3 w 12"/>
                          <a:gd name="T113" fmla="*/ 27 h 3507"/>
                          <a:gd name="T114" fmla="*/ 6 w 12"/>
                          <a:gd name="T115" fmla="*/ 4 h 350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</a:cxnLst>
                        <a:rect l="0" t="0" r="r" b="b"/>
                        <a:pathLst>
                          <a:path w="12" h="3507">
                            <a:moveTo>
                              <a:pt x="9" y="2968"/>
                            </a:moveTo>
                            <a:lnTo>
                              <a:pt x="9" y="3007"/>
                            </a:lnTo>
                            <a:lnTo>
                              <a:pt x="9" y="3045"/>
                            </a:lnTo>
                            <a:lnTo>
                              <a:pt x="9" y="3080"/>
                            </a:lnTo>
                            <a:lnTo>
                              <a:pt x="11" y="3206"/>
                            </a:lnTo>
                            <a:lnTo>
                              <a:pt x="11" y="3330"/>
                            </a:lnTo>
                            <a:lnTo>
                              <a:pt x="11" y="3331"/>
                            </a:lnTo>
                            <a:lnTo>
                              <a:pt x="11" y="3335"/>
                            </a:lnTo>
                            <a:lnTo>
                              <a:pt x="11" y="3339"/>
                            </a:lnTo>
                            <a:lnTo>
                              <a:pt x="12" y="3344"/>
                            </a:lnTo>
                            <a:lnTo>
                              <a:pt x="11" y="3352"/>
                            </a:lnTo>
                            <a:lnTo>
                              <a:pt x="11" y="3361"/>
                            </a:lnTo>
                            <a:lnTo>
                              <a:pt x="11" y="3372"/>
                            </a:lnTo>
                            <a:lnTo>
                              <a:pt x="11" y="3378"/>
                            </a:lnTo>
                            <a:lnTo>
                              <a:pt x="11" y="3412"/>
                            </a:lnTo>
                            <a:lnTo>
                              <a:pt x="12" y="3448"/>
                            </a:lnTo>
                            <a:lnTo>
                              <a:pt x="11" y="3448"/>
                            </a:lnTo>
                            <a:lnTo>
                              <a:pt x="11" y="3448"/>
                            </a:lnTo>
                            <a:lnTo>
                              <a:pt x="11" y="3447"/>
                            </a:lnTo>
                            <a:lnTo>
                              <a:pt x="11" y="3448"/>
                            </a:lnTo>
                            <a:lnTo>
                              <a:pt x="11" y="3449"/>
                            </a:lnTo>
                            <a:lnTo>
                              <a:pt x="11" y="3452"/>
                            </a:lnTo>
                            <a:lnTo>
                              <a:pt x="11" y="3454"/>
                            </a:lnTo>
                            <a:lnTo>
                              <a:pt x="11" y="3456"/>
                            </a:lnTo>
                            <a:lnTo>
                              <a:pt x="11" y="3456"/>
                            </a:lnTo>
                            <a:lnTo>
                              <a:pt x="11" y="3456"/>
                            </a:lnTo>
                            <a:lnTo>
                              <a:pt x="11" y="3457"/>
                            </a:lnTo>
                            <a:lnTo>
                              <a:pt x="12" y="3460"/>
                            </a:lnTo>
                            <a:lnTo>
                              <a:pt x="11" y="3462"/>
                            </a:lnTo>
                            <a:lnTo>
                              <a:pt x="11" y="3461"/>
                            </a:lnTo>
                            <a:lnTo>
                              <a:pt x="11" y="3483"/>
                            </a:lnTo>
                            <a:lnTo>
                              <a:pt x="11" y="3507"/>
                            </a:lnTo>
                            <a:lnTo>
                              <a:pt x="11" y="3504"/>
                            </a:lnTo>
                            <a:lnTo>
                              <a:pt x="11" y="3504"/>
                            </a:lnTo>
                            <a:lnTo>
                              <a:pt x="11" y="3504"/>
                            </a:lnTo>
                            <a:lnTo>
                              <a:pt x="11" y="3505"/>
                            </a:lnTo>
                            <a:lnTo>
                              <a:pt x="11" y="3507"/>
                            </a:lnTo>
                            <a:lnTo>
                              <a:pt x="9" y="3507"/>
                            </a:lnTo>
                            <a:lnTo>
                              <a:pt x="9" y="3507"/>
                            </a:lnTo>
                            <a:lnTo>
                              <a:pt x="11" y="3428"/>
                            </a:lnTo>
                            <a:lnTo>
                              <a:pt x="9" y="3351"/>
                            </a:lnTo>
                            <a:lnTo>
                              <a:pt x="9" y="3351"/>
                            </a:lnTo>
                            <a:lnTo>
                              <a:pt x="9" y="3350"/>
                            </a:lnTo>
                            <a:lnTo>
                              <a:pt x="9" y="3348"/>
                            </a:lnTo>
                            <a:lnTo>
                              <a:pt x="8" y="3257"/>
                            </a:lnTo>
                            <a:lnTo>
                              <a:pt x="8" y="3168"/>
                            </a:lnTo>
                            <a:lnTo>
                              <a:pt x="8" y="3169"/>
                            </a:lnTo>
                            <a:lnTo>
                              <a:pt x="7" y="3168"/>
                            </a:lnTo>
                            <a:lnTo>
                              <a:pt x="7" y="3167"/>
                            </a:lnTo>
                            <a:lnTo>
                              <a:pt x="7" y="3164"/>
                            </a:lnTo>
                            <a:lnTo>
                              <a:pt x="7" y="3154"/>
                            </a:lnTo>
                            <a:lnTo>
                              <a:pt x="7" y="3138"/>
                            </a:lnTo>
                            <a:lnTo>
                              <a:pt x="7" y="3122"/>
                            </a:lnTo>
                            <a:lnTo>
                              <a:pt x="7" y="3108"/>
                            </a:lnTo>
                            <a:lnTo>
                              <a:pt x="7" y="3110"/>
                            </a:lnTo>
                            <a:lnTo>
                              <a:pt x="7" y="3110"/>
                            </a:lnTo>
                            <a:lnTo>
                              <a:pt x="8" y="3110"/>
                            </a:lnTo>
                            <a:lnTo>
                              <a:pt x="7" y="3105"/>
                            </a:lnTo>
                            <a:lnTo>
                              <a:pt x="7" y="3099"/>
                            </a:lnTo>
                            <a:lnTo>
                              <a:pt x="7" y="3100"/>
                            </a:lnTo>
                            <a:lnTo>
                              <a:pt x="7" y="3101"/>
                            </a:lnTo>
                            <a:lnTo>
                              <a:pt x="7" y="3034"/>
                            </a:lnTo>
                            <a:lnTo>
                              <a:pt x="6" y="2969"/>
                            </a:lnTo>
                            <a:lnTo>
                              <a:pt x="9" y="2968"/>
                            </a:lnTo>
                            <a:close/>
                            <a:moveTo>
                              <a:pt x="9" y="2370"/>
                            </a:moveTo>
                            <a:lnTo>
                              <a:pt x="11" y="2370"/>
                            </a:lnTo>
                            <a:lnTo>
                              <a:pt x="11" y="2456"/>
                            </a:lnTo>
                            <a:lnTo>
                              <a:pt x="9" y="2545"/>
                            </a:lnTo>
                            <a:lnTo>
                              <a:pt x="9" y="2711"/>
                            </a:lnTo>
                            <a:lnTo>
                              <a:pt x="8" y="2876"/>
                            </a:lnTo>
                            <a:lnTo>
                              <a:pt x="9" y="2892"/>
                            </a:lnTo>
                            <a:lnTo>
                              <a:pt x="9" y="2912"/>
                            </a:lnTo>
                            <a:lnTo>
                              <a:pt x="9" y="2930"/>
                            </a:lnTo>
                            <a:lnTo>
                              <a:pt x="9" y="2947"/>
                            </a:lnTo>
                            <a:lnTo>
                              <a:pt x="9" y="2947"/>
                            </a:lnTo>
                            <a:lnTo>
                              <a:pt x="9" y="2968"/>
                            </a:lnTo>
                            <a:lnTo>
                              <a:pt x="6" y="2968"/>
                            </a:lnTo>
                            <a:lnTo>
                              <a:pt x="6" y="2883"/>
                            </a:lnTo>
                            <a:lnTo>
                              <a:pt x="6" y="2885"/>
                            </a:lnTo>
                            <a:lnTo>
                              <a:pt x="6" y="2840"/>
                            </a:lnTo>
                            <a:lnTo>
                              <a:pt x="6" y="2796"/>
                            </a:lnTo>
                            <a:lnTo>
                              <a:pt x="6" y="2798"/>
                            </a:lnTo>
                            <a:lnTo>
                              <a:pt x="6" y="2753"/>
                            </a:lnTo>
                            <a:lnTo>
                              <a:pt x="6" y="2707"/>
                            </a:lnTo>
                            <a:lnTo>
                              <a:pt x="6" y="2707"/>
                            </a:lnTo>
                            <a:lnTo>
                              <a:pt x="6" y="2696"/>
                            </a:lnTo>
                            <a:lnTo>
                              <a:pt x="6" y="2697"/>
                            </a:lnTo>
                            <a:lnTo>
                              <a:pt x="6" y="2677"/>
                            </a:lnTo>
                            <a:lnTo>
                              <a:pt x="6" y="2658"/>
                            </a:lnTo>
                            <a:lnTo>
                              <a:pt x="6" y="2638"/>
                            </a:lnTo>
                            <a:lnTo>
                              <a:pt x="6" y="2622"/>
                            </a:lnTo>
                            <a:lnTo>
                              <a:pt x="7" y="2626"/>
                            </a:lnTo>
                            <a:lnTo>
                              <a:pt x="6" y="2588"/>
                            </a:lnTo>
                            <a:lnTo>
                              <a:pt x="6" y="2551"/>
                            </a:lnTo>
                            <a:lnTo>
                              <a:pt x="6" y="2515"/>
                            </a:lnTo>
                            <a:lnTo>
                              <a:pt x="7" y="2516"/>
                            </a:lnTo>
                            <a:lnTo>
                              <a:pt x="7" y="2516"/>
                            </a:lnTo>
                            <a:lnTo>
                              <a:pt x="7" y="2518"/>
                            </a:lnTo>
                            <a:lnTo>
                              <a:pt x="7" y="2502"/>
                            </a:lnTo>
                            <a:lnTo>
                              <a:pt x="7" y="2485"/>
                            </a:lnTo>
                            <a:lnTo>
                              <a:pt x="7" y="2488"/>
                            </a:lnTo>
                            <a:lnTo>
                              <a:pt x="7" y="2459"/>
                            </a:lnTo>
                            <a:lnTo>
                              <a:pt x="7" y="2433"/>
                            </a:lnTo>
                            <a:lnTo>
                              <a:pt x="7" y="2408"/>
                            </a:lnTo>
                            <a:lnTo>
                              <a:pt x="7" y="2383"/>
                            </a:lnTo>
                            <a:lnTo>
                              <a:pt x="7" y="2374"/>
                            </a:lnTo>
                            <a:lnTo>
                              <a:pt x="7" y="2374"/>
                            </a:lnTo>
                            <a:lnTo>
                              <a:pt x="6" y="2373"/>
                            </a:lnTo>
                            <a:lnTo>
                              <a:pt x="6" y="2371"/>
                            </a:lnTo>
                            <a:lnTo>
                              <a:pt x="7" y="2371"/>
                            </a:lnTo>
                            <a:lnTo>
                              <a:pt x="9" y="2370"/>
                            </a:lnTo>
                            <a:close/>
                            <a:moveTo>
                              <a:pt x="7" y="1783"/>
                            </a:moveTo>
                            <a:lnTo>
                              <a:pt x="7" y="1836"/>
                            </a:lnTo>
                            <a:lnTo>
                              <a:pt x="8" y="1919"/>
                            </a:lnTo>
                            <a:lnTo>
                              <a:pt x="8" y="2004"/>
                            </a:lnTo>
                            <a:lnTo>
                              <a:pt x="9" y="2087"/>
                            </a:lnTo>
                            <a:lnTo>
                              <a:pt x="9" y="2087"/>
                            </a:lnTo>
                            <a:lnTo>
                              <a:pt x="9" y="2137"/>
                            </a:lnTo>
                            <a:lnTo>
                              <a:pt x="9" y="2188"/>
                            </a:lnTo>
                            <a:lnTo>
                              <a:pt x="9" y="2187"/>
                            </a:lnTo>
                            <a:lnTo>
                              <a:pt x="9" y="2187"/>
                            </a:lnTo>
                            <a:lnTo>
                              <a:pt x="9" y="2186"/>
                            </a:lnTo>
                            <a:lnTo>
                              <a:pt x="9" y="2186"/>
                            </a:lnTo>
                            <a:lnTo>
                              <a:pt x="9" y="2186"/>
                            </a:lnTo>
                            <a:lnTo>
                              <a:pt x="8" y="2186"/>
                            </a:lnTo>
                            <a:lnTo>
                              <a:pt x="11" y="2277"/>
                            </a:lnTo>
                            <a:lnTo>
                              <a:pt x="11" y="2366"/>
                            </a:lnTo>
                            <a:lnTo>
                              <a:pt x="8" y="2366"/>
                            </a:lnTo>
                            <a:lnTo>
                              <a:pt x="6" y="2366"/>
                            </a:lnTo>
                            <a:lnTo>
                              <a:pt x="6" y="2361"/>
                            </a:lnTo>
                            <a:lnTo>
                              <a:pt x="6" y="2356"/>
                            </a:lnTo>
                            <a:lnTo>
                              <a:pt x="6" y="2350"/>
                            </a:lnTo>
                            <a:lnTo>
                              <a:pt x="6" y="2346"/>
                            </a:lnTo>
                            <a:lnTo>
                              <a:pt x="6" y="2349"/>
                            </a:lnTo>
                            <a:lnTo>
                              <a:pt x="6" y="2298"/>
                            </a:lnTo>
                            <a:lnTo>
                              <a:pt x="6" y="2246"/>
                            </a:lnTo>
                            <a:lnTo>
                              <a:pt x="6" y="2196"/>
                            </a:lnTo>
                            <a:lnTo>
                              <a:pt x="6" y="2195"/>
                            </a:lnTo>
                            <a:lnTo>
                              <a:pt x="6" y="2169"/>
                            </a:lnTo>
                            <a:lnTo>
                              <a:pt x="6" y="2145"/>
                            </a:lnTo>
                            <a:lnTo>
                              <a:pt x="6" y="2118"/>
                            </a:lnTo>
                            <a:lnTo>
                              <a:pt x="6" y="2048"/>
                            </a:lnTo>
                            <a:lnTo>
                              <a:pt x="7" y="1979"/>
                            </a:lnTo>
                            <a:lnTo>
                              <a:pt x="6" y="1911"/>
                            </a:lnTo>
                            <a:lnTo>
                              <a:pt x="6" y="1911"/>
                            </a:lnTo>
                            <a:lnTo>
                              <a:pt x="6" y="1847"/>
                            </a:lnTo>
                            <a:lnTo>
                              <a:pt x="4" y="1783"/>
                            </a:lnTo>
                            <a:lnTo>
                              <a:pt x="6" y="1783"/>
                            </a:lnTo>
                            <a:lnTo>
                              <a:pt x="7" y="1783"/>
                            </a:lnTo>
                            <a:close/>
                            <a:moveTo>
                              <a:pt x="8" y="1186"/>
                            </a:moveTo>
                            <a:lnTo>
                              <a:pt x="8" y="1283"/>
                            </a:lnTo>
                            <a:lnTo>
                              <a:pt x="8" y="1405"/>
                            </a:lnTo>
                            <a:lnTo>
                              <a:pt x="7" y="1526"/>
                            </a:lnTo>
                            <a:lnTo>
                              <a:pt x="7" y="1526"/>
                            </a:lnTo>
                            <a:lnTo>
                              <a:pt x="7" y="1654"/>
                            </a:lnTo>
                            <a:lnTo>
                              <a:pt x="7" y="1783"/>
                            </a:lnTo>
                            <a:lnTo>
                              <a:pt x="4" y="1783"/>
                            </a:lnTo>
                            <a:lnTo>
                              <a:pt x="4" y="1754"/>
                            </a:lnTo>
                            <a:lnTo>
                              <a:pt x="4" y="1664"/>
                            </a:lnTo>
                            <a:lnTo>
                              <a:pt x="3" y="1573"/>
                            </a:lnTo>
                            <a:lnTo>
                              <a:pt x="3" y="1575"/>
                            </a:lnTo>
                            <a:lnTo>
                              <a:pt x="4" y="1575"/>
                            </a:lnTo>
                            <a:lnTo>
                              <a:pt x="4" y="1575"/>
                            </a:lnTo>
                            <a:lnTo>
                              <a:pt x="4" y="1573"/>
                            </a:lnTo>
                            <a:lnTo>
                              <a:pt x="3" y="1562"/>
                            </a:lnTo>
                            <a:lnTo>
                              <a:pt x="3" y="1547"/>
                            </a:lnTo>
                            <a:lnTo>
                              <a:pt x="3" y="1529"/>
                            </a:lnTo>
                            <a:lnTo>
                              <a:pt x="3" y="1528"/>
                            </a:lnTo>
                            <a:lnTo>
                              <a:pt x="3" y="1526"/>
                            </a:lnTo>
                            <a:lnTo>
                              <a:pt x="4" y="1528"/>
                            </a:lnTo>
                            <a:lnTo>
                              <a:pt x="4" y="1529"/>
                            </a:lnTo>
                            <a:lnTo>
                              <a:pt x="4" y="1529"/>
                            </a:lnTo>
                            <a:lnTo>
                              <a:pt x="4" y="1484"/>
                            </a:lnTo>
                            <a:lnTo>
                              <a:pt x="4" y="1440"/>
                            </a:lnTo>
                            <a:lnTo>
                              <a:pt x="4" y="1441"/>
                            </a:lnTo>
                            <a:lnTo>
                              <a:pt x="4" y="1443"/>
                            </a:lnTo>
                            <a:lnTo>
                              <a:pt x="3" y="1419"/>
                            </a:lnTo>
                            <a:lnTo>
                              <a:pt x="4" y="1423"/>
                            </a:lnTo>
                            <a:lnTo>
                              <a:pt x="3" y="1186"/>
                            </a:lnTo>
                            <a:lnTo>
                              <a:pt x="7" y="1188"/>
                            </a:lnTo>
                            <a:lnTo>
                              <a:pt x="8" y="1186"/>
                            </a:lnTo>
                            <a:close/>
                            <a:moveTo>
                              <a:pt x="2" y="953"/>
                            </a:moveTo>
                            <a:lnTo>
                              <a:pt x="2" y="955"/>
                            </a:lnTo>
                            <a:lnTo>
                              <a:pt x="2" y="955"/>
                            </a:lnTo>
                            <a:lnTo>
                              <a:pt x="2" y="953"/>
                            </a:lnTo>
                            <a:close/>
                            <a:moveTo>
                              <a:pt x="6" y="0"/>
                            </a:moveTo>
                            <a:lnTo>
                              <a:pt x="8" y="0"/>
                            </a:lnTo>
                            <a:lnTo>
                              <a:pt x="8" y="0"/>
                            </a:lnTo>
                            <a:lnTo>
                              <a:pt x="9" y="0"/>
                            </a:lnTo>
                            <a:lnTo>
                              <a:pt x="9" y="1"/>
                            </a:lnTo>
                            <a:lnTo>
                              <a:pt x="9" y="2"/>
                            </a:lnTo>
                            <a:lnTo>
                              <a:pt x="9" y="6"/>
                            </a:lnTo>
                            <a:lnTo>
                              <a:pt x="9" y="10"/>
                            </a:lnTo>
                            <a:lnTo>
                              <a:pt x="9" y="14"/>
                            </a:lnTo>
                            <a:lnTo>
                              <a:pt x="9" y="18"/>
                            </a:lnTo>
                            <a:lnTo>
                              <a:pt x="9" y="21"/>
                            </a:lnTo>
                            <a:lnTo>
                              <a:pt x="9" y="17"/>
                            </a:lnTo>
                            <a:lnTo>
                              <a:pt x="9" y="16"/>
                            </a:lnTo>
                            <a:lnTo>
                              <a:pt x="9" y="14"/>
                            </a:lnTo>
                            <a:lnTo>
                              <a:pt x="8" y="16"/>
                            </a:lnTo>
                            <a:lnTo>
                              <a:pt x="8" y="16"/>
                            </a:lnTo>
                            <a:lnTo>
                              <a:pt x="8" y="17"/>
                            </a:lnTo>
                            <a:lnTo>
                              <a:pt x="8" y="18"/>
                            </a:lnTo>
                            <a:lnTo>
                              <a:pt x="8" y="17"/>
                            </a:lnTo>
                            <a:lnTo>
                              <a:pt x="8" y="17"/>
                            </a:lnTo>
                            <a:lnTo>
                              <a:pt x="7" y="19"/>
                            </a:lnTo>
                            <a:lnTo>
                              <a:pt x="7" y="26"/>
                            </a:lnTo>
                            <a:lnTo>
                              <a:pt x="7" y="34"/>
                            </a:lnTo>
                            <a:lnTo>
                              <a:pt x="7" y="40"/>
                            </a:lnTo>
                            <a:lnTo>
                              <a:pt x="6" y="44"/>
                            </a:lnTo>
                            <a:lnTo>
                              <a:pt x="6" y="47"/>
                            </a:lnTo>
                            <a:lnTo>
                              <a:pt x="6" y="48"/>
                            </a:lnTo>
                            <a:lnTo>
                              <a:pt x="6" y="50"/>
                            </a:lnTo>
                            <a:lnTo>
                              <a:pt x="6" y="51"/>
                            </a:lnTo>
                            <a:lnTo>
                              <a:pt x="7" y="52"/>
                            </a:lnTo>
                            <a:lnTo>
                              <a:pt x="6" y="55"/>
                            </a:lnTo>
                            <a:lnTo>
                              <a:pt x="6" y="56"/>
                            </a:lnTo>
                            <a:lnTo>
                              <a:pt x="6" y="56"/>
                            </a:lnTo>
                            <a:lnTo>
                              <a:pt x="6" y="56"/>
                            </a:lnTo>
                            <a:lnTo>
                              <a:pt x="6" y="56"/>
                            </a:lnTo>
                            <a:lnTo>
                              <a:pt x="6" y="56"/>
                            </a:lnTo>
                            <a:lnTo>
                              <a:pt x="6" y="56"/>
                            </a:lnTo>
                            <a:lnTo>
                              <a:pt x="6" y="59"/>
                            </a:lnTo>
                            <a:lnTo>
                              <a:pt x="6" y="61"/>
                            </a:lnTo>
                            <a:lnTo>
                              <a:pt x="6" y="63"/>
                            </a:lnTo>
                            <a:lnTo>
                              <a:pt x="6" y="70"/>
                            </a:lnTo>
                            <a:lnTo>
                              <a:pt x="7" y="80"/>
                            </a:lnTo>
                            <a:lnTo>
                              <a:pt x="8" y="90"/>
                            </a:lnTo>
                            <a:lnTo>
                              <a:pt x="7" y="87"/>
                            </a:lnTo>
                            <a:lnTo>
                              <a:pt x="7" y="98"/>
                            </a:lnTo>
                            <a:lnTo>
                              <a:pt x="7" y="110"/>
                            </a:lnTo>
                            <a:lnTo>
                              <a:pt x="8" y="124"/>
                            </a:lnTo>
                            <a:lnTo>
                              <a:pt x="7" y="137"/>
                            </a:lnTo>
                            <a:lnTo>
                              <a:pt x="8" y="135"/>
                            </a:lnTo>
                            <a:lnTo>
                              <a:pt x="7" y="183"/>
                            </a:lnTo>
                            <a:lnTo>
                              <a:pt x="6" y="229"/>
                            </a:lnTo>
                            <a:lnTo>
                              <a:pt x="6" y="273"/>
                            </a:lnTo>
                            <a:lnTo>
                              <a:pt x="6" y="365"/>
                            </a:lnTo>
                            <a:lnTo>
                              <a:pt x="6" y="458"/>
                            </a:lnTo>
                            <a:lnTo>
                              <a:pt x="6" y="552"/>
                            </a:lnTo>
                            <a:lnTo>
                              <a:pt x="7" y="596"/>
                            </a:lnTo>
                            <a:lnTo>
                              <a:pt x="3" y="598"/>
                            </a:lnTo>
                            <a:lnTo>
                              <a:pt x="6" y="598"/>
                            </a:lnTo>
                            <a:lnTo>
                              <a:pt x="7" y="598"/>
                            </a:lnTo>
                            <a:lnTo>
                              <a:pt x="8" y="724"/>
                            </a:lnTo>
                            <a:lnTo>
                              <a:pt x="7" y="853"/>
                            </a:lnTo>
                            <a:lnTo>
                              <a:pt x="6" y="893"/>
                            </a:lnTo>
                            <a:lnTo>
                              <a:pt x="7" y="938"/>
                            </a:lnTo>
                            <a:lnTo>
                              <a:pt x="7" y="982"/>
                            </a:lnTo>
                            <a:lnTo>
                              <a:pt x="7" y="1024"/>
                            </a:lnTo>
                            <a:lnTo>
                              <a:pt x="7" y="1103"/>
                            </a:lnTo>
                            <a:lnTo>
                              <a:pt x="8" y="1182"/>
                            </a:lnTo>
                            <a:lnTo>
                              <a:pt x="6" y="1182"/>
                            </a:lnTo>
                            <a:lnTo>
                              <a:pt x="4" y="1182"/>
                            </a:lnTo>
                            <a:lnTo>
                              <a:pt x="3" y="1184"/>
                            </a:lnTo>
                            <a:lnTo>
                              <a:pt x="3" y="1184"/>
                            </a:lnTo>
                            <a:lnTo>
                              <a:pt x="2" y="1068"/>
                            </a:lnTo>
                            <a:lnTo>
                              <a:pt x="3" y="1071"/>
                            </a:lnTo>
                            <a:lnTo>
                              <a:pt x="3" y="1072"/>
                            </a:lnTo>
                            <a:lnTo>
                              <a:pt x="3" y="1072"/>
                            </a:lnTo>
                            <a:lnTo>
                              <a:pt x="3" y="1063"/>
                            </a:lnTo>
                            <a:lnTo>
                              <a:pt x="3" y="1062"/>
                            </a:lnTo>
                            <a:lnTo>
                              <a:pt x="3" y="1040"/>
                            </a:lnTo>
                            <a:lnTo>
                              <a:pt x="3" y="1020"/>
                            </a:lnTo>
                            <a:lnTo>
                              <a:pt x="3" y="1021"/>
                            </a:lnTo>
                            <a:lnTo>
                              <a:pt x="3" y="1023"/>
                            </a:lnTo>
                            <a:lnTo>
                              <a:pt x="4" y="1023"/>
                            </a:lnTo>
                            <a:lnTo>
                              <a:pt x="4" y="1003"/>
                            </a:lnTo>
                            <a:lnTo>
                              <a:pt x="4" y="983"/>
                            </a:lnTo>
                            <a:lnTo>
                              <a:pt x="4" y="985"/>
                            </a:lnTo>
                            <a:lnTo>
                              <a:pt x="4" y="985"/>
                            </a:lnTo>
                            <a:lnTo>
                              <a:pt x="6" y="983"/>
                            </a:lnTo>
                            <a:lnTo>
                              <a:pt x="3" y="969"/>
                            </a:lnTo>
                            <a:lnTo>
                              <a:pt x="2" y="955"/>
                            </a:lnTo>
                            <a:lnTo>
                              <a:pt x="3" y="897"/>
                            </a:lnTo>
                            <a:lnTo>
                              <a:pt x="3" y="838"/>
                            </a:lnTo>
                            <a:lnTo>
                              <a:pt x="3" y="779"/>
                            </a:lnTo>
                            <a:lnTo>
                              <a:pt x="2" y="724"/>
                            </a:lnTo>
                            <a:lnTo>
                              <a:pt x="2" y="721"/>
                            </a:lnTo>
                            <a:lnTo>
                              <a:pt x="3" y="714"/>
                            </a:lnTo>
                            <a:lnTo>
                              <a:pt x="2" y="707"/>
                            </a:lnTo>
                            <a:lnTo>
                              <a:pt x="3" y="702"/>
                            </a:lnTo>
                            <a:lnTo>
                              <a:pt x="2" y="683"/>
                            </a:lnTo>
                            <a:lnTo>
                              <a:pt x="2" y="662"/>
                            </a:lnTo>
                            <a:lnTo>
                              <a:pt x="2" y="643"/>
                            </a:lnTo>
                            <a:lnTo>
                              <a:pt x="0" y="629"/>
                            </a:lnTo>
                            <a:lnTo>
                              <a:pt x="2" y="613"/>
                            </a:lnTo>
                            <a:lnTo>
                              <a:pt x="3" y="600"/>
                            </a:lnTo>
                            <a:lnTo>
                              <a:pt x="3" y="579"/>
                            </a:lnTo>
                            <a:lnTo>
                              <a:pt x="2" y="554"/>
                            </a:lnTo>
                            <a:lnTo>
                              <a:pt x="2" y="528"/>
                            </a:lnTo>
                            <a:lnTo>
                              <a:pt x="2" y="531"/>
                            </a:lnTo>
                            <a:lnTo>
                              <a:pt x="2" y="509"/>
                            </a:lnTo>
                            <a:lnTo>
                              <a:pt x="2" y="486"/>
                            </a:lnTo>
                            <a:lnTo>
                              <a:pt x="3" y="468"/>
                            </a:lnTo>
                            <a:lnTo>
                              <a:pt x="2" y="452"/>
                            </a:lnTo>
                            <a:lnTo>
                              <a:pt x="2" y="434"/>
                            </a:lnTo>
                            <a:lnTo>
                              <a:pt x="2" y="414"/>
                            </a:lnTo>
                            <a:lnTo>
                              <a:pt x="2" y="397"/>
                            </a:lnTo>
                            <a:lnTo>
                              <a:pt x="2" y="309"/>
                            </a:lnTo>
                            <a:lnTo>
                              <a:pt x="2" y="309"/>
                            </a:lnTo>
                            <a:lnTo>
                              <a:pt x="3" y="307"/>
                            </a:lnTo>
                            <a:lnTo>
                              <a:pt x="3" y="306"/>
                            </a:lnTo>
                            <a:lnTo>
                              <a:pt x="2" y="298"/>
                            </a:lnTo>
                            <a:lnTo>
                              <a:pt x="2" y="289"/>
                            </a:lnTo>
                            <a:lnTo>
                              <a:pt x="2" y="278"/>
                            </a:lnTo>
                            <a:lnTo>
                              <a:pt x="2" y="271"/>
                            </a:lnTo>
                            <a:lnTo>
                              <a:pt x="2" y="267"/>
                            </a:lnTo>
                            <a:lnTo>
                              <a:pt x="3" y="256"/>
                            </a:lnTo>
                            <a:lnTo>
                              <a:pt x="2" y="248"/>
                            </a:lnTo>
                            <a:lnTo>
                              <a:pt x="2" y="239"/>
                            </a:lnTo>
                            <a:lnTo>
                              <a:pt x="2" y="229"/>
                            </a:lnTo>
                            <a:lnTo>
                              <a:pt x="2" y="230"/>
                            </a:lnTo>
                            <a:lnTo>
                              <a:pt x="3" y="230"/>
                            </a:lnTo>
                            <a:lnTo>
                              <a:pt x="3" y="221"/>
                            </a:lnTo>
                            <a:lnTo>
                              <a:pt x="3" y="209"/>
                            </a:lnTo>
                            <a:lnTo>
                              <a:pt x="3" y="197"/>
                            </a:lnTo>
                            <a:lnTo>
                              <a:pt x="4" y="188"/>
                            </a:lnTo>
                            <a:lnTo>
                              <a:pt x="4" y="189"/>
                            </a:lnTo>
                            <a:lnTo>
                              <a:pt x="4" y="189"/>
                            </a:lnTo>
                            <a:lnTo>
                              <a:pt x="4" y="189"/>
                            </a:lnTo>
                            <a:lnTo>
                              <a:pt x="3" y="187"/>
                            </a:lnTo>
                            <a:lnTo>
                              <a:pt x="3" y="183"/>
                            </a:lnTo>
                            <a:lnTo>
                              <a:pt x="3" y="179"/>
                            </a:lnTo>
                            <a:lnTo>
                              <a:pt x="3" y="176"/>
                            </a:lnTo>
                            <a:lnTo>
                              <a:pt x="3" y="172"/>
                            </a:lnTo>
                            <a:lnTo>
                              <a:pt x="3" y="170"/>
                            </a:lnTo>
                            <a:lnTo>
                              <a:pt x="3" y="120"/>
                            </a:lnTo>
                            <a:lnTo>
                              <a:pt x="3" y="73"/>
                            </a:lnTo>
                            <a:lnTo>
                              <a:pt x="3" y="73"/>
                            </a:lnTo>
                            <a:lnTo>
                              <a:pt x="3" y="74"/>
                            </a:lnTo>
                            <a:lnTo>
                              <a:pt x="3" y="73"/>
                            </a:lnTo>
                            <a:lnTo>
                              <a:pt x="3" y="70"/>
                            </a:lnTo>
                            <a:lnTo>
                              <a:pt x="3" y="68"/>
                            </a:lnTo>
                            <a:lnTo>
                              <a:pt x="2" y="65"/>
                            </a:lnTo>
                            <a:lnTo>
                              <a:pt x="2" y="63"/>
                            </a:lnTo>
                            <a:lnTo>
                              <a:pt x="2" y="61"/>
                            </a:lnTo>
                            <a:lnTo>
                              <a:pt x="3" y="59"/>
                            </a:lnTo>
                            <a:lnTo>
                              <a:pt x="3" y="48"/>
                            </a:lnTo>
                            <a:lnTo>
                              <a:pt x="3" y="35"/>
                            </a:lnTo>
                            <a:lnTo>
                              <a:pt x="3" y="35"/>
                            </a:lnTo>
                            <a:lnTo>
                              <a:pt x="3" y="27"/>
                            </a:lnTo>
                            <a:lnTo>
                              <a:pt x="4" y="19"/>
                            </a:lnTo>
                            <a:lnTo>
                              <a:pt x="4" y="9"/>
                            </a:lnTo>
                            <a:lnTo>
                              <a:pt x="6" y="8"/>
                            </a:lnTo>
                            <a:lnTo>
                              <a:pt x="6" y="8"/>
                            </a:lnTo>
                            <a:lnTo>
                              <a:pt x="6" y="6"/>
                            </a:lnTo>
                            <a:lnTo>
                              <a:pt x="6" y="4"/>
                            </a:lnTo>
                            <a:lnTo>
                              <a:pt x="4" y="2"/>
                            </a:lnTo>
                            <a:lnTo>
                              <a:pt x="6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2ABBCAE" id="Freeform 19" o:spid="_x0000_s1026" style="position:absolute;margin-left:-3pt;margin-top:60.75pt;width:1.5pt;height:439.35pt;z-index:-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2,3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" path="m9,2968r,39l9,3045r,35l11,3206r,124l11,3331r,4l11,3339r1,5l11,3352r,9l11,3372r,6l11,3412r1,36l11,3448r,l11,3447r,1l11,3449r,3l11,3454r,2l11,3456r,l11,3457r1,3l11,3462r,-1l11,3483r,24l11,3504r,l11,3504r,1l11,3507r-2,l9,3507r2,-79l9,3351r,l9,3350r,-2l8,3257r,-89l8,3169r-1,-1l7,3167r,-3l7,3154r,-16l7,3122r,-14l7,3110r,l8,3110r-1,-5l7,3099r,1l7,3101r,-67l6,2969r3,-1xm9,2370r2,l11,2456r-2,89l9,2711,8,2876r1,16l9,2912r,18l9,2947r,l9,2968r-3,l6,2883r,2l6,2840r,-44l6,2798r,-45l6,2707r,l6,2696r,1l6,2677r,-19l6,2638r,-16l7,2626,6,2588r,-37l6,2515r1,1l7,2516r,2l7,2502r,-17l7,2488r,-29l7,2433r,-25l7,2383r,-9l7,2374r-1,-1l6,2371r1,l9,2370xm7,1783r,53l8,1919r,85l9,2087r,l9,2137r,51l9,2187r,l9,2186r,l9,2186r-1,l11,2277r,89l8,2366r-2,l6,2361r,-5l6,2350r,-4l6,2349r,-51l6,2246r,-50l6,2195r,-26l6,2145r,-27l6,2048r1,-69l6,1911r,l6,1847,4,1783r2,l7,1783xm8,1186r,97l8,1405,7,1526r,l7,1654r,129l4,1783r,-29l4,1664,3,1573r,2l4,1575r,l4,1573,3,1562r,-15l3,1529r,-1l3,1526r1,2l4,1529r,l4,1484r,-44l4,1441r,2l3,1419r1,4l3,1186r4,2l8,1186xm2,953r,2l2,955r,-2xm6,l8,r,l9,r,1l9,2r,4l9,10r,4l9,18r,3l9,17r,-1l9,14,8,16r,l8,17r,1l8,17r,l7,19r,7l7,34r,6l6,44r,3l6,48r,2l6,51r1,1l6,55r,1l6,56r,l6,56r,l6,56r,3l6,61r,2l6,70,7,80,8,90,7,87r,11l7,110r1,14l7,137r1,-2l7,183,6,229r,44l6,365r,93l6,552r1,44l3,598r3,l7,598,8,724,7,853,6,893r1,45l7,982r,42l7,1103r1,79l6,1182r-2,l3,1184r,l2,1068r1,3l3,1072r,l3,1063r,-1l3,1040r,-20l3,1021r,2l4,1023r,-20l4,983r,2l4,985r2,-2l3,969,2,955,3,897r,-59l3,779,2,724r,-3l3,714,2,707r1,-5l2,683r,-21l2,643,,629,2,613,3,600r,-21l2,554r,-26l2,531r,-22l2,486,3,468,2,452r,-18l2,414r,-17l2,309r,l3,307r,-1l2,298r,-9l2,278r,-7l2,267,3,256,2,248r,-9l2,229r,1l3,230r,-9l3,209r,-12l4,188r,1l4,189r,l3,187r,-4l3,179r,-3l3,172r,-2l3,120,3,73r,l3,74r,-1l3,70r,-2l2,65r,-2l2,61,3,59,3,48,3,35r,l3,27,4,19,4,9,6,8r,l6,6,6,4,4,2,6,xe" fillcolor="#8ed6ef [1300]" strokecolor="#8ed6ef [1300]" strokeweight="0">
              <v:path arrowok="t" o:connecttype="custom" o:connectlocs="17463,5298133;17463,5347455;17463,5485874;17463,5498602;17463,5506558;17463,5576563;14288,5331544;11113,5040386;11113,4944924;11113,4932195;17463,3770743;14288,4633082;9525,4586942;9525,4306920;9525,4197139;11113,4003033;11113,3912345;9525,3775516;12700,3053188;14288,3479584;17463,3622777;9525,3738922;9525,3492313;9525,3040460;12700,1886963;11113,2836808;6350,2505874;4763,2431095;6350,2291084;11113,1890145;9525,0;14288,9546;14288,25456;12700,27048;9525,70005;9525,87507;9525,89098;12700,143193;12700,214789;9525,878249;11113,1357149;12700,1880598;4763,1703994;4763,1622851;6350,1567165;4763,1333284;4763,1116904;4763,954618;3175,773241;3175,491629;3175,442307;3175,364346;6350,299114;4763,284795;4763,116145;3175,100235;4763,42958;9525,6364" o:connectangles="0,0,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8544" behindDoc="1" locked="1" layoutInCell="1" allowOverlap="1" wp14:anchorId="030A1010" wp14:editId="030A1011">
              <wp:simplePos x="0" y="0"/>
              <wp:positionH relativeFrom="column">
                <wp:posOffset>6848601</wp:posOffset>
              </wp:positionH>
              <wp:positionV relativeFrom="page">
                <wp:posOffset>4524375</wp:posOffset>
              </wp:positionV>
              <wp:extent cx="12700" cy="3175"/>
              <wp:effectExtent l="0" t="0" r="25400" b="15875"/>
              <wp:wrapNone/>
              <wp:docPr id="28" name="Freeform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3175"/>
                      </a:xfrm>
                      <a:custGeom>
                        <a:avLst/>
                        <a:gdLst>
                          <a:gd name="T0" fmla="*/ 5 w 8"/>
                          <a:gd name="T1" fmla="*/ 0 h 2"/>
                          <a:gd name="T2" fmla="*/ 7 w 8"/>
                          <a:gd name="T3" fmla="*/ 0 h 2"/>
                          <a:gd name="T4" fmla="*/ 8 w 8"/>
                          <a:gd name="T5" fmla="*/ 0 h 2"/>
                          <a:gd name="T6" fmla="*/ 7 w 8"/>
                          <a:gd name="T7" fmla="*/ 2 h 2"/>
                          <a:gd name="T8" fmla="*/ 0 w 8"/>
                          <a:gd name="T9" fmla="*/ 2 h 2"/>
                          <a:gd name="T10" fmla="*/ 5 w 8"/>
                          <a:gd name="T11" fmla="*/ 0 h 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8" h="2">
                            <a:moveTo>
                              <a:pt x="5" y="0"/>
                            </a:moveTo>
                            <a:lnTo>
                              <a:pt x="7" y="0"/>
                            </a:lnTo>
                            <a:lnTo>
                              <a:pt x="8" y="0"/>
                            </a:lnTo>
                            <a:lnTo>
                              <a:pt x="7" y="2"/>
                            </a:lnTo>
                            <a:lnTo>
                              <a:pt x="0" y="2"/>
                            </a:lnTo>
                            <a:lnTo>
                              <a:pt x="5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8F7A96B" id="Freeform 28" o:spid="_x0000_s1026" style="position:absolute;margin-left:539.25pt;margin-top:356.25pt;width:1pt;height:.25pt;z-index:-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" path="m5,l7,,8,,7,2,,2,5,xe" fillcolor="#8ed6ef [1300]" strokecolor="#8ed6ef [1300]" strokeweight="0">
              <v:path arrowok="t" o:connecttype="custom" o:connectlocs="7938,0;11113,0;12700,0;11113,3175;0,3175;7938,0" o:connectangles="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568" behindDoc="1" locked="1" layoutInCell="1" allowOverlap="1" wp14:anchorId="030A1012" wp14:editId="030A1013">
              <wp:simplePos x="0" y="0"/>
              <wp:positionH relativeFrom="column">
                <wp:posOffset>6810500</wp:posOffset>
              </wp:positionH>
              <wp:positionV relativeFrom="page">
                <wp:posOffset>4524375</wp:posOffset>
              </wp:positionV>
              <wp:extent cx="34925" cy="4445"/>
              <wp:effectExtent l="0" t="0" r="22225" b="14605"/>
              <wp:wrapNone/>
              <wp:docPr id="29" name="Freeform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4925" cy="4445"/>
                      </a:xfrm>
                      <a:custGeom>
                        <a:avLst/>
                        <a:gdLst>
                          <a:gd name="T0" fmla="*/ 18 w 22"/>
                          <a:gd name="T1" fmla="*/ 0 h 3"/>
                          <a:gd name="T2" fmla="*/ 22 w 22"/>
                          <a:gd name="T3" fmla="*/ 0 h 3"/>
                          <a:gd name="T4" fmla="*/ 1 w 22"/>
                          <a:gd name="T5" fmla="*/ 3 h 3"/>
                          <a:gd name="T6" fmla="*/ 1 w 22"/>
                          <a:gd name="T7" fmla="*/ 3 h 3"/>
                          <a:gd name="T8" fmla="*/ 0 w 22"/>
                          <a:gd name="T9" fmla="*/ 3 h 3"/>
                          <a:gd name="T10" fmla="*/ 2 w 22"/>
                          <a:gd name="T11" fmla="*/ 3 h 3"/>
                          <a:gd name="T12" fmla="*/ 5 w 22"/>
                          <a:gd name="T13" fmla="*/ 3 h 3"/>
                          <a:gd name="T14" fmla="*/ 9 w 22"/>
                          <a:gd name="T15" fmla="*/ 2 h 3"/>
                          <a:gd name="T16" fmla="*/ 13 w 22"/>
                          <a:gd name="T17" fmla="*/ 2 h 3"/>
                          <a:gd name="T18" fmla="*/ 18 w 22"/>
                          <a:gd name="T19" fmla="*/ 0 h 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</a:cxnLst>
                        <a:rect l="0" t="0" r="r" b="b"/>
                        <a:pathLst>
                          <a:path w="22" h="3">
                            <a:moveTo>
                              <a:pt x="18" y="0"/>
                            </a:moveTo>
                            <a:lnTo>
                              <a:pt x="22" y="0"/>
                            </a:lnTo>
                            <a:lnTo>
                              <a:pt x="1" y="3"/>
                            </a:lnTo>
                            <a:lnTo>
                              <a:pt x="1" y="3"/>
                            </a:lnTo>
                            <a:lnTo>
                              <a:pt x="0" y="3"/>
                            </a:lnTo>
                            <a:lnTo>
                              <a:pt x="2" y="3"/>
                            </a:lnTo>
                            <a:lnTo>
                              <a:pt x="5" y="3"/>
                            </a:lnTo>
                            <a:lnTo>
                              <a:pt x="9" y="2"/>
                            </a:lnTo>
                            <a:lnTo>
                              <a:pt x="13" y="2"/>
                            </a:lnTo>
                            <a:lnTo>
                              <a:pt x="1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E8D1DFE" id="Freeform 29" o:spid="_x0000_s1026" style="position:absolute;margin-left:536.25pt;margin-top:356.25pt;width:2.75pt;height:.35pt;z-index:-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2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" path="m18,r4,l1,3r,l,3r2,l5,3,9,2r4,l18,xe" fillcolor="#8ed6ef [1300]" strokecolor="#8ed6ef [1300]" strokeweight="0">
              <v:path arrowok="t" o:connecttype="custom" o:connectlocs="28575,0;34925,0;1588,4445;1588,4445;0,4445;3175,4445;7938,4445;14288,2963;20638,2963;28575,0" o:connectangles="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0592" behindDoc="1" locked="1" layoutInCell="1" allowOverlap="1" wp14:anchorId="030A1014" wp14:editId="030A1015">
              <wp:simplePos x="0" y="0"/>
              <wp:positionH relativeFrom="column">
                <wp:posOffset>6772400</wp:posOffset>
              </wp:positionH>
              <wp:positionV relativeFrom="page">
                <wp:posOffset>4533900</wp:posOffset>
              </wp:positionV>
              <wp:extent cx="20320" cy="0"/>
              <wp:effectExtent l="0" t="0" r="17780" b="19050"/>
              <wp:wrapNone/>
              <wp:docPr id="30" name="Freeform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0320" cy="0"/>
                      </a:xfrm>
                      <a:custGeom>
                        <a:avLst/>
                        <a:gdLst>
                          <a:gd name="T0" fmla="*/ 8 w 13"/>
                          <a:gd name="T1" fmla="*/ 13 w 13"/>
                          <a:gd name="T2" fmla="*/ 12 w 13"/>
                          <a:gd name="T3" fmla="*/ 11 w 13"/>
                          <a:gd name="T4" fmla="*/ 9 w 13"/>
                          <a:gd name="T5" fmla="*/ 7 w 13"/>
                          <a:gd name="T6" fmla="*/ 5 w 13"/>
                          <a:gd name="T7" fmla="*/ 3 w 13"/>
                          <a:gd name="T8" fmla="*/ 0 w 13"/>
                          <a:gd name="T9" fmla="*/ 2 w 13"/>
                          <a:gd name="T10" fmla="*/ 5 w 13"/>
                          <a:gd name="T11" fmla="*/ 8 w 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  <a:cxn ang="0">
                            <a:pos x="T4" y="0"/>
                          </a:cxn>
                          <a:cxn ang="0">
                            <a:pos x="T5" y="0"/>
                          </a:cxn>
                          <a:cxn ang="0">
                            <a:pos x="T6" y="0"/>
                          </a:cxn>
                          <a:cxn ang="0">
                            <a:pos x="T7" y="0"/>
                          </a:cxn>
                          <a:cxn ang="0">
                            <a:pos x="T8" y="0"/>
                          </a:cxn>
                          <a:cxn ang="0">
                            <a:pos x="T9" y="0"/>
                          </a:cxn>
                          <a:cxn ang="0">
                            <a:pos x="T10" y="0"/>
                          </a:cxn>
                          <a:cxn ang="0">
                            <a:pos x="T11" y="0"/>
                          </a:cxn>
                        </a:cxnLst>
                        <a:rect l="0" t="0" r="r" b="b"/>
                        <a:pathLst>
                          <a:path w="13">
                            <a:moveTo>
                              <a:pt x="8" y="0"/>
                            </a:moveTo>
                            <a:lnTo>
                              <a:pt x="13" y="0"/>
                            </a:lnTo>
                            <a:lnTo>
                              <a:pt x="12" y="0"/>
                            </a:lnTo>
                            <a:lnTo>
                              <a:pt x="11" y="0"/>
                            </a:lnTo>
                            <a:lnTo>
                              <a:pt x="9" y="0"/>
                            </a:lnTo>
                            <a:lnTo>
                              <a:pt x="7" y="0"/>
                            </a:lnTo>
                            <a:lnTo>
                              <a:pt x="5" y="0"/>
                            </a:lnTo>
                            <a:lnTo>
                              <a:pt x="3" y="0"/>
                            </a:lnTo>
                            <a:lnTo>
                              <a:pt x="0" y="0"/>
                            </a:lnTo>
                            <a:lnTo>
                              <a:pt x="2" y="0"/>
                            </a:lnTo>
                            <a:lnTo>
                              <a:pt x="5" y="0"/>
                            </a:lnTo>
                            <a:lnTo>
                              <a:pt x="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48E6376F" id="Freeform 30" o:spid="_x0000_s1026" style="position:absolute;margin-left:533.25pt;margin-top:357pt;width:1.6pt;height:0;z-index:-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" path="m8,r5,l12,,11,,9,,7,,5,,3,,,,2,,5,,8,xe" fillcolor="#8ed6ef [1300]" strokecolor="#8ed6ef [1300]" strokeweight="0">
              <v:path arrowok="t" o:connecttype="custom" o:connectlocs="12505,0;20320,0;18757,0;17194,0;14068,0;10942,0;7815,0;4689,0;0,0;3126,0;7815,0;12505,0" o:connectangles="0,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1616" behindDoc="1" locked="1" layoutInCell="1" allowOverlap="1" wp14:anchorId="030A1016" wp14:editId="030A1017">
              <wp:simplePos x="0" y="0"/>
              <wp:positionH relativeFrom="column">
                <wp:posOffset>5686530</wp:posOffset>
              </wp:positionH>
              <wp:positionV relativeFrom="page">
                <wp:posOffset>4533900</wp:posOffset>
              </wp:positionV>
              <wp:extent cx="4445" cy="0"/>
              <wp:effectExtent l="0" t="0" r="0" b="0"/>
              <wp:wrapNone/>
              <wp:docPr id="31" name="Freeform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0"/>
                      </a:xfrm>
                      <a:custGeom>
                        <a:avLst/>
                        <a:gdLst>
                          <a:gd name="T0" fmla="*/ 2 w 3"/>
                          <a:gd name="T1" fmla="*/ 3 w 3"/>
                          <a:gd name="T2" fmla="*/ 0 w 3"/>
                          <a:gd name="T3" fmla="*/ 2 w 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3">
                            <a:moveTo>
                              <a:pt x="2" y="0"/>
                            </a:moveTo>
                            <a:lnTo>
                              <a:pt x="3" y="0"/>
                            </a:lnTo>
                            <a:lnTo>
                              <a:pt x="0" y="0"/>
                            </a:lnTo>
                            <a:lnTo>
                              <a:pt x="2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406BD02F" id="Freeform 31" o:spid="_x0000_s1026" style="position:absolute;margin-left:447.75pt;margin-top:357pt;width:.35pt;height:0;z-index:-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" path="m2,l3,,,,2,xe" fillcolor="#8ed6ef [1300]" strokecolor="#8ed6ef [1300]" strokeweight="0">
              <v:path arrowok="t" o:connecttype="custom" o:connectlocs="2963,0;4445,0;0,0;2963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2640" behindDoc="1" locked="1" layoutInCell="1" allowOverlap="1" wp14:anchorId="030A1018" wp14:editId="030A1019">
              <wp:simplePos x="0" y="0"/>
              <wp:positionH relativeFrom="column">
                <wp:posOffset>-38100</wp:posOffset>
              </wp:positionH>
              <wp:positionV relativeFrom="page">
                <wp:posOffset>4533900</wp:posOffset>
              </wp:positionV>
              <wp:extent cx="6805295" cy="15875"/>
              <wp:effectExtent l="0" t="0" r="14605" b="22225"/>
              <wp:wrapNone/>
              <wp:docPr id="32" name="Freeform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6805295" cy="15875"/>
                      </a:xfrm>
                      <a:custGeom>
                        <a:avLst/>
                        <a:gdLst>
                          <a:gd name="T0" fmla="*/ 1297 w 4248"/>
                          <a:gd name="T1" fmla="*/ 9 h 10"/>
                          <a:gd name="T2" fmla="*/ 1557 w 4248"/>
                          <a:gd name="T3" fmla="*/ 2 h 10"/>
                          <a:gd name="T4" fmla="*/ 1773 w 4248"/>
                          <a:gd name="T5" fmla="*/ 8 h 10"/>
                          <a:gd name="T6" fmla="*/ 1515 w 4248"/>
                          <a:gd name="T7" fmla="*/ 8 h 10"/>
                          <a:gd name="T8" fmla="*/ 1289 w 4248"/>
                          <a:gd name="T9" fmla="*/ 8 h 10"/>
                          <a:gd name="T10" fmla="*/ 1242 w 4248"/>
                          <a:gd name="T11" fmla="*/ 8 h 10"/>
                          <a:gd name="T12" fmla="*/ 1517 w 4248"/>
                          <a:gd name="T13" fmla="*/ 2 h 10"/>
                          <a:gd name="T14" fmla="*/ 1233 w 4248"/>
                          <a:gd name="T15" fmla="*/ 8 h 10"/>
                          <a:gd name="T16" fmla="*/ 1160 w 4248"/>
                          <a:gd name="T17" fmla="*/ 10 h 10"/>
                          <a:gd name="T18" fmla="*/ 873 w 4248"/>
                          <a:gd name="T19" fmla="*/ 9 h 10"/>
                          <a:gd name="T20" fmla="*/ 806 w 4248"/>
                          <a:gd name="T21" fmla="*/ 9 h 10"/>
                          <a:gd name="T22" fmla="*/ 668 w 4248"/>
                          <a:gd name="T23" fmla="*/ 9 h 10"/>
                          <a:gd name="T24" fmla="*/ 899 w 4248"/>
                          <a:gd name="T25" fmla="*/ 2 h 10"/>
                          <a:gd name="T26" fmla="*/ 2225 w 4248"/>
                          <a:gd name="T27" fmla="*/ 6 h 10"/>
                          <a:gd name="T28" fmla="*/ 1910 w 4248"/>
                          <a:gd name="T29" fmla="*/ 8 h 10"/>
                          <a:gd name="T30" fmla="*/ 1862 w 4248"/>
                          <a:gd name="T31" fmla="*/ 8 h 10"/>
                          <a:gd name="T32" fmla="*/ 1852 w 4248"/>
                          <a:gd name="T33" fmla="*/ 6 h 10"/>
                          <a:gd name="T34" fmla="*/ 2380 w 4248"/>
                          <a:gd name="T35" fmla="*/ 2 h 10"/>
                          <a:gd name="T36" fmla="*/ 3685 w 4248"/>
                          <a:gd name="T37" fmla="*/ 2 h 10"/>
                          <a:gd name="T38" fmla="*/ 3474 w 4248"/>
                          <a:gd name="T39" fmla="*/ 5 h 10"/>
                          <a:gd name="T40" fmla="*/ 3281 w 4248"/>
                          <a:gd name="T41" fmla="*/ 6 h 10"/>
                          <a:gd name="T42" fmla="*/ 3210 w 4248"/>
                          <a:gd name="T43" fmla="*/ 5 h 10"/>
                          <a:gd name="T44" fmla="*/ 3082 w 4248"/>
                          <a:gd name="T45" fmla="*/ 6 h 10"/>
                          <a:gd name="T46" fmla="*/ 3504 w 4248"/>
                          <a:gd name="T47" fmla="*/ 2 h 10"/>
                          <a:gd name="T48" fmla="*/ 26 w 4248"/>
                          <a:gd name="T49" fmla="*/ 1 h 10"/>
                          <a:gd name="T50" fmla="*/ 26 w 4248"/>
                          <a:gd name="T51" fmla="*/ 2 h 10"/>
                          <a:gd name="T52" fmla="*/ 42 w 4248"/>
                          <a:gd name="T53" fmla="*/ 5 h 10"/>
                          <a:gd name="T54" fmla="*/ 64 w 4248"/>
                          <a:gd name="T55" fmla="*/ 5 h 10"/>
                          <a:gd name="T56" fmla="*/ 72 w 4248"/>
                          <a:gd name="T57" fmla="*/ 5 h 10"/>
                          <a:gd name="T58" fmla="*/ 90 w 4248"/>
                          <a:gd name="T59" fmla="*/ 5 h 10"/>
                          <a:gd name="T60" fmla="*/ 123 w 4248"/>
                          <a:gd name="T61" fmla="*/ 5 h 10"/>
                          <a:gd name="T62" fmla="*/ 179 w 4248"/>
                          <a:gd name="T63" fmla="*/ 4 h 10"/>
                          <a:gd name="T64" fmla="*/ 618 w 4248"/>
                          <a:gd name="T65" fmla="*/ 5 h 10"/>
                          <a:gd name="T66" fmla="*/ 512 w 4248"/>
                          <a:gd name="T67" fmla="*/ 9 h 10"/>
                          <a:gd name="T68" fmla="*/ 364 w 4248"/>
                          <a:gd name="T69" fmla="*/ 9 h 10"/>
                          <a:gd name="T70" fmla="*/ 319 w 4248"/>
                          <a:gd name="T71" fmla="*/ 9 h 10"/>
                          <a:gd name="T72" fmla="*/ 281 w 4248"/>
                          <a:gd name="T73" fmla="*/ 9 h 10"/>
                          <a:gd name="T74" fmla="*/ 242 w 4248"/>
                          <a:gd name="T75" fmla="*/ 8 h 10"/>
                          <a:gd name="T76" fmla="*/ 151 w 4248"/>
                          <a:gd name="T77" fmla="*/ 8 h 10"/>
                          <a:gd name="T78" fmla="*/ 81 w 4248"/>
                          <a:gd name="T79" fmla="*/ 9 h 10"/>
                          <a:gd name="T80" fmla="*/ 48 w 4248"/>
                          <a:gd name="T81" fmla="*/ 9 h 10"/>
                          <a:gd name="T82" fmla="*/ 14 w 4248"/>
                          <a:gd name="T83" fmla="*/ 6 h 10"/>
                          <a:gd name="T84" fmla="*/ 0 w 4248"/>
                          <a:gd name="T85" fmla="*/ 5 h 10"/>
                          <a:gd name="T86" fmla="*/ 7 w 4248"/>
                          <a:gd name="T87" fmla="*/ 1 h 10"/>
                          <a:gd name="T88" fmla="*/ 3076 w 4248"/>
                          <a:gd name="T89" fmla="*/ 1 h 10"/>
                          <a:gd name="T90" fmla="*/ 3045 w 4248"/>
                          <a:gd name="T91" fmla="*/ 4 h 10"/>
                          <a:gd name="T92" fmla="*/ 2888 w 4248"/>
                          <a:gd name="T93" fmla="*/ 5 h 10"/>
                          <a:gd name="T94" fmla="*/ 2862 w 4248"/>
                          <a:gd name="T95" fmla="*/ 5 h 10"/>
                          <a:gd name="T96" fmla="*/ 2752 w 4248"/>
                          <a:gd name="T97" fmla="*/ 5 h 10"/>
                          <a:gd name="T98" fmla="*/ 2567 w 4248"/>
                          <a:gd name="T99" fmla="*/ 5 h 10"/>
                          <a:gd name="T100" fmla="*/ 2559 w 4248"/>
                          <a:gd name="T101" fmla="*/ 1 h 10"/>
                          <a:gd name="T102" fmla="*/ 2650 w 4248"/>
                          <a:gd name="T103" fmla="*/ 2 h 10"/>
                          <a:gd name="T104" fmla="*/ 4092 w 4248"/>
                          <a:gd name="T105" fmla="*/ 1 h 10"/>
                          <a:gd name="T106" fmla="*/ 4176 w 4248"/>
                          <a:gd name="T107" fmla="*/ 0 h 10"/>
                          <a:gd name="T108" fmla="*/ 4186 w 4248"/>
                          <a:gd name="T109" fmla="*/ 0 h 10"/>
                          <a:gd name="T110" fmla="*/ 4228 w 4248"/>
                          <a:gd name="T111" fmla="*/ 0 h 10"/>
                          <a:gd name="T112" fmla="*/ 4248 w 4248"/>
                          <a:gd name="T113" fmla="*/ 1 h 10"/>
                          <a:gd name="T114" fmla="*/ 3946 w 4248"/>
                          <a:gd name="T115" fmla="*/ 2 h 10"/>
                          <a:gd name="T116" fmla="*/ 3823 w 4248"/>
                          <a:gd name="T117" fmla="*/ 4 h 10"/>
                          <a:gd name="T118" fmla="*/ 3769 w 4248"/>
                          <a:gd name="T119" fmla="*/ 4 h 10"/>
                          <a:gd name="T120" fmla="*/ 3696 w 4248"/>
                          <a:gd name="T121" fmla="*/ 4 h 10"/>
                          <a:gd name="T122" fmla="*/ 4036 w 4248"/>
                          <a:gd name="T123" fmla="*/ 0 h 1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  <a:cxn ang="0">
                            <a:pos x="T118" y="T119"/>
                          </a:cxn>
                          <a:cxn ang="0">
                            <a:pos x="T120" y="T121"/>
                          </a:cxn>
                          <a:cxn ang="0">
                            <a:pos x="T122" y="T123"/>
                          </a:cxn>
                        </a:cxnLst>
                        <a:rect l="0" t="0" r="r" b="b"/>
                        <a:pathLst>
                          <a:path w="4248" h="10">
                            <a:moveTo>
                              <a:pt x="1160" y="10"/>
                            </a:moveTo>
                            <a:lnTo>
                              <a:pt x="1160" y="10"/>
                            </a:lnTo>
                            <a:lnTo>
                              <a:pt x="1159" y="10"/>
                            </a:lnTo>
                            <a:lnTo>
                              <a:pt x="1160" y="10"/>
                            </a:lnTo>
                            <a:close/>
                            <a:moveTo>
                              <a:pt x="1296" y="9"/>
                            </a:moveTo>
                            <a:lnTo>
                              <a:pt x="1299" y="9"/>
                            </a:lnTo>
                            <a:lnTo>
                              <a:pt x="1297" y="9"/>
                            </a:lnTo>
                            <a:lnTo>
                              <a:pt x="1296" y="9"/>
                            </a:lnTo>
                            <a:close/>
                            <a:moveTo>
                              <a:pt x="1852" y="4"/>
                            </a:moveTo>
                            <a:lnTo>
                              <a:pt x="1852" y="4"/>
                            </a:lnTo>
                            <a:lnTo>
                              <a:pt x="1852" y="4"/>
                            </a:lnTo>
                            <a:lnTo>
                              <a:pt x="1852" y="4"/>
                            </a:lnTo>
                            <a:close/>
                            <a:moveTo>
                              <a:pt x="1517" y="2"/>
                            </a:moveTo>
                            <a:lnTo>
                              <a:pt x="1557" y="2"/>
                            </a:lnTo>
                            <a:lnTo>
                              <a:pt x="1597" y="2"/>
                            </a:lnTo>
                            <a:lnTo>
                              <a:pt x="1699" y="4"/>
                            </a:lnTo>
                            <a:lnTo>
                              <a:pt x="1801" y="4"/>
                            </a:lnTo>
                            <a:lnTo>
                              <a:pt x="1847" y="4"/>
                            </a:lnTo>
                            <a:lnTo>
                              <a:pt x="1847" y="6"/>
                            </a:lnTo>
                            <a:lnTo>
                              <a:pt x="1810" y="8"/>
                            </a:lnTo>
                            <a:lnTo>
                              <a:pt x="1773" y="8"/>
                            </a:lnTo>
                            <a:lnTo>
                              <a:pt x="1748" y="8"/>
                            </a:lnTo>
                            <a:lnTo>
                              <a:pt x="1749" y="8"/>
                            </a:lnTo>
                            <a:lnTo>
                              <a:pt x="1750" y="6"/>
                            </a:lnTo>
                            <a:lnTo>
                              <a:pt x="1721" y="8"/>
                            </a:lnTo>
                            <a:lnTo>
                              <a:pt x="1727" y="8"/>
                            </a:lnTo>
                            <a:lnTo>
                              <a:pt x="1698" y="8"/>
                            </a:lnTo>
                            <a:lnTo>
                              <a:pt x="1515" y="8"/>
                            </a:lnTo>
                            <a:lnTo>
                              <a:pt x="1333" y="9"/>
                            </a:lnTo>
                            <a:lnTo>
                              <a:pt x="1299" y="9"/>
                            </a:lnTo>
                            <a:lnTo>
                              <a:pt x="1301" y="9"/>
                            </a:lnTo>
                            <a:lnTo>
                              <a:pt x="1301" y="8"/>
                            </a:lnTo>
                            <a:lnTo>
                              <a:pt x="1303" y="8"/>
                            </a:lnTo>
                            <a:lnTo>
                              <a:pt x="1291" y="9"/>
                            </a:lnTo>
                            <a:lnTo>
                              <a:pt x="1289" y="8"/>
                            </a:lnTo>
                            <a:lnTo>
                              <a:pt x="1276" y="9"/>
                            </a:lnTo>
                            <a:lnTo>
                              <a:pt x="1262" y="8"/>
                            </a:lnTo>
                            <a:lnTo>
                              <a:pt x="1248" y="8"/>
                            </a:lnTo>
                            <a:lnTo>
                              <a:pt x="1240" y="8"/>
                            </a:lnTo>
                            <a:lnTo>
                              <a:pt x="1241" y="8"/>
                            </a:lnTo>
                            <a:lnTo>
                              <a:pt x="1242" y="8"/>
                            </a:lnTo>
                            <a:lnTo>
                              <a:pt x="1242" y="8"/>
                            </a:lnTo>
                            <a:lnTo>
                              <a:pt x="1238" y="8"/>
                            </a:lnTo>
                            <a:lnTo>
                              <a:pt x="1237" y="8"/>
                            </a:lnTo>
                            <a:lnTo>
                              <a:pt x="1237" y="4"/>
                            </a:lnTo>
                            <a:lnTo>
                              <a:pt x="1244" y="4"/>
                            </a:lnTo>
                            <a:lnTo>
                              <a:pt x="1295" y="5"/>
                            </a:lnTo>
                            <a:lnTo>
                              <a:pt x="1407" y="4"/>
                            </a:lnTo>
                            <a:lnTo>
                              <a:pt x="1517" y="2"/>
                            </a:lnTo>
                            <a:close/>
                            <a:moveTo>
                              <a:pt x="899" y="2"/>
                            </a:moveTo>
                            <a:lnTo>
                              <a:pt x="1037" y="5"/>
                            </a:lnTo>
                            <a:lnTo>
                              <a:pt x="1076" y="5"/>
                            </a:lnTo>
                            <a:lnTo>
                              <a:pt x="1140" y="5"/>
                            </a:lnTo>
                            <a:lnTo>
                              <a:pt x="1204" y="4"/>
                            </a:lnTo>
                            <a:lnTo>
                              <a:pt x="1232" y="4"/>
                            </a:lnTo>
                            <a:lnTo>
                              <a:pt x="1233" y="8"/>
                            </a:lnTo>
                            <a:lnTo>
                              <a:pt x="1219" y="6"/>
                            </a:lnTo>
                            <a:lnTo>
                              <a:pt x="1198" y="6"/>
                            </a:lnTo>
                            <a:lnTo>
                              <a:pt x="1195" y="6"/>
                            </a:lnTo>
                            <a:lnTo>
                              <a:pt x="1197" y="6"/>
                            </a:lnTo>
                            <a:lnTo>
                              <a:pt x="1195" y="6"/>
                            </a:lnTo>
                            <a:lnTo>
                              <a:pt x="1177" y="8"/>
                            </a:lnTo>
                            <a:lnTo>
                              <a:pt x="1160" y="10"/>
                            </a:lnTo>
                            <a:lnTo>
                              <a:pt x="1081" y="8"/>
                            </a:lnTo>
                            <a:lnTo>
                              <a:pt x="1000" y="8"/>
                            </a:lnTo>
                            <a:lnTo>
                              <a:pt x="939" y="8"/>
                            </a:lnTo>
                            <a:lnTo>
                              <a:pt x="881" y="9"/>
                            </a:lnTo>
                            <a:lnTo>
                              <a:pt x="880" y="9"/>
                            </a:lnTo>
                            <a:lnTo>
                              <a:pt x="877" y="9"/>
                            </a:lnTo>
                            <a:lnTo>
                              <a:pt x="873" y="9"/>
                            </a:lnTo>
                            <a:lnTo>
                              <a:pt x="868" y="9"/>
                            </a:lnTo>
                            <a:lnTo>
                              <a:pt x="863" y="9"/>
                            </a:lnTo>
                            <a:lnTo>
                              <a:pt x="860" y="9"/>
                            </a:lnTo>
                            <a:lnTo>
                              <a:pt x="857" y="9"/>
                            </a:lnTo>
                            <a:lnTo>
                              <a:pt x="855" y="9"/>
                            </a:lnTo>
                            <a:lnTo>
                              <a:pt x="831" y="9"/>
                            </a:lnTo>
                            <a:lnTo>
                              <a:pt x="806" y="9"/>
                            </a:lnTo>
                            <a:lnTo>
                              <a:pt x="783" y="9"/>
                            </a:lnTo>
                            <a:lnTo>
                              <a:pt x="766" y="10"/>
                            </a:lnTo>
                            <a:lnTo>
                              <a:pt x="746" y="9"/>
                            </a:lnTo>
                            <a:lnTo>
                              <a:pt x="730" y="8"/>
                            </a:lnTo>
                            <a:lnTo>
                              <a:pt x="713" y="9"/>
                            </a:lnTo>
                            <a:lnTo>
                              <a:pt x="691" y="9"/>
                            </a:lnTo>
                            <a:lnTo>
                              <a:pt x="668" y="9"/>
                            </a:lnTo>
                            <a:lnTo>
                              <a:pt x="644" y="9"/>
                            </a:lnTo>
                            <a:lnTo>
                              <a:pt x="647" y="9"/>
                            </a:lnTo>
                            <a:lnTo>
                              <a:pt x="623" y="9"/>
                            </a:lnTo>
                            <a:lnTo>
                              <a:pt x="623" y="5"/>
                            </a:lnTo>
                            <a:lnTo>
                              <a:pt x="672" y="5"/>
                            </a:lnTo>
                            <a:lnTo>
                              <a:pt x="785" y="4"/>
                            </a:lnTo>
                            <a:lnTo>
                              <a:pt x="899" y="2"/>
                            </a:lnTo>
                            <a:close/>
                            <a:moveTo>
                              <a:pt x="2462" y="2"/>
                            </a:moveTo>
                            <a:lnTo>
                              <a:pt x="2462" y="5"/>
                            </a:lnTo>
                            <a:lnTo>
                              <a:pt x="2398" y="5"/>
                            </a:lnTo>
                            <a:lnTo>
                              <a:pt x="2316" y="5"/>
                            </a:lnTo>
                            <a:lnTo>
                              <a:pt x="2317" y="5"/>
                            </a:lnTo>
                            <a:lnTo>
                              <a:pt x="2235" y="6"/>
                            </a:lnTo>
                            <a:lnTo>
                              <a:pt x="2225" y="6"/>
                            </a:lnTo>
                            <a:lnTo>
                              <a:pt x="2218" y="6"/>
                            </a:lnTo>
                            <a:lnTo>
                              <a:pt x="2172" y="6"/>
                            </a:lnTo>
                            <a:lnTo>
                              <a:pt x="2126" y="8"/>
                            </a:lnTo>
                            <a:lnTo>
                              <a:pt x="2033" y="8"/>
                            </a:lnTo>
                            <a:lnTo>
                              <a:pt x="1909" y="8"/>
                            </a:lnTo>
                            <a:lnTo>
                              <a:pt x="1910" y="8"/>
                            </a:lnTo>
                            <a:lnTo>
                              <a:pt x="1910" y="8"/>
                            </a:lnTo>
                            <a:lnTo>
                              <a:pt x="1909" y="6"/>
                            </a:lnTo>
                            <a:lnTo>
                              <a:pt x="1902" y="8"/>
                            </a:lnTo>
                            <a:lnTo>
                              <a:pt x="1894" y="8"/>
                            </a:lnTo>
                            <a:lnTo>
                              <a:pt x="1882" y="8"/>
                            </a:lnTo>
                            <a:lnTo>
                              <a:pt x="1876" y="8"/>
                            </a:lnTo>
                            <a:lnTo>
                              <a:pt x="1868" y="8"/>
                            </a:lnTo>
                            <a:lnTo>
                              <a:pt x="1862" y="8"/>
                            </a:lnTo>
                            <a:lnTo>
                              <a:pt x="1855" y="8"/>
                            </a:lnTo>
                            <a:lnTo>
                              <a:pt x="1852" y="8"/>
                            </a:lnTo>
                            <a:lnTo>
                              <a:pt x="1852" y="8"/>
                            </a:lnTo>
                            <a:lnTo>
                              <a:pt x="1854" y="8"/>
                            </a:lnTo>
                            <a:lnTo>
                              <a:pt x="1855" y="8"/>
                            </a:lnTo>
                            <a:lnTo>
                              <a:pt x="1855" y="6"/>
                            </a:lnTo>
                            <a:lnTo>
                              <a:pt x="1852" y="6"/>
                            </a:lnTo>
                            <a:lnTo>
                              <a:pt x="1852" y="4"/>
                            </a:lnTo>
                            <a:lnTo>
                              <a:pt x="1992" y="4"/>
                            </a:lnTo>
                            <a:lnTo>
                              <a:pt x="2134" y="4"/>
                            </a:lnTo>
                            <a:lnTo>
                              <a:pt x="2225" y="4"/>
                            </a:lnTo>
                            <a:lnTo>
                              <a:pt x="2286" y="2"/>
                            </a:lnTo>
                            <a:lnTo>
                              <a:pt x="2347" y="2"/>
                            </a:lnTo>
                            <a:lnTo>
                              <a:pt x="2380" y="2"/>
                            </a:lnTo>
                            <a:lnTo>
                              <a:pt x="2413" y="2"/>
                            </a:lnTo>
                            <a:lnTo>
                              <a:pt x="2462" y="2"/>
                            </a:lnTo>
                            <a:close/>
                            <a:moveTo>
                              <a:pt x="3571" y="1"/>
                            </a:moveTo>
                            <a:lnTo>
                              <a:pt x="3571" y="1"/>
                            </a:lnTo>
                            <a:lnTo>
                              <a:pt x="3592" y="1"/>
                            </a:lnTo>
                            <a:lnTo>
                              <a:pt x="3639" y="2"/>
                            </a:lnTo>
                            <a:lnTo>
                              <a:pt x="3685" y="2"/>
                            </a:lnTo>
                            <a:lnTo>
                              <a:pt x="3692" y="2"/>
                            </a:lnTo>
                            <a:lnTo>
                              <a:pt x="3692" y="4"/>
                            </a:lnTo>
                            <a:lnTo>
                              <a:pt x="3607" y="5"/>
                            </a:lnTo>
                            <a:lnTo>
                              <a:pt x="3520" y="5"/>
                            </a:lnTo>
                            <a:lnTo>
                              <a:pt x="3493" y="5"/>
                            </a:lnTo>
                            <a:lnTo>
                              <a:pt x="3495" y="5"/>
                            </a:lnTo>
                            <a:lnTo>
                              <a:pt x="3474" y="5"/>
                            </a:lnTo>
                            <a:lnTo>
                              <a:pt x="3449" y="5"/>
                            </a:lnTo>
                            <a:lnTo>
                              <a:pt x="3426" y="5"/>
                            </a:lnTo>
                            <a:lnTo>
                              <a:pt x="3388" y="6"/>
                            </a:lnTo>
                            <a:lnTo>
                              <a:pt x="3389" y="5"/>
                            </a:lnTo>
                            <a:lnTo>
                              <a:pt x="3338" y="5"/>
                            </a:lnTo>
                            <a:lnTo>
                              <a:pt x="3286" y="6"/>
                            </a:lnTo>
                            <a:lnTo>
                              <a:pt x="3281" y="6"/>
                            </a:lnTo>
                            <a:lnTo>
                              <a:pt x="3281" y="5"/>
                            </a:lnTo>
                            <a:lnTo>
                              <a:pt x="3266" y="5"/>
                            </a:lnTo>
                            <a:lnTo>
                              <a:pt x="3267" y="5"/>
                            </a:lnTo>
                            <a:lnTo>
                              <a:pt x="3258" y="5"/>
                            </a:lnTo>
                            <a:lnTo>
                              <a:pt x="3247" y="5"/>
                            </a:lnTo>
                            <a:lnTo>
                              <a:pt x="3228" y="5"/>
                            </a:lnTo>
                            <a:lnTo>
                              <a:pt x="3210" y="5"/>
                            </a:lnTo>
                            <a:lnTo>
                              <a:pt x="3192" y="5"/>
                            </a:lnTo>
                            <a:lnTo>
                              <a:pt x="3177" y="6"/>
                            </a:lnTo>
                            <a:lnTo>
                              <a:pt x="3182" y="5"/>
                            </a:lnTo>
                            <a:lnTo>
                              <a:pt x="3180" y="5"/>
                            </a:lnTo>
                            <a:lnTo>
                              <a:pt x="3134" y="5"/>
                            </a:lnTo>
                            <a:lnTo>
                              <a:pt x="3088" y="6"/>
                            </a:lnTo>
                            <a:lnTo>
                              <a:pt x="3082" y="6"/>
                            </a:lnTo>
                            <a:lnTo>
                              <a:pt x="3082" y="1"/>
                            </a:lnTo>
                            <a:lnTo>
                              <a:pt x="3084" y="1"/>
                            </a:lnTo>
                            <a:lnTo>
                              <a:pt x="3203" y="1"/>
                            </a:lnTo>
                            <a:lnTo>
                              <a:pt x="3244" y="1"/>
                            </a:lnTo>
                            <a:lnTo>
                              <a:pt x="3285" y="1"/>
                            </a:lnTo>
                            <a:lnTo>
                              <a:pt x="3485" y="2"/>
                            </a:lnTo>
                            <a:lnTo>
                              <a:pt x="3504" y="2"/>
                            </a:lnTo>
                            <a:lnTo>
                              <a:pt x="3523" y="2"/>
                            </a:lnTo>
                            <a:lnTo>
                              <a:pt x="3549" y="2"/>
                            </a:lnTo>
                            <a:lnTo>
                              <a:pt x="3571" y="1"/>
                            </a:lnTo>
                            <a:close/>
                            <a:moveTo>
                              <a:pt x="22" y="1"/>
                            </a:moveTo>
                            <a:lnTo>
                              <a:pt x="26" y="1"/>
                            </a:lnTo>
                            <a:lnTo>
                              <a:pt x="30" y="1"/>
                            </a:lnTo>
                            <a:lnTo>
                              <a:pt x="26" y="1"/>
                            </a:lnTo>
                            <a:lnTo>
                              <a:pt x="24" y="1"/>
                            </a:lnTo>
                            <a:lnTo>
                              <a:pt x="22" y="2"/>
                            </a:lnTo>
                            <a:lnTo>
                              <a:pt x="22" y="2"/>
                            </a:lnTo>
                            <a:lnTo>
                              <a:pt x="24" y="2"/>
                            </a:lnTo>
                            <a:lnTo>
                              <a:pt x="25" y="2"/>
                            </a:lnTo>
                            <a:lnTo>
                              <a:pt x="26" y="2"/>
                            </a:lnTo>
                            <a:lnTo>
                              <a:pt x="26" y="2"/>
                            </a:lnTo>
                            <a:lnTo>
                              <a:pt x="26" y="2"/>
                            </a:lnTo>
                            <a:lnTo>
                              <a:pt x="25" y="2"/>
                            </a:lnTo>
                            <a:lnTo>
                              <a:pt x="26" y="4"/>
                            </a:lnTo>
                            <a:lnTo>
                              <a:pt x="27" y="4"/>
                            </a:lnTo>
                            <a:lnTo>
                              <a:pt x="31" y="5"/>
                            </a:lnTo>
                            <a:lnTo>
                              <a:pt x="35" y="5"/>
                            </a:lnTo>
                            <a:lnTo>
                              <a:pt x="42" y="5"/>
                            </a:lnTo>
                            <a:lnTo>
                              <a:pt x="48" y="5"/>
                            </a:lnTo>
                            <a:lnTo>
                              <a:pt x="51" y="5"/>
                            </a:lnTo>
                            <a:lnTo>
                              <a:pt x="55" y="5"/>
                            </a:lnTo>
                            <a:lnTo>
                              <a:pt x="58" y="5"/>
                            </a:lnTo>
                            <a:lnTo>
                              <a:pt x="58" y="5"/>
                            </a:lnTo>
                            <a:lnTo>
                              <a:pt x="62" y="6"/>
                            </a:lnTo>
                            <a:lnTo>
                              <a:pt x="64" y="5"/>
                            </a:lnTo>
                            <a:lnTo>
                              <a:pt x="64" y="5"/>
                            </a:lnTo>
                            <a:lnTo>
                              <a:pt x="65" y="5"/>
                            </a:lnTo>
                            <a:lnTo>
                              <a:pt x="68" y="5"/>
                            </a:lnTo>
                            <a:lnTo>
                              <a:pt x="71" y="5"/>
                            </a:lnTo>
                            <a:lnTo>
                              <a:pt x="72" y="5"/>
                            </a:lnTo>
                            <a:lnTo>
                              <a:pt x="72" y="5"/>
                            </a:lnTo>
                            <a:lnTo>
                              <a:pt x="72" y="5"/>
                            </a:lnTo>
                            <a:lnTo>
                              <a:pt x="73" y="6"/>
                            </a:lnTo>
                            <a:lnTo>
                              <a:pt x="73" y="6"/>
                            </a:lnTo>
                            <a:lnTo>
                              <a:pt x="76" y="6"/>
                            </a:lnTo>
                            <a:lnTo>
                              <a:pt x="80" y="6"/>
                            </a:lnTo>
                            <a:lnTo>
                              <a:pt x="81" y="5"/>
                            </a:lnTo>
                            <a:lnTo>
                              <a:pt x="85" y="5"/>
                            </a:lnTo>
                            <a:lnTo>
                              <a:pt x="90" y="5"/>
                            </a:lnTo>
                            <a:lnTo>
                              <a:pt x="96" y="4"/>
                            </a:lnTo>
                            <a:lnTo>
                              <a:pt x="102" y="4"/>
                            </a:lnTo>
                            <a:lnTo>
                              <a:pt x="109" y="4"/>
                            </a:lnTo>
                            <a:lnTo>
                              <a:pt x="114" y="4"/>
                            </a:lnTo>
                            <a:lnTo>
                              <a:pt x="111" y="4"/>
                            </a:lnTo>
                            <a:lnTo>
                              <a:pt x="117" y="4"/>
                            </a:lnTo>
                            <a:lnTo>
                              <a:pt x="123" y="5"/>
                            </a:lnTo>
                            <a:lnTo>
                              <a:pt x="131" y="4"/>
                            </a:lnTo>
                            <a:lnTo>
                              <a:pt x="140" y="4"/>
                            </a:lnTo>
                            <a:lnTo>
                              <a:pt x="149" y="4"/>
                            </a:lnTo>
                            <a:lnTo>
                              <a:pt x="158" y="4"/>
                            </a:lnTo>
                            <a:lnTo>
                              <a:pt x="170" y="4"/>
                            </a:lnTo>
                            <a:lnTo>
                              <a:pt x="169" y="4"/>
                            </a:lnTo>
                            <a:lnTo>
                              <a:pt x="179" y="4"/>
                            </a:lnTo>
                            <a:lnTo>
                              <a:pt x="243" y="4"/>
                            </a:lnTo>
                            <a:lnTo>
                              <a:pt x="306" y="5"/>
                            </a:lnTo>
                            <a:lnTo>
                              <a:pt x="336" y="5"/>
                            </a:lnTo>
                            <a:lnTo>
                              <a:pt x="436" y="6"/>
                            </a:lnTo>
                            <a:lnTo>
                              <a:pt x="524" y="5"/>
                            </a:lnTo>
                            <a:lnTo>
                              <a:pt x="613" y="5"/>
                            </a:lnTo>
                            <a:lnTo>
                              <a:pt x="618" y="5"/>
                            </a:lnTo>
                            <a:lnTo>
                              <a:pt x="618" y="9"/>
                            </a:lnTo>
                            <a:lnTo>
                              <a:pt x="593" y="9"/>
                            </a:lnTo>
                            <a:lnTo>
                              <a:pt x="572" y="9"/>
                            </a:lnTo>
                            <a:lnTo>
                              <a:pt x="558" y="9"/>
                            </a:lnTo>
                            <a:lnTo>
                              <a:pt x="541" y="9"/>
                            </a:lnTo>
                            <a:lnTo>
                              <a:pt x="526" y="9"/>
                            </a:lnTo>
                            <a:lnTo>
                              <a:pt x="512" y="9"/>
                            </a:lnTo>
                            <a:lnTo>
                              <a:pt x="486" y="10"/>
                            </a:lnTo>
                            <a:lnTo>
                              <a:pt x="378" y="9"/>
                            </a:lnTo>
                            <a:lnTo>
                              <a:pt x="378" y="9"/>
                            </a:lnTo>
                            <a:lnTo>
                              <a:pt x="377" y="9"/>
                            </a:lnTo>
                            <a:lnTo>
                              <a:pt x="376" y="8"/>
                            </a:lnTo>
                            <a:lnTo>
                              <a:pt x="370" y="9"/>
                            </a:lnTo>
                            <a:lnTo>
                              <a:pt x="364" y="9"/>
                            </a:lnTo>
                            <a:lnTo>
                              <a:pt x="356" y="9"/>
                            </a:lnTo>
                            <a:lnTo>
                              <a:pt x="347" y="9"/>
                            </a:lnTo>
                            <a:lnTo>
                              <a:pt x="338" y="9"/>
                            </a:lnTo>
                            <a:lnTo>
                              <a:pt x="333" y="9"/>
                            </a:lnTo>
                            <a:lnTo>
                              <a:pt x="329" y="9"/>
                            </a:lnTo>
                            <a:lnTo>
                              <a:pt x="327" y="10"/>
                            </a:lnTo>
                            <a:lnTo>
                              <a:pt x="319" y="9"/>
                            </a:lnTo>
                            <a:lnTo>
                              <a:pt x="314" y="9"/>
                            </a:lnTo>
                            <a:lnTo>
                              <a:pt x="309" y="9"/>
                            </a:lnTo>
                            <a:lnTo>
                              <a:pt x="304" y="9"/>
                            </a:lnTo>
                            <a:lnTo>
                              <a:pt x="298" y="9"/>
                            </a:lnTo>
                            <a:lnTo>
                              <a:pt x="293" y="10"/>
                            </a:lnTo>
                            <a:lnTo>
                              <a:pt x="288" y="9"/>
                            </a:lnTo>
                            <a:lnTo>
                              <a:pt x="281" y="9"/>
                            </a:lnTo>
                            <a:lnTo>
                              <a:pt x="281" y="9"/>
                            </a:lnTo>
                            <a:lnTo>
                              <a:pt x="283" y="9"/>
                            </a:lnTo>
                            <a:lnTo>
                              <a:pt x="284" y="9"/>
                            </a:lnTo>
                            <a:lnTo>
                              <a:pt x="281" y="9"/>
                            </a:lnTo>
                            <a:lnTo>
                              <a:pt x="270" y="9"/>
                            </a:lnTo>
                            <a:lnTo>
                              <a:pt x="255" y="8"/>
                            </a:lnTo>
                            <a:lnTo>
                              <a:pt x="242" y="8"/>
                            </a:lnTo>
                            <a:lnTo>
                              <a:pt x="233" y="6"/>
                            </a:lnTo>
                            <a:lnTo>
                              <a:pt x="234" y="8"/>
                            </a:lnTo>
                            <a:lnTo>
                              <a:pt x="230" y="8"/>
                            </a:lnTo>
                            <a:lnTo>
                              <a:pt x="224" y="8"/>
                            </a:lnTo>
                            <a:lnTo>
                              <a:pt x="216" y="8"/>
                            </a:lnTo>
                            <a:lnTo>
                              <a:pt x="211" y="8"/>
                            </a:lnTo>
                            <a:lnTo>
                              <a:pt x="151" y="8"/>
                            </a:lnTo>
                            <a:lnTo>
                              <a:pt x="93" y="9"/>
                            </a:lnTo>
                            <a:lnTo>
                              <a:pt x="94" y="8"/>
                            </a:lnTo>
                            <a:lnTo>
                              <a:pt x="94" y="8"/>
                            </a:lnTo>
                            <a:lnTo>
                              <a:pt x="92" y="8"/>
                            </a:lnTo>
                            <a:lnTo>
                              <a:pt x="88" y="9"/>
                            </a:lnTo>
                            <a:lnTo>
                              <a:pt x="85" y="9"/>
                            </a:lnTo>
                            <a:lnTo>
                              <a:pt x="81" y="9"/>
                            </a:lnTo>
                            <a:lnTo>
                              <a:pt x="79" y="9"/>
                            </a:lnTo>
                            <a:lnTo>
                              <a:pt x="76" y="8"/>
                            </a:lnTo>
                            <a:lnTo>
                              <a:pt x="71" y="8"/>
                            </a:lnTo>
                            <a:lnTo>
                              <a:pt x="67" y="8"/>
                            </a:lnTo>
                            <a:lnTo>
                              <a:pt x="60" y="8"/>
                            </a:lnTo>
                            <a:lnTo>
                              <a:pt x="54" y="8"/>
                            </a:lnTo>
                            <a:lnTo>
                              <a:pt x="48" y="9"/>
                            </a:lnTo>
                            <a:lnTo>
                              <a:pt x="48" y="9"/>
                            </a:lnTo>
                            <a:lnTo>
                              <a:pt x="41" y="8"/>
                            </a:lnTo>
                            <a:lnTo>
                              <a:pt x="34" y="8"/>
                            </a:lnTo>
                            <a:lnTo>
                              <a:pt x="26" y="6"/>
                            </a:lnTo>
                            <a:lnTo>
                              <a:pt x="16" y="6"/>
                            </a:lnTo>
                            <a:lnTo>
                              <a:pt x="14" y="6"/>
                            </a:lnTo>
                            <a:lnTo>
                              <a:pt x="14" y="6"/>
                            </a:lnTo>
                            <a:lnTo>
                              <a:pt x="13" y="6"/>
                            </a:lnTo>
                            <a:lnTo>
                              <a:pt x="12" y="5"/>
                            </a:lnTo>
                            <a:lnTo>
                              <a:pt x="10" y="5"/>
                            </a:lnTo>
                            <a:lnTo>
                              <a:pt x="8" y="6"/>
                            </a:lnTo>
                            <a:lnTo>
                              <a:pt x="7" y="6"/>
                            </a:lnTo>
                            <a:lnTo>
                              <a:pt x="3" y="5"/>
                            </a:lnTo>
                            <a:lnTo>
                              <a:pt x="0" y="5"/>
                            </a:lnTo>
                            <a:lnTo>
                              <a:pt x="0" y="5"/>
                            </a:lnTo>
                            <a:lnTo>
                              <a:pt x="0" y="4"/>
                            </a:lnTo>
                            <a:lnTo>
                              <a:pt x="1" y="4"/>
                            </a:lnTo>
                            <a:lnTo>
                              <a:pt x="4" y="2"/>
                            </a:lnTo>
                            <a:lnTo>
                              <a:pt x="4" y="2"/>
                            </a:lnTo>
                            <a:lnTo>
                              <a:pt x="5" y="2"/>
                            </a:lnTo>
                            <a:lnTo>
                              <a:pt x="7" y="1"/>
                            </a:lnTo>
                            <a:lnTo>
                              <a:pt x="9" y="1"/>
                            </a:lnTo>
                            <a:lnTo>
                              <a:pt x="12" y="1"/>
                            </a:lnTo>
                            <a:lnTo>
                              <a:pt x="17" y="1"/>
                            </a:lnTo>
                            <a:lnTo>
                              <a:pt x="22" y="1"/>
                            </a:lnTo>
                            <a:close/>
                            <a:moveTo>
                              <a:pt x="2843" y="0"/>
                            </a:moveTo>
                            <a:lnTo>
                              <a:pt x="2957" y="1"/>
                            </a:lnTo>
                            <a:lnTo>
                              <a:pt x="3076" y="1"/>
                            </a:lnTo>
                            <a:lnTo>
                              <a:pt x="3076" y="6"/>
                            </a:lnTo>
                            <a:lnTo>
                              <a:pt x="3048" y="5"/>
                            </a:lnTo>
                            <a:lnTo>
                              <a:pt x="3049" y="5"/>
                            </a:lnTo>
                            <a:lnTo>
                              <a:pt x="3050" y="5"/>
                            </a:lnTo>
                            <a:lnTo>
                              <a:pt x="3050" y="5"/>
                            </a:lnTo>
                            <a:lnTo>
                              <a:pt x="3051" y="5"/>
                            </a:lnTo>
                            <a:lnTo>
                              <a:pt x="3045" y="4"/>
                            </a:lnTo>
                            <a:lnTo>
                              <a:pt x="3038" y="4"/>
                            </a:lnTo>
                            <a:lnTo>
                              <a:pt x="3012" y="5"/>
                            </a:lnTo>
                            <a:lnTo>
                              <a:pt x="3015" y="4"/>
                            </a:lnTo>
                            <a:lnTo>
                              <a:pt x="2987" y="5"/>
                            </a:lnTo>
                            <a:lnTo>
                              <a:pt x="2952" y="4"/>
                            </a:lnTo>
                            <a:lnTo>
                              <a:pt x="2921" y="4"/>
                            </a:lnTo>
                            <a:lnTo>
                              <a:pt x="2888" y="5"/>
                            </a:lnTo>
                            <a:lnTo>
                              <a:pt x="2877" y="4"/>
                            </a:lnTo>
                            <a:lnTo>
                              <a:pt x="2877" y="5"/>
                            </a:lnTo>
                            <a:lnTo>
                              <a:pt x="2876" y="5"/>
                            </a:lnTo>
                            <a:lnTo>
                              <a:pt x="2873" y="5"/>
                            </a:lnTo>
                            <a:lnTo>
                              <a:pt x="2870" y="5"/>
                            </a:lnTo>
                            <a:lnTo>
                              <a:pt x="2866" y="5"/>
                            </a:lnTo>
                            <a:lnTo>
                              <a:pt x="2862" y="5"/>
                            </a:lnTo>
                            <a:lnTo>
                              <a:pt x="2859" y="5"/>
                            </a:lnTo>
                            <a:lnTo>
                              <a:pt x="2853" y="5"/>
                            </a:lnTo>
                            <a:lnTo>
                              <a:pt x="2847" y="5"/>
                            </a:lnTo>
                            <a:lnTo>
                              <a:pt x="2843" y="6"/>
                            </a:lnTo>
                            <a:lnTo>
                              <a:pt x="2847" y="5"/>
                            </a:lnTo>
                            <a:lnTo>
                              <a:pt x="2803" y="6"/>
                            </a:lnTo>
                            <a:lnTo>
                              <a:pt x="2752" y="5"/>
                            </a:lnTo>
                            <a:lnTo>
                              <a:pt x="2702" y="5"/>
                            </a:lnTo>
                            <a:lnTo>
                              <a:pt x="2661" y="5"/>
                            </a:lnTo>
                            <a:lnTo>
                              <a:pt x="2661" y="5"/>
                            </a:lnTo>
                            <a:lnTo>
                              <a:pt x="2634" y="5"/>
                            </a:lnTo>
                            <a:lnTo>
                              <a:pt x="2608" y="5"/>
                            </a:lnTo>
                            <a:lnTo>
                              <a:pt x="2583" y="5"/>
                            </a:lnTo>
                            <a:lnTo>
                              <a:pt x="2567" y="5"/>
                            </a:lnTo>
                            <a:lnTo>
                              <a:pt x="2545" y="5"/>
                            </a:lnTo>
                            <a:lnTo>
                              <a:pt x="2470" y="5"/>
                            </a:lnTo>
                            <a:lnTo>
                              <a:pt x="2468" y="5"/>
                            </a:lnTo>
                            <a:lnTo>
                              <a:pt x="2468" y="2"/>
                            </a:lnTo>
                            <a:lnTo>
                              <a:pt x="2530" y="1"/>
                            </a:lnTo>
                            <a:lnTo>
                              <a:pt x="2530" y="2"/>
                            </a:lnTo>
                            <a:lnTo>
                              <a:pt x="2559" y="1"/>
                            </a:lnTo>
                            <a:lnTo>
                              <a:pt x="2591" y="2"/>
                            </a:lnTo>
                            <a:lnTo>
                              <a:pt x="2623" y="2"/>
                            </a:lnTo>
                            <a:lnTo>
                              <a:pt x="2652" y="2"/>
                            </a:lnTo>
                            <a:lnTo>
                              <a:pt x="2651" y="2"/>
                            </a:lnTo>
                            <a:lnTo>
                              <a:pt x="2650" y="2"/>
                            </a:lnTo>
                            <a:lnTo>
                              <a:pt x="2650" y="2"/>
                            </a:lnTo>
                            <a:lnTo>
                              <a:pt x="2650" y="2"/>
                            </a:lnTo>
                            <a:lnTo>
                              <a:pt x="2748" y="1"/>
                            </a:lnTo>
                            <a:lnTo>
                              <a:pt x="2843" y="0"/>
                            </a:lnTo>
                            <a:close/>
                            <a:moveTo>
                              <a:pt x="4050" y="0"/>
                            </a:moveTo>
                            <a:lnTo>
                              <a:pt x="4061" y="0"/>
                            </a:lnTo>
                            <a:lnTo>
                              <a:pt x="4073" y="0"/>
                            </a:lnTo>
                            <a:lnTo>
                              <a:pt x="4084" y="0"/>
                            </a:lnTo>
                            <a:lnTo>
                              <a:pt x="4092" y="1"/>
                            </a:lnTo>
                            <a:lnTo>
                              <a:pt x="4133" y="0"/>
                            </a:lnTo>
                            <a:lnTo>
                              <a:pt x="4176" y="0"/>
                            </a:lnTo>
                            <a:lnTo>
                              <a:pt x="4177" y="0"/>
                            </a:lnTo>
                            <a:lnTo>
                              <a:pt x="4176" y="0"/>
                            </a:lnTo>
                            <a:lnTo>
                              <a:pt x="4176" y="0"/>
                            </a:lnTo>
                            <a:lnTo>
                              <a:pt x="4175" y="0"/>
                            </a:lnTo>
                            <a:lnTo>
                              <a:pt x="4176" y="0"/>
                            </a:lnTo>
                            <a:lnTo>
                              <a:pt x="4177" y="0"/>
                            </a:lnTo>
                            <a:lnTo>
                              <a:pt x="4180" y="1"/>
                            </a:lnTo>
                            <a:lnTo>
                              <a:pt x="4183" y="1"/>
                            </a:lnTo>
                            <a:lnTo>
                              <a:pt x="4185" y="1"/>
                            </a:lnTo>
                            <a:lnTo>
                              <a:pt x="4185" y="0"/>
                            </a:lnTo>
                            <a:lnTo>
                              <a:pt x="4186" y="0"/>
                            </a:lnTo>
                            <a:lnTo>
                              <a:pt x="4186" y="0"/>
                            </a:lnTo>
                            <a:lnTo>
                              <a:pt x="4188" y="0"/>
                            </a:lnTo>
                            <a:lnTo>
                              <a:pt x="4190" y="0"/>
                            </a:lnTo>
                            <a:lnTo>
                              <a:pt x="4194" y="0"/>
                            </a:lnTo>
                            <a:lnTo>
                              <a:pt x="4192" y="0"/>
                            </a:lnTo>
                            <a:lnTo>
                              <a:pt x="4202" y="1"/>
                            </a:lnTo>
                            <a:lnTo>
                              <a:pt x="4221" y="0"/>
                            </a:lnTo>
                            <a:lnTo>
                              <a:pt x="4228" y="0"/>
                            </a:lnTo>
                            <a:lnTo>
                              <a:pt x="4238" y="0"/>
                            </a:lnTo>
                            <a:lnTo>
                              <a:pt x="4247" y="0"/>
                            </a:lnTo>
                            <a:lnTo>
                              <a:pt x="4245" y="0"/>
                            </a:lnTo>
                            <a:lnTo>
                              <a:pt x="4245" y="0"/>
                            </a:lnTo>
                            <a:lnTo>
                              <a:pt x="4245" y="1"/>
                            </a:lnTo>
                            <a:lnTo>
                              <a:pt x="4247" y="1"/>
                            </a:lnTo>
                            <a:lnTo>
                              <a:pt x="4248" y="1"/>
                            </a:lnTo>
                            <a:lnTo>
                              <a:pt x="4247" y="1"/>
                            </a:lnTo>
                            <a:lnTo>
                              <a:pt x="4154" y="1"/>
                            </a:lnTo>
                            <a:lnTo>
                              <a:pt x="4058" y="2"/>
                            </a:lnTo>
                            <a:lnTo>
                              <a:pt x="4059" y="1"/>
                            </a:lnTo>
                            <a:lnTo>
                              <a:pt x="4058" y="1"/>
                            </a:lnTo>
                            <a:lnTo>
                              <a:pt x="4056" y="1"/>
                            </a:lnTo>
                            <a:lnTo>
                              <a:pt x="3946" y="2"/>
                            </a:lnTo>
                            <a:lnTo>
                              <a:pt x="3838" y="2"/>
                            </a:lnTo>
                            <a:lnTo>
                              <a:pt x="3840" y="4"/>
                            </a:lnTo>
                            <a:lnTo>
                              <a:pt x="3838" y="4"/>
                            </a:lnTo>
                            <a:lnTo>
                              <a:pt x="3837" y="4"/>
                            </a:lnTo>
                            <a:lnTo>
                              <a:pt x="3833" y="4"/>
                            </a:lnTo>
                            <a:lnTo>
                              <a:pt x="3829" y="4"/>
                            </a:lnTo>
                            <a:lnTo>
                              <a:pt x="3823" y="4"/>
                            </a:lnTo>
                            <a:lnTo>
                              <a:pt x="3813" y="4"/>
                            </a:lnTo>
                            <a:lnTo>
                              <a:pt x="3804" y="4"/>
                            </a:lnTo>
                            <a:lnTo>
                              <a:pt x="3782" y="5"/>
                            </a:lnTo>
                            <a:lnTo>
                              <a:pt x="3773" y="4"/>
                            </a:lnTo>
                            <a:lnTo>
                              <a:pt x="3765" y="4"/>
                            </a:lnTo>
                            <a:lnTo>
                              <a:pt x="3768" y="4"/>
                            </a:lnTo>
                            <a:lnTo>
                              <a:pt x="3769" y="4"/>
                            </a:lnTo>
                            <a:lnTo>
                              <a:pt x="3769" y="4"/>
                            </a:lnTo>
                            <a:lnTo>
                              <a:pt x="3768" y="4"/>
                            </a:lnTo>
                            <a:lnTo>
                              <a:pt x="3761" y="4"/>
                            </a:lnTo>
                            <a:lnTo>
                              <a:pt x="3754" y="4"/>
                            </a:lnTo>
                            <a:lnTo>
                              <a:pt x="3756" y="4"/>
                            </a:lnTo>
                            <a:lnTo>
                              <a:pt x="3757" y="4"/>
                            </a:lnTo>
                            <a:lnTo>
                              <a:pt x="3696" y="4"/>
                            </a:lnTo>
                            <a:lnTo>
                              <a:pt x="3696" y="2"/>
                            </a:lnTo>
                            <a:lnTo>
                              <a:pt x="3732" y="1"/>
                            </a:lnTo>
                            <a:lnTo>
                              <a:pt x="3743" y="1"/>
                            </a:lnTo>
                            <a:lnTo>
                              <a:pt x="3857" y="1"/>
                            </a:lnTo>
                            <a:lnTo>
                              <a:pt x="3969" y="1"/>
                            </a:lnTo>
                            <a:lnTo>
                              <a:pt x="4033" y="1"/>
                            </a:lnTo>
                            <a:lnTo>
                              <a:pt x="4036" y="0"/>
                            </a:lnTo>
                            <a:lnTo>
                              <a:pt x="4040" y="0"/>
                            </a:lnTo>
                            <a:lnTo>
                              <a:pt x="4045" y="0"/>
                            </a:lnTo>
                            <a:lnTo>
                              <a:pt x="40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A31CF95" id="Freeform 32" o:spid="_x0000_s1026" style="position:absolute;margin-left:-3pt;margin-top:357pt;width:535.85pt;height:1.25pt;z-index:-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424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" path="m1160,10r,l1159,10r1,xm1296,9r3,l1297,9r-1,xm1852,4r,l1852,4r,xm1517,2r40,l1597,2r102,2l1801,4r46,l1847,6r-37,2l1773,8r-25,l1749,8r1,-2l1721,8r6,l1698,8r-183,l1333,9r-34,l1301,9r,-1l1303,8r-12,1l1289,8r-13,1l1262,8r-14,l1240,8r1,l1242,8r,l1238,8r-1,l1237,4r7,l1295,5,1407,4,1517,2xm899,2r138,3l1076,5r64,l1204,4r28,l1233,8,1219,6r-21,l1195,6r2,l1195,6r-18,2l1160,10,1081,8r-81,l939,8,881,9r-1,l877,9r-4,l868,9r-5,l860,9r-3,l855,9r-24,l806,9r-23,l766,10,746,9,730,8,713,9r-22,l668,9r-24,l647,9r-24,l623,5r49,l785,4,899,2xm2462,2r,3l2398,5r-82,l2317,5r-82,1l2225,6r-7,l2172,6r-46,2l2033,8r-124,l1910,8r,l1909,6r-7,2l1894,8r-12,l1876,8r-8,l1862,8r-7,l1852,8r,l1854,8r1,l1855,6r-3,l1852,4r140,l2134,4r91,l2286,2r61,l2380,2r33,l2462,2xm3571,1r,l3592,1r47,1l3685,2r7,l3692,4r-85,1l3520,5r-27,l3495,5r-21,l3449,5r-23,l3388,6r1,-1l3338,5r-52,1l3281,6r,-1l3266,5r1,l3258,5r-11,l3228,5r-18,l3192,5r-15,1l3182,5r-2,l3134,5r-46,1l3082,6r,-5l3084,1r119,l3244,1r41,l3485,2r19,l3523,2r26,l3571,1xm22,1r4,l30,1r-4,l24,1,22,2r,l24,2r1,l26,2r,l26,2r-1,l26,4r1,l31,5r4,l42,5r6,l51,5r4,l58,5r,l62,6,64,5r,l65,5r3,l71,5r1,l72,5r,l73,6r,l76,6r4,l81,5r4,l90,5,96,4r6,l109,4r5,l111,4r6,l123,5r8,-1l140,4r9,l158,4r12,l169,4r10,l243,4r63,1l336,5,436,6,524,5r89,l618,5r,4l593,9r-21,l558,9r-17,l526,9r-14,l486,10,378,9r,l377,9,376,8r-6,1l364,9r-8,l347,9r-9,l333,9r-4,l327,10,319,9r-5,l309,9r-5,l298,9r-5,1l288,9r-7,l281,9r2,l284,9r-3,l270,9,255,8r-13,l233,6r1,2l230,8r-6,l216,8r-5,l151,8,93,9,94,8r,l92,8,88,9r-3,l81,9r-2,l76,8r-5,l67,8r-7,l54,8,48,9r,l41,8r-7,l26,6,16,6r-2,l14,6r-1,l12,5r-2,l8,6,7,6,3,5,,5r,l,4r1,l4,2r,l5,2,7,1r2,l12,1r5,l22,1xm2843,r114,1l3076,1r,5l3048,5r1,l3050,5r,l3051,5r-6,-1l3038,4r-26,1l3015,4r-28,1l2952,4r-31,l2888,5,2877,4r,1l2876,5r-3,l2870,5r-4,l2862,5r-3,l2853,5r-6,l2843,6r4,-1l2803,6,2752,5r-50,l2661,5r,l2634,5r-26,l2583,5r-16,l2545,5r-75,l2468,5r,-3l2530,1r,1l2559,1r32,1l2623,2r29,l2651,2r-1,l2650,2r,l2748,1,2843,xm4050,r11,l4073,r11,l4092,1,4133,r43,l4177,r-1,l4176,r-1,l4176,r1,l4180,1r3,l4185,1r,-1l4186,r,l4188,r2,l4194,r-2,l4202,1,4221,r7,l4238,r9,l4245,r,l4245,1r2,l4248,1r-1,l4154,1r-96,1l4059,1r-1,l4056,1,3946,2r-108,l3840,4r-2,l3837,4r-4,l3829,4r-6,l3813,4r-9,l3782,5r-9,-1l3765,4r3,l3769,4r,l3768,4r-7,l3754,4r2,l3757,4r-61,l3696,2r36,-1l3743,1r114,l3969,1r64,l4036,r4,l4045,r5,xe" fillcolor="#8ed6ef [1300]" strokecolor="#8ed6ef [1300]" strokeweight="0">
              <v:path arrowok="t" o:connecttype="custom" o:connectlocs="2077794,14288;2494314,3175;2840346,12700;2427030,12700;2064978,12700;1989684,12700;2430234,3175;1975266,12700;1858320,15875;1398546,14288;1291212,14288;1070136,14288;1440198,3175;3564449,9525;3059820,12700;2982924,12700;2966904,9525;3812759,3175;5903369,3175;5565347,7938;5256161,9525;5142419,7938;4937363,9525;5613407,3175;41652,1588;41652,3175;67284,7938;102528,7938;115344,7938;144180,7938;197046,7938;286758,6350;990036,7938;820224,14288;583128,14288;511038,14288;450162,14288;387684,12700;241902,12700;129762,14288;76896,14288;22428,9525;0,7938;11214,1588;4927751,1588;4878089,6350;4626575,7938;4584923,7938;4408703,7938;4112333,7938;4099517,1588;4245299,3175;6555383,1588;6689951,0;6705971,0;6773255,0;6805295,1588;6321491,3175;6124445,6350;6037937,6350;5920991,6350;6465671,0" o:connectangles="0,0,0,0,0,0,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3664" behindDoc="1" locked="1" layoutInCell="1" allowOverlap="1" wp14:anchorId="030A101A" wp14:editId="030A101B">
              <wp:simplePos x="0" y="0"/>
              <wp:positionH relativeFrom="column">
                <wp:posOffset>5991335</wp:posOffset>
              </wp:positionH>
              <wp:positionV relativeFrom="page">
                <wp:posOffset>4533900</wp:posOffset>
              </wp:positionV>
              <wp:extent cx="1270" cy="1270"/>
              <wp:effectExtent l="0" t="0" r="0" b="0"/>
              <wp:wrapNone/>
              <wp:docPr id="33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4AC2586E" id="Rectangle 33" o:spid="_x0000_s1026" style="position:absolute;margin-left:471.75pt;margin-top:357pt;width:.1pt;height:.1pt;z-index:-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" fillcolor="#8ed6ef [1300]" strokecolor="#8ed6ef [1300]" strokeweight="0">
              <w10:wrap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4688" behindDoc="1" locked="1" layoutInCell="1" allowOverlap="1" wp14:anchorId="030A101C" wp14:editId="030A101D">
              <wp:simplePos x="0" y="0"/>
              <wp:positionH relativeFrom="column">
                <wp:posOffset>38101</wp:posOffset>
              </wp:positionH>
              <wp:positionV relativeFrom="page">
                <wp:posOffset>4543425</wp:posOffset>
              </wp:positionV>
              <wp:extent cx="6350" cy="0"/>
              <wp:effectExtent l="0" t="0" r="0" b="0"/>
              <wp:wrapNone/>
              <wp:docPr id="34" name="Freeform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" cy="0"/>
                      </a:xfrm>
                      <a:custGeom>
                        <a:avLst/>
                        <a:gdLst>
                          <a:gd name="T0" fmla="*/ 0 w 4"/>
                          <a:gd name="T1" fmla="*/ 4 w 4"/>
                          <a:gd name="T2" fmla="*/ 3 w 4"/>
                          <a:gd name="T3" fmla="*/ 2 w 4"/>
                          <a:gd name="T4" fmla="*/ 0 w 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  <a:cxn ang="0">
                            <a:pos x="T4" y="0"/>
                          </a:cxn>
                        </a:cxnLst>
                        <a:rect l="0" t="0" r="r" b="b"/>
                        <a:pathLst>
                          <a:path w="4">
                            <a:moveTo>
                              <a:pt x="0" y="0"/>
                            </a:moveTo>
                            <a:lnTo>
                              <a:pt x="4" y="0"/>
                            </a:lnTo>
                            <a:lnTo>
                              <a:pt x="3" y="0"/>
                            </a:lnTo>
                            <a:lnTo>
                              <a:pt x="2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4F8A6ECA" id="Freeform 34" o:spid="_x0000_s1026" style="position:absolute;margin-left:3pt;margin-top:357.75pt;width:.5pt;height:0;z-index:-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" path="m,l4,,3,,2,,,xe" fillcolor="#8ed6ef [1300]" strokecolor="#8ed6ef [1300]" strokeweight="0">
              <v:path arrowok="t" o:connecttype="custom" o:connectlocs="0,0;6350,0;4763,0;3175,0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5712" behindDoc="1" locked="1" layoutInCell="1" allowOverlap="1" wp14:anchorId="030A101E" wp14:editId="030A101F">
              <wp:simplePos x="0" y="0"/>
              <wp:positionH relativeFrom="column">
                <wp:posOffset>-28575</wp:posOffset>
              </wp:positionH>
              <wp:positionV relativeFrom="page">
                <wp:posOffset>3600450</wp:posOffset>
              </wp:positionV>
              <wp:extent cx="12700" cy="0"/>
              <wp:effectExtent l="0" t="0" r="25400" b="19050"/>
              <wp:wrapNone/>
              <wp:docPr id="35" name="Freeform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0"/>
                      </a:xfrm>
                      <a:custGeom>
                        <a:avLst/>
                        <a:gdLst>
                          <a:gd name="T0" fmla="*/ 8 w 8"/>
                          <a:gd name="T1" fmla="*/ 4 w 8"/>
                          <a:gd name="T2" fmla="*/ 3 w 8"/>
                          <a:gd name="T3" fmla="*/ 1 w 8"/>
                          <a:gd name="T4" fmla="*/ 0 w 8"/>
                          <a:gd name="T5" fmla="*/ 1 w 8"/>
                          <a:gd name="T6" fmla="*/ 4 w 8"/>
                          <a:gd name="T7" fmla="*/ 8 w 8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  <a:cxn ang="0">
                            <a:pos x="T4" y="0"/>
                          </a:cxn>
                          <a:cxn ang="0">
                            <a:pos x="T5" y="0"/>
                          </a:cxn>
                          <a:cxn ang="0">
                            <a:pos x="T6" y="0"/>
                          </a:cxn>
                          <a:cxn ang="0">
                            <a:pos x="T7" y="0"/>
                          </a:cxn>
                        </a:cxnLst>
                        <a:rect l="0" t="0" r="r" b="b"/>
                        <a:pathLst>
                          <a:path w="8">
                            <a:moveTo>
                              <a:pt x="8" y="0"/>
                            </a:moveTo>
                            <a:lnTo>
                              <a:pt x="4" y="0"/>
                            </a:lnTo>
                            <a:lnTo>
                              <a:pt x="3" y="0"/>
                            </a:lnTo>
                            <a:lnTo>
                              <a:pt x="1" y="0"/>
                            </a:lnTo>
                            <a:lnTo>
                              <a:pt x="0" y="0"/>
                            </a:lnTo>
                            <a:lnTo>
                              <a:pt x="1" y="0"/>
                            </a:lnTo>
                            <a:lnTo>
                              <a:pt x="4" y="0"/>
                            </a:lnTo>
                            <a:lnTo>
                              <a:pt x="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765DFA0" id="Freeform 35" o:spid="_x0000_s1026" style="position:absolute;margin-left:-2.25pt;margin-top:283.5pt;width:1pt;height:0;z-index:-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" path="m8,l4,,3,,1,,,,1,,4,,8,xe" fillcolor="#8ed6ef [1300]" strokecolor="#8ed6ef [1300]" strokeweight="0">
              <v:path arrowok="t" o:connecttype="custom" o:connectlocs="12700,0;6350,0;4763,0;1588,0;0,0;1588,0;6350,0;12700,0" o:connectangles="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6736" behindDoc="1" locked="1" layoutInCell="1" allowOverlap="1" wp14:anchorId="030A1020" wp14:editId="030A1021">
              <wp:simplePos x="0" y="0"/>
              <wp:positionH relativeFrom="column">
                <wp:posOffset>-9524</wp:posOffset>
              </wp:positionH>
              <wp:positionV relativeFrom="page">
                <wp:posOffset>3600450</wp:posOffset>
              </wp:positionV>
              <wp:extent cx="34925" cy="4445"/>
              <wp:effectExtent l="0" t="0" r="22225" b="14605"/>
              <wp:wrapNone/>
              <wp:docPr id="36" name="Freeform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4925" cy="4445"/>
                      </a:xfrm>
                      <a:custGeom>
                        <a:avLst/>
                        <a:gdLst>
                          <a:gd name="T0" fmla="*/ 21 w 22"/>
                          <a:gd name="T1" fmla="*/ 0 h 3"/>
                          <a:gd name="T2" fmla="*/ 21 w 22"/>
                          <a:gd name="T3" fmla="*/ 0 h 3"/>
                          <a:gd name="T4" fmla="*/ 22 w 22"/>
                          <a:gd name="T5" fmla="*/ 1 h 3"/>
                          <a:gd name="T6" fmla="*/ 20 w 22"/>
                          <a:gd name="T7" fmla="*/ 1 h 3"/>
                          <a:gd name="T8" fmla="*/ 17 w 22"/>
                          <a:gd name="T9" fmla="*/ 1 h 3"/>
                          <a:gd name="T10" fmla="*/ 13 w 22"/>
                          <a:gd name="T11" fmla="*/ 1 h 3"/>
                          <a:gd name="T12" fmla="*/ 9 w 22"/>
                          <a:gd name="T13" fmla="*/ 3 h 3"/>
                          <a:gd name="T14" fmla="*/ 4 w 22"/>
                          <a:gd name="T15" fmla="*/ 3 h 3"/>
                          <a:gd name="T16" fmla="*/ 0 w 22"/>
                          <a:gd name="T17" fmla="*/ 3 h 3"/>
                          <a:gd name="T18" fmla="*/ 21 w 22"/>
                          <a:gd name="T19" fmla="*/ 0 h 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</a:cxnLst>
                        <a:rect l="0" t="0" r="r" b="b"/>
                        <a:pathLst>
                          <a:path w="22" h="3">
                            <a:moveTo>
                              <a:pt x="21" y="0"/>
                            </a:moveTo>
                            <a:lnTo>
                              <a:pt x="21" y="0"/>
                            </a:lnTo>
                            <a:lnTo>
                              <a:pt x="22" y="1"/>
                            </a:lnTo>
                            <a:lnTo>
                              <a:pt x="20" y="1"/>
                            </a:lnTo>
                            <a:lnTo>
                              <a:pt x="17" y="1"/>
                            </a:lnTo>
                            <a:lnTo>
                              <a:pt x="13" y="1"/>
                            </a:lnTo>
                            <a:lnTo>
                              <a:pt x="9" y="3"/>
                            </a:lnTo>
                            <a:lnTo>
                              <a:pt x="4" y="3"/>
                            </a:lnTo>
                            <a:lnTo>
                              <a:pt x="0" y="3"/>
                            </a:lnTo>
                            <a:lnTo>
                              <a:pt x="21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5927155B" id="Freeform 36" o:spid="_x0000_s1026" style="position:absolute;margin-left:-.75pt;margin-top:283.5pt;width:2.75pt;height:.35pt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2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" path="m21,r,l22,1r-2,l17,1r-4,l9,3,4,3,,3,21,xe" fillcolor="#8ed6ef [1300]" strokecolor="#8ed6ef [1300]" strokeweight="0">
              <v:path arrowok="t" o:connecttype="custom" o:connectlocs="33338,0;33338,0;34925,1482;31750,1482;26988,1482;20638,1482;14288,4445;6350,4445;0,4445;33338,0" o:connectangles="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7760" behindDoc="1" locked="1" layoutInCell="1" allowOverlap="1" wp14:anchorId="030A1022" wp14:editId="030A1023">
              <wp:simplePos x="0" y="0"/>
              <wp:positionH relativeFrom="column">
                <wp:posOffset>38101</wp:posOffset>
              </wp:positionH>
              <wp:positionV relativeFrom="page">
                <wp:posOffset>3600450</wp:posOffset>
              </wp:positionV>
              <wp:extent cx="20320" cy="1270"/>
              <wp:effectExtent l="0" t="0" r="17780" b="17780"/>
              <wp:wrapNone/>
              <wp:docPr id="37" name="Freeform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0320" cy="1270"/>
                      </a:xfrm>
                      <a:custGeom>
                        <a:avLst/>
                        <a:gdLst>
                          <a:gd name="T0" fmla="*/ 13 w 13"/>
                          <a:gd name="T1" fmla="*/ 0 h 1"/>
                          <a:gd name="T2" fmla="*/ 11 w 13"/>
                          <a:gd name="T3" fmla="*/ 1 h 1"/>
                          <a:gd name="T4" fmla="*/ 7 w 13"/>
                          <a:gd name="T5" fmla="*/ 1 h 1"/>
                          <a:gd name="T6" fmla="*/ 5 w 13"/>
                          <a:gd name="T7" fmla="*/ 1 h 1"/>
                          <a:gd name="T8" fmla="*/ 0 w 13"/>
                          <a:gd name="T9" fmla="*/ 1 h 1"/>
                          <a:gd name="T10" fmla="*/ 1 w 13"/>
                          <a:gd name="T11" fmla="*/ 1 h 1"/>
                          <a:gd name="T12" fmla="*/ 2 w 13"/>
                          <a:gd name="T13" fmla="*/ 0 h 1"/>
                          <a:gd name="T14" fmla="*/ 3 w 13"/>
                          <a:gd name="T15" fmla="*/ 0 h 1"/>
                          <a:gd name="T16" fmla="*/ 6 w 13"/>
                          <a:gd name="T17" fmla="*/ 0 h 1"/>
                          <a:gd name="T18" fmla="*/ 7 w 13"/>
                          <a:gd name="T19" fmla="*/ 0 h 1"/>
                          <a:gd name="T20" fmla="*/ 10 w 13"/>
                          <a:gd name="T21" fmla="*/ 0 h 1"/>
                          <a:gd name="T22" fmla="*/ 13 w 13"/>
                          <a:gd name="T23" fmla="*/ 0 h 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3" h="1">
                            <a:moveTo>
                              <a:pt x="13" y="0"/>
                            </a:moveTo>
                            <a:lnTo>
                              <a:pt x="11" y="1"/>
                            </a:lnTo>
                            <a:lnTo>
                              <a:pt x="7" y="1"/>
                            </a:lnTo>
                            <a:lnTo>
                              <a:pt x="5" y="1"/>
                            </a:lnTo>
                            <a:lnTo>
                              <a:pt x="0" y="1"/>
                            </a:lnTo>
                            <a:lnTo>
                              <a:pt x="1" y="1"/>
                            </a:lnTo>
                            <a:lnTo>
                              <a:pt x="2" y="0"/>
                            </a:lnTo>
                            <a:lnTo>
                              <a:pt x="3" y="0"/>
                            </a:lnTo>
                            <a:lnTo>
                              <a:pt x="6" y="0"/>
                            </a:lnTo>
                            <a:lnTo>
                              <a:pt x="7" y="0"/>
                            </a:lnTo>
                            <a:lnTo>
                              <a:pt x="10" y="0"/>
                            </a:lnTo>
                            <a:lnTo>
                              <a:pt x="13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592E620" id="Freeform 37" o:spid="_x0000_s1026" style="position:absolute;margin-left:3pt;margin-top:283.5pt;width:1.6pt;height:.1pt;z-index:-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" path="m13,l11,1,7,1,5,1,,1r1,l2,,3,,6,,7,r3,l13,xe" fillcolor="#8ed6ef [1300]" strokecolor="#8ed6ef [1300]" strokeweight="0">
              <v:path arrowok="t" o:connecttype="custom" o:connectlocs="20320,0;17194,1270;10942,1270;7815,1270;0,1270;1563,1270;3126,0;4689,0;9378,0;10942,0;15631,0;20320,0" o:connectangles="0,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8784" behindDoc="1" locked="1" layoutInCell="1" allowOverlap="1" wp14:anchorId="030A1024" wp14:editId="030A1025">
              <wp:simplePos x="0" y="0"/>
              <wp:positionH relativeFrom="column">
                <wp:posOffset>1143022</wp:posOffset>
              </wp:positionH>
              <wp:positionV relativeFrom="page">
                <wp:posOffset>3600450</wp:posOffset>
              </wp:positionV>
              <wp:extent cx="4445" cy="0"/>
              <wp:effectExtent l="0" t="0" r="0" b="0"/>
              <wp:wrapNone/>
              <wp:docPr id="38" name="Freeform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0"/>
                      </a:xfrm>
                      <a:custGeom>
                        <a:avLst/>
                        <a:gdLst>
                          <a:gd name="T0" fmla="*/ 3 w 3"/>
                          <a:gd name="T1" fmla="*/ 1 w 3"/>
                          <a:gd name="T2" fmla="*/ 0 w 3"/>
                          <a:gd name="T3" fmla="*/ 3 w 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3">
                            <a:moveTo>
                              <a:pt x="3" y="0"/>
                            </a:moveTo>
                            <a:lnTo>
                              <a:pt x="1" y="0"/>
                            </a:lnTo>
                            <a:lnTo>
                              <a:pt x="0" y="0"/>
                            </a:lnTo>
                            <a:lnTo>
                              <a:pt x="3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A31FBF2" id="Freeform 38" o:spid="_x0000_s1026" style="position:absolute;margin-left:90pt;margin-top:283.5pt;width:.35pt;height:0;z-index:-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" path="m3,l1,,,,3,xe" fillcolor="#8ed6ef [1300]" strokecolor="#8ed6ef [1300]" strokeweight="0">
              <v:path arrowok="t" o:connecttype="custom" o:connectlocs="4445,0;1482,0;0,0;4445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9808" behindDoc="1" locked="1" layoutInCell="1" allowOverlap="1" wp14:anchorId="030A1026" wp14:editId="030A1027">
              <wp:simplePos x="0" y="0"/>
              <wp:positionH relativeFrom="column">
                <wp:posOffset>66677</wp:posOffset>
              </wp:positionH>
              <wp:positionV relativeFrom="page">
                <wp:posOffset>3590925</wp:posOffset>
              </wp:positionV>
              <wp:extent cx="6805295" cy="17145"/>
              <wp:effectExtent l="0" t="0" r="14605" b="20955"/>
              <wp:wrapNone/>
              <wp:docPr id="39" name="Freeform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6805295" cy="17145"/>
                      </a:xfrm>
                      <a:custGeom>
                        <a:avLst/>
                        <a:gdLst>
                          <a:gd name="T0" fmla="*/ 480 w 4248"/>
                          <a:gd name="T1" fmla="*/ 7 h 11"/>
                          <a:gd name="T2" fmla="*/ 516 w 4248"/>
                          <a:gd name="T3" fmla="*/ 8 h 11"/>
                          <a:gd name="T4" fmla="*/ 203 w 4248"/>
                          <a:gd name="T5" fmla="*/ 11 h 11"/>
                          <a:gd name="T6" fmla="*/ 72 w 4248"/>
                          <a:gd name="T7" fmla="*/ 11 h 11"/>
                          <a:gd name="T8" fmla="*/ 68 w 4248"/>
                          <a:gd name="T9" fmla="*/ 9 h 11"/>
                          <a:gd name="T10" fmla="*/ 57 w 4248"/>
                          <a:gd name="T11" fmla="*/ 11 h 11"/>
                          <a:gd name="T12" fmla="*/ 1 w 4248"/>
                          <a:gd name="T13" fmla="*/ 9 h 11"/>
                          <a:gd name="T14" fmla="*/ 94 w 4248"/>
                          <a:gd name="T15" fmla="*/ 9 h 11"/>
                          <a:gd name="T16" fmla="*/ 408 w 4248"/>
                          <a:gd name="T17" fmla="*/ 7 h 11"/>
                          <a:gd name="T18" fmla="*/ 444 w 4248"/>
                          <a:gd name="T19" fmla="*/ 5 h 11"/>
                          <a:gd name="T20" fmla="*/ 967 w 4248"/>
                          <a:gd name="T21" fmla="*/ 5 h 11"/>
                          <a:gd name="T22" fmla="*/ 1056 w 4248"/>
                          <a:gd name="T23" fmla="*/ 4 h 11"/>
                          <a:gd name="T24" fmla="*/ 1169 w 4248"/>
                          <a:gd name="T25" fmla="*/ 8 h 11"/>
                          <a:gd name="T26" fmla="*/ 725 w 4248"/>
                          <a:gd name="T27" fmla="*/ 8 h 11"/>
                          <a:gd name="T28" fmla="*/ 558 w 4248"/>
                          <a:gd name="T29" fmla="*/ 8 h 11"/>
                          <a:gd name="T30" fmla="*/ 798 w 4248"/>
                          <a:gd name="T31" fmla="*/ 4 h 11"/>
                          <a:gd name="T32" fmla="*/ 1546 w 4248"/>
                          <a:gd name="T33" fmla="*/ 5 h 11"/>
                          <a:gd name="T34" fmla="*/ 1703 w 4248"/>
                          <a:gd name="T35" fmla="*/ 4 h 11"/>
                          <a:gd name="T36" fmla="*/ 1657 w 4248"/>
                          <a:gd name="T37" fmla="*/ 8 h 11"/>
                          <a:gd name="T38" fmla="*/ 1500 w 4248"/>
                          <a:gd name="T39" fmla="*/ 9 h 11"/>
                          <a:gd name="T40" fmla="*/ 1198 w 4248"/>
                          <a:gd name="T41" fmla="*/ 5 h 11"/>
                          <a:gd name="T42" fmla="*/ 1260 w 4248"/>
                          <a:gd name="T43" fmla="*/ 5 h 11"/>
                          <a:gd name="T44" fmla="*/ 1374 w 4248"/>
                          <a:gd name="T45" fmla="*/ 4 h 11"/>
                          <a:gd name="T46" fmla="*/ 1404 w 4248"/>
                          <a:gd name="T47" fmla="*/ 4 h 11"/>
                          <a:gd name="T48" fmla="*/ 2395 w 4248"/>
                          <a:gd name="T49" fmla="*/ 2 h 11"/>
                          <a:gd name="T50" fmla="*/ 2395 w 4248"/>
                          <a:gd name="T51" fmla="*/ 5 h 11"/>
                          <a:gd name="T52" fmla="*/ 1868 w 4248"/>
                          <a:gd name="T53" fmla="*/ 7 h 11"/>
                          <a:gd name="T54" fmla="*/ 2015 w 4248"/>
                          <a:gd name="T55" fmla="*/ 4 h 11"/>
                          <a:gd name="T56" fmla="*/ 2338 w 4248"/>
                          <a:gd name="T57" fmla="*/ 3 h 11"/>
                          <a:gd name="T58" fmla="*/ 2951 w 4248"/>
                          <a:gd name="T59" fmla="*/ 2 h 11"/>
                          <a:gd name="T60" fmla="*/ 2958 w 4248"/>
                          <a:gd name="T61" fmla="*/ 2 h 11"/>
                          <a:gd name="T62" fmla="*/ 3006 w 4248"/>
                          <a:gd name="T63" fmla="*/ 3 h 11"/>
                          <a:gd name="T64" fmla="*/ 2731 w 4248"/>
                          <a:gd name="T65" fmla="*/ 7 h 11"/>
                          <a:gd name="T66" fmla="*/ 2437 w 4248"/>
                          <a:gd name="T67" fmla="*/ 3 h 11"/>
                          <a:gd name="T68" fmla="*/ 2550 w 4248"/>
                          <a:gd name="T69" fmla="*/ 3 h 11"/>
                          <a:gd name="T70" fmla="*/ 3762 w 4248"/>
                          <a:gd name="T71" fmla="*/ 0 h 11"/>
                          <a:gd name="T72" fmla="*/ 3892 w 4248"/>
                          <a:gd name="T73" fmla="*/ 0 h 11"/>
                          <a:gd name="T74" fmla="*/ 3934 w 4248"/>
                          <a:gd name="T75" fmla="*/ 2 h 11"/>
                          <a:gd name="T76" fmla="*/ 3966 w 4248"/>
                          <a:gd name="T77" fmla="*/ 0 h 11"/>
                          <a:gd name="T78" fmla="*/ 4015 w 4248"/>
                          <a:gd name="T79" fmla="*/ 3 h 11"/>
                          <a:gd name="T80" fmla="*/ 4155 w 4248"/>
                          <a:gd name="T81" fmla="*/ 2 h 11"/>
                          <a:gd name="T82" fmla="*/ 4169 w 4248"/>
                          <a:gd name="T83" fmla="*/ 2 h 11"/>
                          <a:gd name="T84" fmla="*/ 4199 w 4248"/>
                          <a:gd name="T85" fmla="*/ 2 h 11"/>
                          <a:gd name="T86" fmla="*/ 4235 w 4248"/>
                          <a:gd name="T87" fmla="*/ 4 h 11"/>
                          <a:gd name="T88" fmla="*/ 4248 w 4248"/>
                          <a:gd name="T89" fmla="*/ 5 h 11"/>
                          <a:gd name="T90" fmla="*/ 4235 w 4248"/>
                          <a:gd name="T91" fmla="*/ 8 h 11"/>
                          <a:gd name="T92" fmla="*/ 4226 w 4248"/>
                          <a:gd name="T93" fmla="*/ 8 h 11"/>
                          <a:gd name="T94" fmla="*/ 4223 w 4248"/>
                          <a:gd name="T95" fmla="*/ 7 h 11"/>
                          <a:gd name="T96" fmla="*/ 4197 w 4248"/>
                          <a:gd name="T97" fmla="*/ 5 h 11"/>
                          <a:gd name="T98" fmla="*/ 4182 w 4248"/>
                          <a:gd name="T99" fmla="*/ 5 h 11"/>
                          <a:gd name="T100" fmla="*/ 4175 w 4248"/>
                          <a:gd name="T101" fmla="*/ 4 h 11"/>
                          <a:gd name="T102" fmla="*/ 4146 w 4248"/>
                          <a:gd name="T103" fmla="*/ 7 h 11"/>
                          <a:gd name="T104" fmla="*/ 4108 w 4248"/>
                          <a:gd name="T105" fmla="*/ 5 h 11"/>
                          <a:gd name="T106" fmla="*/ 3942 w 4248"/>
                          <a:gd name="T107" fmla="*/ 4 h 11"/>
                          <a:gd name="T108" fmla="*/ 3655 w 4248"/>
                          <a:gd name="T109" fmla="*/ 0 h 11"/>
                          <a:gd name="T110" fmla="*/ 3482 w 4248"/>
                          <a:gd name="T111" fmla="*/ 0 h 11"/>
                          <a:gd name="T112" fmla="*/ 3601 w 4248"/>
                          <a:gd name="T113" fmla="*/ 0 h 11"/>
                          <a:gd name="T114" fmla="*/ 3211 w 4248"/>
                          <a:gd name="T115" fmla="*/ 5 h 11"/>
                          <a:gd name="T116" fmla="*/ 3050 w 4248"/>
                          <a:gd name="T117" fmla="*/ 3 h 11"/>
                          <a:gd name="T118" fmla="*/ 3248 w 4248"/>
                          <a:gd name="T119" fmla="*/ 3 h 11"/>
                          <a:gd name="T120" fmla="*/ 3385 w 4248"/>
                          <a:gd name="T121" fmla="*/ 2 h 11"/>
                          <a:gd name="T122" fmla="*/ 3482 w 4248"/>
                          <a:gd name="T123" fmla="*/ 0 h 1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  <a:cxn ang="0">
                            <a:pos x="T118" y="T119"/>
                          </a:cxn>
                          <a:cxn ang="0">
                            <a:pos x="T120" y="T121"/>
                          </a:cxn>
                          <a:cxn ang="0">
                            <a:pos x="T122" y="T123"/>
                          </a:cxn>
                        </a:cxnLst>
                        <a:rect l="0" t="0" r="r" b="b"/>
                        <a:pathLst>
                          <a:path w="4248" h="11">
                            <a:moveTo>
                              <a:pt x="466" y="5"/>
                            </a:moveTo>
                            <a:lnTo>
                              <a:pt x="475" y="5"/>
                            </a:lnTo>
                            <a:lnTo>
                              <a:pt x="483" y="5"/>
                            </a:lnTo>
                            <a:lnTo>
                              <a:pt x="480" y="5"/>
                            </a:lnTo>
                            <a:lnTo>
                              <a:pt x="479" y="7"/>
                            </a:lnTo>
                            <a:lnTo>
                              <a:pt x="479" y="7"/>
                            </a:lnTo>
                            <a:lnTo>
                              <a:pt x="480" y="7"/>
                            </a:lnTo>
                            <a:lnTo>
                              <a:pt x="487" y="7"/>
                            </a:lnTo>
                            <a:lnTo>
                              <a:pt x="493" y="5"/>
                            </a:lnTo>
                            <a:lnTo>
                              <a:pt x="492" y="5"/>
                            </a:lnTo>
                            <a:lnTo>
                              <a:pt x="491" y="5"/>
                            </a:lnTo>
                            <a:lnTo>
                              <a:pt x="555" y="5"/>
                            </a:lnTo>
                            <a:lnTo>
                              <a:pt x="555" y="8"/>
                            </a:lnTo>
                            <a:lnTo>
                              <a:pt x="516" y="8"/>
                            </a:lnTo>
                            <a:lnTo>
                              <a:pt x="505" y="8"/>
                            </a:lnTo>
                            <a:lnTo>
                              <a:pt x="391" y="9"/>
                            </a:lnTo>
                            <a:lnTo>
                              <a:pt x="279" y="9"/>
                            </a:lnTo>
                            <a:lnTo>
                              <a:pt x="215" y="9"/>
                            </a:lnTo>
                            <a:lnTo>
                              <a:pt x="212" y="9"/>
                            </a:lnTo>
                            <a:lnTo>
                              <a:pt x="208" y="9"/>
                            </a:lnTo>
                            <a:lnTo>
                              <a:pt x="203" y="11"/>
                            </a:lnTo>
                            <a:lnTo>
                              <a:pt x="198" y="11"/>
                            </a:lnTo>
                            <a:lnTo>
                              <a:pt x="187" y="9"/>
                            </a:lnTo>
                            <a:lnTo>
                              <a:pt x="175" y="9"/>
                            </a:lnTo>
                            <a:lnTo>
                              <a:pt x="163" y="9"/>
                            </a:lnTo>
                            <a:lnTo>
                              <a:pt x="156" y="9"/>
                            </a:lnTo>
                            <a:lnTo>
                              <a:pt x="115" y="11"/>
                            </a:lnTo>
                            <a:lnTo>
                              <a:pt x="72" y="11"/>
                            </a:lnTo>
                            <a:lnTo>
                              <a:pt x="71" y="11"/>
                            </a:lnTo>
                            <a:lnTo>
                              <a:pt x="72" y="11"/>
                            </a:lnTo>
                            <a:lnTo>
                              <a:pt x="72" y="11"/>
                            </a:lnTo>
                            <a:lnTo>
                              <a:pt x="73" y="9"/>
                            </a:lnTo>
                            <a:lnTo>
                              <a:pt x="72" y="9"/>
                            </a:lnTo>
                            <a:lnTo>
                              <a:pt x="71" y="9"/>
                            </a:lnTo>
                            <a:lnTo>
                              <a:pt x="68" y="9"/>
                            </a:lnTo>
                            <a:lnTo>
                              <a:pt x="65" y="9"/>
                            </a:lnTo>
                            <a:lnTo>
                              <a:pt x="63" y="9"/>
                            </a:lnTo>
                            <a:lnTo>
                              <a:pt x="63" y="9"/>
                            </a:lnTo>
                            <a:lnTo>
                              <a:pt x="61" y="9"/>
                            </a:lnTo>
                            <a:lnTo>
                              <a:pt x="61" y="9"/>
                            </a:lnTo>
                            <a:lnTo>
                              <a:pt x="60" y="11"/>
                            </a:lnTo>
                            <a:lnTo>
                              <a:pt x="57" y="11"/>
                            </a:lnTo>
                            <a:lnTo>
                              <a:pt x="54" y="11"/>
                            </a:lnTo>
                            <a:lnTo>
                              <a:pt x="56" y="9"/>
                            </a:lnTo>
                            <a:lnTo>
                              <a:pt x="46" y="9"/>
                            </a:lnTo>
                            <a:lnTo>
                              <a:pt x="27" y="9"/>
                            </a:lnTo>
                            <a:lnTo>
                              <a:pt x="19" y="9"/>
                            </a:lnTo>
                            <a:lnTo>
                              <a:pt x="10" y="11"/>
                            </a:lnTo>
                            <a:lnTo>
                              <a:pt x="1" y="9"/>
                            </a:lnTo>
                            <a:lnTo>
                              <a:pt x="2" y="9"/>
                            </a:lnTo>
                            <a:lnTo>
                              <a:pt x="2" y="9"/>
                            </a:lnTo>
                            <a:lnTo>
                              <a:pt x="2" y="9"/>
                            </a:lnTo>
                            <a:lnTo>
                              <a:pt x="1" y="9"/>
                            </a:lnTo>
                            <a:lnTo>
                              <a:pt x="0" y="9"/>
                            </a:lnTo>
                            <a:lnTo>
                              <a:pt x="1" y="8"/>
                            </a:lnTo>
                            <a:lnTo>
                              <a:pt x="94" y="9"/>
                            </a:lnTo>
                            <a:lnTo>
                              <a:pt x="190" y="8"/>
                            </a:lnTo>
                            <a:lnTo>
                              <a:pt x="188" y="8"/>
                            </a:lnTo>
                            <a:lnTo>
                              <a:pt x="190" y="8"/>
                            </a:lnTo>
                            <a:lnTo>
                              <a:pt x="192" y="9"/>
                            </a:lnTo>
                            <a:lnTo>
                              <a:pt x="302" y="8"/>
                            </a:lnTo>
                            <a:lnTo>
                              <a:pt x="410" y="7"/>
                            </a:lnTo>
                            <a:lnTo>
                              <a:pt x="408" y="7"/>
                            </a:lnTo>
                            <a:lnTo>
                              <a:pt x="410" y="7"/>
                            </a:lnTo>
                            <a:lnTo>
                              <a:pt x="411" y="5"/>
                            </a:lnTo>
                            <a:lnTo>
                              <a:pt x="415" y="5"/>
                            </a:lnTo>
                            <a:lnTo>
                              <a:pt x="419" y="5"/>
                            </a:lnTo>
                            <a:lnTo>
                              <a:pt x="425" y="5"/>
                            </a:lnTo>
                            <a:lnTo>
                              <a:pt x="434" y="5"/>
                            </a:lnTo>
                            <a:lnTo>
                              <a:pt x="444" y="5"/>
                            </a:lnTo>
                            <a:lnTo>
                              <a:pt x="466" y="5"/>
                            </a:lnTo>
                            <a:close/>
                            <a:moveTo>
                              <a:pt x="860" y="4"/>
                            </a:moveTo>
                            <a:lnTo>
                              <a:pt x="859" y="4"/>
                            </a:lnTo>
                            <a:lnTo>
                              <a:pt x="910" y="4"/>
                            </a:lnTo>
                            <a:lnTo>
                              <a:pt x="962" y="4"/>
                            </a:lnTo>
                            <a:lnTo>
                              <a:pt x="967" y="4"/>
                            </a:lnTo>
                            <a:lnTo>
                              <a:pt x="967" y="5"/>
                            </a:lnTo>
                            <a:lnTo>
                              <a:pt x="982" y="4"/>
                            </a:lnTo>
                            <a:lnTo>
                              <a:pt x="980" y="4"/>
                            </a:lnTo>
                            <a:lnTo>
                              <a:pt x="990" y="4"/>
                            </a:lnTo>
                            <a:lnTo>
                              <a:pt x="1001" y="4"/>
                            </a:lnTo>
                            <a:lnTo>
                              <a:pt x="1020" y="4"/>
                            </a:lnTo>
                            <a:lnTo>
                              <a:pt x="1038" y="4"/>
                            </a:lnTo>
                            <a:lnTo>
                              <a:pt x="1056" y="4"/>
                            </a:lnTo>
                            <a:lnTo>
                              <a:pt x="1071" y="4"/>
                            </a:lnTo>
                            <a:lnTo>
                              <a:pt x="1065" y="5"/>
                            </a:lnTo>
                            <a:lnTo>
                              <a:pt x="1068" y="5"/>
                            </a:lnTo>
                            <a:lnTo>
                              <a:pt x="1114" y="4"/>
                            </a:lnTo>
                            <a:lnTo>
                              <a:pt x="1160" y="4"/>
                            </a:lnTo>
                            <a:lnTo>
                              <a:pt x="1169" y="4"/>
                            </a:lnTo>
                            <a:lnTo>
                              <a:pt x="1169" y="8"/>
                            </a:lnTo>
                            <a:lnTo>
                              <a:pt x="1164" y="8"/>
                            </a:lnTo>
                            <a:lnTo>
                              <a:pt x="1044" y="8"/>
                            </a:lnTo>
                            <a:lnTo>
                              <a:pt x="1004" y="8"/>
                            </a:lnTo>
                            <a:lnTo>
                              <a:pt x="963" y="8"/>
                            </a:lnTo>
                            <a:lnTo>
                              <a:pt x="763" y="7"/>
                            </a:lnTo>
                            <a:lnTo>
                              <a:pt x="743" y="8"/>
                            </a:lnTo>
                            <a:lnTo>
                              <a:pt x="725" y="8"/>
                            </a:lnTo>
                            <a:lnTo>
                              <a:pt x="699" y="8"/>
                            </a:lnTo>
                            <a:lnTo>
                              <a:pt x="677" y="8"/>
                            </a:lnTo>
                            <a:lnTo>
                              <a:pt x="677" y="8"/>
                            </a:lnTo>
                            <a:lnTo>
                              <a:pt x="656" y="8"/>
                            </a:lnTo>
                            <a:lnTo>
                              <a:pt x="609" y="8"/>
                            </a:lnTo>
                            <a:lnTo>
                              <a:pt x="563" y="8"/>
                            </a:lnTo>
                            <a:lnTo>
                              <a:pt x="558" y="8"/>
                            </a:lnTo>
                            <a:lnTo>
                              <a:pt x="558" y="5"/>
                            </a:lnTo>
                            <a:lnTo>
                              <a:pt x="643" y="4"/>
                            </a:lnTo>
                            <a:lnTo>
                              <a:pt x="728" y="4"/>
                            </a:lnTo>
                            <a:lnTo>
                              <a:pt x="755" y="4"/>
                            </a:lnTo>
                            <a:lnTo>
                              <a:pt x="753" y="4"/>
                            </a:lnTo>
                            <a:lnTo>
                              <a:pt x="774" y="4"/>
                            </a:lnTo>
                            <a:lnTo>
                              <a:pt x="798" y="4"/>
                            </a:lnTo>
                            <a:lnTo>
                              <a:pt x="822" y="4"/>
                            </a:lnTo>
                            <a:lnTo>
                              <a:pt x="860" y="4"/>
                            </a:lnTo>
                            <a:close/>
                            <a:moveTo>
                              <a:pt x="1404" y="4"/>
                            </a:moveTo>
                            <a:lnTo>
                              <a:pt x="1401" y="4"/>
                            </a:lnTo>
                            <a:lnTo>
                              <a:pt x="1445" y="4"/>
                            </a:lnTo>
                            <a:lnTo>
                              <a:pt x="1496" y="4"/>
                            </a:lnTo>
                            <a:lnTo>
                              <a:pt x="1546" y="5"/>
                            </a:lnTo>
                            <a:lnTo>
                              <a:pt x="1586" y="4"/>
                            </a:lnTo>
                            <a:lnTo>
                              <a:pt x="1586" y="5"/>
                            </a:lnTo>
                            <a:lnTo>
                              <a:pt x="1614" y="4"/>
                            </a:lnTo>
                            <a:lnTo>
                              <a:pt x="1640" y="4"/>
                            </a:lnTo>
                            <a:lnTo>
                              <a:pt x="1665" y="4"/>
                            </a:lnTo>
                            <a:lnTo>
                              <a:pt x="1681" y="4"/>
                            </a:lnTo>
                            <a:lnTo>
                              <a:pt x="1703" y="4"/>
                            </a:lnTo>
                            <a:lnTo>
                              <a:pt x="1778" y="4"/>
                            </a:lnTo>
                            <a:lnTo>
                              <a:pt x="1784" y="4"/>
                            </a:lnTo>
                            <a:lnTo>
                              <a:pt x="1784" y="7"/>
                            </a:lnTo>
                            <a:lnTo>
                              <a:pt x="1717" y="8"/>
                            </a:lnTo>
                            <a:lnTo>
                              <a:pt x="1717" y="8"/>
                            </a:lnTo>
                            <a:lnTo>
                              <a:pt x="1689" y="8"/>
                            </a:lnTo>
                            <a:lnTo>
                              <a:pt x="1657" y="8"/>
                            </a:lnTo>
                            <a:lnTo>
                              <a:pt x="1624" y="8"/>
                            </a:lnTo>
                            <a:lnTo>
                              <a:pt x="1596" y="8"/>
                            </a:lnTo>
                            <a:lnTo>
                              <a:pt x="1597" y="8"/>
                            </a:lnTo>
                            <a:lnTo>
                              <a:pt x="1598" y="8"/>
                            </a:lnTo>
                            <a:lnTo>
                              <a:pt x="1598" y="8"/>
                            </a:lnTo>
                            <a:lnTo>
                              <a:pt x="1598" y="8"/>
                            </a:lnTo>
                            <a:lnTo>
                              <a:pt x="1500" y="9"/>
                            </a:lnTo>
                            <a:lnTo>
                              <a:pt x="1404" y="9"/>
                            </a:lnTo>
                            <a:lnTo>
                              <a:pt x="1291" y="9"/>
                            </a:lnTo>
                            <a:lnTo>
                              <a:pt x="1171" y="8"/>
                            </a:lnTo>
                            <a:lnTo>
                              <a:pt x="1171" y="4"/>
                            </a:lnTo>
                            <a:lnTo>
                              <a:pt x="1200" y="5"/>
                            </a:lnTo>
                            <a:lnTo>
                              <a:pt x="1199" y="5"/>
                            </a:lnTo>
                            <a:lnTo>
                              <a:pt x="1198" y="5"/>
                            </a:lnTo>
                            <a:lnTo>
                              <a:pt x="1198" y="5"/>
                            </a:lnTo>
                            <a:lnTo>
                              <a:pt x="1196" y="5"/>
                            </a:lnTo>
                            <a:lnTo>
                              <a:pt x="1203" y="5"/>
                            </a:lnTo>
                            <a:lnTo>
                              <a:pt x="1209" y="5"/>
                            </a:lnTo>
                            <a:lnTo>
                              <a:pt x="1236" y="5"/>
                            </a:lnTo>
                            <a:lnTo>
                              <a:pt x="1233" y="5"/>
                            </a:lnTo>
                            <a:lnTo>
                              <a:pt x="1260" y="5"/>
                            </a:lnTo>
                            <a:lnTo>
                              <a:pt x="1296" y="5"/>
                            </a:lnTo>
                            <a:lnTo>
                              <a:pt x="1327" y="7"/>
                            </a:lnTo>
                            <a:lnTo>
                              <a:pt x="1360" y="5"/>
                            </a:lnTo>
                            <a:lnTo>
                              <a:pt x="1370" y="5"/>
                            </a:lnTo>
                            <a:lnTo>
                              <a:pt x="1370" y="5"/>
                            </a:lnTo>
                            <a:lnTo>
                              <a:pt x="1372" y="4"/>
                            </a:lnTo>
                            <a:lnTo>
                              <a:pt x="1374" y="4"/>
                            </a:lnTo>
                            <a:lnTo>
                              <a:pt x="1378" y="4"/>
                            </a:lnTo>
                            <a:lnTo>
                              <a:pt x="1382" y="4"/>
                            </a:lnTo>
                            <a:lnTo>
                              <a:pt x="1386" y="4"/>
                            </a:lnTo>
                            <a:lnTo>
                              <a:pt x="1389" y="4"/>
                            </a:lnTo>
                            <a:lnTo>
                              <a:pt x="1395" y="4"/>
                            </a:lnTo>
                            <a:lnTo>
                              <a:pt x="1401" y="4"/>
                            </a:lnTo>
                            <a:lnTo>
                              <a:pt x="1404" y="4"/>
                            </a:lnTo>
                            <a:close/>
                            <a:moveTo>
                              <a:pt x="2354" y="2"/>
                            </a:moveTo>
                            <a:lnTo>
                              <a:pt x="2365" y="2"/>
                            </a:lnTo>
                            <a:lnTo>
                              <a:pt x="2372" y="3"/>
                            </a:lnTo>
                            <a:lnTo>
                              <a:pt x="2380" y="3"/>
                            </a:lnTo>
                            <a:lnTo>
                              <a:pt x="2386" y="3"/>
                            </a:lnTo>
                            <a:lnTo>
                              <a:pt x="2393" y="2"/>
                            </a:lnTo>
                            <a:lnTo>
                              <a:pt x="2395" y="2"/>
                            </a:lnTo>
                            <a:lnTo>
                              <a:pt x="2395" y="3"/>
                            </a:lnTo>
                            <a:lnTo>
                              <a:pt x="2394" y="3"/>
                            </a:lnTo>
                            <a:lnTo>
                              <a:pt x="2393" y="3"/>
                            </a:lnTo>
                            <a:lnTo>
                              <a:pt x="2393" y="3"/>
                            </a:lnTo>
                            <a:lnTo>
                              <a:pt x="2398" y="3"/>
                            </a:lnTo>
                            <a:lnTo>
                              <a:pt x="2398" y="5"/>
                            </a:lnTo>
                            <a:lnTo>
                              <a:pt x="2395" y="5"/>
                            </a:lnTo>
                            <a:lnTo>
                              <a:pt x="2397" y="5"/>
                            </a:lnTo>
                            <a:lnTo>
                              <a:pt x="2255" y="7"/>
                            </a:lnTo>
                            <a:lnTo>
                              <a:pt x="2114" y="7"/>
                            </a:lnTo>
                            <a:lnTo>
                              <a:pt x="2022" y="7"/>
                            </a:lnTo>
                            <a:lnTo>
                              <a:pt x="1962" y="7"/>
                            </a:lnTo>
                            <a:lnTo>
                              <a:pt x="1899" y="7"/>
                            </a:lnTo>
                            <a:lnTo>
                              <a:pt x="1868" y="7"/>
                            </a:lnTo>
                            <a:lnTo>
                              <a:pt x="1835" y="7"/>
                            </a:lnTo>
                            <a:lnTo>
                              <a:pt x="1787" y="7"/>
                            </a:lnTo>
                            <a:lnTo>
                              <a:pt x="1787" y="4"/>
                            </a:lnTo>
                            <a:lnTo>
                              <a:pt x="1850" y="5"/>
                            </a:lnTo>
                            <a:lnTo>
                              <a:pt x="1932" y="4"/>
                            </a:lnTo>
                            <a:lnTo>
                              <a:pt x="1931" y="4"/>
                            </a:lnTo>
                            <a:lnTo>
                              <a:pt x="2015" y="4"/>
                            </a:lnTo>
                            <a:lnTo>
                              <a:pt x="2029" y="4"/>
                            </a:lnTo>
                            <a:lnTo>
                              <a:pt x="2076" y="4"/>
                            </a:lnTo>
                            <a:lnTo>
                              <a:pt x="2122" y="3"/>
                            </a:lnTo>
                            <a:lnTo>
                              <a:pt x="2215" y="3"/>
                            </a:lnTo>
                            <a:lnTo>
                              <a:pt x="2339" y="2"/>
                            </a:lnTo>
                            <a:lnTo>
                              <a:pt x="2338" y="3"/>
                            </a:lnTo>
                            <a:lnTo>
                              <a:pt x="2338" y="3"/>
                            </a:lnTo>
                            <a:lnTo>
                              <a:pt x="2339" y="3"/>
                            </a:lnTo>
                            <a:lnTo>
                              <a:pt x="2346" y="2"/>
                            </a:lnTo>
                            <a:lnTo>
                              <a:pt x="2354" y="2"/>
                            </a:lnTo>
                            <a:close/>
                            <a:moveTo>
                              <a:pt x="2951" y="2"/>
                            </a:moveTo>
                            <a:lnTo>
                              <a:pt x="2953" y="2"/>
                            </a:lnTo>
                            <a:lnTo>
                              <a:pt x="2949" y="2"/>
                            </a:lnTo>
                            <a:lnTo>
                              <a:pt x="2951" y="2"/>
                            </a:lnTo>
                            <a:close/>
                            <a:moveTo>
                              <a:pt x="2915" y="2"/>
                            </a:moveTo>
                            <a:lnTo>
                              <a:pt x="2949" y="2"/>
                            </a:lnTo>
                            <a:lnTo>
                              <a:pt x="2947" y="2"/>
                            </a:lnTo>
                            <a:lnTo>
                              <a:pt x="2947" y="2"/>
                            </a:lnTo>
                            <a:lnTo>
                              <a:pt x="2945" y="2"/>
                            </a:lnTo>
                            <a:lnTo>
                              <a:pt x="2957" y="2"/>
                            </a:lnTo>
                            <a:lnTo>
                              <a:pt x="2958" y="2"/>
                            </a:lnTo>
                            <a:lnTo>
                              <a:pt x="2971" y="2"/>
                            </a:lnTo>
                            <a:lnTo>
                              <a:pt x="2986" y="2"/>
                            </a:lnTo>
                            <a:lnTo>
                              <a:pt x="3000" y="2"/>
                            </a:lnTo>
                            <a:lnTo>
                              <a:pt x="3008" y="2"/>
                            </a:lnTo>
                            <a:lnTo>
                              <a:pt x="3007" y="2"/>
                            </a:lnTo>
                            <a:lnTo>
                              <a:pt x="3006" y="3"/>
                            </a:lnTo>
                            <a:lnTo>
                              <a:pt x="3006" y="3"/>
                            </a:lnTo>
                            <a:lnTo>
                              <a:pt x="3009" y="3"/>
                            </a:lnTo>
                            <a:lnTo>
                              <a:pt x="3013" y="3"/>
                            </a:lnTo>
                            <a:lnTo>
                              <a:pt x="3013" y="5"/>
                            </a:lnTo>
                            <a:lnTo>
                              <a:pt x="3004" y="5"/>
                            </a:lnTo>
                            <a:lnTo>
                              <a:pt x="2953" y="5"/>
                            </a:lnTo>
                            <a:lnTo>
                              <a:pt x="2841" y="7"/>
                            </a:lnTo>
                            <a:lnTo>
                              <a:pt x="2731" y="7"/>
                            </a:lnTo>
                            <a:lnTo>
                              <a:pt x="2691" y="7"/>
                            </a:lnTo>
                            <a:lnTo>
                              <a:pt x="2651" y="7"/>
                            </a:lnTo>
                            <a:lnTo>
                              <a:pt x="2549" y="7"/>
                            </a:lnTo>
                            <a:lnTo>
                              <a:pt x="2447" y="5"/>
                            </a:lnTo>
                            <a:lnTo>
                              <a:pt x="2401" y="5"/>
                            </a:lnTo>
                            <a:lnTo>
                              <a:pt x="2401" y="3"/>
                            </a:lnTo>
                            <a:lnTo>
                              <a:pt x="2437" y="3"/>
                            </a:lnTo>
                            <a:lnTo>
                              <a:pt x="2475" y="3"/>
                            </a:lnTo>
                            <a:lnTo>
                              <a:pt x="2500" y="3"/>
                            </a:lnTo>
                            <a:lnTo>
                              <a:pt x="2499" y="3"/>
                            </a:lnTo>
                            <a:lnTo>
                              <a:pt x="2498" y="3"/>
                            </a:lnTo>
                            <a:lnTo>
                              <a:pt x="2526" y="3"/>
                            </a:lnTo>
                            <a:lnTo>
                              <a:pt x="2521" y="3"/>
                            </a:lnTo>
                            <a:lnTo>
                              <a:pt x="2550" y="3"/>
                            </a:lnTo>
                            <a:lnTo>
                              <a:pt x="2733" y="2"/>
                            </a:lnTo>
                            <a:lnTo>
                              <a:pt x="2915" y="2"/>
                            </a:lnTo>
                            <a:close/>
                            <a:moveTo>
                              <a:pt x="3089" y="0"/>
                            </a:moveTo>
                            <a:lnTo>
                              <a:pt x="3088" y="0"/>
                            </a:lnTo>
                            <a:lnTo>
                              <a:pt x="3088" y="0"/>
                            </a:lnTo>
                            <a:lnTo>
                              <a:pt x="3089" y="0"/>
                            </a:lnTo>
                            <a:close/>
                            <a:moveTo>
                              <a:pt x="3762" y="0"/>
                            </a:moveTo>
                            <a:lnTo>
                              <a:pt x="3870" y="0"/>
                            </a:lnTo>
                            <a:lnTo>
                              <a:pt x="3870" y="2"/>
                            </a:lnTo>
                            <a:lnTo>
                              <a:pt x="3871" y="2"/>
                            </a:lnTo>
                            <a:lnTo>
                              <a:pt x="3872" y="2"/>
                            </a:lnTo>
                            <a:lnTo>
                              <a:pt x="3877" y="2"/>
                            </a:lnTo>
                            <a:lnTo>
                              <a:pt x="3884" y="0"/>
                            </a:lnTo>
                            <a:lnTo>
                              <a:pt x="3892" y="0"/>
                            </a:lnTo>
                            <a:lnTo>
                              <a:pt x="3901" y="0"/>
                            </a:lnTo>
                            <a:lnTo>
                              <a:pt x="3910" y="2"/>
                            </a:lnTo>
                            <a:lnTo>
                              <a:pt x="3915" y="0"/>
                            </a:lnTo>
                            <a:lnTo>
                              <a:pt x="3919" y="0"/>
                            </a:lnTo>
                            <a:lnTo>
                              <a:pt x="3921" y="0"/>
                            </a:lnTo>
                            <a:lnTo>
                              <a:pt x="3928" y="2"/>
                            </a:lnTo>
                            <a:lnTo>
                              <a:pt x="3934" y="2"/>
                            </a:lnTo>
                            <a:lnTo>
                              <a:pt x="3939" y="2"/>
                            </a:lnTo>
                            <a:lnTo>
                              <a:pt x="3944" y="0"/>
                            </a:lnTo>
                            <a:lnTo>
                              <a:pt x="3949" y="0"/>
                            </a:lnTo>
                            <a:lnTo>
                              <a:pt x="3955" y="0"/>
                            </a:lnTo>
                            <a:lnTo>
                              <a:pt x="3960" y="0"/>
                            </a:lnTo>
                            <a:lnTo>
                              <a:pt x="3966" y="0"/>
                            </a:lnTo>
                            <a:lnTo>
                              <a:pt x="3966" y="0"/>
                            </a:lnTo>
                            <a:lnTo>
                              <a:pt x="3965" y="2"/>
                            </a:lnTo>
                            <a:lnTo>
                              <a:pt x="3964" y="2"/>
                            </a:lnTo>
                            <a:lnTo>
                              <a:pt x="3966" y="2"/>
                            </a:lnTo>
                            <a:lnTo>
                              <a:pt x="3978" y="2"/>
                            </a:lnTo>
                            <a:lnTo>
                              <a:pt x="3993" y="2"/>
                            </a:lnTo>
                            <a:lnTo>
                              <a:pt x="4006" y="3"/>
                            </a:lnTo>
                            <a:lnTo>
                              <a:pt x="4015" y="3"/>
                            </a:lnTo>
                            <a:lnTo>
                              <a:pt x="4014" y="3"/>
                            </a:lnTo>
                            <a:lnTo>
                              <a:pt x="4017" y="3"/>
                            </a:lnTo>
                            <a:lnTo>
                              <a:pt x="4024" y="3"/>
                            </a:lnTo>
                            <a:lnTo>
                              <a:pt x="4032" y="2"/>
                            </a:lnTo>
                            <a:lnTo>
                              <a:pt x="4037" y="2"/>
                            </a:lnTo>
                            <a:lnTo>
                              <a:pt x="4097" y="2"/>
                            </a:lnTo>
                            <a:lnTo>
                              <a:pt x="4155" y="2"/>
                            </a:lnTo>
                            <a:lnTo>
                              <a:pt x="4154" y="2"/>
                            </a:lnTo>
                            <a:lnTo>
                              <a:pt x="4154" y="2"/>
                            </a:lnTo>
                            <a:lnTo>
                              <a:pt x="4156" y="2"/>
                            </a:lnTo>
                            <a:lnTo>
                              <a:pt x="4160" y="2"/>
                            </a:lnTo>
                            <a:lnTo>
                              <a:pt x="4163" y="2"/>
                            </a:lnTo>
                            <a:lnTo>
                              <a:pt x="4167" y="0"/>
                            </a:lnTo>
                            <a:lnTo>
                              <a:pt x="4169" y="2"/>
                            </a:lnTo>
                            <a:lnTo>
                              <a:pt x="4172" y="2"/>
                            </a:lnTo>
                            <a:lnTo>
                              <a:pt x="4177" y="2"/>
                            </a:lnTo>
                            <a:lnTo>
                              <a:pt x="4181" y="2"/>
                            </a:lnTo>
                            <a:lnTo>
                              <a:pt x="4188" y="2"/>
                            </a:lnTo>
                            <a:lnTo>
                              <a:pt x="4194" y="2"/>
                            </a:lnTo>
                            <a:lnTo>
                              <a:pt x="4199" y="2"/>
                            </a:lnTo>
                            <a:lnTo>
                              <a:pt x="4199" y="2"/>
                            </a:lnTo>
                            <a:lnTo>
                              <a:pt x="4207" y="2"/>
                            </a:lnTo>
                            <a:lnTo>
                              <a:pt x="4214" y="3"/>
                            </a:lnTo>
                            <a:lnTo>
                              <a:pt x="4222" y="3"/>
                            </a:lnTo>
                            <a:lnTo>
                              <a:pt x="4232" y="3"/>
                            </a:lnTo>
                            <a:lnTo>
                              <a:pt x="4233" y="4"/>
                            </a:lnTo>
                            <a:lnTo>
                              <a:pt x="4233" y="4"/>
                            </a:lnTo>
                            <a:lnTo>
                              <a:pt x="4235" y="4"/>
                            </a:lnTo>
                            <a:lnTo>
                              <a:pt x="4236" y="4"/>
                            </a:lnTo>
                            <a:lnTo>
                              <a:pt x="4237" y="4"/>
                            </a:lnTo>
                            <a:lnTo>
                              <a:pt x="4240" y="4"/>
                            </a:lnTo>
                            <a:lnTo>
                              <a:pt x="4243" y="4"/>
                            </a:lnTo>
                            <a:lnTo>
                              <a:pt x="4245" y="4"/>
                            </a:lnTo>
                            <a:lnTo>
                              <a:pt x="4248" y="4"/>
                            </a:lnTo>
                            <a:lnTo>
                              <a:pt x="4248" y="5"/>
                            </a:lnTo>
                            <a:lnTo>
                              <a:pt x="4247" y="5"/>
                            </a:lnTo>
                            <a:lnTo>
                              <a:pt x="4245" y="7"/>
                            </a:lnTo>
                            <a:lnTo>
                              <a:pt x="4244" y="8"/>
                            </a:lnTo>
                            <a:lnTo>
                              <a:pt x="4244" y="8"/>
                            </a:lnTo>
                            <a:lnTo>
                              <a:pt x="4243" y="8"/>
                            </a:lnTo>
                            <a:lnTo>
                              <a:pt x="4240" y="8"/>
                            </a:lnTo>
                            <a:lnTo>
                              <a:pt x="4235" y="8"/>
                            </a:lnTo>
                            <a:lnTo>
                              <a:pt x="4231" y="9"/>
                            </a:lnTo>
                            <a:lnTo>
                              <a:pt x="4226" y="9"/>
                            </a:lnTo>
                            <a:lnTo>
                              <a:pt x="4222" y="9"/>
                            </a:lnTo>
                            <a:lnTo>
                              <a:pt x="4218" y="8"/>
                            </a:lnTo>
                            <a:lnTo>
                              <a:pt x="4222" y="8"/>
                            </a:lnTo>
                            <a:lnTo>
                              <a:pt x="4224" y="8"/>
                            </a:lnTo>
                            <a:lnTo>
                              <a:pt x="4226" y="8"/>
                            </a:lnTo>
                            <a:lnTo>
                              <a:pt x="4226" y="8"/>
                            </a:lnTo>
                            <a:lnTo>
                              <a:pt x="4224" y="8"/>
                            </a:lnTo>
                            <a:lnTo>
                              <a:pt x="4223" y="7"/>
                            </a:lnTo>
                            <a:lnTo>
                              <a:pt x="4222" y="7"/>
                            </a:lnTo>
                            <a:lnTo>
                              <a:pt x="4222" y="7"/>
                            </a:lnTo>
                            <a:lnTo>
                              <a:pt x="4222" y="7"/>
                            </a:lnTo>
                            <a:lnTo>
                              <a:pt x="4223" y="7"/>
                            </a:lnTo>
                            <a:lnTo>
                              <a:pt x="4222" y="5"/>
                            </a:lnTo>
                            <a:lnTo>
                              <a:pt x="4220" y="5"/>
                            </a:lnTo>
                            <a:lnTo>
                              <a:pt x="4216" y="5"/>
                            </a:lnTo>
                            <a:lnTo>
                              <a:pt x="4212" y="5"/>
                            </a:lnTo>
                            <a:lnTo>
                              <a:pt x="4206" y="5"/>
                            </a:lnTo>
                            <a:lnTo>
                              <a:pt x="4199" y="5"/>
                            </a:lnTo>
                            <a:lnTo>
                              <a:pt x="4197" y="5"/>
                            </a:lnTo>
                            <a:lnTo>
                              <a:pt x="4193" y="5"/>
                            </a:lnTo>
                            <a:lnTo>
                              <a:pt x="4190" y="5"/>
                            </a:lnTo>
                            <a:lnTo>
                              <a:pt x="4190" y="4"/>
                            </a:lnTo>
                            <a:lnTo>
                              <a:pt x="4186" y="4"/>
                            </a:lnTo>
                            <a:lnTo>
                              <a:pt x="4185" y="4"/>
                            </a:lnTo>
                            <a:lnTo>
                              <a:pt x="4184" y="4"/>
                            </a:lnTo>
                            <a:lnTo>
                              <a:pt x="4182" y="5"/>
                            </a:lnTo>
                            <a:lnTo>
                              <a:pt x="4180" y="5"/>
                            </a:lnTo>
                            <a:lnTo>
                              <a:pt x="4177" y="5"/>
                            </a:lnTo>
                            <a:lnTo>
                              <a:pt x="4176" y="4"/>
                            </a:lnTo>
                            <a:lnTo>
                              <a:pt x="4176" y="4"/>
                            </a:lnTo>
                            <a:lnTo>
                              <a:pt x="4176" y="4"/>
                            </a:lnTo>
                            <a:lnTo>
                              <a:pt x="4175" y="4"/>
                            </a:lnTo>
                            <a:lnTo>
                              <a:pt x="4175" y="4"/>
                            </a:lnTo>
                            <a:lnTo>
                              <a:pt x="4172" y="4"/>
                            </a:lnTo>
                            <a:lnTo>
                              <a:pt x="4168" y="4"/>
                            </a:lnTo>
                            <a:lnTo>
                              <a:pt x="4167" y="4"/>
                            </a:lnTo>
                            <a:lnTo>
                              <a:pt x="4163" y="4"/>
                            </a:lnTo>
                            <a:lnTo>
                              <a:pt x="4158" y="4"/>
                            </a:lnTo>
                            <a:lnTo>
                              <a:pt x="4152" y="5"/>
                            </a:lnTo>
                            <a:lnTo>
                              <a:pt x="4146" y="7"/>
                            </a:lnTo>
                            <a:lnTo>
                              <a:pt x="4139" y="7"/>
                            </a:lnTo>
                            <a:lnTo>
                              <a:pt x="4134" y="7"/>
                            </a:lnTo>
                            <a:lnTo>
                              <a:pt x="4137" y="7"/>
                            </a:lnTo>
                            <a:lnTo>
                              <a:pt x="4131" y="5"/>
                            </a:lnTo>
                            <a:lnTo>
                              <a:pt x="4125" y="5"/>
                            </a:lnTo>
                            <a:lnTo>
                              <a:pt x="4117" y="5"/>
                            </a:lnTo>
                            <a:lnTo>
                              <a:pt x="4108" y="5"/>
                            </a:lnTo>
                            <a:lnTo>
                              <a:pt x="4099" y="7"/>
                            </a:lnTo>
                            <a:lnTo>
                              <a:pt x="4089" y="7"/>
                            </a:lnTo>
                            <a:lnTo>
                              <a:pt x="4078" y="5"/>
                            </a:lnTo>
                            <a:lnTo>
                              <a:pt x="4079" y="7"/>
                            </a:lnTo>
                            <a:lnTo>
                              <a:pt x="4068" y="7"/>
                            </a:lnTo>
                            <a:lnTo>
                              <a:pt x="4004" y="5"/>
                            </a:lnTo>
                            <a:lnTo>
                              <a:pt x="3942" y="4"/>
                            </a:lnTo>
                            <a:lnTo>
                              <a:pt x="3911" y="5"/>
                            </a:lnTo>
                            <a:lnTo>
                              <a:pt x="3812" y="4"/>
                            </a:lnTo>
                            <a:lnTo>
                              <a:pt x="3724" y="4"/>
                            </a:lnTo>
                            <a:lnTo>
                              <a:pt x="3635" y="4"/>
                            </a:lnTo>
                            <a:lnTo>
                              <a:pt x="3630" y="4"/>
                            </a:lnTo>
                            <a:lnTo>
                              <a:pt x="3630" y="0"/>
                            </a:lnTo>
                            <a:lnTo>
                              <a:pt x="3655" y="0"/>
                            </a:lnTo>
                            <a:lnTo>
                              <a:pt x="3676" y="2"/>
                            </a:lnTo>
                            <a:lnTo>
                              <a:pt x="3690" y="0"/>
                            </a:lnTo>
                            <a:lnTo>
                              <a:pt x="3707" y="0"/>
                            </a:lnTo>
                            <a:lnTo>
                              <a:pt x="3722" y="0"/>
                            </a:lnTo>
                            <a:lnTo>
                              <a:pt x="3736" y="0"/>
                            </a:lnTo>
                            <a:lnTo>
                              <a:pt x="3762" y="0"/>
                            </a:lnTo>
                            <a:close/>
                            <a:moveTo>
                              <a:pt x="3482" y="0"/>
                            </a:moveTo>
                            <a:lnTo>
                              <a:pt x="3502" y="0"/>
                            </a:lnTo>
                            <a:lnTo>
                              <a:pt x="3517" y="3"/>
                            </a:lnTo>
                            <a:lnTo>
                              <a:pt x="3534" y="2"/>
                            </a:lnTo>
                            <a:lnTo>
                              <a:pt x="3557" y="2"/>
                            </a:lnTo>
                            <a:lnTo>
                              <a:pt x="3580" y="0"/>
                            </a:lnTo>
                            <a:lnTo>
                              <a:pt x="3604" y="0"/>
                            </a:lnTo>
                            <a:lnTo>
                              <a:pt x="3601" y="0"/>
                            </a:lnTo>
                            <a:lnTo>
                              <a:pt x="3626" y="0"/>
                            </a:lnTo>
                            <a:lnTo>
                              <a:pt x="3627" y="0"/>
                            </a:lnTo>
                            <a:lnTo>
                              <a:pt x="3627" y="4"/>
                            </a:lnTo>
                            <a:lnTo>
                              <a:pt x="3576" y="4"/>
                            </a:lnTo>
                            <a:lnTo>
                              <a:pt x="3462" y="7"/>
                            </a:lnTo>
                            <a:lnTo>
                              <a:pt x="3348" y="7"/>
                            </a:lnTo>
                            <a:lnTo>
                              <a:pt x="3211" y="5"/>
                            </a:lnTo>
                            <a:lnTo>
                              <a:pt x="3172" y="4"/>
                            </a:lnTo>
                            <a:lnTo>
                              <a:pt x="3108" y="5"/>
                            </a:lnTo>
                            <a:lnTo>
                              <a:pt x="3043" y="7"/>
                            </a:lnTo>
                            <a:lnTo>
                              <a:pt x="3016" y="5"/>
                            </a:lnTo>
                            <a:lnTo>
                              <a:pt x="3016" y="3"/>
                            </a:lnTo>
                            <a:lnTo>
                              <a:pt x="3029" y="3"/>
                            </a:lnTo>
                            <a:lnTo>
                              <a:pt x="3050" y="3"/>
                            </a:lnTo>
                            <a:lnTo>
                              <a:pt x="3053" y="3"/>
                            </a:lnTo>
                            <a:lnTo>
                              <a:pt x="3051" y="4"/>
                            </a:lnTo>
                            <a:lnTo>
                              <a:pt x="3053" y="4"/>
                            </a:lnTo>
                            <a:lnTo>
                              <a:pt x="3071" y="2"/>
                            </a:lnTo>
                            <a:lnTo>
                              <a:pt x="3088" y="0"/>
                            </a:lnTo>
                            <a:lnTo>
                              <a:pt x="3167" y="2"/>
                            </a:lnTo>
                            <a:lnTo>
                              <a:pt x="3248" y="3"/>
                            </a:lnTo>
                            <a:lnTo>
                              <a:pt x="3309" y="2"/>
                            </a:lnTo>
                            <a:lnTo>
                              <a:pt x="3367" y="0"/>
                            </a:lnTo>
                            <a:lnTo>
                              <a:pt x="3368" y="0"/>
                            </a:lnTo>
                            <a:lnTo>
                              <a:pt x="3371" y="2"/>
                            </a:lnTo>
                            <a:lnTo>
                              <a:pt x="3375" y="2"/>
                            </a:lnTo>
                            <a:lnTo>
                              <a:pt x="3380" y="2"/>
                            </a:lnTo>
                            <a:lnTo>
                              <a:pt x="3385" y="2"/>
                            </a:lnTo>
                            <a:lnTo>
                              <a:pt x="3388" y="2"/>
                            </a:lnTo>
                            <a:lnTo>
                              <a:pt x="3392" y="2"/>
                            </a:lnTo>
                            <a:lnTo>
                              <a:pt x="3393" y="2"/>
                            </a:lnTo>
                            <a:lnTo>
                              <a:pt x="3417" y="2"/>
                            </a:lnTo>
                            <a:lnTo>
                              <a:pt x="3441" y="0"/>
                            </a:lnTo>
                            <a:lnTo>
                              <a:pt x="3465" y="0"/>
                            </a:lnTo>
                            <a:lnTo>
                              <a:pt x="3482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12B96CC3" id="Freeform 39" o:spid="_x0000_s1026" style="position:absolute;margin-left:5.25pt;margin-top:282.75pt;width:535.85pt;height:1.35pt;z-index:-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4248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" path="m466,5r9,l483,5r-3,l479,7r,l480,7r7,l493,5r-1,l491,5r64,l555,8r-39,l505,8,391,9,279,9r-64,l212,9r-4,l203,11r-5,l187,9r-12,l163,9r-7,l115,11r-43,l71,11r1,l72,11,73,9r-1,l71,9r-3,l65,9r-2,l63,9r-2,l61,9r-1,2l57,11r-3,l56,9,46,9,27,9r-8,l10,11,1,9r1,l2,9r,l1,9,,9,1,8,94,9,190,8r-2,l190,8r2,1l302,8,410,7r-2,l410,7r1,-2l415,5r4,l425,5r9,l444,5r22,xm860,4r-1,l910,4r52,l967,4r,1l982,4r-2,l990,4r11,l1020,4r18,l1056,4r15,l1065,5r3,l1114,4r46,l1169,4r,4l1164,8r-120,l1004,8r-41,l763,7,743,8r-18,l699,8r-22,l677,8r-21,l609,8r-46,l558,8r,-3l643,4r85,l755,4r-2,l774,4r24,l822,4r38,xm1404,4r-3,l1445,4r51,l1546,5r40,-1l1586,5r28,-1l1640,4r25,l1681,4r22,l1778,4r6,l1784,7r-67,1l1717,8r-28,l1657,8r-33,l1596,8r1,l1598,8r,l1598,8r-98,1l1404,9r-113,l1171,8r,-4l1200,5r-1,l1198,5r,l1196,5r7,l1209,5r27,l1233,5r27,l1296,5r31,2l1360,5r10,l1370,5r2,-1l1374,4r4,l1382,4r4,l1389,4r6,l1401,4r3,xm2354,2r11,l2372,3r8,l2386,3r7,-1l2395,2r,1l2394,3r-1,l2393,3r5,l2398,5r-3,l2397,5,2255,7r-141,l2022,7r-60,l1899,7r-31,l1835,7r-48,l1787,4r63,1l1932,4r-1,l2015,4r14,l2076,4r46,-1l2215,3,2339,2r-1,1l2338,3r1,l2346,2r8,xm2951,2r2,l2949,2r2,xm2915,2r34,l2947,2r,l2945,2r12,l2958,2r13,l2986,2r14,l3008,2r-1,l3006,3r,l3009,3r4,l3013,5r-9,l2953,5,2841,7r-110,l2691,7r-40,l2549,7,2447,5r-46,l2401,3r36,l2475,3r25,l2499,3r-1,l2526,3r-5,l2550,3,2733,2r182,xm3089,r-1,l3088,r1,xm3762,r108,l3870,2r1,l3872,2r5,l3884,r8,l3901,r9,2l3915,r4,l3921,r7,2l3934,2r5,l3944,r5,l3955,r5,l3966,r,l3965,2r-1,l3966,2r12,l3993,2r13,1l4015,3r-1,l4017,3r7,l4032,2r5,l4097,2r58,l4154,2r,l4156,2r4,l4163,2r4,-2l4169,2r3,l4177,2r4,l4188,2r6,l4199,2r,l4207,2r7,1l4222,3r10,l4233,4r,l4235,4r1,l4237,4r3,l4243,4r2,l4248,4r,1l4247,5r-2,2l4244,8r,l4243,8r-3,l4235,8r-4,1l4226,9r-4,l4218,8r4,l4224,8r2,l4226,8r-2,l4223,7r-1,l4222,7r,l4223,7r-1,-2l4220,5r-4,l4212,5r-6,l4199,5r-2,l4193,5r-3,l4190,4r-4,l4185,4r-1,l4182,5r-2,l4177,5r-1,-1l4176,4r,l4175,4r,l4172,4r-4,l4167,4r-4,l4158,4r-6,1l4146,7r-7,l4134,7r3,l4131,5r-6,l4117,5r-9,l4099,7r-10,l4078,5r1,2l4068,7,4004,5,3942,4r-31,1l3812,4r-88,l3635,4r-5,l3630,r25,l3676,2,3690,r17,l3722,r14,l3762,xm3482,r20,l3517,3r17,-1l3557,2,3580,r24,l3601,r25,l3627,r,4l3576,4,3462,7r-114,l3211,5,3172,4r-64,1l3043,7,3016,5r,-2l3029,3r21,l3053,3r-2,1l3053,4r18,-2l3088,r79,2l3248,3r61,-1l3367,r1,l3371,2r4,l3380,2r5,l3388,2r4,l3393,2r24,l3441,r24,l3482,xe" fillcolor="#8ed6ef [1300]" strokecolor="#8ed6ef [1300]" strokeweight="0">
              <v:path arrowok="t" o:connecttype="custom" o:connectlocs="768960,10910;826632,12469;325206,17145;115344,17145;108936,14028;91314,17145;1602,14028;150588,14028;653616,10910;711288,7793;1549134,7793;1691712,6235;1872738,12469;1161450,12469;893916,12469;1278396,6235;2476692,7793;2728206,6235;2654514,12469;2403000,14028;1919196,7793;2018520,7793;2201148,6235;2249208,6235;3836789,3117;3836789,7793;2992536,10910;3228030,6235;3745475,4676;4727501,3117;4738715,3117;4815611,4676;4375061,10910;3904073,4676;4085099,4676;6026723,0;6234983,0;6302267,3117;6353531,0;6432029,4676;6656309,3117;6678737,3117;6726797,3117;6784469,6235;6805295,7793;6784469,12469;6770051,12469;6765245,10910;6723593,7793;6699563,7793;6688349,6235;6641891,10910;6581015,7793;6315083,6235;5855309,0;5578163,0;5768801,0;5144021,7793;4886099,4676;5203295,4676;5422769,3117;5578163,0" o:connectangles="0,0,0,0,0,0,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0832" behindDoc="1" locked="1" layoutInCell="1" allowOverlap="1" wp14:anchorId="030A1028" wp14:editId="030A1029">
              <wp:simplePos x="0" y="0"/>
              <wp:positionH relativeFrom="column">
                <wp:posOffset>838216</wp:posOffset>
              </wp:positionH>
              <wp:positionV relativeFrom="page">
                <wp:posOffset>3590925</wp:posOffset>
              </wp:positionV>
              <wp:extent cx="1270" cy="1270"/>
              <wp:effectExtent l="0" t="0" r="0" b="0"/>
              <wp:wrapNone/>
              <wp:docPr id="40" name="Rectangle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6C01190D" id="Rectangle 40" o:spid="_x0000_s1026" style="position:absolute;margin-left:66pt;margin-top:282.75pt;width:.1pt;height:.1pt;z-index:-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" fillcolor="#8ed6ef [1300]" strokecolor="#8ed6ef [1300]" strokeweight="0">
              <w10:wrap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856" behindDoc="1" locked="1" layoutInCell="1" allowOverlap="1" wp14:anchorId="030A102A" wp14:editId="030A102B">
              <wp:simplePos x="0" y="0"/>
              <wp:positionH relativeFrom="column">
                <wp:posOffset>6781925</wp:posOffset>
              </wp:positionH>
              <wp:positionV relativeFrom="page">
                <wp:posOffset>3590925</wp:posOffset>
              </wp:positionV>
              <wp:extent cx="6350" cy="0"/>
              <wp:effectExtent l="0" t="0" r="0" b="0"/>
              <wp:wrapNone/>
              <wp:docPr id="41" name="Freeform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" cy="0"/>
                      </a:xfrm>
                      <a:custGeom>
                        <a:avLst/>
                        <a:gdLst>
                          <a:gd name="T0" fmla="*/ 0 w 4"/>
                          <a:gd name="T1" fmla="*/ 2 w 4"/>
                          <a:gd name="T2" fmla="*/ 3 w 4"/>
                          <a:gd name="T3" fmla="*/ 4 w 4"/>
                          <a:gd name="T4" fmla="*/ 0 w 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  <a:cxn ang="0">
                            <a:pos x="T4" y="0"/>
                          </a:cxn>
                        </a:cxnLst>
                        <a:rect l="0" t="0" r="r" b="b"/>
                        <a:pathLst>
                          <a:path w="4">
                            <a:moveTo>
                              <a:pt x="0" y="0"/>
                            </a:moveTo>
                            <a:lnTo>
                              <a:pt x="2" y="0"/>
                            </a:lnTo>
                            <a:lnTo>
                              <a:pt x="3" y="0"/>
                            </a:lnTo>
                            <a:lnTo>
                              <a:pt x="4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7818C90" id="Freeform 41" o:spid="_x0000_s1026" style="position:absolute;margin-left:534pt;margin-top:282.75pt;width:.5pt;height:0;z-index:-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" path="m,l2,,3,,4,,,xe" fillcolor="#8ed6ef [1300]" strokecolor="#8ed6ef [1300]" strokeweight="0">
              <v:path arrowok="t" o:connecttype="custom" o:connectlocs="0,0;3175,0;4763,0;6350,0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2880" behindDoc="1" locked="1" layoutInCell="1" allowOverlap="1" wp14:anchorId="030A102C" wp14:editId="030A102D">
              <wp:simplePos x="0" y="0"/>
              <wp:positionH relativeFrom="column">
                <wp:posOffset>6848601</wp:posOffset>
              </wp:positionH>
              <wp:positionV relativeFrom="page">
                <wp:posOffset>2647950</wp:posOffset>
              </wp:positionV>
              <wp:extent cx="12700" cy="1270"/>
              <wp:effectExtent l="0" t="0" r="25400" b="17780"/>
              <wp:wrapNone/>
              <wp:docPr id="42" name="Freeform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1270"/>
                      </a:xfrm>
                      <a:custGeom>
                        <a:avLst/>
                        <a:gdLst>
                          <a:gd name="T0" fmla="*/ 5 w 8"/>
                          <a:gd name="T1" fmla="*/ 0 h 1"/>
                          <a:gd name="T2" fmla="*/ 7 w 8"/>
                          <a:gd name="T3" fmla="*/ 0 h 1"/>
                          <a:gd name="T4" fmla="*/ 8 w 8"/>
                          <a:gd name="T5" fmla="*/ 0 h 1"/>
                          <a:gd name="T6" fmla="*/ 7 w 8"/>
                          <a:gd name="T7" fmla="*/ 0 h 1"/>
                          <a:gd name="T8" fmla="*/ 3 w 8"/>
                          <a:gd name="T9" fmla="*/ 1 h 1"/>
                          <a:gd name="T10" fmla="*/ 0 w 8"/>
                          <a:gd name="T11" fmla="*/ 1 h 1"/>
                          <a:gd name="T12" fmla="*/ 3 w 8"/>
                          <a:gd name="T13" fmla="*/ 0 h 1"/>
                          <a:gd name="T14" fmla="*/ 5 w 8"/>
                          <a:gd name="T15" fmla="*/ 0 h 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</a:cxnLst>
                        <a:rect l="0" t="0" r="r" b="b"/>
                        <a:pathLst>
                          <a:path w="8" h="1">
                            <a:moveTo>
                              <a:pt x="5" y="0"/>
                            </a:moveTo>
                            <a:lnTo>
                              <a:pt x="7" y="0"/>
                            </a:lnTo>
                            <a:lnTo>
                              <a:pt x="8" y="0"/>
                            </a:lnTo>
                            <a:lnTo>
                              <a:pt x="7" y="0"/>
                            </a:lnTo>
                            <a:lnTo>
                              <a:pt x="3" y="1"/>
                            </a:lnTo>
                            <a:lnTo>
                              <a:pt x="0" y="1"/>
                            </a:lnTo>
                            <a:lnTo>
                              <a:pt x="3" y="0"/>
                            </a:lnTo>
                            <a:lnTo>
                              <a:pt x="5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F9386E0" id="Freeform 42" o:spid="_x0000_s1026" style="position:absolute;margin-left:539.25pt;margin-top:208.5pt;width:1pt;height:.1pt;z-index:-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" path="m5,l7,,8,,7,,3,1,,1,3,,5,xe" fillcolor="#8ed6ef [1300]" strokecolor="#8ed6ef [1300]" strokeweight="0">
              <v:path arrowok="t" o:connecttype="custom" o:connectlocs="7938,0;11113,0;12700,0;11113,0;4763,1270;0,1270;4763,0;7938,0" o:connectangles="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904" behindDoc="1" locked="1" layoutInCell="1" allowOverlap="1" wp14:anchorId="030A102E" wp14:editId="030A102F">
              <wp:simplePos x="0" y="0"/>
              <wp:positionH relativeFrom="column">
                <wp:posOffset>6810500</wp:posOffset>
              </wp:positionH>
              <wp:positionV relativeFrom="page">
                <wp:posOffset>2647950</wp:posOffset>
              </wp:positionV>
              <wp:extent cx="34925" cy="3175"/>
              <wp:effectExtent l="0" t="0" r="22225" b="15875"/>
              <wp:wrapNone/>
              <wp:docPr id="43" name="Freeform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4925" cy="3175"/>
                      </a:xfrm>
                      <a:custGeom>
                        <a:avLst/>
                        <a:gdLst>
                          <a:gd name="T0" fmla="*/ 18 w 22"/>
                          <a:gd name="T1" fmla="*/ 0 h 2"/>
                          <a:gd name="T2" fmla="*/ 22 w 22"/>
                          <a:gd name="T3" fmla="*/ 0 h 2"/>
                          <a:gd name="T4" fmla="*/ 1 w 22"/>
                          <a:gd name="T5" fmla="*/ 2 h 2"/>
                          <a:gd name="T6" fmla="*/ 1 w 22"/>
                          <a:gd name="T7" fmla="*/ 2 h 2"/>
                          <a:gd name="T8" fmla="*/ 0 w 22"/>
                          <a:gd name="T9" fmla="*/ 2 h 2"/>
                          <a:gd name="T10" fmla="*/ 2 w 22"/>
                          <a:gd name="T11" fmla="*/ 2 h 2"/>
                          <a:gd name="T12" fmla="*/ 5 w 22"/>
                          <a:gd name="T13" fmla="*/ 2 h 2"/>
                          <a:gd name="T14" fmla="*/ 9 w 22"/>
                          <a:gd name="T15" fmla="*/ 1 h 2"/>
                          <a:gd name="T16" fmla="*/ 13 w 22"/>
                          <a:gd name="T17" fmla="*/ 0 h 2"/>
                          <a:gd name="T18" fmla="*/ 18 w 22"/>
                          <a:gd name="T19" fmla="*/ 0 h 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</a:cxnLst>
                        <a:rect l="0" t="0" r="r" b="b"/>
                        <a:pathLst>
                          <a:path w="22" h="2">
                            <a:moveTo>
                              <a:pt x="18" y="0"/>
                            </a:moveTo>
                            <a:lnTo>
                              <a:pt x="22" y="0"/>
                            </a:lnTo>
                            <a:lnTo>
                              <a:pt x="1" y="2"/>
                            </a:lnTo>
                            <a:lnTo>
                              <a:pt x="1" y="2"/>
                            </a:lnTo>
                            <a:lnTo>
                              <a:pt x="0" y="2"/>
                            </a:lnTo>
                            <a:lnTo>
                              <a:pt x="2" y="2"/>
                            </a:lnTo>
                            <a:lnTo>
                              <a:pt x="5" y="2"/>
                            </a:lnTo>
                            <a:lnTo>
                              <a:pt x="9" y="1"/>
                            </a:lnTo>
                            <a:lnTo>
                              <a:pt x="13" y="0"/>
                            </a:lnTo>
                            <a:lnTo>
                              <a:pt x="1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811AC9F" id="Freeform 43" o:spid="_x0000_s1026" style="position:absolute;margin-left:536.25pt;margin-top:208.5pt;width:2.75pt;height:.25pt;z-index:-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" path="m18,r4,l1,2r,l,2r2,l5,2,9,1,13,r5,xe" fillcolor="#8ed6ef [1300]" strokecolor="#8ed6ef [1300]" strokeweight="0">
              <v:path arrowok="t" o:connecttype="custom" o:connectlocs="28575,0;34925,0;1588,3175;1588,3175;0,3175;3175,3175;7938,3175;14288,1588;20638,0;28575,0" o:connectangles="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928" behindDoc="1" locked="1" layoutInCell="1" allowOverlap="1" wp14:anchorId="030A1030" wp14:editId="030A1031">
              <wp:simplePos x="0" y="0"/>
              <wp:positionH relativeFrom="column">
                <wp:posOffset>6772400</wp:posOffset>
              </wp:positionH>
              <wp:positionV relativeFrom="page">
                <wp:posOffset>2647950</wp:posOffset>
              </wp:positionV>
              <wp:extent cx="20320" cy="1270"/>
              <wp:effectExtent l="0" t="0" r="17780" b="17780"/>
              <wp:wrapNone/>
              <wp:docPr id="44" name="Freeform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0320" cy="1270"/>
                      </a:xfrm>
                      <a:custGeom>
                        <a:avLst/>
                        <a:gdLst>
                          <a:gd name="T0" fmla="*/ 8 w 13"/>
                          <a:gd name="T1" fmla="*/ 0 h 1"/>
                          <a:gd name="T2" fmla="*/ 13 w 13"/>
                          <a:gd name="T3" fmla="*/ 1 h 1"/>
                          <a:gd name="T4" fmla="*/ 12 w 13"/>
                          <a:gd name="T5" fmla="*/ 1 h 1"/>
                          <a:gd name="T6" fmla="*/ 11 w 13"/>
                          <a:gd name="T7" fmla="*/ 1 h 1"/>
                          <a:gd name="T8" fmla="*/ 9 w 13"/>
                          <a:gd name="T9" fmla="*/ 1 h 1"/>
                          <a:gd name="T10" fmla="*/ 7 w 13"/>
                          <a:gd name="T11" fmla="*/ 1 h 1"/>
                          <a:gd name="T12" fmla="*/ 5 w 13"/>
                          <a:gd name="T13" fmla="*/ 1 h 1"/>
                          <a:gd name="T14" fmla="*/ 3 w 13"/>
                          <a:gd name="T15" fmla="*/ 1 h 1"/>
                          <a:gd name="T16" fmla="*/ 0 w 13"/>
                          <a:gd name="T17" fmla="*/ 1 h 1"/>
                          <a:gd name="T18" fmla="*/ 2 w 13"/>
                          <a:gd name="T19" fmla="*/ 1 h 1"/>
                          <a:gd name="T20" fmla="*/ 5 w 13"/>
                          <a:gd name="T21" fmla="*/ 1 h 1"/>
                          <a:gd name="T22" fmla="*/ 8 w 13"/>
                          <a:gd name="T23" fmla="*/ 0 h 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3" h="1">
                            <a:moveTo>
                              <a:pt x="8" y="0"/>
                            </a:moveTo>
                            <a:lnTo>
                              <a:pt x="13" y="1"/>
                            </a:lnTo>
                            <a:lnTo>
                              <a:pt x="12" y="1"/>
                            </a:lnTo>
                            <a:lnTo>
                              <a:pt x="11" y="1"/>
                            </a:lnTo>
                            <a:lnTo>
                              <a:pt x="9" y="1"/>
                            </a:lnTo>
                            <a:lnTo>
                              <a:pt x="7" y="1"/>
                            </a:lnTo>
                            <a:lnTo>
                              <a:pt x="5" y="1"/>
                            </a:lnTo>
                            <a:lnTo>
                              <a:pt x="3" y="1"/>
                            </a:lnTo>
                            <a:lnTo>
                              <a:pt x="0" y="1"/>
                            </a:lnTo>
                            <a:lnTo>
                              <a:pt x="2" y="1"/>
                            </a:lnTo>
                            <a:lnTo>
                              <a:pt x="5" y="1"/>
                            </a:lnTo>
                            <a:lnTo>
                              <a:pt x="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6BBA1DF" id="Freeform 44" o:spid="_x0000_s1026" style="position:absolute;margin-left:533.25pt;margin-top:208.5pt;width:1.6pt;height:.1pt;z-index:-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" path="m8,r5,1l12,1r-1,l9,1,7,1,5,1,3,1,,1r2,l5,1,8,xe" fillcolor="#8ed6ef [1300]" strokecolor="#8ed6ef [1300]" strokeweight="0">
              <v:path arrowok="t" o:connecttype="custom" o:connectlocs="12505,0;20320,1270;18757,1270;17194,1270;14068,1270;10942,1270;7815,1270;4689,1270;0,1270;3126,1270;7815,1270;12505,0" o:connectangles="0,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952" behindDoc="1" locked="1" layoutInCell="1" allowOverlap="1" wp14:anchorId="030A1032" wp14:editId="030A1033">
              <wp:simplePos x="0" y="0"/>
              <wp:positionH relativeFrom="column">
                <wp:posOffset>5686530</wp:posOffset>
              </wp:positionH>
              <wp:positionV relativeFrom="page">
                <wp:posOffset>2647950</wp:posOffset>
              </wp:positionV>
              <wp:extent cx="4445" cy="0"/>
              <wp:effectExtent l="0" t="0" r="0" b="0"/>
              <wp:wrapNone/>
              <wp:docPr id="45" name="Freeform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0"/>
                      </a:xfrm>
                      <a:custGeom>
                        <a:avLst/>
                        <a:gdLst>
                          <a:gd name="T0" fmla="*/ 2 w 3"/>
                          <a:gd name="T1" fmla="*/ 3 w 3"/>
                          <a:gd name="T2" fmla="*/ 0 w 3"/>
                          <a:gd name="T3" fmla="*/ 2 w 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3">
                            <a:moveTo>
                              <a:pt x="2" y="0"/>
                            </a:moveTo>
                            <a:lnTo>
                              <a:pt x="3" y="0"/>
                            </a:lnTo>
                            <a:lnTo>
                              <a:pt x="0" y="0"/>
                            </a:lnTo>
                            <a:lnTo>
                              <a:pt x="2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354759F" id="Freeform 45" o:spid="_x0000_s1026" style="position:absolute;margin-left:447.75pt;margin-top:208.5pt;width:.35pt;height:0;z-index:-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" path="m2,l3,,,,2,xe" fillcolor="#8ed6ef [1300]" strokecolor="#8ed6ef [1300]" strokeweight="0">
              <v:path arrowok="t" o:connecttype="custom" o:connectlocs="2963,0;4445,0;0,0;2963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976" behindDoc="1" locked="1" layoutInCell="1" allowOverlap="1" wp14:anchorId="030A1034" wp14:editId="030A1035">
              <wp:simplePos x="0" y="0"/>
              <wp:positionH relativeFrom="column">
                <wp:posOffset>-38100</wp:posOffset>
              </wp:positionH>
              <wp:positionV relativeFrom="page">
                <wp:posOffset>2647950</wp:posOffset>
              </wp:positionV>
              <wp:extent cx="6805295" cy="15875"/>
              <wp:effectExtent l="0" t="0" r="14605" b="22225"/>
              <wp:wrapNone/>
              <wp:docPr id="46" name="Freeform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6805295" cy="15875"/>
                      </a:xfrm>
                      <a:custGeom>
                        <a:avLst/>
                        <a:gdLst>
                          <a:gd name="T0" fmla="*/ 1297 w 4248"/>
                          <a:gd name="T1" fmla="*/ 9 h 10"/>
                          <a:gd name="T2" fmla="*/ 1843 w 4248"/>
                          <a:gd name="T3" fmla="*/ 4 h 10"/>
                          <a:gd name="T4" fmla="*/ 1721 w 4248"/>
                          <a:gd name="T5" fmla="*/ 8 h 10"/>
                          <a:gd name="T6" fmla="*/ 1301 w 4248"/>
                          <a:gd name="T7" fmla="*/ 8 h 10"/>
                          <a:gd name="T8" fmla="*/ 1240 w 4248"/>
                          <a:gd name="T9" fmla="*/ 8 h 10"/>
                          <a:gd name="T10" fmla="*/ 1244 w 4248"/>
                          <a:gd name="T11" fmla="*/ 4 h 10"/>
                          <a:gd name="T12" fmla="*/ 1140 w 4248"/>
                          <a:gd name="T13" fmla="*/ 4 h 10"/>
                          <a:gd name="T14" fmla="*/ 1197 w 4248"/>
                          <a:gd name="T15" fmla="*/ 7 h 10"/>
                          <a:gd name="T16" fmla="*/ 881 w 4248"/>
                          <a:gd name="T17" fmla="*/ 9 h 10"/>
                          <a:gd name="T18" fmla="*/ 856 w 4248"/>
                          <a:gd name="T19" fmla="*/ 9 h 10"/>
                          <a:gd name="T20" fmla="*/ 730 w 4248"/>
                          <a:gd name="T21" fmla="*/ 8 h 10"/>
                          <a:gd name="T22" fmla="*/ 619 w 4248"/>
                          <a:gd name="T23" fmla="*/ 9 h 10"/>
                          <a:gd name="T24" fmla="*/ 2398 w 4248"/>
                          <a:gd name="T25" fmla="*/ 5 h 10"/>
                          <a:gd name="T26" fmla="*/ 2032 w 4248"/>
                          <a:gd name="T27" fmla="*/ 7 h 10"/>
                          <a:gd name="T28" fmla="*/ 1882 w 4248"/>
                          <a:gd name="T29" fmla="*/ 8 h 10"/>
                          <a:gd name="T30" fmla="*/ 1854 w 4248"/>
                          <a:gd name="T31" fmla="*/ 8 h 10"/>
                          <a:gd name="T32" fmla="*/ 1994 w 4248"/>
                          <a:gd name="T33" fmla="*/ 4 h 10"/>
                          <a:gd name="T34" fmla="*/ 2458 w 4248"/>
                          <a:gd name="T35" fmla="*/ 3 h 10"/>
                          <a:gd name="T36" fmla="*/ 3688 w 4248"/>
                          <a:gd name="T37" fmla="*/ 4 h 10"/>
                          <a:gd name="T38" fmla="*/ 3426 w 4248"/>
                          <a:gd name="T39" fmla="*/ 5 h 10"/>
                          <a:gd name="T40" fmla="*/ 3266 w 4248"/>
                          <a:gd name="T41" fmla="*/ 5 h 10"/>
                          <a:gd name="T42" fmla="*/ 3182 w 4248"/>
                          <a:gd name="T43" fmla="*/ 5 h 10"/>
                          <a:gd name="T44" fmla="*/ 3084 w 4248"/>
                          <a:gd name="T45" fmla="*/ 1 h 10"/>
                          <a:gd name="T46" fmla="*/ 3549 w 4248"/>
                          <a:gd name="T47" fmla="*/ 1 h 10"/>
                          <a:gd name="T48" fmla="*/ 22 w 4248"/>
                          <a:gd name="T49" fmla="*/ 1 h 10"/>
                          <a:gd name="T50" fmla="*/ 25 w 4248"/>
                          <a:gd name="T51" fmla="*/ 3 h 10"/>
                          <a:gd name="T52" fmla="*/ 51 w 4248"/>
                          <a:gd name="T53" fmla="*/ 4 h 10"/>
                          <a:gd name="T54" fmla="*/ 65 w 4248"/>
                          <a:gd name="T55" fmla="*/ 5 h 10"/>
                          <a:gd name="T56" fmla="*/ 73 w 4248"/>
                          <a:gd name="T57" fmla="*/ 5 h 10"/>
                          <a:gd name="T58" fmla="*/ 102 w 4248"/>
                          <a:gd name="T59" fmla="*/ 4 h 10"/>
                          <a:gd name="T60" fmla="*/ 140 w 4248"/>
                          <a:gd name="T61" fmla="*/ 4 h 10"/>
                          <a:gd name="T62" fmla="*/ 336 w 4248"/>
                          <a:gd name="T63" fmla="*/ 5 h 10"/>
                          <a:gd name="T64" fmla="*/ 572 w 4248"/>
                          <a:gd name="T65" fmla="*/ 8 h 10"/>
                          <a:gd name="T66" fmla="*/ 378 w 4248"/>
                          <a:gd name="T67" fmla="*/ 9 h 10"/>
                          <a:gd name="T68" fmla="*/ 338 w 4248"/>
                          <a:gd name="T69" fmla="*/ 9 h 10"/>
                          <a:gd name="T70" fmla="*/ 304 w 4248"/>
                          <a:gd name="T71" fmla="*/ 9 h 10"/>
                          <a:gd name="T72" fmla="*/ 284 w 4248"/>
                          <a:gd name="T73" fmla="*/ 9 h 10"/>
                          <a:gd name="T74" fmla="*/ 230 w 4248"/>
                          <a:gd name="T75" fmla="*/ 8 h 10"/>
                          <a:gd name="T76" fmla="*/ 94 w 4248"/>
                          <a:gd name="T77" fmla="*/ 8 h 10"/>
                          <a:gd name="T78" fmla="*/ 71 w 4248"/>
                          <a:gd name="T79" fmla="*/ 8 h 10"/>
                          <a:gd name="T80" fmla="*/ 34 w 4248"/>
                          <a:gd name="T81" fmla="*/ 8 h 10"/>
                          <a:gd name="T82" fmla="*/ 10 w 4248"/>
                          <a:gd name="T83" fmla="*/ 5 h 10"/>
                          <a:gd name="T84" fmla="*/ 0 w 4248"/>
                          <a:gd name="T85" fmla="*/ 4 h 10"/>
                          <a:gd name="T86" fmla="*/ 13 w 4248"/>
                          <a:gd name="T87" fmla="*/ 1 h 10"/>
                          <a:gd name="T88" fmla="*/ 3048 w 4248"/>
                          <a:gd name="T89" fmla="*/ 5 h 10"/>
                          <a:gd name="T90" fmla="*/ 3012 w 4248"/>
                          <a:gd name="T91" fmla="*/ 5 h 10"/>
                          <a:gd name="T92" fmla="*/ 2877 w 4248"/>
                          <a:gd name="T93" fmla="*/ 5 h 10"/>
                          <a:gd name="T94" fmla="*/ 2853 w 4248"/>
                          <a:gd name="T95" fmla="*/ 5 h 10"/>
                          <a:gd name="T96" fmla="*/ 2661 w 4248"/>
                          <a:gd name="T97" fmla="*/ 5 h 10"/>
                          <a:gd name="T98" fmla="*/ 2472 w 4248"/>
                          <a:gd name="T99" fmla="*/ 5 h 10"/>
                          <a:gd name="T100" fmla="*/ 2623 w 4248"/>
                          <a:gd name="T101" fmla="*/ 1 h 10"/>
                          <a:gd name="T102" fmla="*/ 2842 w 4248"/>
                          <a:gd name="T103" fmla="*/ 0 h 10"/>
                          <a:gd name="T104" fmla="*/ 4176 w 4248"/>
                          <a:gd name="T105" fmla="*/ 0 h 10"/>
                          <a:gd name="T106" fmla="*/ 4180 w 4248"/>
                          <a:gd name="T107" fmla="*/ 0 h 10"/>
                          <a:gd name="T108" fmla="*/ 4190 w 4248"/>
                          <a:gd name="T109" fmla="*/ 0 h 10"/>
                          <a:gd name="T110" fmla="*/ 4247 w 4248"/>
                          <a:gd name="T111" fmla="*/ 0 h 10"/>
                          <a:gd name="T112" fmla="*/ 4154 w 4248"/>
                          <a:gd name="T113" fmla="*/ 0 h 10"/>
                          <a:gd name="T114" fmla="*/ 3840 w 4248"/>
                          <a:gd name="T115" fmla="*/ 3 h 10"/>
                          <a:gd name="T116" fmla="*/ 3804 w 4248"/>
                          <a:gd name="T117" fmla="*/ 4 h 10"/>
                          <a:gd name="T118" fmla="*/ 3768 w 4248"/>
                          <a:gd name="T119" fmla="*/ 4 h 10"/>
                          <a:gd name="T120" fmla="*/ 3732 w 4248"/>
                          <a:gd name="T121" fmla="*/ 1 h 10"/>
                          <a:gd name="T122" fmla="*/ 4045 w 4248"/>
                          <a:gd name="T123" fmla="*/ 0 h 1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  <a:cxn ang="0">
                            <a:pos x="T118" y="T119"/>
                          </a:cxn>
                          <a:cxn ang="0">
                            <a:pos x="T120" y="T121"/>
                          </a:cxn>
                          <a:cxn ang="0">
                            <a:pos x="T122" y="T123"/>
                          </a:cxn>
                        </a:cxnLst>
                        <a:rect l="0" t="0" r="r" b="b"/>
                        <a:pathLst>
                          <a:path w="4248" h="10">
                            <a:moveTo>
                              <a:pt x="1160" y="9"/>
                            </a:moveTo>
                            <a:lnTo>
                              <a:pt x="1160" y="9"/>
                            </a:lnTo>
                            <a:lnTo>
                              <a:pt x="1159" y="10"/>
                            </a:lnTo>
                            <a:lnTo>
                              <a:pt x="1160" y="9"/>
                            </a:lnTo>
                            <a:close/>
                            <a:moveTo>
                              <a:pt x="1296" y="9"/>
                            </a:moveTo>
                            <a:lnTo>
                              <a:pt x="1299" y="9"/>
                            </a:lnTo>
                            <a:lnTo>
                              <a:pt x="1297" y="9"/>
                            </a:lnTo>
                            <a:lnTo>
                              <a:pt x="1296" y="9"/>
                            </a:lnTo>
                            <a:close/>
                            <a:moveTo>
                              <a:pt x="1517" y="3"/>
                            </a:moveTo>
                            <a:lnTo>
                              <a:pt x="1557" y="3"/>
                            </a:lnTo>
                            <a:lnTo>
                              <a:pt x="1597" y="3"/>
                            </a:lnTo>
                            <a:lnTo>
                              <a:pt x="1699" y="4"/>
                            </a:lnTo>
                            <a:lnTo>
                              <a:pt x="1801" y="4"/>
                            </a:lnTo>
                            <a:lnTo>
                              <a:pt x="1843" y="4"/>
                            </a:lnTo>
                            <a:lnTo>
                              <a:pt x="1843" y="7"/>
                            </a:lnTo>
                            <a:lnTo>
                              <a:pt x="1810" y="7"/>
                            </a:lnTo>
                            <a:lnTo>
                              <a:pt x="1773" y="8"/>
                            </a:lnTo>
                            <a:lnTo>
                              <a:pt x="1748" y="7"/>
                            </a:lnTo>
                            <a:lnTo>
                              <a:pt x="1749" y="7"/>
                            </a:lnTo>
                            <a:lnTo>
                              <a:pt x="1750" y="7"/>
                            </a:lnTo>
                            <a:lnTo>
                              <a:pt x="1721" y="8"/>
                            </a:lnTo>
                            <a:lnTo>
                              <a:pt x="1727" y="7"/>
                            </a:lnTo>
                            <a:lnTo>
                              <a:pt x="1698" y="7"/>
                            </a:lnTo>
                            <a:lnTo>
                              <a:pt x="1515" y="8"/>
                            </a:lnTo>
                            <a:lnTo>
                              <a:pt x="1333" y="9"/>
                            </a:lnTo>
                            <a:lnTo>
                              <a:pt x="1299" y="9"/>
                            </a:lnTo>
                            <a:lnTo>
                              <a:pt x="1301" y="9"/>
                            </a:lnTo>
                            <a:lnTo>
                              <a:pt x="1301" y="8"/>
                            </a:lnTo>
                            <a:lnTo>
                              <a:pt x="1303" y="8"/>
                            </a:lnTo>
                            <a:lnTo>
                              <a:pt x="1291" y="8"/>
                            </a:lnTo>
                            <a:lnTo>
                              <a:pt x="1289" y="8"/>
                            </a:lnTo>
                            <a:lnTo>
                              <a:pt x="1276" y="8"/>
                            </a:lnTo>
                            <a:lnTo>
                              <a:pt x="1262" y="8"/>
                            </a:lnTo>
                            <a:lnTo>
                              <a:pt x="1248" y="8"/>
                            </a:lnTo>
                            <a:lnTo>
                              <a:pt x="1240" y="8"/>
                            </a:lnTo>
                            <a:lnTo>
                              <a:pt x="1241" y="8"/>
                            </a:lnTo>
                            <a:lnTo>
                              <a:pt x="1242" y="8"/>
                            </a:lnTo>
                            <a:lnTo>
                              <a:pt x="1242" y="8"/>
                            </a:lnTo>
                            <a:lnTo>
                              <a:pt x="1238" y="8"/>
                            </a:lnTo>
                            <a:lnTo>
                              <a:pt x="1234" y="8"/>
                            </a:lnTo>
                            <a:lnTo>
                              <a:pt x="1234" y="4"/>
                            </a:lnTo>
                            <a:lnTo>
                              <a:pt x="1244" y="4"/>
                            </a:lnTo>
                            <a:lnTo>
                              <a:pt x="1295" y="5"/>
                            </a:lnTo>
                            <a:lnTo>
                              <a:pt x="1407" y="4"/>
                            </a:lnTo>
                            <a:lnTo>
                              <a:pt x="1517" y="3"/>
                            </a:lnTo>
                            <a:close/>
                            <a:moveTo>
                              <a:pt x="899" y="3"/>
                            </a:moveTo>
                            <a:lnTo>
                              <a:pt x="1037" y="4"/>
                            </a:lnTo>
                            <a:lnTo>
                              <a:pt x="1076" y="5"/>
                            </a:lnTo>
                            <a:lnTo>
                              <a:pt x="1140" y="4"/>
                            </a:lnTo>
                            <a:lnTo>
                              <a:pt x="1204" y="4"/>
                            </a:lnTo>
                            <a:lnTo>
                              <a:pt x="1229" y="4"/>
                            </a:lnTo>
                            <a:lnTo>
                              <a:pt x="1229" y="8"/>
                            </a:lnTo>
                            <a:lnTo>
                              <a:pt x="1219" y="7"/>
                            </a:lnTo>
                            <a:lnTo>
                              <a:pt x="1198" y="7"/>
                            </a:lnTo>
                            <a:lnTo>
                              <a:pt x="1195" y="7"/>
                            </a:lnTo>
                            <a:lnTo>
                              <a:pt x="1197" y="7"/>
                            </a:lnTo>
                            <a:lnTo>
                              <a:pt x="1195" y="7"/>
                            </a:lnTo>
                            <a:lnTo>
                              <a:pt x="1177" y="8"/>
                            </a:lnTo>
                            <a:lnTo>
                              <a:pt x="1160" y="9"/>
                            </a:lnTo>
                            <a:lnTo>
                              <a:pt x="1081" y="8"/>
                            </a:lnTo>
                            <a:lnTo>
                              <a:pt x="1000" y="8"/>
                            </a:lnTo>
                            <a:lnTo>
                              <a:pt x="939" y="8"/>
                            </a:lnTo>
                            <a:lnTo>
                              <a:pt x="881" y="9"/>
                            </a:lnTo>
                            <a:lnTo>
                              <a:pt x="880" y="9"/>
                            </a:lnTo>
                            <a:lnTo>
                              <a:pt x="877" y="9"/>
                            </a:lnTo>
                            <a:lnTo>
                              <a:pt x="873" y="9"/>
                            </a:lnTo>
                            <a:lnTo>
                              <a:pt x="868" y="9"/>
                            </a:lnTo>
                            <a:lnTo>
                              <a:pt x="863" y="9"/>
                            </a:lnTo>
                            <a:lnTo>
                              <a:pt x="860" y="9"/>
                            </a:lnTo>
                            <a:lnTo>
                              <a:pt x="856" y="9"/>
                            </a:lnTo>
                            <a:lnTo>
                              <a:pt x="855" y="8"/>
                            </a:lnTo>
                            <a:lnTo>
                              <a:pt x="831" y="9"/>
                            </a:lnTo>
                            <a:lnTo>
                              <a:pt x="806" y="9"/>
                            </a:lnTo>
                            <a:lnTo>
                              <a:pt x="783" y="9"/>
                            </a:lnTo>
                            <a:lnTo>
                              <a:pt x="766" y="10"/>
                            </a:lnTo>
                            <a:lnTo>
                              <a:pt x="746" y="9"/>
                            </a:lnTo>
                            <a:lnTo>
                              <a:pt x="730" y="8"/>
                            </a:lnTo>
                            <a:lnTo>
                              <a:pt x="713" y="8"/>
                            </a:lnTo>
                            <a:lnTo>
                              <a:pt x="691" y="9"/>
                            </a:lnTo>
                            <a:lnTo>
                              <a:pt x="668" y="9"/>
                            </a:lnTo>
                            <a:lnTo>
                              <a:pt x="644" y="9"/>
                            </a:lnTo>
                            <a:lnTo>
                              <a:pt x="647" y="9"/>
                            </a:lnTo>
                            <a:lnTo>
                              <a:pt x="622" y="9"/>
                            </a:lnTo>
                            <a:lnTo>
                              <a:pt x="619" y="9"/>
                            </a:lnTo>
                            <a:lnTo>
                              <a:pt x="619" y="5"/>
                            </a:lnTo>
                            <a:lnTo>
                              <a:pt x="672" y="5"/>
                            </a:lnTo>
                            <a:lnTo>
                              <a:pt x="785" y="4"/>
                            </a:lnTo>
                            <a:lnTo>
                              <a:pt x="899" y="3"/>
                            </a:lnTo>
                            <a:close/>
                            <a:moveTo>
                              <a:pt x="2458" y="3"/>
                            </a:moveTo>
                            <a:lnTo>
                              <a:pt x="2458" y="5"/>
                            </a:lnTo>
                            <a:lnTo>
                              <a:pt x="2398" y="5"/>
                            </a:lnTo>
                            <a:lnTo>
                              <a:pt x="2316" y="5"/>
                            </a:lnTo>
                            <a:lnTo>
                              <a:pt x="2317" y="5"/>
                            </a:lnTo>
                            <a:lnTo>
                              <a:pt x="2235" y="7"/>
                            </a:lnTo>
                            <a:lnTo>
                              <a:pt x="2218" y="7"/>
                            </a:lnTo>
                            <a:lnTo>
                              <a:pt x="2172" y="7"/>
                            </a:lnTo>
                            <a:lnTo>
                              <a:pt x="2126" y="8"/>
                            </a:lnTo>
                            <a:lnTo>
                              <a:pt x="2032" y="7"/>
                            </a:lnTo>
                            <a:lnTo>
                              <a:pt x="1909" y="8"/>
                            </a:lnTo>
                            <a:lnTo>
                              <a:pt x="1910" y="8"/>
                            </a:lnTo>
                            <a:lnTo>
                              <a:pt x="1910" y="7"/>
                            </a:lnTo>
                            <a:lnTo>
                              <a:pt x="1909" y="7"/>
                            </a:lnTo>
                            <a:lnTo>
                              <a:pt x="1902" y="8"/>
                            </a:lnTo>
                            <a:lnTo>
                              <a:pt x="1894" y="8"/>
                            </a:lnTo>
                            <a:lnTo>
                              <a:pt x="1882" y="8"/>
                            </a:lnTo>
                            <a:lnTo>
                              <a:pt x="1876" y="8"/>
                            </a:lnTo>
                            <a:lnTo>
                              <a:pt x="1868" y="8"/>
                            </a:lnTo>
                            <a:lnTo>
                              <a:pt x="1862" y="8"/>
                            </a:lnTo>
                            <a:lnTo>
                              <a:pt x="1855" y="8"/>
                            </a:lnTo>
                            <a:lnTo>
                              <a:pt x="1852" y="8"/>
                            </a:lnTo>
                            <a:lnTo>
                              <a:pt x="1852" y="8"/>
                            </a:lnTo>
                            <a:lnTo>
                              <a:pt x="1854" y="8"/>
                            </a:lnTo>
                            <a:lnTo>
                              <a:pt x="1855" y="7"/>
                            </a:lnTo>
                            <a:lnTo>
                              <a:pt x="1855" y="7"/>
                            </a:lnTo>
                            <a:lnTo>
                              <a:pt x="1848" y="7"/>
                            </a:lnTo>
                            <a:lnTo>
                              <a:pt x="1848" y="4"/>
                            </a:lnTo>
                            <a:lnTo>
                              <a:pt x="1852" y="4"/>
                            </a:lnTo>
                            <a:lnTo>
                              <a:pt x="1851" y="4"/>
                            </a:lnTo>
                            <a:lnTo>
                              <a:pt x="1994" y="4"/>
                            </a:lnTo>
                            <a:lnTo>
                              <a:pt x="2134" y="4"/>
                            </a:lnTo>
                            <a:lnTo>
                              <a:pt x="2225" y="4"/>
                            </a:lnTo>
                            <a:lnTo>
                              <a:pt x="2286" y="3"/>
                            </a:lnTo>
                            <a:lnTo>
                              <a:pt x="2349" y="3"/>
                            </a:lnTo>
                            <a:lnTo>
                              <a:pt x="2380" y="3"/>
                            </a:lnTo>
                            <a:lnTo>
                              <a:pt x="2413" y="3"/>
                            </a:lnTo>
                            <a:lnTo>
                              <a:pt x="2458" y="3"/>
                            </a:lnTo>
                            <a:close/>
                            <a:moveTo>
                              <a:pt x="3571" y="1"/>
                            </a:moveTo>
                            <a:lnTo>
                              <a:pt x="3571" y="1"/>
                            </a:lnTo>
                            <a:lnTo>
                              <a:pt x="3593" y="1"/>
                            </a:lnTo>
                            <a:lnTo>
                              <a:pt x="3639" y="1"/>
                            </a:lnTo>
                            <a:lnTo>
                              <a:pt x="3685" y="3"/>
                            </a:lnTo>
                            <a:lnTo>
                              <a:pt x="3688" y="3"/>
                            </a:lnTo>
                            <a:lnTo>
                              <a:pt x="3688" y="4"/>
                            </a:lnTo>
                            <a:lnTo>
                              <a:pt x="3605" y="5"/>
                            </a:lnTo>
                            <a:lnTo>
                              <a:pt x="3521" y="5"/>
                            </a:lnTo>
                            <a:lnTo>
                              <a:pt x="3493" y="5"/>
                            </a:lnTo>
                            <a:lnTo>
                              <a:pt x="3495" y="5"/>
                            </a:lnTo>
                            <a:lnTo>
                              <a:pt x="3474" y="5"/>
                            </a:lnTo>
                            <a:lnTo>
                              <a:pt x="3449" y="5"/>
                            </a:lnTo>
                            <a:lnTo>
                              <a:pt x="3426" y="5"/>
                            </a:lnTo>
                            <a:lnTo>
                              <a:pt x="3388" y="5"/>
                            </a:lnTo>
                            <a:lnTo>
                              <a:pt x="3389" y="5"/>
                            </a:lnTo>
                            <a:lnTo>
                              <a:pt x="3338" y="5"/>
                            </a:lnTo>
                            <a:lnTo>
                              <a:pt x="3286" y="5"/>
                            </a:lnTo>
                            <a:lnTo>
                              <a:pt x="3281" y="5"/>
                            </a:lnTo>
                            <a:lnTo>
                              <a:pt x="3281" y="5"/>
                            </a:lnTo>
                            <a:lnTo>
                              <a:pt x="3266" y="5"/>
                            </a:lnTo>
                            <a:lnTo>
                              <a:pt x="3267" y="5"/>
                            </a:lnTo>
                            <a:lnTo>
                              <a:pt x="3247" y="5"/>
                            </a:lnTo>
                            <a:lnTo>
                              <a:pt x="3228" y="5"/>
                            </a:lnTo>
                            <a:lnTo>
                              <a:pt x="3210" y="5"/>
                            </a:lnTo>
                            <a:lnTo>
                              <a:pt x="3192" y="5"/>
                            </a:lnTo>
                            <a:lnTo>
                              <a:pt x="3177" y="5"/>
                            </a:lnTo>
                            <a:lnTo>
                              <a:pt x="3182" y="5"/>
                            </a:lnTo>
                            <a:lnTo>
                              <a:pt x="3180" y="5"/>
                            </a:lnTo>
                            <a:lnTo>
                              <a:pt x="3134" y="5"/>
                            </a:lnTo>
                            <a:lnTo>
                              <a:pt x="3088" y="5"/>
                            </a:lnTo>
                            <a:lnTo>
                              <a:pt x="3079" y="5"/>
                            </a:lnTo>
                            <a:lnTo>
                              <a:pt x="3079" y="3"/>
                            </a:lnTo>
                            <a:lnTo>
                              <a:pt x="3078" y="1"/>
                            </a:lnTo>
                            <a:lnTo>
                              <a:pt x="3084" y="1"/>
                            </a:lnTo>
                            <a:lnTo>
                              <a:pt x="3203" y="1"/>
                            </a:lnTo>
                            <a:lnTo>
                              <a:pt x="3244" y="1"/>
                            </a:lnTo>
                            <a:lnTo>
                              <a:pt x="3285" y="1"/>
                            </a:lnTo>
                            <a:lnTo>
                              <a:pt x="3485" y="3"/>
                            </a:lnTo>
                            <a:lnTo>
                              <a:pt x="3504" y="1"/>
                            </a:lnTo>
                            <a:lnTo>
                              <a:pt x="3523" y="1"/>
                            </a:lnTo>
                            <a:lnTo>
                              <a:pt x="3549" y="1"/>
                            </a:lnTo>
                            <a:lnTo>
                              <a:pt x="3571" y="1"/>
                            </a:lnTo>
                            <a:close/>
                            <a:moveTo>
                              <a:pt x="22" y="1"/>
                            </a:moveTo>
                            <a:lnTo>
                              <a:pt x="26" y="1"/>
                            </a:lnTo>
                            <a:lnTo>
                              <a:pt x="30" y="1"/>
                            </a:lnTo>
                            <a:lnTo>
                              <a:pt x="26" y="1"/>
                            </a:lnTo>
                            <a:lnTo>
                              <a:pt x="24" y="1"/>
                            </a:lnTo>
                            <a:lnTo>
                              <a:pt x="22" y="1"/>
                            </a:lnTo>
                            <a:lnTo>
                              <a:pt x="22" y="3"/>
                            </a:lnTo>
                            <a:lnTo>
                              <a:pt x="24" y="3"/>
                            </a:lnTo>
                            <a:lnTo>
                              <a:pt x="25" y="3"/>
                            </a:lnTo>
                            <a:lnTo>
                              <a:pt x="26" y="3"/>
                            </a:lnTo>
                            <a:lnTo>
                              <a:pt x="26" y="3"/>
                            </a:lnTo>
                            <a:lnTo>
                              <a:pt x="26" y="3"/>
                            </a:lnTo>
                            <a:lnTo>
                              <a:pt x="25" y="3"/>
                            </a:lnTo>
                            <a:lnTo>
                              <a:pt x="26" y="4"/>
                            </a:lnTo>
                            <a:lnTo>
                              <a:pt x="27" y="4"/>
                            </a:lnTo>
                            <a:lnTo>
                              <a:pt x="31" y="4"/>
                            </a:lnTo>
                            <a:lnTo>
                              <a:pt x="35" y="4"/>
                            </a:lnTo>
                            <a:lnTo>
                              <a:pt x="42" y="4"/>
                            </a:lnTo>
                            <a:lnTo>
                              <a:pt x="48" y="4"/>
                            </a:lnTo>
                            <a:lnTo>
                              <a:pt x="51" y="4"/>
                            </a:lnTo>
                            <a:lnTo>
                              <a:pt x="55" y="5"/>
                            </a:lnTo>
                            <a:lnTo>
                              <a:pt x="58" y="5"/>
                            </a:lnTo>
                            <a:lnTo>
                              <a:pt x="58" y="5"/>
                            </a:lnTo>
                            <a:lnTo>
                              <a:pt x="62" y="5"/>
                            </a:lnTo>
                            <a:lnTo>
                              <a:pt x="64" y="5"/>
                            </a:lnTo>
                            <a:lnTo>
                              <a:pt x="64" y="5"/>
                            </a:lnTo>
                            <a:lnTo>
                              <a:pt x="65" y="5"/>
                            </a:lnTo>
                            <a:lnTo>
                              <a:pt x="68" y="5"/>
                            </a:lnTo>
                            <a:lnTo>
                              <a:pt x="71" y="5"/>
                            </a:lnTo>
                            <a:lnTo>
                              <a:pt x="72" y="5"/>
                            </a:lnTo>
                            <a:lnTo>
                              <a:pt x="72" y="5"/>
                            </a:lnTo>
                            <a:lnTo>
                              <a:pt x="72" y="5"/>
                            </a:lnTo>
                            <a:lnTo>
                              <a:pt x="73" y="5"/>
                            </a:lnTo>
                            <a:lnTo>
                              <a:pt x="73" y="5"/>
                            </a:lnTo>
                            <a:lnTo>
                              <a:pt x="76" y="5"/>
                            </a:lnTo>
                            <a:lnTo>
                              <a:pt x="80" y="5"/>
                            </a:lnTo>
                            <a:lnTo>
                              <a:pt x="81" y="5"/>
                            </a:lnTo>
                            <a:lnTo>
                              <a:pt x="85" y="5"/>
                            </a:lnTo>
                            <a:lnTo>
                              <a:pt x="90" y="5"/>
                            </a:lnTo>
                            <a:lnTo>
                              <a:pt x="96" y="4"/>
                            </a:lnTo>
                            <a:lnTo>
                              <a:pt x="102" y="4"/>
                            </a:lnTo>
                            <a:lnTo>
                              <a:pt x="109" y="3"/>
                            </a:lnTo>
                            <a:lnTo>
                              <a:pt x="114" y="4"/>
                            </a:lnTo>
                            <a:lnTo>
                              <a:pt x="111" y="4"/>
                            </a:lnTo>
                            <a:lnTo>
                              <a:pt x="117" y="4"/>
                            </a:lnTo>
                            <a:lnTo>
                              <a:pt x="123" y="4"/>
                            </a:lnTo>
                            <a:lnTo>
                              <a:pt x="131" y="4"/>
                            </a:lnTo>
                            <a:lnTo>
                              <a:pt x="140" y="4"/>
                            </a:lnTo>
                            <a:lnTo>
                              <a:pt x="158" y="4"/>
                            </a:lnTo>
                            <a:lnTo>
                              <a:pt x="170" y="4"/>
                            </a:lnTo>
                            <a:lnTo>
                              <a:pt x="169" y="3"/>
                            </a:lnTo>
                            <a:lnTo>
                              <a:pt x="179" y="3"/>
                            </a:lnTo>
                            <a:lnTo>
                              <a:pt x="243" y="4"/>
                            </a:lnTo>
                            <a:lnTo>
                              <a:pt x="306" y="5"/>
                            </a:lnTo>
                            <a:lnTo>
                              <a:pt x="336" y="5"/>
                            </a:lnTo>
                            <a:lnTo>
                              <a:pt x="436" y="7"/>
                            </a:lnTo>
                            <a:lnTo>
                              <a:pt x="524" y="5"/>
                            </a:lnTo>
                            <a:lnTo>
                              <a:pt x="613" y="5"/>
                            </a:lnTo>
                            <a:lnTo>
                              <a:pt x="615" y="5"/>
                            </a:lnTo>
                            <a:lnTo>
                              <a:pt x="615" y="9"/>
                            </a:lnTo>
                            <a:lnTo>
                              <a:pt x="592" y="9"/>
                            </a:lnTo>
                            <a:lnTo>
                              <a:pt x="572" y="8"/>
                            </a:lnTo>
                            <a:lnTo>
                              <a:pt x="558" y="9"/>
                            </a:lnTo>
                            <a:lnTo>
                              <a:pt x="541" y="9"/>
                            </a:lnTo>
                            <a:lnTo>
                              <a:pt x="526" y="9"/>
                            </a:lnTo>
                            <a:lnTo>
                              <a:pt x="512" y="9"/>
                            </a:lnTo>
                            <a:lnTo>
                              <a:pt x="486" y="10"/>
                            </a:lnTo>
                            <a:lnTo>
                              <a:pt x="378" y="9"/>
                            </a:lnTo>
                            <a:lnTo>
                              <a:pt x="378" y="9"/>
                            </a:lnTo>
                            <a:lnTo>
                              <a:pt x="377" y="8"/>
                            </a:lnTo>
                            <a:lnTo>
                              <a:pt x="376" y="8"/>
                            </a:lnTo>
                            <a:lnTo>
                              <a:pt x="370" y="9"/>
                            </a:lnTo>
                            <a:lnTo>
                              <a:pt x="364" y="9"/>
                            </a:lnTo>
                            <a:lnTo>
                              <a:pt x="357" y="9"/>
                            </a:lnTo>
                            <a:lnTo>
                              <a:pt x="347" y="9"/>
                            </a:lnTo>
                            <a:lnTo>
                              <a:pt x="338" y="9"/>
                            </a:lnTo>
                            <a:lnTo>
                              <a:pt x="333" y="9"/>
                            </a:lnTo>
                            <a:lnTo>
                              <a:pt x="329" y="9"/>
                            </a:lnTo>
                            <a:lnTo>
                              <a:pt x="327" y="9"/>
                            </a:lnTo>
                            <a:lnTo>
                              <a:pt x="319" y="9"/>
                            </a:lnTo>
                            <a:lnTo>
                              <a:pt x="314" y="9"/>
                            </a:lnTo>
                            <a:lnTo>
                              <a:pt x="309" y="9"/>
                            </a:lnTo>
                            <a:lnTo>
                              <a:pt x="304" y="9"/>
                            </a:lnTo>
                            <a:lnTo>
                              <a:pt x="298" y="9"/>
                            </a:lnTo>
                            <a:lnTo>
                              <a:pt x="293" y="9"/>
                            </a:lnTo>
                            <a:lnTo>
                              <a:pt x="288" y="9"/>
                            </a:lnTo>
                            <a:lnTo>
                              <a:pt x="281" y="9"/>
                            </a:lnTo>
                            <a:lnTo>
                              <a:pt x="281" y="9"/>
                            </a:lnTo>
                            <a:lnTo>
                              <a:pt x="283" y="9"/>
                            </a:lnTo>
                            <a:lnTo>
                              <a:pt x="284" y="9"/>
                            </a:lnTo>
                            <a:lnTo>
                              <a:pt x="281" y="9"/>
                            </a:lnTo>
                            <a:lnTo>
                              <a:pt x="270" y="9"/>
                            </a:lnTo>
                            <a:lnTo>
                              <a:pt x="257" y="8"/>
                            </a:lnTo>
                            <a:lnTo>
                              <a:pt x="242" y="8"/>
                            </a:lnTo>
                            <a:lnTo>
                              <a:pt x="233" y="7"/>
                            </a:lnTo>
                            <a:lnTo>
                              <a:pt x="234" y="8"/>
                            </a:lnTo>
                            <a:lnTo>
                              <a:pt x="230" y="8"/>
                            </a:lnTo>
                            <a:lnTo>
                              <a:pt x="224" y="8"/>
                            </a:lnTo>
                            <a:lnTo>
                              <a:pt x="216" y="8"/>
                            </a:lnTo>
                            <a:lnTo>
                              <a:pt x="211" y="8"/>
                            </a:lnTo>
                            <a:lnTo>
                              <a:pt x="151" y="8"/>
                            </a:lnTo>
                            <a:lnTo>
                              <a:pt x="93" y="9"/>
                            </a:lnTo>
                            <a:lnTo>
                              <a:pt x="94" y="8"/>
                            </a:lnTo>
                            <a:lnTo>
                              <a:pt x="94" y="8"/>
                            </a:lnTo>
                            <a:lnTo>
                              <a:pt x="92" y="8"/>
                            </a:lnTo>
                            <a:lnTo>
                              <a:pt x="88" y="8"/>
                            </a:lnTo>
                            <a:lnTo>
                              <a:pt x="85" y="9"/>
                            </a:lnTo>
                            <a:lnTo>
                              <a:pt x="81" y="9"/>
                            </a:lnTo>
                            <a:lnTo>
                              <a:pt x="79" y="9"/>
                            </a:lnTo>
                            <a:lnTo>
                              <a:pt x="76" y="8"/>
                            </a:lnTo>
                            <a:lnTo>
                              <a:pt x="71" y="8"/>
                            </a:lnTo>
                            <a:lnTo>
                              <a:pt x="67" y="8"/>
                            </a:lnTo>
                            <a:lnTo>
                              <a:pt x="60" y="8"/>
                            </a:lnTo>
                            <a:lnTo>
                              <a:pt x="54" y="8"/>
                            </a:lnTo>
                            <a:lnTo>
                              <a:pt x="48" y="9"/>
                            </a:lnTo>
                            <a:lnTo>
                              <a:pt x="48" y="9"/>
                            </a:lnTo>
                            <a:lnTo>
                              <a:pt x="41" y="8"/>
                            </a:lnTo>
                            <a:lnTo>
                              <a:pt x="34" y="8"/>
                            </a:lnTo>
                            <a:lnTo>
                              <a:pt x="26" y="7"/>
                            </a:lnTo>
                            <a:lnTo>
                              <a:pt x="16" y="7"/>
                            </a:lnTo>
                            <a:lnTo>
                              <a:pt x="14" y="7"/>
                            </a:lnTo>
                            <a:lnTo>
                              <a:pt x="14" y="7"/>
                            </a:lnTo>
                            <a:lnTo>
                              <a:pt x="13" y="5"/>
                            </a:lnTo>
                            <a:lnTo>
                              <a:pt x="12" y="5"/>
                            </a:lnTo>
                            <a:lnTo>
                              <a:pt x="10" y="5"/>
                            </a:lnTo>
                            <a:lnTo>
                              <a:pt x="9" y="5"/>
                            </a:lnTo>
                            <a:lnTo>
                              <a:pt x="8" y="7"/>
                            </a:lnTo>
                            <a:lnTo>
                              <a:pt x="4" y="5"/>
                            </a:lnTo>
                            <a:lnTo>
                              <a:pt x="1" y="5"/>
                            </a:lnTo>
                            <a:lnTo>
                              <a:pt x="0" y="5"/>
                            </a:lnTo>
                            <a:lnTo>
                              <a:pt x="0" y="5"/>
                            </a:lnTo>
                            <a:lnTo>
                              <a:pt x="0" y="4"/>
                            </a:lnTo>
                            <a:lnTo>
                              <a:pt x="1" y="4"/>
                            </a:lnTo>
                            <a:lnTo>
                              <a:pt x="4" y="3"/>
                            </a:lnTo>
                            <a:lnTo>
                              <a:pt x="4" y="3"/>
                            </a:lnTo>
                            <a:lnTo>
                              <a:pt x="5" y="1"/>
                            </a:lnTo>
                            <a:lnTo>
                              <a:pt x="7" y="1"/>
                            </a:lnTo>
                            <a:lnTo>
                              <a:pt x="9" y="1"/>
                            </a:lnTo>
                            <a:lnTo>
                              <a:pt x="13" y="1"/>
                            </a:lnTo>
                            <a:lnTo>
                              <a:pt x="17" y="1"/>
                            </a:lnTo>
                            <a:lnTo>
                              <a:pt x="22" y="1"/>
                            </a:lnTo>
                            <a:close/>
                            <a:moveTo>
                              <a:pt x="2842" y="0"/>
                            </a:moveTo>
                            <a:lnTo>
                              <a:pt x="2956" y="0"/>
                            </a:lnTo>
                            <a:lnTo>
                              <a:pt x="3074" y="1"/>
                            </a:lnTo>
                            <a:lnTo>
                              <a:pt x="3074" y="5"/>
                            </a:lnTo>
                            <a:lnTo>
                              <a:pt x="3048" y="5"/>
                            </a:lnTo>
                            <a:lnTo>
                              <a:pt x="3049" y="5"/>
                            </a:lnTo>
                            <a:lnTo>
                              <a:pt x="3050" y="5"/>
                            </a:lnTo>
                            <a:lnTo>
                              <a:pt x="3050" y="4"/>
                            </a:lnTo>
                            <a:lnTo>
                              <a:pt x="3051" y="4"/>
                            </a:lnTo>
                            <a:lnTo>
                              <a:pt x="3045" y="4"/>
                            </a:lnTo>
                            <a:lnTo>
                              <a:pt x="3038" y="4"/>
                            </a:lnTo>
                            <a:lnTo>
                              <a:pt x="3012" y="5"/>
                            </a:lnTo>
                            <a:lnTo>
                              <a:pt x="3015" y="4"/>
                            </a:lnTo>
                            <a:lnTo>
                              <a:pt x="2987" y="5"/>
                            </a:lnTo>
                            <a:lnTo>
                              <a:pt x="2952" y="4"/>
                            </a:lnTo>
                            <a:lnTo>
                              <a:pt x="2921" y="4"/>
                            </a:lnTo>
                            <a:lnTo>
                              <a:pt x="2888" y="5"/>
                            </a:lnTo>
                            <a:lnTo>
                              <a:pt x="2877" y="4"/>
                            </a:lnTo>
                            <a:lnTo>
                              <a:pt x="2877" y="5"/>
                            </a:lnTo>
                            <a:lnTo>
                              <a:pt x="2876" y="5"/>
                            </a:lnTo>
                            <a:lnTo>
                              <a:pt x="2873" y="5"/>
                            </a:lnTo>
                            <a:lnTo>
                              <a:pt x="2870" y="5"/>
                            </a:lnTo>
                            <a:lnTo>
                              <a:pt x="2866" y="5"/>
                            </a:lnTo>
                            <a:lnTo>
                              <a:pt x="2862" y="5"/>
                            </a:lnTo>
                            <a:lnTo>
                              <a:pt x="2859" y="5"/>
                            </a:lnTo>
                            <a:lnTo>
                              <a:pt x="2853" y="5"/>
                            </a:lnTo>
                            <a:lnTo>
                              <a:pt x="2847" y="5"/>
                            </a:lnTo>
                            <a:lnTo>
                              <a:pt x="2843" y="7"/>
                            </a:lnTo>
                            <a:lnTo>
                              <a:pt x="2847" y="5"/>
                            </a:lnTo>
                            <a:lnTo>
                              <a:pt x="2803" y="7"/>
                            </a:lnTo>
                            <a:lnTo>
                              <a:pt x="2752" y="5"/>
                            </a:lnTo>
                            <a:lnTo>
                              <a:pt x="2702" y="5"/>
                            </a:lnTo>
                            <a:lnTo>
                              <a:pt x="2661" y="5"/>
                            </a:lnTo>
                            <a:lnTo>
                              <a:pt x="2661" y="5"/>
                            </a:lnTo>
                            <a:lnTo>
                              <a:pt x="2634" y="5"/>
                            </a:lnTo>
                            <a:lnTo>
                              <a:pt x="2608" y="5"/>
                            </a:lnTo>
                            <a:lnTo>
                              <a:pt x="2582" y="5"/>
                            </a:lnTo>
                            <a:lnTo>
                              <a:pt x="2567" y="5"/>
                            </a:lnTo>
                            <a:lnTo>
                              <a:pt x="2545" y="5"/>
                            </a:lnTo>
                            <a:lnTo>
                              <a:pt x="2472" y="5"/>
                            </a:lnTo>
                            <a:lnTo>
                              <a:pt x="2464" y="5"/>
                            </a:lnTo>
                            <a:lnTo>
                              <a:pt x="2464" y="3"/>
                            </a:lnTo>
                            <a:lnTo>
                              <a:pt x="2530" y="1"/>
                            </a:lnTo>
                            <a:lnTo>
                              <a:pt x="2530" y="1"/>
                            </a:lnTo>
                            <a:lnTo>
                              <a:pt x="2559" y="1"/>
                            </a:lnTo>
                            <a:lnTo>
                              <a:pt x="2591" y="1"/>
                            </a:lnTo>
                            <a:lnTo>
                              <a:pt x="2623" y="1"/>
                            </a:lnTo>
                            <a:lnTo>
                              <a:pt x="2652" y="1"/>
                            </a:lnTo>
                            <a:lnTo>
                              <a:pt x="2651" y="1"/>
                            </a:lnTo>
                            <a:lnTo>
                              <a:pt x="2650" y="1"/>
                            </a:lnTo>
                            <a:lnTo>
                              <a:pt x="2650" y="3"/>
                            </a:lnTo>
                            <a:lnTo>
                              <a:pt x="2650" y="3"/>
                            </a:lnTo>
                            <a:lnTo>
                              <a:pt x="2748" y="1"/>
                            </a:lnTo>
                            <a:lnTo>
                              <a:pt x="2842" y="0"/>
                            </a:lnTo>
                            <a:close/>
                            <a:moveTo>
                              <a:pt x="4050" y="0"/>
                            </a:moveTo>
                            <a:lnTo>
                              <a:pt x="4061" y="0"/>
                            </a:lnTo>
                            <a:lnTo>
                              <a:pt x="4073" y="0"/>
                            </a:lnTo>
                            <a:lnTo>
                              <a:pt x="4084" y="0"/>
                            </a:lnTo>
                            <a:lnTo>
                              <a:pt x="4092" y="1"/>
                            </a:lnTo>
                            <a:lnTo>
                              <a:pt x="4133" y="0"/>
                            </a:lnTo>
                            <a:lnTo>
                              <a:pt x="4176" y="0"/>
                            </a:lnTo>
                            <a:lnTo>
                              <a:pt x="4177" y="0"/>
                            </a:lnTo>
                            <a:lnTo>
                              <a:pt x="4176" y="0"/>
                            </a:lnTo>
                            <a:lnTo>
                              <a:pt x="4176" y="0"/>
                            </a:lnTo>
                            <a:lnTo>
                              <a:pt x="4175" y="0"/>
                            </a:lnTo>
                            <a:lnTo>
                              <a:pt x="4176" y="0"/>
                            </a:lnTo>
                            <a:lnTo>
                              <a:pt x="4177" y="0"/>
                            </a:lnTo>
                            <a:lnTo>
                              <a:pt x="4180" y="0"/>
                            </a:lnTo>
                            <a:lnTo>
                              <a:pt x="4183" y="0"/>
                            </a:lnTo>
                            <a:lnTo>
                              <a:pt x="4185" y="0"/>
                            </a:lnTo>
                            <a:lnTo>
                              <a:pt x="4185" y="0"/>
                            </a:lnTo>
                            <a:lnTo>
                              <a:pt x="4186" y="0"/>
                            </a:lnTo>
                            <a:lnTo>
                              <a:pt x="4186" y="0"/>
                            </a:lnTo>
                            <a:lnTo>
                              <a:pt x="4188" y="0"/>
                            </a:lnTo>
                            <a:lnTo>
                              <a:pt x="4190" y="0"/>
                            </a:lnTo>
                            <a:lnTo>
                              <a:pt x="4194" y="0"/>
                            </a:lnTo>
                            <a:lnTo>
                              <a:pt x="4192" y="0"/>
                            </a:lnTo>
                            <a:lnTo>
                              <a:pt x="4202" y="0"/>
                            </a:lnTo>
                            <a:lnTo>
                              <a:pt x="4221" y="0"/>
                            </a:lnTo>
                            <a:lnTo>
                              <a:pt x="4228" y="0"/>
                            </a:lnTo>
                            <a:lnTo>
                              <a:pt x="4238" y="0"/>
                            </a:lnTo>
                            <a:lnTo>
                              <a:pt x="4247" y="0"/>
                            </a:lnTo>
                            <a:lnTo>
                              <a:pt x="4245" y="0"/>
                            </a:lnTo>
                            <a:lnTo>
                              <a:pt x="4245" y="0"/>
                            </a:lnTo>
                            <a:lnTo>
                              <a:pt x="4245" y="0"/>
                            </a:lnTo>
                            <a:lnTo>
                              <a:pt x="4247" y="0"/>
                            </a:lnTo>
                            <a:lnTo>
                              <a:pt x="4248" y="1"/>
                            </a:lnTo>
                            <a:lnTo>
                              <a:pt x="4247" y="1"/>
                            </a:lnTo>
                            <a:lnTo>
                              <a:pt x="4154" y="0"/>
                            </a:lnTo>
                            <a:lnTo>
                              <a:pt x="4058" y="3"/>
                            </a:lnTo>
                            <a:lnTo>
                              <a:pt x="4059" y="1"/>
                            </a:lnTo>
                            <a:lnTo>
                              <a:pt x="4058" y="1"/>
                            </a:lnTo>
                            <a:lnTo>
                              <a:pt x="4056" y="1"/>
                            </a:lnTo>
                            <a:lnTo>
                              <a:pt x="3946" y="3"/>
                            </a:lnTo>
                            <a:lnTo>
                              <a:pt x="3838" y="3"/>
                            </a:lnTo>
                            <a:lnTo>
                              <a:pt x="3840" y="3"/>
                            </a:lnTo>
                            <a:lnTo>
                              <a:pt x="3838" y="4"/>
                            </a:lnTo>
                            <a:lnTo>
                              <a:pt x="3837" y="4"/>
                            </a:lnTo>
                            <a:lnTo>
                              <a:pt x="3833" y="4"/>
                            </a:lnTo>
                            <a:lnTo>
                              <a:pt x="3829" y="4"/>
                            </a:lnTo>
                            <a:lnTo>
                              <a:pt x="3823" y="4"/>
                            </a:lnTo>
                            <a:lnTo>
                              <a:pt x="3813" y="4"/>
                            </a:lnTo>
                            <a:lnTo>
                              <a:pt x="3804" y="4"/>
                            </a:lnTo>
                            <a:lnTo>
                              <a:pt x="3782" y="4"/>
                            </a:lnTo>
                            <a:lnTo>
                              <a:pt x="3773" y="4"/>
                            </a:lnTo>
                            <a:lnTo>
                              <a:pt x="3765" y="4"/>
                            </a:lnTo>
                            <a:lnTo>
                              <a:pt x="3768" y="4"/>
                            </a:lnTo>
                            <a:lnTo>
                              <a:pt x="3769" y="4"/>
                            </a:lnTo>
                            <a:lnTo>
                              <a:pt x="3769" y="4"/>
                            </a:lnTo>
                            <a:lnTo>
                              <a:pt x="3768" y="4"/>
                            </a:lnTo>
                            <a:lnTo>
                              <a:pt x="3761" y="4"/>
                            </a:lnTo>
                            <a:lnTo>
                              <a:pt x="3754" y="4"/>
                            </a:lnTo>
                            <a:lnTo>
                              <a:pt x="3756" y="4"/>
                            </a:lnTo>
                            <a:lnTo>
                              <a:pt x="3757" y="4"/>
                            </a:lnTo>
                            <a:lnTo>
                              <a:pt x="3693" y="4"/>
                            </a:lnTo>
                            <a:lnTo>
                              <a:pt x="3693" y="3"/>
                            </a:lnTo>
                            <a:lnTo>
                              <a:pt x="3732" y="1"/>
                            </a:lnTo>
                            <a:lnTo>
                              <a:pt x="3743" y="1"/>
                            </a:lnTo>
                            <a:lnTo>
                              <a:pt x="3857" y="1"/>
                            </a:lnTo>
                            <a:lnTo>
                              <a:pt x="3969" y="0"/>
                            </a:lnTo>
                            <a:lnTo>
                              <a:pt x="4033" y="1"/>
                            </a:lnTo>
                            <a:lnTo>
                              <a:pt x="4036" y="0"/>
                            </a:lnTo>
                            <a:lnTo>
                              <a:pt x="4040" y="0"/>
                            </a:lnTo>
                            <a:lnTo>
                              <a:pt x="4045" y="0"/>
                            </a:lnTo>
                            <a:lnTo>
                              <a:pt x="405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C564245" id="Freeform 46" o:spid="_x0000_s1026" style="position:absolute;margin-left:-3pt;margin-top:208.5pt;width:535.85pt;height:1.25pt;z-index:-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424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" path="m1160,9r,l1159,10r1,-1xm1296,9r3,l1297,9r-1,xm1517,3r40,l1597,3r102,1l1801,4r42,l1843,7r-33,l1773,8,1748,7r1,l1750,7r-29,1l1727,7r-29,l1515,8,1333,9r-34,l1301,9r,-1l1303,8r-12,l1289,8r-13,l1262,8r-14,l1240,8r1,l1242,8r,l1238,8r-4,l1234,4r10,l1295,5,1407,4,1517,3xm899,3r138,1l1076,5r64,-1l1204,4r25,l1229,8,1219,7r-21,l1195,7r2,l1195,7r-18,1l1160,9,1081,8r-81,l939,8,881,9r-1,l877,9r-4,l868,9r-5,l860,9r-4,l855,8,831,9r-25,l783,9r-17,1l746,9,730,8r-17,l691,9r-23,l644,9r3,l622,9r-3,l619,5r53,l785,4,899,3xm2458,3r,2l2398,5r-82,l2317,5r-82,2l2218,7r-46,l2126,8,2032,7,1909,8r1,l1910,7r-1,l1902,8r-8,l1882,8r-6,l1868,8r-6,l1855,8r-3,l1852,8r2,l1855,7r,l1848,7r,-3l1852,4r-1,l1994,4r140,l2225,4r61,-1l2349,3r31,l2413,3r45,xm3571,1r,l3593,1r46,l3685,3r3,l3688,4r-83,1l3521,5r-28,l3495,5r-21,l3449,5r-23,l3388,5r1,l3338,5r-52,l3281,5r,l3266,5r1,l3247,5r-19,l3210,5r-18,l3177,5r5,l3180,5r-46,l3088,5r-9,l3079,3r-1,-2l3084,1r119,l3244,1r41,l3485,3r19,-2l3523,1r26,l3571,1xm22,1r4,l30,1r-4,l24,1r-2,l22,3r2,l25,3r1,l26,3r,l25,3r1,1l27,4r4,l35,4r7,l48,4r3,l55,5r3,l58,5r4,l64,5r,l65,5r3,l71,5r1,l72,5r,l73,5r,l76,5r4,l81,5r4,l90,5,96,4r6,l109,3r5,1l111,4r6,l123,4r8,l140,4r18,l170,4,169,3r10,l243,4r63,1l336,5,436,7,524,5r89,l615,5r,4l592,9,572,8,558,9r-17,l526,9r-14,l486,10,378,9r,l377,8r-1,l370,9r-6,l357,9r-10,l338,9r-5,l329,9r-2,l319,9r-5,l309,9r-5,l298,9r-5,l288,9r-7,l281,9r2,l284,9r-3,l270,9,257,8r-15,l233,7r1,1l230,8r-6,l216,8r-5,l151,8,93,9,94,8r,l92,8r-4,l85,9r-4,l79,9,76,8r-5,l67,8r-7,l54,8,48,9r,l41,8r-7,l26,7,16,7r-2,l14,7,13,5r-1,l10,5,9,5,8,7,4,5,1,5,,5r,l,4r1,l4,3r,l5,1r2,l9,1r4,l17,1r5,xm2842,r114,l3074,1r,4l3048,5r1,l3050,5r,-1l3051,4r-6,l3038,4r-26,1l3015,4r-28,1l2952,4r-31,l2888,5,2877,4r,1l2876,5r-3,l2870,5r-4,l2862,5r-3,l2853,5r-6,l2843,7r4,-2l2803,7,2752,5r-50,l2661,5r,l2634,5r-26,l2582,5r-15,l2545,5r-73,l2464,5r,-2l2530,1r,l2559,1r32,l2623,1r29,l2651,1r-1,l2650,3r,l2748,1,2842,xm4050,r11,l4073,r11,l4092,1,4133,r43,l4177,r-1,l4176,r-1,l4176,r1,l4180,r3,l4185,r,l4186,r,l4188,r2,l4194,r-2,l4202,r19,l4228,r10,l4247,r-2,l4245,r,l4247,r1,1l4247,1,4154,r-96,3l4059,1r-1,l4056,1,3946,3r-108,l3840,3r-2,1l3837,4r-4,l3829,4r-6,l3813,4r-9,l3782,4r-9,l3765,4r3,l3769,4r,l3768,4r-7,l3754,4r2,l3757,4r-64,l3693,3r39,-2l3743,1r114,l3969,r64,1l4036,r4,l4045,r5,xe" fillcolor="#8ed6ef [1300]" strokecolor="#8ed6ef [1300]" strokeweight="0">
              <v:path arrowok="t" o:connecttype="custom" o:connectlocs="2077794,14288;2952486,6350;2757042,12700;2084202,12700;1986480,12700;1992888,6350;1826280,6350;1917594,11113;1411362,14288;1371312,14288;1169460,12700;991638,14288;3841595,7938;3255264,11113;3014964,12700;2970108,12700;3194388,6350;3937715,4763;5908175,6350;5488451,7938;5232131,7938;5097563,7938;4940567,1588;5685497,1588;35244,1588;40050,4763;81702,6350;104130,7938;116946,7938;163404,6350;224280,6350;538272,7938;916344,12700;605556,14288;541476,14288;487008,14288;454968,14288;368460,12700;150588,12700;113742,12700;54468,12700;16020,7938;0,6350;20826,1588;4882895,7938;4825223,7938;4608953,7938;4570505,7938;4262921,7938;3960143,7938;4202045,1588;4552883,0;6689951,0;6696359,0;6712379,0;6803693,0;6654707,0;6151679,4763;6094007,6350;6036335,6350;5978663,1588;6480089,0" o:connectangles="0,0,0,0,0,0,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000" behindDoc="1" locked="1" layoutInCell="1" allowOverlap="1" wp14:anchorId="030A1036" wp14:editId="030A1037">
              <wp:simplePos x="0" y="0"/>
              <wp:positionH relativeFrom="column">
                <wp:posOffset>5991335</wp:posOffset>
              </wp:positionH>
              <wp:positionV relativeFrom="page">
                <wp:posOffset>2657475</wp:posOffset>
              </wp:positionV>
              <wp:extent cx="1270" cy="1270"/>
              <wp:effectExtent l="0" t="0" r="0" b="0"/>
              <wp:wrapNone/>
              <wp:docPr id="47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7095BF20" id="Rectangle 47" o:spid="_x0000_s1026" style="position:absolute;margin-left:471.75pt;margin-top:209.25pt;width:.1pt;height:.1pt;z-index:-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" fillcolor="#8ed6ef [1300]" strokecolor="#8ed6ef [1300]" strokeweight="0">
              <w10:wrap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024" behindDoc="1" locked="1" layoutInCell="1" allowOverlap="1" wp14:anchorId="030A1038" wp14:editId="030A1039">
              <wp:simplePos x="0" y="0"/>
              <wp:positionH relativeFrom="column">
                <wp:posOffset>38101</wp:posOffset>
              </wp:positionH>
              <wp:positionV relativeFrom="page">
                <wp:posOffset>2657475</wp:posOffset>
              </wp:positionV>
              <wp:extent cx="6350" cy="0"/>
              <wp:effectExtent l="0" t="0" r="0" b="0"/>
              <wp:wrapNone/>
              <wp:docPr id="48" name="Freeform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" cy="0"/>
                      </a:xfrm>
                      <a:custGeom>
                        <a:avLst/>
                        <a:gdLst>
                          <a:gd name="T0" fmla="*/ 0 w 4"/>
                          <a:gd name="T1" fmla="*/ 4 w 4"/>
                          <a:gd name="T2" fmla="*/ 3 w 4"/>
                          <a:gd name="T3" fmla="*/ 2 w 4"/>
                          <a:gd name="T4" fmla="*/ 0 w 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  <a:cxn ang="0">
                            <a:pos x="T4" y="0"/>
                          </a:cxn>
                        </a:cxnLst>
                        <a:rect l="0" t="0" r="r" b="b"/>
                        <a:pathLst>
                          <a:path w="4">
                            <a:moveTo>
                              <a:pt x="0" y="0"/>
                            </a:moveTo>
                            <a:lnTo>
                              <a:pt x="4" y="0"/>
                            </a:lnTo>
                            <a:lnTo>
                              <a:pt x="3" y="0"/>
                            </a:lnTo>
                            <a:lnTo>
                              <a:pt x="2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2B37EDF" id="Freeform 48" o:spid="_x0000_s1026" style="position:absolute;margin-left:3pt;margin-top:209.25pt;width:.5pt;height:0;z-index:-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" path="m,l4,,3,,2,,,xe" fillcolor="#8ed6ef [1300]" strokecolor="#8ed6ef [1300]" strokeweight="0">
              <v:path arrowok="t" o:connecttype="custom" o:connectlocs="0,0;6350,0;4763,0;3175,0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048" behindDoc="1" locked="1" layoutInCell="1" allowOverlap="1" wp14:anchorId="030A103A" wp14:editId="030A103B">
              <wp:simplePos x="0" y="0"/>
              <wp:positionH relativeFrom="column">
                <wp:posOffset>-28575</wp:posOffset>
              </wp:positionH>
              <wp:positionV relativeFrom="page">
                <wp:posOffset>1714500</wp:posOffset>
              </wp:positionV>
              <wp:extent cx="12700" cy="3175"/>
              <wp:effectExtent l="0" t="0" r="25400" b="15875"/>
              <wp:wrapNone/>
              <wp:docPr id="49" name="Freeform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3175"/>
                      </a:xfrm>
                      <a:custGeom>
                        <a:avLst/>
                        <a:gdLst>
                          <a:gd name="T0" fmla="*/ 8 w 8"/>
                          <a:gd name="T1" fmla="*/ 0 h 2"/>
                          <a:gd name="T2" fmla="*/ 4 w 8"/>
                          <a:gd name="T3" fmla="*/ 2 h 2"/>
                          <a:gd name="T4" fmla="*/ 3 w 8"/>
                          <a:gd name="T5" fmla="*/ 2 h 2"/>
                          <a:gd name="T6" fmla="*/ 0 w 8"/>
                          <a:gd name="T7" fmla="*/ 2 h 2"/>
                          <a:gd name="T8" fmla="*/ 4 w 8"/>
                          <a:gd name="T9" fmla="*/ 0 h 2"/>
                          <a:gd name="T10" fmla="*/ 8 w 8"/>
                          <a:gd name="T11" fmla="*/ 0 h 2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</a:cxnLst>
                        <a:rect l="0" t="0" r="r" b="b"/>
                        <a:pathLst>
                          <a:path w="8" h="2">
                            <a:moveTo>
                              <a:pt x="8" y="0"/>
                            </a:moveTo>
                            <a:lnTo>
                              <a:pt x="4" y="2"/>
                            </a:lnTo>
                            <a:lnTo>
                              <a:pt x="3" y="2"/>
                            </a:lnTo>
                            <a:lnTo>
                              <a:pt x="0" y="2"/>
                            </a:lnTo>
                            <a:lnTo>
                              <a:pt x="4" y="0"/>
                            </a:lnTo>
                            <a:lnTo>
                              <a:pt x="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0643ABE" id="Freeform 49" o:spid="_x0000_s1026" style="position:absolute;margin-left:-2.25pt;margin-top:135pt;width:1pt;height:.25pt;z-index:-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" path="m8,l4,2,3,2,,2,4,,8,xe" fillcolor="#8ed6ef [1300]" strokecolor="#8ed6ef [1300]" strokeweight="0">
              <v:path arrowok="t" o:connecttype="custom" o:connectlocs="12700,0;6350,3175;4763,3175;0,3175;6350,0;12700,0" o:connectangles="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1" locked="1" layoutInCell="1" allowOverlap="1" wp14:anchorId="030A103C" wp14:editId="030A103D">
              <wp:simplePos x="0" y="0"/>
              <wp:positionH relativeFrom="column">
                <wp:posOffset>-9524</wp:posOffset>
              </wp:positionH>
              <wp:positionV relativeFrom="page">
                <wp:posOffset>1714500</wp:posOffset>
              </wp:positionV>
              <wp:extent cx="34925" cy="4445"/>
              <wp:effectExtent l="0" t="0" r="22225" b="14605"/>
              <wp:wrapNone/>
              <wp:docPr id="50" name="Freeform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4925" cy="4445"/>
                      </a:xfrm>
                      <a:custGeom>
                        <a:avLst/>
                        <a:gdLst>
                          <a:gd name="T0" fmla="*/ 21 w 22"/>
                          <a:gd name="T1" fmla="*/ 0 h 3"/>
                          <a:gd name="T2" fmla="*/ 21 w 22"/>
                          <a:gd name="T3" fmla="*/ 0 h 3"/>
                          <a:gd name="T4" fmla="*/ 22 w 22"/>
                          <a:gd name="T5" fmla="*/ 0 h 3"/>
                          <a:gd name="T6" fmla="*/ 20 w 22"/>
                          <a:gd name="T7" fmla="*/ 0 h 3"/>
                          <a:gd name="T8" fmla="*/ 17 w 22"/>
                          <a:gd name="T9" fmla="*/ 0 h 3"/>
                          <a:gd name="T10" fmla="*/ 13 w 22"/>
                          <a:gd name="T11" fmla="*/ 1 h 3"/>
                          <a:gd name="T12" fmla="*/ 9 w 22"/>
                          <a:gd name="T13" fmla="*/ 1 h 3"/>
                          <a:gd name="T14" fmla="*/ 4 w 22"/>
                          <a:gd name="T15" fmla="*/ 3 h 3"/>
                          <a:gd name="T16" fmla="*/ 0 w 22"/>
                          <a:gd name="T17" fmla="*/ 3 h 3"/>
                          <a:gd name="T18" fmla="*/ 21 w 22"/>
                          <a:gd name="T19" fmla="*/ 0 h 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</a:cxnLst>
                        <a:rect l="0" t="0" r="r" b="b"/>
                        <a:pathLst>
                          <a:path w="22" h="3">
                            <a:moveTo>
                              <a:pt x="21" y="0"/>
                            </a:moveTo>
                            <a:lnTo>
                              <a:pt x="21" y="0"/>
                            </a:lnTo>
                            <a:lnTo>
                              <a:pt x="22" y="0"/>
                            </a:lnTo>
                            <a:lnTo>
                              <a:pt x="20" y="0"/>
                            </a:lnTo>
                            <a:lnTo>
                              <a:pt x="17" y="0"/>
                            </a:lnTo>
                            <a:lnTo>
                              <a:pt x="13" y="1"/>
                            </a:lnTo>
                            <a:lnTo>
                              <a:pt x="9" y="1"/>
                            </a:lnTo>
                            <a:lnTo>
                              <a:pt x="4" y="3"/>
                            </a:lnTo>
                            <a:lnTo>
                              <a:pt x="0" y="3"/>
                            </a:lnTo>
                            <a:lnTo>
                              <a:pt x="21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FF66651" id="Freeform 50" o:spid="_x0000_s1026" style="position:absolute;margin-left:-.75pt;margin-top:135pt;width:2.75pt;height:.35pt;z-index:-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2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" path="m21,r,l22,,20,,17,,13,1,9,1,4,3,,3,21,xe" fillcolor="#8ed6ef [1300]" strokecolor="#8ed6ef [1300]" strokeweight="0">
              <v:path arrowok="t" o:connecttype="custom" o:connectlocs="33338,0;33338,0;34925,0;31750,0;26988,0;20638,1482;14288,1482;6350,4445;0,4445;33338,0" o:connectangles="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096" behindDoc="1" locked="1" layoutInCell="1" allowOverlap="1" wp14:anchorId="030A103E" wp14:editId="030A103F">
              <wp:simplePos x="0" y="0"/>
              <wp:positionH relativeFrom="column">
                <wp:posOffset>38101</wp:posOffset>
              </wp:positionH>
              <wp:positionV relativeFrom="page">
                <wp:posOffset>1714500</wp:posOffset>
              </wp:positionV>
              <wp:extent cx="20320" cy="0"/>
              <wp:effectExtent l="0" t="0" r="17780" b="19050"/>
              <wp:wrapNone/>
              <wp:docPr id="51" name="Freeform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0320" cy="0"/>
                      </a:xfrm>
                      <a:custGeom>
                        <a:avLst/>
                        <a:gdLst>
                          <a:gd name="T0" fmla="*/ 13 w 13"/>
                          <a:gd name="T1" fmla="*/ 11 w 13"/>
                          <a:gd name="T2" fmla="*/ 9 w 13"/>
                          <a:gd name="T3" fmla="*/ 5 w 13"/>
                          <a:gd name="T4" fmla="*/ 0 w 13"/>
                          <a:gd name="T5" fmla="*/ 1 w 13"/>
                          <a:gd name="T6" fmla="*/ 2 w 13"/>
                          <a:gd name="T7" fmla="*/ 3 w 13"/>
                          <a:gd name="T8" fmla="*/ 6 w 13"/>
                          <a:gd name="T9" fmla="*/ 7 w 13"/>
                          <a:gd name="T10" fmla="*/ 10 w 13"/>
                          <a:gd name="T11" fmla="*/ 13 w 1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  <a:cxn ang="0">
                            <a:pos x="T4" y="0"/>
                          </a:cxn>
                          <a:cxn ang="0">
                            <a:pos x="T5" y="0"/>
                          </a:cxn>
                          <a:cxn ang="0">
                            <a:pos x="T6" y="0"/>
                          </a:cxn>
                          <a:cxn ang="0">
                            <a:pos x="T7" y="0"/>
                          </a:cxn>
                          <a:cxn ang="0">
                            <a:pos x="T8" y="0"/>
                          </a:cxn>
                          <a:cxn ang="0">
                            <a:pos x="T9" y="0"/>
                          </a:cxn>
                          <a:cxn ang="0">
                            <a:pos x="T10" y="0"/>
                          </a:cxn>
                          <a:cxn ang="0">
                            <a:pos x="T11" y="0"/>
                          </a:cxn>
                        </a:cxnLst>
                        <a:rect l="0" t="0" r="r" b="b"/>
                        <a:pathLst>
                          <a:path w="13">
                            <a:moveTo>
                              <a:pt x="13" y="0"/>
                            </a:moveTo>
                            <a:lnTo>
                              <a:pt x="11" y="0"/>
                            </a:lnTo>
                            <a:lnTo>
                              <a:pt x="9" y="0"/>
                            </a:lnTo>
                            <a:lnTo>
                              <a:pt x="5" y="0"/>
                            </a:lnTo>
                            <a:lnTo>
                              <a:pt x="0" y="0"/>
                            </a:lnTo>
                            <a:lnTo>
                              <a:pt x="1" y="0"/>
                            </a:lnTo>
                            <a:lnTo>
                              <a:pt x="2" y="0"/>
                            </a:lnTo>
                            <a:lnTo>
                              <a:pt x="3" y="0"/>
                            </a:lnTo>
                            <a:lnTo>
                              <a:pt x="6" y="0"/>
                            </a:lnTo>
                            <a:lnTo>
                              <a:pt x="7" y="0"/>
                            </a:lnTo>
                            <a:lnTo>
                              <a:pt x="10" y="0"/>
                            </a:lnTo>
                            <a:lnTo>
                              <a:pt x="13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D706A76" id="Freeform 51" o:spid="_x0000_s1026" style="position:absolute;margin-left:3pt;margin-top:135pt;width:1.6pt;height:0;z-index:-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" path="m13,l11,,9,,5,,,,1,,2,,3,,6,,7,r3,l13,xe" fillcolor="#8ed6ef [1300]" strokecolor="#8ed6ef [1300]" strokeweight="0">
              <v:path arrowok="t" o:connecttype="custom" o:connectlocs="20320,0;17194,0;14068,0;7815,0;0,0;1563,0;3126,0;4689,0;9378,0;10942,0;15631,0;20320,0" o:connectangles="0,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120" behindDoc="1" locked="1" layoutInCell="1" allowOverlap="1" wp14:anchorId="030A1040" wp14:editId="030A1041">
              <wp:simplePos x="0" y="0"/>
              <wp:positionH relativeFrom="column">
                <wp:posOffset>1143022</wp:posOffset>
              </wp:positionH>
              <wp:positionV relativeFrom="page">
                <wp:posOffset>1714500</wp:posOffset>
              </wp:positionV>
              <wp:extent cx="4445" cy="0"/>
              <wp:effectExtent l="0" t="0" r="0" b="0"/>
              <wp:wrapNone/>
              <wp:docPr id="52" name="Freeform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0"/>
                      </a:xfrm>
                      <a:custGeom>
                        <a:avLst/>
                        <a:gdLst>
                          <a:gd name="T0" fmla="*/ 3 w 3"/>
                          <a:gd name="T1" fmla="*/ 1 w 3"/>
                          <a:gd name="T2" fmla="*/ 0 w 3"/>
                          <a:gd name="T3" fmla="*/ 3 w 3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3">
                            <a:moveTo>
                              <a:pt x="3" y="0"/>
                            </a:moveTo>
                            <a:lnTo>
                              <a:pt x="1" y="0"/>
                            </a:lnTo>
                            <a:lnTo>
                              <a:pt x="0" y="0"/>
                            </a:lnTo>
                            <a:lnTo>
                              <a:pt x="3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FA32578" id="Freeform 52" o:spid="_x0000_s1026" style="position:absolute;margin-left:90pt;margin-top:135pt;width:.35pt;height:0;z-index:-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" path="m3,l1,,,,3,xe" fillcolor="#8ed6ef [1300]" strokecolor="#8ed6ef [1300]" strokeweight="0">
              <v:path arrowok="t" o:connecttype="custom" o:connectlocs="4445,0;1482,0;0,0;4445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1" layoutInCell="1" allowOverlap="1" wp14:anchorId="030A1042" wp14:editId="030A1043">
              <wp:simplePos x="0" y="0"/>
              <wp:positionH relativeFrom="column">
                <wp:posOffset>66677</wp:posOffset>
              </wp:positionH>
              <wp:positionV relativeFrom="page">
                <wp:posOffset>1704975</wp:posOffset>
              </wp:positionV>
              <wp:extent cx="6805295" cy="15875"/>
              <wp:effectExtent l="0" t="0" r="14605" b="22225"/>
              <wp:wrapNone/>
              <wp:docPr id="53" name="Freeform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6805295" cy="15875"/>
                      </a:xfrm>
                      <a:custGeom>
                        <a:avLst/>
                        <a:gdLst>
                          <a:gd name="T0" fmla="*/ 480 w 4248"/>
                          <a:gd name="T1" fmla="*/ 6 h 10"/>
                          <a:gd name="T2" fmla="*/ 516 w 4248"/>
                          <a:gd name="T3" fmla="*/ 9 h 10"/>
                          <a:gd name="T4" fmla="*/ 203 w 4248"/>
                          <a:gd name="T5" fmla="*/ 10 h 10"/>
                          <a:gd name="T6" fmla="*/ 72 w 4248"/>
                          <a:gd name="T7" fmla="*/ 10 h 10"/>
                          <a:gd name="T8" fmla="*/ 68 w 4248"/>
                          <a:gd name="T9" fmla="*/ 9 h 10"/>
                          <a:gd name="T10" fmla="*/ 57 w 4248"/>
                          <a:gd name="T11" fmla="*/ 10 h 10"/>
                          <a:gd name="T12" fmla="*/ 1 w 4248"/>
                          <a:gd name="T13" fmla="*/ 10 h 10"/>
                          <a:gd name="T14" fmla="*/ 94 w 4248"/>
                          <a:gd name="T15" fmla="*/ 9 h 10"/>
                          <a:gd name="T16" fmla="*/ 408 w 4248"/>
                          <a:gd name="T17" fmla="*/ 6 h 10"/>
                          <a:gd name="T18" fmla="*/ 444 w 4248"/>
                          <a:gd name="T19" fmla="*/ 6 h 10"/>
                          <a:gd name="T20" fmla="*/ 1001 w 4248"/>
                          <a:gd name="T21" fmla="*/ 5 h 10"/>
                          <a:gd name="T22" fmla="*/ 1114 w 4248"/>
                          <a:gd name="T23" fmla="*/ 5 h 10"/>
                          <a:gd name="T24" fmla="*/ 963 w 4248"/>
                          <a:gd name="T25" fmla="*/ 9 h 10"/>
                          <a:gd name="T26" fmla="*/ 654 w 4248"/>
                          <a:gd name="T27" fmla="*/ 9 h 10"/>
                          <a:gd name="T28" fmla="*/ 755 w 4248"/>
                          <a:gd name="T29" fmla="*/ 5 h 10"/>
                          <a:gd name="T30" fmla="*/ 910 w 4248"/>
                          <a:gd name="T31" fmla="*/ 5 h 10"/>
                          <a:gd name="T32" fmla="*/ 1586 w 4248"/>
                          <a:gd name="T33" fmla="*/ 5 h 10"/>
                          <a:gd name="T34" fmla="*/ 1776 w 4248"/>
                          <a:gd name="T35" fmla="*/ 5 h 10"/>
                          <a:gd name="T36" fmla="*/ 1624 w 4248"/>
                          <a:gd name="T37" fmla="*/ 8 h 10"/>
                          <a:gd name="T38" fmla="*/ 1406 w 4248"/>
                          <a:gd name="T39" fmla="*/ 10 h 10"/>
                          <a:gd name="T40" fmla="*/ 1198 w 4248"/>
                          <a:gd name="T41" fmla="*/ 5 h 10"/>
                          <a:gd name="T42" fmla="*/ 1296 w 4248"/>
                          <a:gd name="T43" fmla="*/ 6 h 10"/>
                          <a:gd name="T44" fmla="*/ 1378 w 4248"/>
                          <a:gd name="T45" fmla="*/ 5 h 10"/>
                          <a:gd name="T46" fmla="*/ 2354 w 4248"/>
                          <a:gd name="T47" fmla="*/ 2 h 10"/>
                          <a:gd name="T48" fmla="*/ 2395 w 4248"/>
                          <a:gd name="T49" fmla="*/ 2 h 10"/>
                          <a:gd name="T50" fmla="*/ 2397 w 4248"/>
                          <a:gd name="T51" fmla="*/ 6 h 10"/>
                          <a:gd name="T52" fmla="*/ 1835 w 4248"/>
                          <a:gd name="T53" fmla="*/ 8 h 10"/>
                          <a:gd name="T54" fmla="*/ 2022 w 4248"/>
                          <a:gd name="T55" fmla="*/ 4 h 10"/>
                          <a:gd name="T56" fmla="*/ 2338 w 4248"/>
                          <a:gd name="T57" fmla="*/ 2 h 10"/>
                          <a:gd name="T58" fmla="*/ 2951 w 4248"/>
                          <a:gd name="T59" fmla="*/ 1 h 10"/>
                          <a:gd name="T60" fmla="*/ 2958 w 4248"/>
                          <a:gd name="T61" fmla="*/ 2 h 10"/>
                          <a:gd name="T62" fmla="*/ 3006 w 4248"/>
                          <a:gd name="T63" fmla="*/ 2 h 10"/>
                          <a:gd name="T64" fmla="*/ 2731 w 4248"/>
                          <a:gd name="T65" fmla="*/ 8 h 10"/>
                          <a:gd name="T66" fmla="*/ 2401 w 4248"/>
                          <a:gd name="T67" fmla="*/ 4 h 10"/>
                          <a:gd name="T68" fmla="*/ 2521 w 4248"/>
                          <a:gd name="T69" fmla="*/ 2 h 10"/>
                          <a:gd name="T70" fmla="*/ 3089 w 4248"/>
                          <a:gd name="T71" fmla="*/ 0 h 10"/>
                          <a:gd name="T72" fmla="*/ 3884 w 4248"/>
                          <a:gd name="T73" fmla="*/ 1 h 10"/>
                          <a:gd name="T74" fmla="*/ 3928 w 4248"/>
                          <a:gd name="T75" fmla="*/ 1 h 10"/>
                          <a:gd name="T76" fmla="*/ 3966 w 4248"/>
                          <a:gd name="T77" fmla="*/ 1 h 10"/>
                          <a:gd name="T78" fmla="*/ 4006 w 4248"/>
                          <a:gd name="T79" fmla="*/ 2 h 10"/>
                          <a:gd name="T80" fmla="*/ 4097 w 4248"/>
                          <a:gd name="T81" fmla="*/ 2 h 10"/>
                          <a:gd name="T82" fmla="*/ 4167 w 4248"/>
                          <a:gd name="T83" fmla="*/ 1 h 10"/>
                          <a:gd name="T84" fmla="*/ 4199 w 4248"/>
                          <a:gd name="T85" fmla="*/ 1 h 10"/>
                          <a:gd name="T86" fmla="*/ 4233 w 4248"/>
                          <a:gd name="T87" fmla="*/ 4 h 10"/>
                          <a:gd name="T88" fmla="*/ 4247 w 4248"/>
                          <a:gd name="T89" fmla="*/ 5 h 10"/>
                          <a:gd name="T90" fmla="*/ 4244 w 4248"/>
                          <a:gd name="T91" fmla="*/ 8 h 10"/>
                          <a:gd name="T92" fmla="*/ 4218 w 4248"/>
                          <a:gd name="T93" fmla="*/ 9 h 10"/>
                          <a:gd name="T94" fmla="*/ 4222 w 4248"/>
                          <a:gd name="T95" fmla="*/ 8 h 10"/>
                          <a:gd name="T96" fmla="*/ 4212 w 4248"/>
                          <a:gd name="T97" fmla="*/ 5 h 10"/>
                          <a:gd name="T98" fmla="*/ 4186 w 4248"/>
                          <a:gd name="T99" fmla="*/ 4 h 10"/>
                          <a:gd name="T100" fmla="*/ 4176 w 4248"/>
                          <a:gd name="T101" fmla="*/ 5 h 10"/>
                          <a:gd name="T102" fmla="*/ 4163 w 4248"/>
                          <a:gd name="T103" fmla="*/ 5 h 10"/>
                          <a:gd name="T104" fmla="*/ 4131 w 4248"/>
                          <a:gd name="T105" fmla="*/ 6 h 10"/>
                          <a:gd name="T106" fmla="*/ 4079 w 4248"/>
                          <a:gd name="T107" fmla="*/ 6 h 10"/>
                          <a:gd name="T108" fmla="*/ 3635 w 4248"/>
                          <a:gd name="T109" fmla="*/ 5 h 10"/>
                          <a:gd name="T110" fmla="*/ 3722 w 4248"/>
                          <a:gd name="T111" fmla="*/ 1 h 10"/>
                          <a:gd name="T112" fmla="*/ 3557 w 4248"/>
                          <a:gd name="T113" fmla="*/ 1 h 10"/>
                          <a:gd name="T114" fmla="*/ 3462 w 4248"/>
                          <a:gd name="T115" fmla="*/ 6 h 10"/>
                          <a:gd name="T116" fmla="*/ 3016 w 4248"/>
                          <a:gd name="T117" fmla="*/ 2 h 10"/>
                          <a:gd name="T118" fmla="*/ 3088 w 4248"/>
                          <a:gd name="T119" fmla="*/ 0 h 10"/>
                          <a:gd name="T120" fmla="*/ 3375 w 4248"/>
                          <a:gd name="T121" fmla="*/ 1 h 10"/>
                          <a:gd name="T122" fmla="*/ 3441 w 4248"/>
                          <a:gd name="T123" fmla="*/ 1 h 1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  <a:cxn ang="0">
                            <a:pos x="T114" y="T115"/>
                          </a:cxn>
                          <a:cxn ang="0">
                            <a:pos x="T116" y="T117"/>
                          </a:cxn>
                          <a:cxn ang="0">
                            <a:pos x="T118" y="T119"/>
                          </a:cxn>
                          <a:cxn ang="0">
                            <a:pos x="T120" y="T121"/>
                          </a:cxn>
                          <a:cxn ang="0">
                            <a:pos x="T122" y="T123"/>
                          </a:cxn>
                        </a:cxnLst>
                        <a:rect l="0" t="0" r="r" b="b"/>
                        <a:pathLst>
                          <a:path w="4248" h="10">
                            <a:moveTo>
                              <a:pt x="466" y="5"/>
                            </a:moveTo>
                            <a:lnTo>
                              <a:pt x="475" y="6"/>
                            </a:lnTo>
                            <a:lnTo>
                              <a:pt x="483" y="6"/>
                            </a:lnTo>
                            <a:lnTo>
                              <a:pt x="480" y="6"/>
                            </a:lnTo>
                            <a:lnTo>
                              <a:pt x="479" y="6"/>
                            </a:lnTo>
                            <a:lnTo>
                              <a:pt x="479" y="6"/>
                            </a:lnTo>
                            <a:lnTo>
                              <a:pt x="480" y="6"/>
                            </a:lnTo>
                            <a:lnTo>
                              <a:pt x="487" y="6"/>
                            </a:lnTo>
                            <a:lnTo>
                              <a:pt x="493" y="6"/>
                            </a:lnTo>
                            <a:lnTo>
                              <a:pt x="492" y="6"/>
                            </a:lnTo>
                            <a:lnTo>
                              <a:pt x="491" y="6"/>
                            </a:lnTo>
                            <a:lnTo>
                              <a:pt x="552" y="6"/>
                            </a:lnTo>
                            <a:lnTo>
                              <a:pt x="552" y="8"/>
                            </a:lnTo>
                            <a:lnTo>
                              <a:pt x="516" y="9"/>
                            </a:lnTo>
                            <a:lnTo>
                              <a:pt x="505" y="9"/>
                            </a:lnTo>
                            <a:lnTo>
                              <a:pt x="391" y="9"/>
                            </a:lnTo>
                            <a:lnTo>
                              <a:pt x="279" y="9"/>
                            </a:lnTo>
                            <a:lnTo>
                              <a:pt x="215" y="9"/>
                            </a:lnTo>
                            <a:lnTo>
                              <a:pt x="212" y="10"/>
                            </a:lnTo>
                            <a:lnTo>
                              <a:pt x="208" y="10"/>
                            </a:lnTo>
                            <a:lnTo>
                              <a:pt x="203" y="10"/>
                            </a:lnTo>
                            <a:lnTo>
                              <a:pt x="198" y="10"/>
                            </a:lnTo>
                            <a:lnTo>
                              <a:pt x="187" y="10"/>
                            </a:lnTo>
                            <a:lnTo>
                              <a:pt x="175" y="10"/>
                            </a:lnTo>
                            <a:lnTo>
                              <a:pt x="163" y="10"/>
                            </a:lnTo>
                            <a:lnTo>
                              <a:pt x="156" y="9"/>
                            </a:lnTo>
                            <a:lnTo>
                              <a:pt x="115" y="10"/>
                            </a:lnTo>
                            <a:lnTo>
                              <a:pt x="72" y="10"/>
                            </a:lnTo>
                            <a:lnTo>
                              <a:pt x="71" y="10"/>
                            </a:lnTo>
                            <a:lnTo>
                              <a:pt x="72" y="10"/>
                            </a:lnTo>
                            <a:lnTo>
                              <a:pt x="72" y="10"/>
                            </a:lnTo>
                            <a:lnTo>
                              <a:pt x="73" y="10"/>
                            </a:lnTo>
                            <a:lnTo>
                              <a:pt x="72" y="10"/>
                            </a:lnTo>
                            <a:lnTo>
                              <a:pt x="71" y="10"/>
                            </a:lnTo>
                            <a:lnTo>
                              <a:pt x="68" y="9"/>
                            </a:lnTo>
                            <a:lnTo>
                              <a:pt x="65" y="9"/>
                            </a:lnTo>
                            <a:lnTo>
                              <a:pt x="63" y="9"/>
                            </a:lnTo>
                            <a:lnTo>
                              <a:pt x="63" y="10"/>
                            </a:lnTo>
                            <a:lnTo>
                              <a:pt x="61" y="10"/>
                            </a:lnTo>
                            <a:lnTo>
                              <a:pt x="61" y="10"/>
                            </a:lnTo>
                            <a:lnTo>
                              <a:pt x="60" y="10"/>
                            </a:lnTo>
                            <a:lnTo>
                              <a:pt x="57" y="10"/>
                            </a:lnTo>
                            <a:lnTo>
                              <a:pt x="54" y="10"/>
                            </a:lnTo>
                            <a:lnTo>
                              <a:pt x="56" y="10"/>
                            </a:lnTo>
                            <a:lnTo>
                              <a:pt x="46" y="9"/>
                            </a:lnTo>
                            <a:lnTo>
                              <a:pt x="27" y="10"/>
                            </a:lnTo>
                            <a:lnTo>
                              <a:pt x="19" y="10"/>
                            </a:lnTo>
                            <a:lnTo>
                              <a:pt x="10" y="10"/>
                            </a:lnTo>
                            <a:lnTo>
                              <a:pt x="1" y="10"/>
                            </a:lnTo>
                            <a:lnTo>
                              <a:pt x="2" y="10"/>
                            </a:lnTo>
                            <a:lnTo>
                              <a:pt x="2" y="10"/>
                            </a:lnTo>
                            <a:lnTo>
                              <a:pt x="2" y="9"/>
                            </a:lnTo>
                            <a:lnTo>
                              <a:pt x="1" y="9"/>
                            </a:lnTo>
                            <a:lnTo>
                              <a:pt x="0" y="9"/>
                            </a:lnTo>
                            <a:lnTo>
                              <a:pt x="1" y="9"/>
                            </a:lnTo>
                            <a:lnTo>
                              <a:pt x="94" y="9"/>
                            </a:lnTo>
                            <a:lnTo>
                              <a:pt x="190" y="8"/>
                            </a:lnTo>
                            <a:lnTo>
                              <a:pt x="188" y="9"/>
                            </a:lnTo>
                            <a:lnTo>
                              <a:pt x="190" y="9"/>
                            </a:lnTo>
                            <a:lnTo>
                              <a:pt x="192" y="9"/>
                            </a:lnTo>
                            <a:lnTo>
                              <a:pt x="302" y="8"/>
                            </a:lnTo>
                            <a:lnTo>
                              <a:pt x="410" y="8"/>
                            </a:lnTo>
                            <a:lnTo>
                              <a:pt x="408" y="6"/>
                            </a:lnTo>
                            <a:lnTo>
                              <a:pt x="410" y="6"/>
                            </a:lnTo>
                            <a:lnTo>
                              <a:pt x="411" y="6"/>
                            </a:lnTo>
                            <a:lnTo>
                              <a:pt x="415" y="6"/>
                            </a:lnTo>
                            <a:lnTo>
                              <a:pt x="419" y="6"/>
                            </a:lnTo>
                            <a:lnTo>
                              <a:pt x="425" y="6"/>
                            </a:lnTo>
                            <a:lnTo>
                              <a:pt x="434" y="6"/>
                            </a:lnTo>
                            <a:lnTo>
                              <a:pt x="444" y="6"/>
                            </a:lnTo>
                            <a:lnTo>
                              <a:pt x="466" y="5"/>
                            </a:lnTo>
                            <a:close/>
                            <a:moveTo>
                              <a:pt x="962" y="4"/>
                            </a:moveTo>
                            <a:lnTo>
                              <a:pt x="967" y="4"/>
                            </a:lnTo>
                            <a:lnTo>
                              <a:pt x="967" y="5"/>
                            </a:lnTo>
                            <a:lnTo>
                              <a:pt x="982" y="5"/>
                            </a:lnTo>
                            <a:lnTo>
                              <a:pt x="980" y="5"/>
                            </a:lnTo>
                            <a:lnTo>
                              <a:pt x="1001" y="5"/>
                            </a:lnTo>
                            <a:lnTo>
                              <a:pt x="1020" y="5"/>
                            </a:lnTo>
                            <a:lnTo>
                              <a:pt x="1038" y="5"/>
                            </a:lnTo>
                            <a:lnTo>
                              <a:pt x="1056" y="5"/>
                            </a:lnTo>
                            <a:lnTo>
                              <a:pt x="1071" y="4"/>
                            </a:lnTo>
                            <a:lnTo>
                              <a:pt x="1065" y="5"/>
                            </a:lnTo>
                            <a:lnTo>
                              <a:pt x="1068" y="5"/>
                            </a:lnTo>
                            <a:lnTo>
                              <a:pt x="1114" y="5"/>
                            </a:lnTo>
                            <a:lnTo>
                              <a:pt x="1160" y="4"/>
                            </a:lnTo>
                            <a:lnTo>
                              <a:pt x="1166" y="4"/>
                            </a:lnTo>
                            <a:lnTo>
                              <a:pt x="1166" y="9"/>
                            </a:lnTo>
                            <a:lnTo>
                              <a:pt x="1164" y="9"/>
                            </a:lnTo>
                            <a:lnTo>
                              <a:pt x="1044" y="9"/>
                            </a:lnTo>
                            <a:lnTo>
                              <a:pt x="1004" y="9"/>
                            </a:lnTo>
                            <a:lnTo>
                              <a:pt x="963" y="9"/>
                            </a:lnTo>
                            <a:lnTo>
                              <a:pt x="763" y="8"/>
                            </a:lnTo>
                            <a:lnTo>
                              <a:pt x="743" y="8"/>
                            </a:lnTo>
                            <a:lnTo>
                              <a:pt x="725" y="8"/>
                            </a:lnTo>
                            <a:lnTo>
                              <a:pt x="699" y="8"/>
                            </a:lnTo>
                            <a:lnTo>
                              <a:pt x="677" y="9"/>
                            </a:lnTo>
                            <a:lnTo>
                              <a:pt x="677" y="9"/>
                            </a:lnTo>
                            <a:lnTo>
                              <a:pt x="654" y="9"/>
                            </a:lnTo>
                            <a:lnTo>
                              <a:pt x="609" y="9"/>
                            </a:lnTo>
                            <a:lnTo>
                              <a:pt x="563" y="8"/>
                            </a:lnTo>
                            <a:lnTo>
                              <a:pt x="556" y="8"/>
                            </a:lnTo>
                            <a:lnTo>
                              <a:pt x="556" y="6"/>
                            </a:lnTo>
                            <a:lnTo>
                              <a:pt x="641" y="5"/>
                            </a:lnTo>
                            <a:lnTo>
                              <a:pt x="726" y="5"/>
                            </a:lnTo>
                            <a:lnTo>
                              <a:pt x="755" y="5"/>
                            </a:lnTo>
                            <a:lnTo>
                              <a:pt x="753" y="5"/>
                            </a:lnTo>
                            <a:lnTo>
                              <a:pt x="774" y="5"/>
                            </a:lnTo>
                            <a:lnTo>
                              <a:pt x="798" y="5"/>
                            </a:lnTo>
                            <a:lnTo>
                              <a:pt x="822" y="5"/>
                            </a:lnTo>
                            <a:lnTo>
                              <a:pt x="860" y="4"/>
                            </a:lnTo>
                            <a:lnTo>
                              <a:pt x="859" y="5"/>
                            </a:lnTo>
                            <a:lnTo>
                              <a:pt x="910" y="5"/>
                            </a:lnTo>
                            <a:lnTo>
                              <a:pt x="962" y="4"/>
                            </a:lnTo>
                            <a:close/>
                            <a:moveTo>
                              <a:pt x="1404" y="4"/>
                            </a:moveTo>
                            <a:lnTo>
                              <a:pt x="1401" y="5"/>
                            </a:lnTo>
                            <a:lnTo>
                              <a:pt x="1445" y="4"/>
                            </a:lnTo>
                            <a:lnTo>
                              <a:pt x="1496" y="5"/>
                            </a:lnTo>
                            <a:lnTo>
                              <a:pt x="1546" y="5"/>
                            </a:lnTo>
                            <a:lnTo>
                              <a:pt x="1586" y="5"/>
                            </a:lnTo>
                            <a:lnTo>
                              <a:pt x="1586" y="5"/>
                            </a:lnTo>
                            <a:lnTo>
                              <a:pt x="1614" y="5"/>
                            </a:lnTo>
                            <a:lnTo>
                              <a:pt x="1640" y="5"/>
                            </a:lnTo>
                            <a:lnTo>
                              <a:pt x="1666" y="5"/>
                            </a:lnTo>
                            <a:lnTo>
                              <a:pt x="1681" y="5"/>
                            </a:lnTo>
                            <a:lnTo>
                              <a:pt x="1703" y="5"/>
                            </a:lnTo>
                            <a:lnTo>
                              <a:pt x="1776" y="5"/>
                            </a:lnTo>
                            <a:lnTo>
                              <a:pt x="1782" y="5"/>
                            </a:lnTo>
                            <a:lnTo>
                              <a:pt x="1782" y="8"/>
                            </a:lnTo>
                            <a:lnTo>
                              <a:pt x="1717" y="9"/>
                            </a:lnTo>
                            <a:lnTo>
                              <a:pt x="1717" y="8"/>
                            </a:lnTo>
                            <a:lnTo>
                              <a:pt x="1689" y="9"/>
                            </a:lnTo>
                            <a:lnTo>
                              <a:pt x="1657" y="8"/>
                            </a:lnTo>
                            <a:lnTo>
                              <a:pt x="1624" y="8"/>
                            </a:lnTo>
                            <a:lnTo>
                              <a:pt x="1596" y="9"/>
                            </a:lnTo>
                            <a:lnTo>
                              <a:pt x="1597" y="8"/>
                            </a:lnTo>
                            <a:lnTo>
                              <a:pt x="1598" y="8"/>
                            </a:lnTo>
                            <a:lnTo>
                              <a:pt x="1598" y="8"/>
                            </a:lnTo>
                            <a:lnTo>
                              <a:pt x="1598" y="8"/>
                            </a:lnTo>
                            <a:lnTo>
                              <a:pt x="1500" y="9"/>
                            </a:lnTo>
                            <a:lnTo>
                              <a:pt x="1406" y="10"/>
                            </a:lnTo>
                            <a:lnTo>
                              <a:pt x="1289" y="9"/>
                            </a:lnTo>
                            <a:lnTo>
                              <a:pt x="1170" y="9"/>
                            </a:lnTo>
                            <a:lnTo>
                              <a:pt x="1170" y="4"/>
                            </a:lnTo>
                            <a:lnTo>
                              <a:pt x="1200" y="5"/>
                            </a:lnTo>
                            <a:lnTo>
                              <a:pt x="1199" y="5"/>
                            </a:lnTo>
                            <a:lnTo>
                              <a:pt x="1198" y="5"/>
                            </a:lnTo>
                            <a:lnTo>
                              <a:pt x="1198" y="5"/>
                            </a:lnTo>
                            <a:lnTo>
                              <a:pt x="1196" y="5"/>
                            </a:lnTo>
                            <a:lnTo>
                              <a:pt x="1203" y="6"/>
                            </a:lnTo>
                            <a:lnTo>
                              <a:pt x="1209" y="6"/>
                            </a:lnTo>
                            <a:lnTo>
                              <a:pt x="1236" y="5"/>
                            </a:lnTo>
                            <a:lnTo>
                              <a:pt x="1233" y="6"/>
                            </a:lnTo>
                            <a:lnTo>
                              <a:pt x="1260" y="5"/>
                            </a:lnTo>
                            <a:lnTo>
                              <a:pt x="1296" y="6"/>
                            </a:lnTo>
                            <a:lnTo>
                              <a:pt x="1327" y="6"/>
                            </a:lnTo>
                            <a:lnTo>
                              <a:pt x="1360" y="5"/>
                            </a:lnTo>
                            <a:lnTo>
                              <a:pt x="1370" y="6"/>
                            </a:lnTo>
                            <a:lnTo>
                              <a:pt x="1370" y="5"/>
                            </a:lnTo>
                            <a:lnTo>
                              <a:pt x="1372" y="5"/>
                            </a:lnTo>
                            <a:lnTo>
                              <a:pt x="1374" y="5"/>
                            </a:lnTo>
                            <a:lnTo>
                              <a:pt x="1378" y="5"/>
                            </a:lnTo>
                            <a:lnTo>
                              <a:pt x="1382" y="5"/>
                            </a:lnTo>
                            <a:lnTo>
                              <a:pt x="1386" y="5"/>
                            </a:lnTo>
                            <a:lnTo>
                              <a:pt x="1389" y="5"/>
                            </a:lnTo>
                            <a:lnTo>
                              <a:pt x="1395" y="5"/>
                            </a:lnTo>
                            <a:lnTo>
                              <a:pt x="1401" y="5"/>
                            </a:lnTo>
                            <a:lnTo>
                              <a:pt x="1404" y="4"/>
                            </a:lnTo>
                            <a:close/>
                            <a:moveTo>
                              <a:pt x="2354" y="2"/>
                            </a:moveTo>
                            <a:lnTo>
                              <a:pt x="2365" y="2"/>
                            </a:lnTo>
                            <a:lnTo>
                              <a:pt x="2372" y="2"/>
                            </a:lnTo>
                            <a:lnTo>
                              <a:pt x="2380" y="2"/>
                            </a:lnTo>
                            <a:lnTo>
                              <a:pt x="2386" y="2"/>
                            </a:lnTo>
                            <a:lnTo>
                              <a:pt x="2393" y="2"/>
                            </a:lnTo>
                            <a:lnTo>
                              <a:pt x="2395" y="2"/>
                            </a:lnTo>
                            <a:lnTo>
                              <a:pt x="2395" y="2"/>
                            </a:lnTo>
                            <a:lnTo>
                              <a:pt x="2394" y="2"/>
                            </a:lnTo>
                            <a:lnTo>
                              <a:pt x="2393" y="2"/>
                            </a:lnTo>
                            <a:lnTo>
                              <a:pt x="2393" y="4"/>
                            </a:lnTo>
                            <a:lnTo>
                              <a:pt x="2397" y="4"/>
                            </a:lnTo>
                            <a:lnTo>
                              <a:pt x="2397" y="6"/>
                            </a:lnTo>
                            <a:lnTo>
                              <a:pt x="2395" y="6"/>
                            </a:lnTo>
                            <a:lnTo>
                              <a:pt x="2397" y="6"/>
                            </a:lnTo>
                            <a:lnTo>
                              <a:pt x="2254" y="6"/>
                            </a:lnTo>
                            <a:lnTo>
                              <a:pt x="2114" y="6"/>
                            </a:lnTo>
                            <a:lnTo>
                              <a:pt x="2022" y="6"/>
                            </a:lnTo>
                            <a:lnTo>
                              <a:pt x="1962" y="8"/>
                            </a:lnTo>
                            <a:lnTo>
                              <a:pt x="1901" y="8"/>
                            </a:lnTo>
                            <a:lnTo>
                              <a:pt x="1868" y="8"/>
                            </a:lnTo>
                            <a:lnTo>
                              <a:pt x="1835" y="8"/>
                            </a:lnTo>
                            <a:lnTo>
                              <a:pt x="1785" y="8"/>
                            </a:lnTo>
                            <a:lnTo>
                              <a:pt x="1785" y="5"/>
                            </a:lnTo>
                            <a:lnTo>
                              <a:pt x="1850" y="5"/>
                            </a:lnTo>
                            <a:lnTo>
                              <a:pt x="1932" y="5"/>
                            </a:lnTo>
                            <a:lnTo>
                              <a:pt x="1931" y="5"/>
                            </a:lnTo>
                            <a:lnTo>
                              <a:pt x="2013" y="4"/>
                            </a:lnTo>
                            <a:lnTo>
                              <a:pt x="2022" y="4"/>
                            </a:lnTo>
                            <a:lnTo>
                              <a:pt x="2030" y="4"/>
                            </a:lnTo>
                            <a:lnTo>
                              <a:pt x="2076" y="4"/>
                            </a:lnTo>
                            <a:lnTo>
                              <a:pt x="2122" y="2"/>
                            </a:lnTo>
                            <a:lnTo>
                              <a:pt x="2216" y="2"/>
                            </a:lnTo>
                            <a:lnTo>
                              <a:pt x="2339" y="2"/>
                            </a:lnTo>
                            <a:lnTo>
                              <a:pt x="2338" y="2"/>
                            </a:lnTo>
                            <a:lnTo>
                              <a:pt x="2338" y="2"/>
                            </a:lnTo>
                            <a:lnTo>
                              <a:pt x="2339" y="4"/>
                            </a:lnTo>
                            <a:lnTo>
                              <a:pt x="2346" y="2"/>
                            </a:lnTo>
                            <a:lnTo>
                              <a:pt x="2354" y="2"/>
                            </a:lnTo>
                            <a:close/>
                            <a:moveTo>
                              <a:pt x="2951" y="1"/>
                            </a:moveTo>
                            <a:lnTo>
                              <a:pt x="2953" y="1"/>
                            </a:lnTo>
                            <a:lnTo>
                              <a:pt x="2949" y="1"/>
                            </a:lnTo>
                            <a:lnTo>
                              <a:pt x="2951" y="1"/>
                            </a:lnTo>
                            <a:close/>
                            <a:moveTo>
                              <a:pt x="2915" y="1"/>
                            </a:moveTo>
                            <a:lnTo>
                              <a:pt x="2949" y="1"/>
                            </a:lnTo>
                            <a:lnTo>
                              <a:pt x="2947" y="1"/>
                            </a:lnTo>
                            <a:lnTo>
                              <a:pt x="2947" y="2"/>
                            </a:lnTo>
                            <a:lnTo>
                              <a:pt x="2945" y="2"/>
                            </a:lnTo>
                            <a:lnTo>
                              <a:pt x="2957" y="1"/>
                            </a:lnTo>
                            <a:lnTo>
                              <a:pt x="2958" y="2"/>
                            </a:lnTo>
                            <a:lnTo>
                              <a:pt x="2971" y="2"/>
                            </a:lnTo>
                            <a:lnTo>
                              <a:pt x="2986" y="2"/>
                            </a:lnTo>
                            <a:lnTo>
                              <a:pt x="3000" y="2"/>
                            </a:lnTo>
                            <a:lnTo>
                              <a:pt x="3008" y="2"/>
                            </a:lnTo>
                            <a:lnTo>
                              <a:pt x="3007" y="2"/>
                            </a:lnTo>
                            <a:lnTo>
                              <a:pt x="3006" y="2"/>
                            </a:lnTo>
                            <a:lnTo>
                              <a:pt x="3006" y="2"/>
                            </a:lnTo>
                            <a:lnTo>
                              <a:pt x="3009" y="2"/>
                            </a:lnTo>
                            <a:lnTo>
                              <a:pt x="3012" y="2"/>
                            </a:lnTo>
                            <a:lnTo>
                              <a:pt x="3012" y="6"/>
                            </a:lnTo>
                            <a:lnTo>
                              <a:pt x="3004" y="6"/>
                            </a:lnTo>
                            <a:lnTo>
                              <a:pt x="2953" y="5"/>
                            </a:lnTo>
                            <a:lnTo>
                              <a:pt x="2841" y="6"/>
                            </a:lnTo>
                            <a:lnTo>
                              <a:pt x="2731" y="8"/>
                            </a:lnTo>
                            <a:lnTo>
                              <a:pt x="2691" y="8"/>
                            </a:lnTo>
                            <a:lnTo>
                              <a:pt x="2651" y="8"/>
                            </a:lnTo>
                            <a:lnTo>
                              <a:pt x="2549" y="6"/>
                            </a:lnTo>
                            <a:lnTo>
                              <a:pt x="2447" y="6"/>
                            </a:lnTo>
                            <a:lnTo>
                              <a:pt x="2399" y="6"/>
                            </a:lnTo>
                            <a:lnTo>
                              <a:pt x="2399" y="4"/>
                            </a:lnTo>
                            <a:lnTo>
                              <a:pt x="2401" y="4"/>
                            </a:lnTo>
                            <a:lnTo>
                              <a:pt x="2437" y="2"/>
                            </a:lnTo>
                            <a:lnTo>
                              <a:pt x="2475" y="2"/>
                            </a:lnTo>
                            <a:lnTo>
                              <a:pt x="2500" y="2"/>
                            </a:lnTo>
                            <a:lnTo>
                              <a:pt x="2499" y="2"/>
                            </a:lnTo>
                            <a:lnTo>
                              <a:pt x="2498" y="4"/>
                            </a:lnTo>
                            <a:lnTo>
                              <a:pt x="2526" y="2"/>
                            </a:lnTo>
                            <a:lnTo>
                              <a:pt x="2521" y="2"/>
                            </a:lnTo>
                            <a:lnTo>
                              <a:pt x="2550" y="2"/>
                            </a:lnTo>
                            <a:lnTo>
                              <a:pt x="2735" y="2"/>
                            </a:lnTo>
                            <a:lnTo>
                              <a:pt x="2915" y="1"/>
                            </a:lnTo>
                            <a:close/>
                            <a:moveTo>
                              <a:pt x="3089" y="0"/>
                            </a:moveTo>
                            <a:lnTo>
                              <a:pt x="3088" y="0"/>
                            </a:lnTo>
                            <a:lnTo>
                              <a:pt x="3088" y="0"/>
                            </a:lnTo>
                            <a:lnTo>
                              <a:pt x="3089" y="0"/>
                            </a:lnTo>
                            <a:close/>
                            <a:moveTo>
                              <a:pt x="3762" y="0"/>
                            </a:moveTo>
                            <a:lnTo>
                              <a:pt x="3870" y="1"/>
                            </a:lnTo>
                            <a:lnTo>
                              <a:pt x="3870" y="1"/>
                            </a:lnTo>
                            <a:lnTo>
                              <a:pt x="3871" y="1"/>
                            </a:lnTo>
                            <a:lnTo>
                              <a:pt x="3872" y="2"/>
                            </a:lnTo>
                            <a:lnTo>
                              <a:pt x="3877" y="1"/>
                            </a:lnTo>
                            <a:lnTo>
                              <a:pt x="3884" y="1"/>
                            </a:lnTo>
                            <a:lnTo>
                              <a:pt x="3890" y="1"/>
                            </a:lnTo>
                            <a:lnTo>
                              <a:pt x="3901" y="1"/>
                            </a:lnTo>
                            <a:lnTo>
                              <a:pt x="3910" y="1"/>
                            </a:lnTo>
                            <a:lnTo>
                              <a:pt x="3915" y="1"/>
                            </a:lnTo>
                            <a:lnTo>
                              <a:pt x="3919" y="1"/>
                            </a:lnTo>
                            <a:lnTo>
                              <a:pt x="3921" y="0"/>
                            </a:lnTo>
                            <a:lnTo>
                              <a:pt x="3928" y="1"/>
                            </a:lnTo>
                            <a:lnTo>
                              <a:pt x="3934" y="1"/>
                            </a:lnTo>
                            <a:lnTo>
                              <a:pt x="3939" y="1"/>
                            </a:lnTo>
                            <a:lnTo>
                              <a:pt x="3944" y="1"/>
                            </a:lnTo>
                            <a:lnTo>
                              <a:pt x="3949" y="1"/>
                            </a:lnTo>
                            <a:lnTo>
                              <a:pt x="3955" y="0"/>
                            </a:lnTo>
                            <a:lnTo>
                              <a:pt x="3960" y="1"/>
                            </a:lnTo>
                            <a:lnTo>
                              <a:pt x="3966" y="1"/>
                            </a:lnTo>
                            <a:lnTo>
                              <a:pt x="3966" y="1"/>
                            </a:lnTo>
                            <a:lnTo>
                              <a:pt x="3965" y="1"/>
                            </a:lnTo>
                            <a:lnTo>
                              <a:pt x="3964" y="1"/>
                            </a:lnTo>
                            <a:lnTo>
                              <a:pt x="3966" y="1"/>
                            </a:lnTo>
                            <a:lnTo>
                              <a:pt x="3978" y="1"/>
                            </a:lnTo>
                            <a:lnTo>
                              <a:pt x="3991" y="2"/>
                            </a:lnTo>
                            <a:lnTo>
                              <a:pt x="4006" y="2"/>
                            </a:lnTo>
                            <a:lnTo>
                              <a:pt x="4015" y="4"/>
                            </a:lnTo>
                            <a:lnTo>
                              <a:pt x="4014" y="2"/>
                            </a:lnTo>
                            <a:lnTo>
                              <a:pt x="4017" y="2"/>
                            </a:lnTo>
                            <a:lnTo>
                              <a:pt x="4024" y="2"/>
                            </a:lnTo>
                            <a:lnTo>
                              <a:pt x="4032" y="2"/>
                            </a:lnTo>
                            <a:lnTo>
                              <a:pt x="4037" y="2"/>
                            </a:lnTo>
                            <a:lnTo>
                              <a:pt x="4097" y="2"/>
                            </a:lnTo>
                            <a:lnTo>
                              <a:pt x="4155" y="1"/>
                            </a:lnTo>
                            <a:lnTo>
                              <a:pt x="4154" y="2"/>
                            </a:lnTo>
                            <a:lnTo>
                              <a:pt x="4154" y="2"/>
                            </a:lnTo>
                            <a:lnTo>
                              <a:pt x="4156" y="2"/>
                            </a:lnTo>
                            <a:lnTo>
                              <a:pt x="4160" y="1"/>
                            </a:lnTo>
                            <a:lnTo>
                              <a:pt x="4163" y="1"/>
                            </a:lnTo>
                            <a:lnTo>
                              <a:pt x="4167" y="1"/>
                            </a:lnTo>
                            <a:lnTo>
                              <a:pt x="4169" y="1"/>
                            </a:lnTo>
                            <a:lnTo>
                              <a:pt x="4172" y="2"/>
                            </a:lnTo>
                            <a:lnTo>
                              <a:pt x="4177" y="2"/>
                            </a:lnTo>
                            <a:lnTo>
                              <a:pt x="4181" y="2"/>
                            </a:lnTo>
                            <a:lnTo>
                              <a:pt x="4188" y="2"/>
                            </a:lnTo>
                            <a:lnTo>
                              <a:pt x="4194" y="2"/>
                            </a:lnTo>
                            <a:lnTo>
                              <a:pt x="4199" y="1"/>
                            </a:lnTo>
                            <a:lnTo>
                              <a:pt x="4199" y="1"/>
                            </a:lnTo>
                            <a:lnTo>
                              <a:pt x="4207" y="2"/>
                            </a:lnTo>
                            <a:lnTo>
                              <a:pt x="4214" y="2"/>
                            </a:lnTo>
                            <a:lnTo>
                              <a:pt x="4222" y="4"/>
                            </a:lnTo>
                            <a:lnTo>
                              <a:pt x="4232" y="4"/>
                            </a:lnTo>
                            <a:lnTo>
                              <a:pt x="4233" y="4"/>
                            </a:lnTo>
                            <a:lnTo>
                              <a:pt x="4233" y="4"/>
                            </a:lnTo>
                            <a:lnTo>
                              <a:pt x="4235" y="4"/>
                            </a:lnTo>
                            <a:lnTo>
                              <a:pt x="4236" y="5"/>
                            </a:lnTo>
                            <a:lnTo>
                              <a:pt x="4237" y="5"/>
                            </a:lnTo>
                            <a:lnTo>
                              <a:pt x="4240" y="4"/>
                            </a:lnTo>
                            <a:lnTo>
                              <a:pt x="4240" y="4"/>
                            </a:lnTo>
                            <a:lnTo>
                              <a:pt x="4244" y="4"/>
                            </a:lnTo>
                            <a:lnTo>
                              <a:pt x="4247" y="5"/>
                            </a:lnTo>
                            <a:lnTo>
                              <a:pt x="4248" y="5"/>
                            </a:lnTo>
                            <a:lnTo>
                              <a:pt x="4248" y="6"/>
                            </a:lnTo>
                            <a:lnTo>
                              <a:pt x="4247" y="6"/>
                            </a:lnTo>
                            <a:lnTo>
                              <a:pt x="4245" y="6"/>
                            </a:lnTo>
                            <a:lnTo>
                              <a:pt x="4244" y="8"/>
                            </a:lnTo>
                            <a:lnTo>
                              <a:pt x="4244" y="8"/>
                            </a:lnTo>
                            <a:lnTo>
                              <a:pt x="4244" y="8"/>
                            </a:lnTo>
                            <a:lnTo>
                              <a:pt x="4243" y="9"/>
                            </a:lnTo>
                            <a:lnTo>
                              <a:pt x="4240" y="9"/>
                            </a:lnTo>
                            <a:lnTo>
                              <a:pt x="4236" y="9"/>
                            </a:lnTo>
                            <a:lnTo>
                              <a:pt x="4231" y="9"/>
                            </a:lnTo>
                            <a:lnTo>
                              <a:pt x="4226" y="9"/>
                            </a:lnTo>
                            <a:lnTo>
                              <a:pt x="4222" y="9"/>
                            </a:lnTo>
                            <a:lnTo>
                              <a:pt x="4218" y="9"/>
                            </a:lnTo>
                            <a:lnTo>
                              <a:pt x="4222" y="9"/>
                            </a:lnTo>
                            <a:lnTo>
                              <a:pt x="4224" y="9"/>
                            </a:lnTo>
                            <a:lnTo>
                              <a:pt x="4226" y="8"/>
                            </a:lnTo>
                            <a:lnTo>
                              <a:pt x="4226" y="8"/>
                            </a:lnTo>
                            <a:lnTo>
                              <a:pt x="4224" y="8"/>
                            </a:lnTo>
                            <a:lnTo>
                              <a:pt x="4223" y="8"/>
                            </a:lnTo>
                            <a:lnTo>
                              <a:pt x="4222" y="8"/>
                            </a:lnTo>
                            <a:lnTo>
                              <a:pt x="4222" y="8"/>
                            </a:lnTo>
                            <a:lnTo>
                              <a:pt x="4222" y="8"/>
                            </a:lnTo>
                            <a:lnTo>
                              <a:pt x="4223" y="8"/>
                            </a:lnTo>
                            <a:lnTo>
                              <a:pt x="4222" y="6"/>
                            </a:lnTo>
                            <a:lnTo>
                              <a:pt x="4220" y="6"/>
                            </a:lnTo>
                            <a:lnTo>
                              <a:pt x="4216" y="5"/>
                            </a:lnTo>
                            <a:lnTo>
                              <a:pt x="4212" y="5"/>
                            </a:lnTo>
                            <a:lnTo>
                              <a:pt x="4206" y="5"/>
                            </a:lnTo>
                            <a:lnTo>
                              <a:pt x="4199" y="5"/>
                            </a:lnTo>
                            <a:lnTo>
                              <a:pt x="4197" y="5"/>
                            </a:lnTo>
                            <a:lnTo>
                              <a:pt x="4193" y="5"/>
                            </a:lnTo>
                            <a:lnTo>
                              <a:pt x="4190" y="5"/>
                            </a:lnTo>
                            <a:lnTo>
                              <a:pt x="4190" y="5"/>
                            </a:lnTo>
                            <a:lnTo>
                              <a:pt x="4186" y="4"/>
                            </a:lnTo>
                            <a:lnTo>
                              <a:pt x="4185" y="5"/>
                            </a:lnTo>
                            <a:lnTo>
                              <a:pt x="4184" y="5"/>
                            </a:lnTo>
                            <a:lnTo>
                              <a:pt x="4182" y="5"/>
                            </a:lnTo>
                            <a:lnTo>
                              <a:pt x="4180" y="5"/>
                            </a:lnTo>
                            <a:lnTo>
                              <a:pt x="4177" y="5"/>
                            </a:lnTo>
                            <a:lnTo>
                              <a:pt x="4176" y="5"/>
                            </a:lnTo>
                            <a:lnTo>
                              <a:pt x="4176" y="5"/>
                            </a:lnTo>
                            <a:lnTo>
                              <a:pt x="4176" y="5"/>
                            </a:lnTo>
                            <a:lnTo>
                              <a:pt x="4175" y="5"/>
                            </a:lnTo>
                            <a:lnTo>
                              <a:pt x="4175" y="4"/>
                            </a:lnTo>
                            <a:lnTo>
                              <a:pt x="4172" y="4"/>
                            </a:lnTo>
                            <a:lnTo>
                              <a:pt x="4168" y="4"/>
                            </a:lnTo>
                            <a:lnTo>
                              <a:pt x="4167" y="5"/>
                            </a:lnTo>
                            <a:lnTo>
                              <a:pt x="4163" y="5"/>
                            </a:lnTo>
                            <a:lnTo>
                              <a:pt x="4158" y="5"/>
                            </a:lnTo>
                            <a:lnTo>
                              <a:pt x="4152" y="6"/>
                            </a:lnTo>
                            <a:lnTo>
                              <a:pt x="4146" y="6"/>
                            </a:lnTo>
                            <a:lnTo>
                              <a:pt x="4139" y="6"/>
                            </a:lnTo>
                            <a:lnTo>
                              <a:pt x="4134" y="6"/>
                            </a:lnTo>
                            <a:lnTo>
                              <a:pt x="4137" y="6"/>
                            </a:lnTo>
                            <a:lnTo>
                              <a:pt x="4131" y="6"/>
                            </a:lnTo>
                            <a:lnTo>
                              <a:pt x="4125" y="5"/>
                            </a:lnTo>
                            <a:lnTo>
                              <a:pt x="4117" y="6"/>
                            </a:lnTo>
                            <a:lnTo>
                              <a:pt x="4108" y="6"/>
                            </a:lnTo>
                            <a:lnTo>
                              <a:pt x="4099" y="6"/>
                            </a:lnTo>
                            <a:lnTo>
                              <a:pt x="4089" y="6"/>
                            </a:lnTo>
                            <a:lnTo>
                              <a:pt x="4078" y="6"/>
                            </a:lnTo>
                            <a:lnTo>
                              <a:pt x="4079" y="6"/>
                            </a:lnTo>
                            <a:lnTo>
                              <a:pt x="4068" y="6"/>
                            </a:lnTo>
                            <a:lnTo>
                              <a:pt x="4004" y="6"/>
                            </a:lnTo>
                            <a:lnTo>
                              <a:pt x="3942" y="5"/>
                            </a:lnTo>
                            <a:lnTo>
                              <a:pt x="3911" y="5"/>
                            </a:lnTo>
                            <a:lnTo>
                              <a:pt x="3812" y="4"/>
                            </a:lnTo>
                            <a:lnTo>
                              <a:pt x="3724" y="5"/>
                            </a:lnTo>
                            <a:lnTo>
                              <a:pt x="3635" y="5"/>
                            </a:lnTo>
                            <a:lnTo>
                              <a:pt x="3629" y="5"/>
                            </a:lnTo>
                            <a:lnTo>
                              <a:pt x="3629" y="1"/>
                            </a:lnTo>
                            <a:lnTo>
                              <a:pt x="3655" y="1"/>
                            </a:lnTo>
                            <a:lnTo>
                              <a:pt x="3676" y="1"/>
                            </a:lnTo>
                            <a:lnTo>
                              <a:pt x="3690" y="1"/>
                            </a:lnTo>
                            <a:lnTo>
                              <a:pt x="3707" y="1"/>
                            </a:lnTo>
                            <a:lnTo>
                              <a:pt x="3722" y="1"/>
                            </a:lnTo>
                            <a:lnTo>
                              <a:pt x="3736" y="1"/>
                            </a:lnTo>
                            <a:lnTo>
                              <a:pt x="3762" y="0"/>
                            </a:lnTo>
                            <a:close/>
                            <a:moveTo>
                              <a:pt x="3482" y="0"/>
                            </a:moveTo>
                            <a:lnTo>
                              <a:pt x="3502" y="1"/>
                            </a:lnTo>
                            <a:lnTo>
                              <a:pt x="3517" y="2"/>
                            </a:lnTo>
                            <a:lnTo>
                              <a:pt x="3534" y="1"/>
                            </a:lnTo>
                            <a:lnTo>
                              <a:pt x="3557" y="1"/>
                            </a:lnTo>
                            <a:lnTo>
                              <a:pt x="3580" y="1"/>
                            </a:lnTo>
                            <a:lnTo>
                              <a:pt x="3604" y="1"/>
                            </a:lnTo>
                            <a:lnTo>
                              <a:pt x="3601" y="1"/>
                            </a:lnTo>
                            <a:lnTo>
                              <a:pt x="3625" y="1"/>
                            </a:lnTo>
                            <a:lnTo>
                              <a:pt x="3625" y="5"/>
                            </a:lnTo>
                            <a:lnTo>
                              <a:pt x="3576" y="5"/>
                            </a:lnTo>
                            <a:lnTo>
                              <a:pt x="3462" y="6"/>
                            </a:lnTo>
                            <a:lnTo>
                              <a:pt x="3348" y="8"/>
                            </a:lnTo>
                            <a:lnTo>
                              <a:pt x="3211" y="5"/>
                            </a:lnTo>
                            <a:lnTo>
                              <a:pt x="3172" y="5"/>
                            </a:lnTo>
                            <a:lnTo>
                              <a:pt x="3108" y="5"/>
                            </a:lnTo>
                            <a:lnTo>
                              <a:pt x="3043" y="6"/>
                            </a:lnTo>
                            <a:lnTo>
                              <a:pt x="3016" y="6"/>
                            </a:lnTo>
                            <a:lnTo>
                              <a:pt x="3016" y="2"/>
                            </a:lnTo>
                            <a:lnTo>
                              <a:pt x="3029" y="4"/>
                            </a:lnTo>
                            <a:lnTo>
                              <a:pt x="3050" y="4"/>
                            </a:lnTo>
                            <a:lnTo>
                              <a:pt x="3053" y="4"/>
                            </a:lnTo>
                            <a:lnTo>
                              <a:pt x="3051" y="4"/>
                            </a:lnTo>
                            <a:lnTo>
                              <a:pt x="3053" y="4"/>
                            </a:lnTo>
                            <a:lnTo>
                              <a:pt x="3071" y="2"/>
                            </a:lnTo>
                            <a:lnTo>
                              <a:pt x="3088" y="0"/>
                            </a:lnTo>
                            <a:lnTo>
                              <a:pt x="3167" y="2"/>
                            </a:lnTo>
                            <a:lnTo>
                              <a:pt x="3248" y="2"/>
                            </a:lnTo>
                            <a:lnTo>
                              <a:pt x="3309" y="2"/>
                            </a:lnTo>
                            <a:lnTo>
                              <a:pt x="3367" y="1"/>
                            </a:lnTo>
                            <a:lnTo>
                              <a:pt x="3368" y="1"/>
                            </a:lnTo>
                            <a:lnTo>
                              <a:pt x="3371" y="1"/>
                            </a:lnTo>
                            <a:lnTo>
                              <a:pt x="3375" y="1"/>
                            </a:lnTo>
                            <a:lnTo>
                              <a:pt x="3380" y="1"/>
                            </a:lnTo>
                            <a:lnTo>
                              <a:pt x="3385" y="1"/>
                            </a:lnTo>
                            <a:lnTo>
                              <a:pt x="3388" y="1"/>
                            </a:lnTo>
                            <a:lnTo>
                              <a:pt x="3392" y="1"/>
                            </a:lnTo>
                            <a:lnTo>
                              <a:pt x="3393" y="1"/>
                            </a:lnTo>
                            <a:lnTo>
                              <a:pt x="3417" y="1"/>
                            </a:lnTo>
                            <a:lnTo>
                              <a:pt x="3441" y="1"/>
                            </a:lnTo>
                            <a:lnTo>
                              <a:pt x="3465" y="1"/>
                            </a:lnTo>
                            <a:lnTo>
                              <a:pt x="3482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CA4B4EA" id="Freeform 53" o:spid="_x0000_s1026" style="position:absolute;margin-left:5.25pt;margin-top:134.25pt;width:535.85pt;height:1.25pt;z-index:-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424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" path="m466,5r9,1l483,6r-3,l479,6r,l480,6r7,l493,6r-1,l491,6r61,l552,8,516,9r-11,l391,9,279,9r-64,l212,10r-4,l203,10r-5,l187,10r-12,l163,10,156,9r-41,1l72,10r-1,l72,10r,l73,10r-1,l71,10,68,9r-3,l63,9r,1l61,10r,l60,10r-3,l54,10r2,l46,9,27,10r-8,l10,10r-9,l2,10r,l2,9,1,9,,9r1,l94,9,190,8r-2,1l190,9r2,l302,8r108,l408,6r2,l411,6r4,l419,6r6,l434,6r10,l466,5xm962,4r5,l967,5r15,l980,5r21,l1020,5r18,l1056,5r15,-1l1065,5r3,l1114,5r46,-1l1166,4r,5l1164,9r-120,l1004,9r-41,l763,8r-20,l725,8r-26,l677,9r,l654,9r-45,l563,8r-7,l556,6,641,5r85,l755,5r-2,l774,5r24,l822,5,860,4r-1,1l910,5,962,4xm1404,4r-3,1l1445,4r51,1l1546,5r40,l1586,5r28,l1640,5r26,l1681,5r22,l1776,5r6,l1782,8r-65,1l1717,8r-28,1l1657,8r-33,l1596,9r1,-1l1598,8r,l1598,8r-98,1l1406,10,1289,9r-119,l1170,4r30,1l1199,5r-1,l1198,5r-2,l1203,6r6,l1236,5r-3,1l1260,5r36,1l1327,6r33,-1l1370,6r,-1l1372,5r2,l1378,5r4,l1386,5r3,l1395,5r6,l1404,4xm2354,2r11,l2372,2r8,l2386,2r7,l2395,2r,l2394,2r-1,l2393,4r4,l2397,6r-2,l2397,6r-143,l2114,6r-92,l1962,8r-61,l1868,8r-33,l1785,8r,-3l1850,5r82,l1931,5r82,-1l2022,4r8,l2076,4r46,-2l2216,2r123,l2338,2r,l2339,4r7,-2l2354,2xm2951,1r2,l2949,1r2,xm2915,1r34,l2947,1r,1l2945,2r12,-1l2958,2r13,l2986,2r14,l3008,2r-1,l3006,2r,l3009,2r3,l3012,6r-8,l2953,5,2841,6,2731,8r-40,l2651,8,2549,6r-102,l2399,6r,-2l2401,4r36,-2l2475,2r25,l2499,2r-1,2l2526,2r-5,l2550,2r185,l2915,1xm3089,r-1,l3088,r1,xm3762,r108,1l3870,1r1,l3872,2r5,-1l3884,1r6,l3901,1r9,l3915,1r4,l3921,r7,1l3934,1r5,l3944,1r5,l3955,r5,1l3966,1r,l3965,1r-1,l3966,1r12,l3991,2r15,l4015,4r-1,-2l4017,2r7,l4032,2r5,l4097,2r58,-1l4154,2r,l4156,2r4,-1l4163,1r4,l4169,1r3,1l4177,2r4,l4188,2r6,l4199,1r,l4207,2r7,l4222,4r10,l4233,4r,l4235,4r1,1l4237,5r3,-1l4240,4r4,l4247,5r1,l4248,6r-1,l4245,6r-1,2l4244,8r,l4243,9r-3,l4236,9r-5,l4226,9r-4,l4218,9r4,l4224,9r2,-1l4226,8r-2,l4223,8r-1,l4222,8r,l4223,8r-1,-2l4220,6r-4,-1l4212,5r-6,l4199,5r-2,l4193,5r-3,l4190,5r-4,-1l4185,5r-1,l4182,5r-2,l4177,5r-1,l4176,5r,l4175,5r,-1l4172,4r-4,l4167,5r-4,l4158,5r-6,1l4146,6r-7,l4134,6r3,l4131,6r-6,-1l4117,6r-9,l4099,6r-10,l4078,6r1,l4068,6r-64,l3942,5r-31,l3812,4r-88,1l3635,5r-6,l3629,1r26,l3676,1r14,l3707,1r15,l3736,1,3762,xm3482,r20,1l3517,2r17,-1l3557,1r23,l3604,1r-3,l3625,1r,4l3576,5,3462,6,3348,8,3211,5r-39,l3108,5r-65,1l3016,6r,-4l3029,4r21,l3053,4r-2,l3053,4r18,-2l3088,r79,2l3248,2r61,l3367,1r1,l3371,1r4,l3380,1r5,l3388,1r4,l3393,1r24,l3441,1r24,l3482,xe" fillcolor="#8ed6ef [1300]" strokecolor="#8ed6ef [1300]" strokeweight="0">
              <v:path arrowok="t" o:connecttype="custom" o:connectlocs="768960,9525;826632,14288;325206,15875;115344,15875;108936,14288;91314,15875;1602,15875;150588,14288;653616,9525;711288,9525;1603602,7938;1784628,7938;1542726,14288;1047708,14288;1209510,7938;1457820,7938;2540772,7938;2845152,7938;2601648,12700;2252412,15875;1919196,7938;2076192,9525;2207556,7938;3771107,3175;3836789,3175;3839993,9525;2939670,12700;3239244,6350;3745475,3175;4727501,1588;4738715,3175;4815611,3175;4375061,12700;3846401,6350;4038641,3175;4948577,0;6222167,1588;6292655,1588;6353531,1588;6417611,3175;6563393,3175;6675533,1588;6726797,1588;6781265,6350;6803693,7938;6798887,12700;6757235,14288;6763643,12700;6747623,7938;6705971,6350;6689951,7938;6669125,7938;6617861,9525;6534557,9525;5823269,7938;5962643,1588;5698313,1588;5546123,9525;4831631,3175;4946975,0;5406749,1588;5512481,1588" o:connectangles="0,0,0,0,0,0,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1" layoutInCell="1" allowOverlap="1" wp14:anchorId="030A1044" wp14:editId="030A1045">
              <wp:simplePos x="0" y="0"/>
              <wp:positionH relativeFrom="column">
                <wp:posOffset>838216</wp:posOffset>
              </wp:positionH>
              <wp:positionV relativeFrom="page">
                <wp:posOffset>1714500</wp:posOffset>
              </wp:positionV>
              <wp:extent cx="1270" cy="1270"/>
              <wp:effectExtent l="0" t="0" r="0" b="0"/>
              <wp:wrapNone/>
              <wp:docPr id="54" name="Rectangle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5C4A184B" id="Rectangle 54" o:spid="_x0000_s1026" style="position:absolute;margin-left:66pt;margin-top:135pt;width:.1pt;height:.1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" fillcolor="#8ed6ef [1300]" strokecolor="#8ed6ef [1300]" strokeweight="0">
              <w10:wrap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1" layoutInCell="1" allowOverlap="1" wp14:anchorId="030A1046" wp14:editId="030A1047">
              <wp:simplePos x="0" y="0"/>
              <wp:positionH relativeFrom="column">
                <wp:posOffset>6781925</wp:posOffset>
              </wp:positionH>
              <wp:positionV relativeFrom="page">
                <wp:posOffset>1704975</wp:posOffset>
              </wp:positionV>
              <wp:extent cx="6350" cy="0"/>
              <wp:effectExtent l="0" t="0" r="0" b="0"/>
              <wp:wrapNone/>
              <wp:docPr id="55" name="Freeform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350" cy="0"/>
                      </a:xfrm>
                      <a:custGeom>
                        <a:avLst/>
                        <a:gdLst>
                          <a:gd name="T0" fmla="*/ 0 w 4"/>
                          <a:gd name="T1" fmla="*/ 2 w 4"/>
                          <a:gd name="T2" fmla="*/ 3 w 4"/>
                          <a:gd name="T3" fmla="*/ 4 w 4"/>
                          <a:gd name="T4" fmla="*/ 0 w 4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  <a:cxn ang="0">
                            <a:pos x="T4" y="0"/>
                          </a:cxn>
                        </a:cxnLst>
                        <a:rect l="0" t="0" r="r" b="b"/>
                        <a:pathLst>
                          <a:path w="4">
                            <a:moveTo>
                              <a:pt x="0" y="0"/>
                            </a:moveTo>
                            <a:lnTo>
                              <a:pt x="2" y="0"/>
                            </a:lnTo>
                            <a:lnTo>
                              <a:pt x="3" y="0"/>
                            </a:lnTo>
                            <a:lnTo>
                              <a:pt x="4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6C34F77" id="Freeform 55" o:spid="_x0000_s1026" style="position:absolute;margin-left:534pt;margin-top:134.25pt;width:.5pt;height:0;z-index:-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4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" path="m,l2,,3,,4,,,xe" fillcolor="#8ed6ef [1300]" strokecolor="#8ed6ef [1300]" strokeweight="0">
              <v:path arrowok="t" o:connecttype="custom" o:connectlocs="0,0;3175,0;4763,0;6350,0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030A1048" wp14:editId="030A1049">
              <wp:simplePos x="0" y="0"/>
              <wp:positionH relativeFrom="column">
                <wp:posOffset>5867508</wp:posOffset>
              </wp:positionH>
              <wp:positionV relativeFrom="page">
                <wp:posOffset>762000</wp:posOffset>
              </wp:positionV>
              <wp:extent cx="17145" cy="5586095"/>
              <wp:effectExtent l="0" t="0" r="20955" b="14605"/>
              <wp:wrapNone/>
              <wp:docPr id="60" name="Freeform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7145" cy="5586095"/>
                      </a:xfrm>
                      <a:custGeom>
                        <a:avLst/>
                        <a:gdLst>
                          <a:gd name="T0" fmla="*/ 7 w 11"/>
                          <a:gd name="T1" fmla="*/ 1 h 3511"/>
                          <a:gd name="T2" fmla="*/ 10 w 11"/>
                          <a:gd name="T3" fmla="*/ 10 h 3511"/>
                          <a:gd name="T4" fmla="*/ 8 w 11"/>
                          <a:gd name="T5" fmla="*/ 20 h 3511"/>
                          <a:gd name="T6" fmla="*/ 7 w 11"/>
                          <a:gd name="T7" fmla="*/ 21 h 3511"/>
                          <a:gd name="T8" fmla="*/ 4 w 11"/>
                          <a:gd name="T9" fmla="*/ 48 h 3511"/>
                          <a:gd name="T10" fmla="*/ 6 w 11"/>
                          <a:gd name="T11" fmla="*/ 59 h 3511"/>
                          <a:gd name="T12" fmla="*/ 4 w 11"/>
                          <a:gd name="T13" fmla="*/ 60 h 3511"/>
                          <a:gd name="T14" fmla="*/ 7 w 11"/>
                          <a:gd name="T15" fmla="*/ 94 h 3511"/>
                          <a:gd name="T16" fmla="*/ 7 w 11"/>
                          <a:gd name="T17" fmla="*/ 139 h 3511"/>
                          <a:gd name="T18" fmla="*/ 4 w 11"/>
                          <a:gd name="T19" fmla="*/ 556 h 3511"/>
                          <a:gd name="T20" fmla="*/ 6 w 11"/>
                          <a:gd name="T21" fmla="*/ 897 h 3511"/>
                          <a:gd name="T22" fmla="*/ 7 w 11"/>
                          <a:gd name="T23" fmla="*/ 1189 h 3511"/>
                          <a:gd name="T24" fmla="*/ 7 w 11"/>
                          <a:gd name="T25" fmla="*/ 1776 h 3511"/>
                          <a:gd name="T26" fmla="*/ 8 w 11"/>
                          <a:gd name="T27" fmla="*/ 2091 h 3511"/>
                          <a:gd name="T28" fmla="*/ 8 w 11"/>
                          <a:gd name="T29" fmla="*/ 2190 h 3511"/>
                          <a:gd name="T30" fmla="*/ 10 w 11"/>
                          <a:gd name="T31" fmla="*/ 2459 h 3511"/>
                          <a:gd name="T32" fmla="*/ 8 w 11"/>
                          <a:gd name="T33" fmla="*/ 2934 h 3511"/>
                          <a:gd name="T34" fmla="*/ 8 w 11"/>
                          <a:gd name="T35" fmla="*/ 3048 h 3511"/>
                          <a:gd name="T36" fmla="*/ 11 w 11"/>
                          <a:gd name="T37" fmla="*/ 3343 h 3511"/>
                          <a:gd name="T38" fmla="*/ 11 w 11"/>
                          <a:gd name="T39" fmla="*/ 3416 h 3511"/>
                          <a:gd name="T40" fmla="*/ 10 w 11"/>
                          <a:gd name="T41" fmla="*/ 3453 h 3511"/>
                          <a:gd name="T42" fmla="*/ 11 w 11"/>
                          <a:gd name="T43" fmla="*/ 3461 h 3511"/>
                          <a:gd name="T44" fmla="*/ 11 w 11"/>
                          <a:gd name="T45" fmla="*/ 3508 h 3511"/>
                          <a:gd name="T46" fmla="*/ 10 w 11"/>
                          <a:gd name="T47" fmla="*/ 3511 h 3511"/>
                          <a:gd name="T48" fmla="*/ 8 w 11"/>
                          <a:gd name="T49" fmla="*/ 3261 h 3511"/>
                          <a:gd name="T50" fmla="*/ 7 w 11"/>
                          <a:gd name="T51" fmla="*/ 3158 h 3511"/>
                          <a:gd name="T52" fmla="*/ 7 w 11"/>
                          <a:gd name="T53" fmla="*/ 3114 h 3511"/>
                          <a:gd name="T54" fmla="*/ 6 w 11"/>
                          <a:gd name="T55" fmla="*/ 2967 h 3511"/>
                          <a:gd name="T56" fmla="*/ 6 w 11"/>
                          <a:gd name="T57" fmla="*/ 2802 h 3511"/>
                          <a:gd name="T58" fmla="*/ 6 w 11"/>
                          <a:gd name="T59" fmla="*/ 2681 h 3511"/>
                          <a:gd name="T60" fmla="*/ 4 w 11"/>
                          <a:gd name="T61" fmla="*/ 2555 h 3511"/>
                          <a:gd name="T62" fmla="*/ 6 w 11"/>
                          <a:gd name="T63" fmla="*/ 2489 h 3511"/>
                          <a:gd name="T64" fmla="*/ 6 w 11"/>
                          <a:gd name="T65" fmla="*/ 2378 h 3511"/>
                          <a:gd name="T66" fmla="*/ 6 w 11"/>
                          <a:gd name="T67" fmla="*/ 2360 h 3511"/>
                          <a:gd name="T68" fmla="*/ 6 w 11"/>
                          <a:gd name="T69" fmla="*/ 2199 h 3511"/>
                          <a:gd name="T70" fmla="*/ 4 w 11"/>
                          <a:gd name="T71" fmla="*/ 1915 h 3511"/>
                          <a:gd name="T72" fmla="*/ 3 w 11"/>
                          <a:gd name="T73" fmla="*/ 1668 h 3511"/>
                          <a:gd name="T74" fmla="*/ 2 w 11"/>
                          <a:gd name="T75" fmla="*/ 1566 h 3511"/>
                          <a:gd name="T76" fmla="*/ 3 w 11"/>
                          <a:gd name="T77" fmla="*/ 1533 h 3511"/>
                          <a:gd name="T78" fmla="*/ 3 w 11"/>
                          <a:gd name="T79" fmla="*/ 1423 h 3511"/>
                          <a:gd name="T80" fmla="*/ 2 w 11"/>
                          <a:gd name="T81" fmla="*/ 1076 h 3511"/>
                          <a:gd name="T82" fmla="*/ 3 w 11"/>
                          <a:gd name="T83" fmla="*/ 1025 h 3511"/>
                          <a:gd name="T84" fmla="*/ 4 w 11"/>
                          <a:gd name="T85" fmla="*/ 989 h 3511"/>
                          <a:gd name="T86" fmla="*/ 3 w 11"/>
                          <a:gd name="T87" fmla="*/ 783 h 3511"/>
                          <a:gd name="T88" fmla="*/ 2 w 11"/>
                          <a:gd name="T89" fmla="*/ 687 h 3511"/>
                          <a:gd name="T90" fmla="*/ 2 w 11"/>
                          <a:gd name="T91" fmla="*/ 595 h 3511"/>
                          <a:gd name="T92" fmla="*/ 2 w 11"/>
                          <a:gd name="T93" fmla="*/ 490 h 3511"/>
                          <a:gd name="T94" fmla="*/ 2 w 11"/>
                          <a:gd name="T95" fmla="*/ 313 h 3511"/>
                          <a:gd name="T96" fmla="*/ 2 w 11"/>
                          <a:gd name="T97" fmla="*/ 282 h 3511"/>
                          <a:gd name="T98" fmla="*/ 2 w 11"/>
                          <a:gd name="T99" fmla="*/ 233 h 3511"/>
                          <a:gd name="T100" fmla="*/ 4 w 11"/>
                          <a:gd name="T101" fmla="*/ 192 h 3511"/>
                          <a:gd name="T102" fmla="*/ 3 w 11"/>
                          <a:gd name="T103" fmla="*/ 183 h 3511"/>
                          <a:gd name="T104" fmla="*/ 2 w 11"/>
                          <a:gd name="T105" fmla="*/ 77 h 3511"/>
                          <a:gd name="T106" fmla="*/ 2 w 11"/>
                          <a:gd name="T107" fmla="*/ 67 h 3511"/>
                          <a:gd name="T108" fmla="*/ 3 w 11"/>
                          <a:gd name="T109" fmla="*/ 31 h 3511"/>
                          <a:gd name="T110" fmla="*/ 6 w 11"/>
                          <a:gd name="T111" fmla="*/ 8 h 351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</a:cxnLst>
                        <a:rect l="0" t="0" r="r" b="b"/>
                        <a:pathLst>
                          <a:path w="11" h="3511">
                            <a:moveTo>
                              <a:pt x="0" y="957"/>
                            </a:moveTo>
                            <a:lnTo>
                              <a:pt x="0" y="959"/>
                            </a:lnTo>
                            <a:lnTo>
                              <a:pt x="0" y="959"/>
                            </a:lnTo>
                            <a:lnTo>
                              <a:pt x="0" y="957"/>
                            </a:lnTo>
                            <a:close/>
                            <a:moveTo>
                              <a:pt x="6" y="0"/>
                            </a:moveTo>
                            <a:lnTo>
                              <a:pt x="7" y="1"/>
                            </a:lnTo>
                            <a:lnTo>
                              <a:pt x="7" y="3"/>
                            </a:lnTo>
                            <a:lnTo>
                              <a:pt x="8" y="4"/>
                            </a:lnTo>
                            <a:lnTo>
                              <a:pt x="8" y="4"/>
                            </a:lnTo>
                            <a:lnTo>
                              <a:pt x="8" y="5"/>
                            </a:lnTo>
                            <a:lnTo>
                              <a:pt x="10" y="6"/>
                            </a:lnTo>
                            <a:lnTo>
                              <a:pt x="10" y="10"/>
                            </a:lnTo>
                            <a:lnTo>
                              <a:pt x="10" y="14"/>
                            </a:lnTo>
                            <a:lnTo>
                              <a:pt x="10" y="18"/>
                            </a:lnTo>
                            <a:lnTo>
                              <a:pt x="10" y="22"/>
                            </a:lnTo>
                            <a:lnTo>
                              <a:pt x="10" y="25"/>
                            </a:lnTo>
                            <a:lnTo>
                              <a:pt x="10" y="21"/>
                            </a:lnTo>
                            <a:lnTo>
                              <a:pt x="8" y="20"/>
                            </a:lnTo>
                            <a:lnTo>
                              <a:pt x="8" y="18"/>
                            </a:lnTo>
                            <a:lnTo>
                              <a:pt x="8" y="20"/>
                            </a:lnTo>
                            <a:lnTo>
                              <a:pt x="8" y="20"/>
                            </a:lnTo>
                            <a:lnTo>
                              <a:pt x="8" y="21"/>
                            </a:lnTo>
                            <a:lnTo>
                              <a:pt x="7" y="22"/>
                            </a:lnTo>
                            <a:lnTo>
                              <a:pt x="7" y="21"/>
                            </a:lnTo>
                            <a:lnTo>
                              <a:pt x="7" y="21"/>
                            </a:lnTo>
                            <a:lnTo>
                              <a:pt x="6" y="23"/>
                            </a:lnTo>
                            <a:lnTo>
                              <a:pt x="6" y="30"/>
                            </a:lnTo>
                            <a:lnTo>
                              <a:pt x="6" y="38"/>
                            </a:lnTo>
                            <a:lnTo>
                              <a:pt x="6" y="44"/>
                            </a:lnTo>
                            <a:lnTo>
                              <a:pt x="4" y="48"/>
                            </a:lnTo>
                            <a:lnTo>
                              <a:pt x="4" y="51"/>
                            </a:lnTo>
                            <a:lnTo>
                              <a:pt x="4" y="52"/>
                            </a:lnTo>
                            <a:lnTo>
                              <a:pt x="6" y="54"/>
                            </a:lnTo>
                            <a:lnTo>
                              <a:pt x="6" y="55"/>
                            </a:lnTo>
                            <a:lnTo>
                              <a:pt x="6" y="56"/>
                            </a:lnTo>
                            <a:lnTo>
                              <a:pt x="6" y="59"/>
                            </a:lnTo>
                            <a:lnTo>
                              <a:pt x="6" y="60"/>
                            </a:lnTo>
                            <a:lnTo>
                              <a:pt x="4" y="60"/>
                            </a:lnTo>
                            <a:lnTo>
                              <a:pt x="4" y="60"/>
                            </a:lnTo>
                            <a:lnTo>
                              <a:pt x="4" y="60"/>
                            </a:lnTo>
                            <a:lnTo>
                              <a:pt x="4" y="60"/>
                            </a:lnTo>
                            <a:lnTo>
                              <a:pt x="4" y="60"/>
                            </a:lnTo>
                            <a:lnTo>
                              <a:pt x="4" y="63"/>
                            </a:lnTo>
                            <a:lnTo>
                              <a:pt x="4" y="65"/>
                            </a:lnTo>
                            <a:lnTo>
                              <a:pt x="6" y="67"/>
                            </a:lnTo>
                            <a:lnTo>
                              <a:pt x="6" y="74"/>
                            </a:lnTo>
                            <a:lnTo>
                              <a:pt x="7" y="84"/>
                            </a:lnTo>
                            <a:lnTo>
                              <a:pt x="7" y="94"/>
                            </a:lnTo>
                            <a:lnTo>
                              <a:pt x="7" y="91"/>
                            </a:lnTo>
                            <a:lnTo>
                              <a:pt x="6" y="102"/>
                            </a:lnTo>
                            <a:lnTo>
                              <a:pt x="7" y="114"/>
                            </a:lnTo>
                            <a:lnTo>
                              <a:pt x="7" y="128"/>
                            </a:lnTo>
                            <a:lnTo>
                              <a:pt x="7" y="141"/>
                            </a:lnTo>
                            <a:lnTo>
                              <a:pt x="7" y="139"/>
                            </a:lnTo>
                            <a:lnTo>
                              <a:pt x="7" y="187"/>
                            </a:lnTo>
                            <a:lnTo>
                              <a:pt x="6" y="233"/>
                            </a:lnTo>
                            <a:lnTo>
                              <a:pt x="6" y="277"/>
                            </a:lnTo>
                            <a:lnTo>
                              <a:pt x="4" y="369"/>
                            </a:lnTo>
                            <a:lnTo>
                              <a:pt x="6" y="462"/>
                            </a:lnTo>
                            <a:lnTo>
                              <a:pt x="4" y="556"/>
                            </a:lnTo>
                            <a:lnTo>
                              <a:pt x="6" y="591"/>
                            </a:lnTo>
                            <a:lnTo>
                              <a:pt x="6" y="595"/>
                            </a:lnTo>
                            <a:lnTo>
                              <a:pt x="7" y="683"/>
                            </a:lnTo>
                            <a:lnTo>
                              <a:pt x="8" y="769"/>
                            </a:lnTo>
                            <a:lnTo>
                              <a:pt x="6" y="857"/>
                            </a:lnTo>
                            <a:lnTo>
                              <a:pt x="6" y="897"/>
                            </a:lnTo>
                            <a:lnTo>
                              <a:pt x="6" y="942"/>
                            </a:lnTo>
                            <a:lnTo>
                              <a:pt x="7" y="986"/>
                            </a:lnTo>
                            <a:lnTo>
                              <a:pt x="6" y="1028"/>
                            </a:lnTo>
                            <a:lnTo>
                              <a:pt x="6" y="1108"/>
                            </a:lnTo>
                            <a:lnTo>
                              <a:pt x="7" y="1188"/>
                            </a:lnTo>
                            <a:lnTo>
                              <a:pt x="7" y="1189"/>
                            </a:lnTo>
                            <a:lnTo>
                              <a:pt x="7" y="1287"/>
                            </a:lnTo>
                            <a:lnTo>
                              <a:pt x="7" y="1409"/>
                            </a:lnTo>
                            <a:lnTo>
                              <a:pt x="7" y="1530"/>
                            </a:lnTo>
                            <a:lnTo>
                              <a:pt x="6" y="1530"/>
                            </a:lnTo>
                            <a:lnTo>
                              <a:pt x="7" y="1653"/>
                            </a:lnTo>
                            <a:lnTo>
                              <a:pt x="7" y="1776"/>
                            </a:lnTo>
                            <a:lnTo>
                              <a:pt x="7" y="1780"/>
                            </a:lnTo>
                            <a:lnTo>
                              <a:pt x="7" y="1840"/>
                            </a:lnTo>
                            <a:lnTo>
                              <a:pt x="8" y="1923"/>
                            </a:lnTo>
                            <a:lnTo>
                              <a:pt x="8" y="2008"/>
                            </a:lnTo>
                            <a:lnTo>
                              <a:pt x="8" y="2091"/>
                            </a:lnTo>
                            <a:lnTo>
                              <a:pt x="8" y="2091"/>
                            </a:lnTo>
                            <a:lnTo>
                              <a:pt x="8" y="2141"/>
                            </a:lnTo>
                            <a:lnTo>
                              <a:pt x="8" y="2192"/>
                            </a:lnTo>
                            <a:lnTo>
                              <a:pt x="8" y="2191"/>
                            </a:lnTo>
                            <a:lnTo>
                              <a:pt x="8" y="2191"/>
                            </a:lnTo>
                            <a:lnTo>
                              <a:pt x="8" y="2190"/>
                            </a:lnTo>
                            <a:lnTo>
                              <a:pt x="8" y="2190"/>
                            </a:lnTo>
                            <a:lnTo>
                              <a:pt x="8" y="2190"/>
                            </a:lnTo>
                            <a:lnTo>
                              <a:pt x="8" y="2190"/>
                            </a:lnTo>
                            <a:lnTo>
                              <a:pt x="10" y="2281"/>
                            </a:lnTo>
                            <a:lnTo>
                              <a:pt x="10" y="2371"/>
                            </a:lnTo>
                            <a:lnTo>
                              <a:pt x="10" y="2373"/>
                            </a:lnTo>
                            <a:lnTo>
                              <a:pt x="10" y="2459"/>
                            </a:lnTo>
                            <a:lnTo>
                              <a:pt x="10" y="2549"/>
                            </a:lnTo>
                            <a:lnTo>
                              <a:pt x="8" y="2715"/>
                            </a:lnTo>
                            <a:lnTo>
                              <a:pt x="7" y="2880"/>
                            </a:lnTo>
                            <a:lnTo>
                              <a:pt x="8" y="2896"/>
                            </a:lnTo>
                            <a:lnTo>
                              <a:pt x="8" y="2916"/>
                            </a:lnTo>
                            <a:lnTo>
                              <a:pt x="8" y="2934"/>
                            </a:lnTo>
                            <a:lnTo>
                              <a:pt x="10" y="2951"/>
                            </a:lnTo>
                            <a:lnTo>
                              <a:pt x="8" y="2951"/>
                            </a:lnTo>
                            <a:lnTo>
                              <a:pt x="10" y="2963"/>
                            </a:lnTo>
                            <a:lnTo>
                              <a:pt x="10" y="2967"/>
                            </a:lnTo>
                            <a:lnTo>
                              <a:pt x="8" y="3007"/>
                            </a:lnTo>
                            <a:lnTo>
                              <a:pt x="8" y="3048"/>
                            </a:lnTo>
                            <a:lnTo>
                              <a:pt x="10" y="3084"/>
                            </a:lnTo>
                            <a:lnTo>
                              <a:pt x="10" y="3210"/>
                            </a:lnTo>
                            <a:lnTo>
                              <a:pt x="10" y="3334"/>
                            </a:lnTo>
                            <a:lnTo>
                              <a:pt x="10" y="3335"/>
                            </a:lnTo>
                            <a:lnTo>
                              <a:pt x="11" y="3339"/>
                            </a:lnTo>
                            <a:lnTo>
                              <a:pt x="11" y="3343"/>
                            </a:lnTo>
                            <a:lnTo>
                              <a:pt x="11" y="3348"/>
                            </a:lnTo>
                            <a:lnTo>
                              <a:pt x="11" y="3356"/>
                            </a:lnTo>
                            <a:lnTo>
                              <a:pt x="11" y="3365"/>
                            </a:lnTo>
                            <a:lnTo>
                              <a:pt x="11" y="3376"/>
                            </a:lnTo>
                            <a:lnTo>
                              <a:pt x="10" y="3382"/>
                            </a:lnTo>
                            <a:lnTo>
                              <a:pt x="11" y="3416"/>
                            </a:lnTo>
                            <a:lnTo>
                              <a:pt x="11" y="3452"/>
                            </a:lnTo>
                            <a:lnTo>
                              <a:pt x="11" y="3452"/>
                            </a:lnTo>
                            <a:lnTo>
                              <a:pt x="11" y="3452"/>
                            </a:lnTo>
                            <a:lnTo>
                              <a:pt x="11" y="3451"/>
                            </a:lnTo>
                            <a:lnTo>
                              <a:pt x="10" y="3452"/>
                            </a:lnTo>
                            <a:lnTo>
                              <a:pt x="10" y="3453"/>
                            </a:lnTo>
                            <a:lnTo>
                              <a:pt x="10" y="3456"/>
                            </a:lnTo>
                            <a:lnTo>
                              <a:pt x="10" y="3458"/>
                            </a:lnTo>
                            <a:lnTo>
                              <a:pt x="10" y="3460"/>
                            </a:lnTo>
                            <a:lnTo>
                              <a:pt x="11" y="3460"/>
                            </a:lnTo>
                            <a:lnTo>
                              <a:pt x="11" y="3460"/>
                            </a:lnTo>
                            <a:lnTo>
                              <a:pt x="11" y="3461"/>
                            </a:lnTo>
                            <a:lnTo>
                              <a:pt x="11" y="3464"/>
                            </a:lnTo>
                            <a:lnTo>
                              <a:pt x="11" y="3466"/>
                            </a:lnTo>
                            <a:lnTo>
                              <a:pt x="10" y="3465"/>
                            </a:lnTo>
                            <a:lnTo>
                              <a:pt x="10" y="3487"/>
                            </a:lnTo>
                            <a:lnTo>
                              <a:pt x="11" y="3511"/>
                            </a:lnTo>
                            <a:lnTo>
                              <a:pt x="11" y="3508"/>
                            </a:lnTo>
                            <a:lnTo>
                              <a:pt x="10" y="3508"/>
                            </a:lnTo>
                            <a:lnTo>
                              <a:pt x="10" y="3508"/>
                            </a:lnTo>
                            <a:lnTo>
                              <a:pt x="10" y="3509"/>
                            </a:lnTo>
                            <a:lnTo>
                              <a:pt x="10" y="3511"/>
                            </a:lnTo>
                            <a:lnTo>
                              <a:pt x="10" y="3511"/>
                            </a:lnTo>
                            <a:lnTo>
                              <a:pt x="10" y="3511"/>
                            </a:lnTo>
                            <a:lnTo>
                              <a:pt x="10" y="3432"/>
                            </a:lnTo>
                            <a:lnTo>
                              <a:pt x="8" y="3355"/>
                            </a:lnTo>
                            <a:lnTo>
                              <a:pt x="8" y="3355"/>
                            </a:lnTo>
                            <a:lnTo>
                              <a:pt x="10" y="3354"/>
                            </a:lnTo>
                            <a:lnTo>
                              <a:pt x="10" y="3352"/>
                            </a:lnTo>
                            <a:lnTo>
                              <a:pt x="8" y="3261"/>
                            </a:lnTo>
                            <a:lnTo>
                              <a:pt x="7" y="3172"/>
                            </a:lnTo>
                            <a:lnTo>
                              <a:pt x="7" y="3173"/>
                            </a:lnTo>
                            <a:lnTo>
                              <a:pt x="7" y="3172"/>
                            </a:lnTo>
                            <a:lnTo>
                              <a:pt x="7" y="3171"/>
                            </a:lnTo>
                            <a:lnTo>
                              <a:pt x="6" y="3168"/>
                            </a:lnTo>
                            <a:lnTo>
                              <a:pt x="7" y="3158"/>
                            </a:lnTo>
                            <a:lnTo>
                              <a:pt x="6" y="3142"/>
                            </a:lnTo>
                            <a:lnTo>
                              <a:pt x="6" y="3126"/>
                            </a:lnTo>
                            <a:lnTo>
                              <a:pt x="7" y="3112"/>
                            </a:lnTo>
                            <a:lnTo>
                              <a:pt x="7" y="3114"/>
                            </a:lnTo>
                            <a:lnTo>
                              <a:pt x="7" y="3114"/>
                            </a:lnTo>
                            <a:lnTo>
                              <a:pt x="7" y="3114"/>
                            </a:lnTo>
                            <a:lnTo>
                              <a:pt x="7" y="3109"/>
                            </a:lnTo>
                            <a:lnTo>
                              <a:pt x="6" y="3103"/>
                            </a:lnTo>
                            <a:lnTo>
                              <a:pt x="7" y="3104"/>
                            </a:lnTo>
                            <a:lnTo>
                              <a:pt x="7" y="3105"/>
                            </a:lnTo>
                            <a:lnTo>
                              <a:pt x="6" y="3036"/>
                            </a:lnTo>
                            <a:lnTo>
                              <a:pt x="6" y="2967"/>
                            </a:lnTo>
                            <a:lnTo>
                              <a:pt x="6" y="2963"/>
                            </a:lnTo>
                            <a:lnTo>
                              <a:pt x="4" y="2887"/>
                            </a:lnTo>
                            <a:lnTo>
                              <a:pt x="6" y="2889"/>
                            </a:lnTo>
                            <a:lnTo>
                              <a:pt x="6" y="2844"/>
                            </a:lnTo>
                            <a:lnTo>
                              <a:pt x="4" y="2800"/>
                            </a:lnTo>
                            <a:lnTo>
                              <a:pt x="6" y="2802"/>
                            </a:lnTo>
                            <a:lnTo>
                              <a:pt x="4" y="2757"/>
                            </a:lnTo>
                            <a:lnTo>
                              <a:pt x="4" y="2711"/>
                            </a:lnTo>
                            <a:lnTo>
                              <a:pt x="6" y="2711"/>
                            </a:lnTo>
                            <a:lnTo>
                              <a:pt x="4" y="2700"/>
                            </a:lnTo>
                            <a:lnTo>
                              <a:pt x="6" y="2701"/>
                            </a:lnTo>
                            <a:lnTo>
                              <a:pt x="6" y="2681"/>
                            </a:lnTo>
                            <a:lnTo>
                              <a:pt x="6" y="2662"/>
                            </a:lnTo>
                            <a:lnTo>
                              <a:pt x="6" y="2642"/>
                            </a:lnTo>
                            <a:lnTo>
                              <a:pt x="4" y="2626"/>
                            </a:lnTo>
                            <a:lnTo>
                              <a:pt x="6" y="2630"/>
                            </a:lnTo>
                            <a:lnTo>
                              <a:pt x="6" y="2592"/>
                            </a:lnTo>
                            <a:lnTo>
                              <a:pt x="4" y="2555"/>
                            </a:lnTo>
                            <a:lnTo>
                              <a:pt x="6" y="2519"/>
                            </a:lnTo>
                            <a:lnTo>
                              <a:pt x="6" y="2520"/>
                            </a:lnTo>
                            <a:lnTo>
                              <a:pt x="6" y="2520"/>
                            </a:lnTo>
                            <a:lnTo>
                              <a:pt x="6" y="2522"/>
                            </a:lnTo>
                            <a:lnTo>
                              <a:pt x="6" y="2506"/>
                            </a:lnTo>
                            <a:lnTo>
                              <a:pt x="6" y="2489"/>
                            </a:lnTo>
                            <a:lnTo>
                              <a:pt x="6" y="2492"/>
                            </a:lnTo>
                            <a:lnTo>
                              <a:pt x="6" y="2463"/>
                            </a:lnTo>
                            <a:lnTo>
                              <a:pt x="6" y="2437"/>
                            </a:lnTo>
                            <a:lnTo>
                              <a:pt x="7" y="2412"/>
                            </a:lnTo>
                            <a:lnTo>
                              <a:pt x="6" y="2387"/>
                            </a:lnTo>
                            <a:lnTo>
                              <a:pt x="6" y="2378"/>
                            </a:lnTo>
                            <a:lnTo>
                              <a:pt x="6" y="2378"/>
                            </a:lnTo>
                            <a:lnTo>
                              <a:pt x="6" y="2378"/>
                            </a:lnTo>
                            <a:lnTo>
                              <a:pt x="6" y="2375"/>
                            </a:lnTo>
                            <a:lnTo>
                              <a:pt x="6" y="2373"/>
                            </a:lnTo>
                            <a:lnTo>
                              <a:pt x="6" y="2371"/>
                            </a:lnTo>
                            <a:lnTo>
                              <a:pt x="6" y="2360"/>
                            </a:lnTo>
                            <a:lnTo>
                              <a:pt x="4" y="2350"/>
                            </a:lnTo>
                            <a:lnTo>
                              <a:pt x="6" y="2353"/>
                            </a:lnTo>
                            <a:lnTo>
                              <a:pt x="4" y="2302"/>
                            </a:lnTo>
                            <a:lnTo>
                              <a:pt x="6" y="2250"/>
                            </a:lnTo>
                            <a:lnTo>
                              <a:pt x="4" y="2200"/>
                            </a:lnTo>
                            <a:lnTo>
                              <a:pt x="6" y="2199"/>
                            </a:lnTo>
                            <a:lnTo>
                              <a:pt x="6" y="2173"/>
                            </a:lnTo>
                            <a:lnTo>
                              <a:pt x="6" y="2149"/>
                            </a:lnTo>
                            <a:lnTo>
                              <a:pt x="6" y="2122"/>
                            </a:lnTo>
                            <a:lnTo>
                              <a:pt x="6" y="2052"/>
                            </a:lnTo>
                            <a:lnTo>
                              <a:pt x="6" y="1983"/>
                            </a:lnTo>
                            <a:lnTo>
                              <a:pt x="4" y="1915"/>
                            </a:lnTo>
                            <a:lnTo>
                              <a:pt x="6" y="1915"/>
                            </a:lnTo>
                            <a:lnTo>
                              <a:pt x="4" y="1848"/>
                            </a:lnTo>
                            <a:lnTo>
                              <a:pt x="4" y="1780"/>
                            </a:lnTo>
                            <a:lnTo>
                              <a:pt x="4" y="1776"/>
                            </a:lnTo>
                            <a:lnTo>
                              <a:pt x="3" y="1758"/>
                            </a:lnTo>
                            <a:lnTo>
                              <a:pt x="3" y="1668"/>
                            </a:lnTo>
                            <a:lnTo>
                              <a:pt x="3" y="1577"/>
                            </a:lnTo>
                            <a:lnTo>
                              <a:pt x="3" y="1579"/>
                            </a:lnTo>
                            <a:lnTo>
                              <a:pt x="3" y="1579"/>
                            </a:lnTo>
                            <a:lnTo>
                              <a:pt x="3" y="1579"/>
                            </a:lnTo>
                            <a:lnTo>
                              <a:pt x="3" y="1577"/>
                            </a:lnTo>
                            <a:lnTo>
                              <a:pt x="2" y="1566"/>
                            </a:lnTo>
                            <a:lnTo>
                              <a:pt x="3" y="1551"/>
                            </a:lnTo>
                            <a:lnTo>
                              <a:pt x="3" y="1533"/>
                            </a:lnTo>
                            <a:lnTo>
                              <a:pt x="3" y="1532"/>
                            </a:lnTo>
                            <a:lnTo>
                              <a:pt x="3" y="1530"/>
                            </a:lnTo>
                            <a:lnTo>
                              <a:pt x="3" y="1532"/>
                            </a:lnTo>
                            <a:lnTo>
                              <a:pt x="3" y="1533"/>
                            </a:lnTo>
                            <a:lnTo>
                              <a:pt x="3" y="1533"/>
                            </a:lnTo>
                            <a:lnTo>
                              <a:pt x="3" y="1488"/>
                            </a:lnTo>
                            <a:lnTo>
                              <a:pt x="3" y="1444"/>
                            </a:lnTo>
                            <a:lnTo>
                              <a:pt x="3" y="1445"/>
                            </a:lnTo>
                            <a:lnTo>
                              <a:pt x="3" y="1447"/>
                            </a:lnTo>
                            <a:lnTo>
                              <a:pt x="3" y="1423"/>
                            </a:lnTo>
                            <a:lnTo>
                              <a:pt x="3" y="1427"/>
                            </a:lnTo>
                            <a:lnTo>
                              <a:pt x="2" y="1189"/>
                            </a:lnTo>
                            <a:lnTo>
                              <a:pt x="2" y="1188"/>
                            </a:lnTo>
                            <a:lnTo>
                              <a:pt x="2" y="1072"/>
                            </a:lnTo>
                            <a:lnTo>
                              <a:pt x="2" y="1075"/>
                            </a:lnTo>
                            <a:lnTo>
                              <a:pt x="2" y="1076"/>
                            </a:lnTo>
                            <a:lnTo>
                              <a:pt x="3" y="1076"/>
                            </a:lnTo>
                            <a:lnTo>
                              <a:pt x="2" y="1067"/>
                            </a:lnTo>
                            <a:lnTo>
                              <a:pt x="3" y="1066"/>
                            </a:lnTo>
                            <a:lnTo>
                              <a:pt x="2" y="1044"/>
                            </a:lnTo>
                            <a:lnTo>
                              <a:pt x="3" y="1024"/>
                            </a:lnTo>
                            <a:lnTo>
                              <a:pt x="3" y="1025"/>
                            </a:lnTo>
                            <a:lnTo>
                              <a:pt x="3" y="1027"/>
                            </a:lnTo>
                            <a:lnTo>
                              <a:pt x="3" y="1027"/>
                            </a:lnTo>
                            <a:lnTo>
                              <a:pt x="3" y="1007"/>
                            </a:lnTo>
                            <a:lnTo>
                              <a:pt x="4" y="987"/>
                            </a:lnTo>
                            <a:lnTo>
                              <a:pt x="4" y="989"/>
                            </a:lnTo>
                            <a:lnTo>
                              <a:pt x="4" y="989"/>
                            </a:lnTo>
                            <a:lnTo>
                              <a:pt x="4" y="987"/>
                            </a:lnTo>
                            <a:lnTo>
                              <a:pt x="2" y="973"/>
                            </a:lnTo>
                            <a:lnTo>
                              <a:pt x="0" y="959"/>
                            </a:lnTo>
                            <a:lnTo>
                              <a:pt x="2" y="901"/>
                            </a:lnTo>
                            <a:lnTo>
                              <a:pt x="3" y="842"/>
                            </a:lnTo>
                            <a:lnTo>
                              <a:pt x="3" y="783"/>
                            </a:lnTo>
                            <a:lnTo>
                              <a:pt x="0" y="728"/>
                            </a:lnTo>
                            <a:lnTo>
                              <a:pt x="2" y="725"/>
                            </a:lnTo>
                            <a:lnTo>
                              <a:pt x="2" y="718"/>
                            </a:lnTo>
                            <a:lnTo>
                              <a:pt x="2" y="711"/>
                            </a:lnTo>
                            <a:lnTo>
                              <a:pt x="2" y="706"/>
                            </a:lnTo>
                            <a:lnTo>
                              <a:pt x="2" y="687"/>
                            </a:lnTo>
                            <a:lnTo>
                              <a:pt x="2" y="666"/>
                            </a:lnTo>
                            <a:lnTo>
                              <a:pt x="0" y="647"/>
                            </a:lnTo>
                            <a:lnTo>
                              <a:pt x="0" y="633"/>
                            </a:lnTo>
                            <a:lnTo>
                              <a:pt x="0" y="617"/>
                            </a:lnTo>
                            <a:lnTo>
                              <a:pt x="3" y="604"/>
                            </a:lnTo>
                            <a:lnTo>
                              <a:pt x="2" y="595"/>
                            </a:lnTo>
                            <a:lnTo>
                              <a:pt x="2" y="591"/>
                            </a:lnTo>
                            <a:lnTo>
                              <a:pt x="2" y="562"/>
                            </a:lnTo>
                            <a:lnTo>
                              <a:pt x="2" y="532"/>
                            </a:lnTo>
                            <a:lnTo>
                              <a:pt x="2" y="535"/>
                            </a:lnTo>
                            <a:lnTo>
                              <a:pt x="0" y="513"/>
                            </a:lnTo>
                            <a:lnTo>
                              <a:pt x="2" y="490"/>
                            </a:lnTo>
                            <a:lnTo>
                              <a:pt x="2" y="472"/>
                            </a:lnTo>
                            <a:lnTo>
                              <a:pt x="0" y="456"/>
                            </a:lnTo>
                            <a:lnTo>
                              <a:pt x="0" y="438"/>
                            </a:lnTo>
                            <a:lnTo>
                              <a:pt x="0" y="418"/>
                            </a:lnTo>
                            <a:lnTo>
                              <a:pt x="0" y="401"/>
                            </a:lnTo>
                            <a:lnTo>
                              <a:pt x="2" y="313"/>
                            </a:lnTo>
                            <a:lnTo>
                              <a:pt x="2" y="313"/>
                            </a:lnTo>
                            <a:lnTo>
                              <a:pt x="2" y="311"/>
                            </a:lnTo>
                            <a:lnTo>
                              <a:pt x="2" y="310"/>
                            </a:lnTo>
                            <a:lnTo>
                              <a:pt x="2" y="302"/>
                            </a:lnTo>
                            <a:lnTo>
                              <a:pt x="2" y="293"/>
                            </a:lnTo>
                            <a:lnTo>
                              <a:pt x="2" y="282"/>
                            </a:lnTo>
                            <a:lnTo>
                              <a:pt x="2" y="275"/>
                            </a:lnTo>
                            <a:lnTo>
                              <a:pt x="0" y="271"/>
                            </a:lnTo>
                            <a:lnTo>
                              <a:pt x="2" y="260"/>
                            </a:lnTo>
                            <a:lnTo>
                              <a:pt x="2" y="252"/>
                            </a:lnTo>
                            <a:lnTo>
                              <a:pt x="0" y="243"/>
                            </a:lnTo>
                            <a:lnTo>
                              <a:pt x="2" y="233"/>
                            </a:lnTo>
                            <a:lnTo>
                              <a:pt x="2" y="234"/>
                            </a:lnTo>
                            <a:lnTo>
                              <a:pt x="2" y="234"/>
                            </a:lnTo>
                            <a:lnTo>
                              <a:pt x="2" y="225"/>
                            </a:lnTo>
                            <a:lnTo>
                              <a:pt x="2" y="213"/>
                            </a:lnTo>
                            <a:lnTo>
                              <a:pt x="3" y="201"/>
                            </a:lnTo>
                            <a:lnTo>
                              <a:pt x="4" y="192"/>
                            </a:lnTo>
                            <a:lnTo>
                              <a:pt x="3" y="193"/>
                            </a:lnTo>
                            <a:lnTo>
                              <a:pt x="3" y="193"/>
                            </a:lnTo>
                            <a:lnTo>
                              <a:pt x="3" y="193"/>
                            </a:lnTo>
                            <a:lnTo>
                              <a:pt x="3" y="191"/>
                            </a:lnTo>
                            <a:lnTo>
                              <a:pt x="3" y="187"/>
                            </a:lnTo>
                            <a:lnTo>
                              <a:pt x="3" y="183"/>
                            </a:lnTo>
                            <a:lnTo>
                              <a:pt x="3" y="180"/>
                            </a:lnTo>
                            <a:lnTo>
                              <a:pt x="3" y="176"/>
                            </a:lnTo>
                            <a:lnTo>
                              <a:pt x="2" y="174"/>
                            </a:lnTo>
                            <a:lnTo>
                              <a:pt x="2" y="124"/>
                            </a:lnTo>
                            <a:lnTo>
                              <a:pt x="2" y="77"/>
                            </a:lnTo>
                            <a:lnTo>
                              <a:pt x="2" y="77"/>
                            </a:lnTo>
                            <a:lnTo>
                              <a:pt x="2" y="78"/>
                            </a:lnTo>
                            <a:lnTo>
                              <a:pt x="3" y="77"/>
                            </a:lnTo>
                            <a:lnTo>
                              <a:pt x="2" y="74"/>
                            </a:lnTo>
                            <a:lnTo>
                              <a:pt x="2" y="72"/>
                            </a:lnTo>
                            <a:lnTo>
                              <a:pt x="2" y="69"/>
                            </a:lnTo>
                            <a:lnTo>
                              <a:pt x="2" y="67"/>
                            </a:lnTo>
                            <a:lnTo>
                              <a:pt x="2" y="65"/>
                            </a:lnTo>
                            <a:lnTo>
                              <a:pt x="2" y="63"/>
                            </a:lnTo>
                            <a:lnTo>
                              <a:pt x="3" y="52"/>
                            </a:lnTo>
                            <a:lnTo>
                              <a:pt x="2" y="39"/>
                            </a:lnTo>
                            <a:lnTo>
                              <a:pt x="2" y="39"/>
                            </a:lnTo>
                            <a:lnTo>
                              <a:pt x="3" y="31"/>
                            </a:lnTo>
                            <a:lnTo>
                              <a:pt x="3" y="23"/>
                            </a:lnTo>
                            <a:lnTo>
                              <a:pt x="4" y="13"/>
                            </a:lnTo>
                            <a:lnTo>
                              <a:pt x="4" y="12"/>
                            </a:lnTo>
                            <a:lnTo>
                              <a:pt x="4" y="12"/>
                            </a:lnTo>
                            <a:lnTo>
                              <a:pt x="4" y="10"/>
                            </a:lnTo>
                            <a:lnTo>
                              <a:pt x="6" y="8"/>
                            </a:lnTo>
                            <a:lnTo>
                              <a:pt x="4" y="6"/>
                            </a:lnTo>
                            <a:lnTo>
                              <a:pt x="4" y="3"/>
                            </a:lnTo>
                            <a:lnTo>
                              <a:pt x="6" y="0"/>
                            </a:lnTo>
                            <a:lnTo>
                              <a:pt x="6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173CE61D" id="Freeform 60" o:spid="_x0000_s1026" style="position:absolute;margin-left:462pt;margin-top:60pt;width:1.35pt;height:439.8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1,3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" path="m,957r,2l,959r,-2xm6,l7,1r,2l8,4r,l8,5r2,1l10,10r,4l10,18r,4l10,25r,-4l8,20r,-2l8,20r,l8,21,7,22r,-1l7,21,6,23r,7l6,38r,6l4,48r,3l4,52r2,2l6,55r,1l6,59r,1l4,60r,l4,60r,l4,60r,3l4,65r2,2l6,74,7,84r,10l7,91,6,102r1,12l7,128r,13l7,139r,48l6,233r,44l4,369r2,93l4,556r2,35l6,595r1,88l8,769,6,857r,40l6,942r1,44l6,1028r,80l7,1188r,1l7,1287r,122l7,1530r-1,l7,1653r,123l7,1780r,60l8,1923r,85l8,2091r,l8,2141r,51l8,2191r,l8,2190r,l8,2190r,l10,2281r,90l10,2373r,86l10,2549,8,2715,7,2880r1,16l8,2916r,18l10,2951r-2,l10,2963r,4l8,3007r,41l10,3084r,126l10,3334r,1l11,3339r,4l11,3348r,8l11,3365r,11l10,3382r1,34l11,3452r,l11,3452r,-1l10,3452r,1l10,3456r,2l10,3460r1,l11,3460r,1l11,3464r,2l10,3465r,22l11,3511r,-3l10,3508r,l10,3509r,2l10,3511r,l10,3432,8,3355r,l10,3354r,-2l8,3261,7,3172r,1l7,3172r,-1l6,3168r1,-10l6,3142r,-16l7,3112r,2l7,3114r,l7,3109r-1,-6l7,3104r,1l6,3036r,-69l6,2963,4,2887r2,2l6,2844,4,2800r2,2l4,2757r,-46l6,2711,4,2700r2,1l6,2681r,-19l6,2642,4,2626r2,4l6,2592,4,2555r2,-36l6,2520r,l6,2522r,-16l6,2489r,3l6,2463r,-26l7,2412,6,2387r,-9l6,2378r,l6,2375r,-2l6,2371r,-11l4,2350r2,3l4,2302r2,-52l4,2200r2,-1l6,2173r,-24l6,2122r,-70l6,1983,4,1915r2,l4,1848r,-68l4,1776,3,1758r,-90l3,1577r,2l3,1579r,l3,1577,2,1566r1,-15l3,1533r,-1l3,1530r,2l3,1533r,l3,1488r,-44l3,1445r,2l3,1423r,4l2,1189r,-1l2,1072r,3l2,1076r1,l2,1067r1,-1l2,1044r1,-20l3,1025r,2l3,1027r,-20l4,987r,2l4,989r,-2l2,973,,959,2,901,3,842r,-59l,728r2,-3l2,718r,-7l2,706r,-19l2,666,,647,,633,,617,3,604,2,595r,-4l2,562r,-30l2,535,,513,2,490r,-18l,456,,438,,418,,401,2,313r,l2,311r,-1l2,302r,-9l2,282r,-7l,271,2,260r,-8l,243,2,233r,1l2,234r,-9l2,213,3,201r1,-9l3,193r,l3,193r,-2l3,187r,-4l3,180r,-4l2,174r,-50l2,77r,l2,78,3,77,2,74r,-2l2,69r,-2l2,65r,-2l3,52,2,39r,l3,31r,-8l4,13r,-1l4,12r,-2l6,8,4,6,4,3,6,r,xe" fillcolor="#8ed6ef [1300]" strokecolor="#8ed6ef [1300]" strokeweight="0">
              <v:path arrowok="t" o:connecttype="custom" o:connectlocs="10910,1591;15586,15910;12469,31821;10910,33412;6235,76369;9352,93871;6235,95462;10910,149557;10910,221153;6235,884611;9352,1427151;10910,1891731;10910,2825664;12469,3326837;12469,3484349;15586,3912335;12469,4668073;12469,4849450;17145,5318803;17145,5434947;15586,5493815;17145,5506544;17145,5581322;15586,5586095;12469,5188338;10910,5024463;10910,4954457;9352,4720576;9352,4458057;9352,4265543;6235,4065073;9352,3960066;9352,3783462;9352,3754823;9352,3498668;6235,3046816;4676,2653833;3117,2491548;4676,2439044;4676,2264031;3117,1711945;4676,1630802;6235,1573525;4676,1245774;3117,1093035;3117,946661;3117,779603;3117,497991;3117,448670;3117,370709;6235,305477;4676,291158;3117,122509;3117,106599;4676,49322;9352,12728" o:connectangles="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030A104A" wp14:editId="030A104B">
              <wp:simplePos x="0" y="0"/>
              <wp:positionH relativeFrom="column">
                <wp:posOffset>4886415</wp:posOffset>
              </wp:positionH>
              <wp:positionV relativeFrom="page">
                <wp:posOffset>847725</wp:posOffset>
              </wp:positionV>
              <wp:extent cx="17145" cy="5586095"/>
              <wp:effectExtent l="0" t="0" r="20955" b="14605"/>
              <wp:wrapNone/>
              <wp:docPr id="62" name="Freeform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7145" cy="5586095"/>
                      </a:xfrm>
                      <a:custGeom>
                        <a:avLst/>
                        <a:gdLst>
                          <a:gd name="T0" fmla="*/ 2 w 11"/>
                          <a:gd name="T1" fmla="*/ 0 h 3511"/>
                          <a:gd name="T2" fmla="*/ 3 w 11"/>
                          <a:gd name="T3" fmla="*/ 249 h 3511"/>
                          <a:gd name="T4" fmla="*/ 4 w 11"/>
                          <a:gd name="T5" fmla="*/ 353 h 3511"/>
                          <a:gd name="T6" fmla="*/ 4 w 11"/>
                          <a:gd name="T7" fmla="*/ 397 h 3511"/>
                          <a:gd name="T8" fmla="*/ 7 w 11"/>
                          <a:gd name="T9" fmla="*/ 540 h 3511"/>
                          <a:gd name="T10" fmla="*/ 6 w 11"/>
                          <a:gd name="T11" fmla="*/ 709 h 3511"/>
                          <a:gd name="T12" fmla="*/ 7 w 11"/>
                          <a:gd name="T13" fmla="*/ 830 h 3511"/>
                          <a:gd name="T14" fmla="*/ 7 w 11"/>
                          <a:gd name="T15" fmla="*/ 956 h 3511"/>
                          <a:gd name="T16" fmla="*/ 6 w 11"/>
                          <a:gd name="T17" fmla="*/ 1022 h 3511"/>
                          <a:gd name="T18" fmla="*/ 6 w 11"/>
                          <a:gd name="T19" fmla="*/ 1133 h 3511"/>
                          <a:gd name="T20" fmla="*/ 7 w 11"/>
                          <a:gd name="T21" fmla="*/ 1150 h 3511"/>
                          <a:gd name="T22" fmla="*/ 6 w 11"/>
                          <a:gd name="T23" fmla="*/ 1312 h 3511"/>
                          <a:gd name="T24" fmla="*/ 7 w 11"/>
                          <a:gd name="T25" fmla="*/ 1596 h 3511"/>
                          <a:gd name="T26" fmla="*/ 8 w 11"/>
                          <a:gd name="T27" fmla="*/ 1843 h 3511"/>
                          <a:gd name="T28" fmla="*/ 10 w 11"/>
                          <a:gd name="T29" fmla="*/ 1945 h 3511"/>
                          <a:gd name="T30" fmla="*/ 8 w 11"/>
                          <a:gd name="T31" fmla="*/ 1978 h 3511"/>
                          <a:gd name="T32" fmla="*/ 8 w 11"/>
                          <a:gd name="T33" fmla="*/ 2088 h 3511"/>
                          <a:gd name="T34" fmla="*/ 10 w 11"/>
                          <a:gd name="T35" fmla="*/ 2434 h 3511"/>
                          <a:gd name="T36" fmla="*/ 8 w 11"/>
                          <a:gd name="T37" fmla="*/ 2484 h 3511"/>
                          <a:gd name="T38" fmla="*/ 7 w 11"/>
                          <a:gd name="T39" fmla="*/ 2522 h 3511"/>
                          <a:gd name="T40" fmla="*/ 10 w 11"/>
                          <a:gd name="T41" fmla="*/ 2727 h 3511"/>
                          <a:gd name="T42" fmla="*/ 10 w 11"/>
                          <a:gd name="T43" fmla="*/ 2824 h 3511"/>
                          <a:gd name="T44" fmla="*/ 10 w 11"/>
                          <a:gd name="T45" fmla="*/ 2912 h 3511"/>
                          <a:gd name="T46" fmla="*/ 11 w 11"/>
                          <a:gd name="T47" fmla="*/ 2998 h 3511"/>
                          <a:gd name="T48" fmla="*/ 11 w 11"/>
                          <a:gd name="T49" fmla="*/ 3109 h 3511"/>
                          <a:gd name="T50" fmla="*/ 10 w 11"/>
                          <a:gd name="T51" fmla="*/ 3218 h 3511"/>
                          <a:gd name="T52" fmla="*/ 11 w 11"/>
                          <a:gd name="T53" fmla="*/ 3268 h 3511"/>
                          <a:gd name="T54" fmla="*/ 8 w 11"/>
                          <a:gd name="T55" fmla="*/ 3310 h 3511"/>
                          <a:gd name="T56" fmla="*/ 8 w 11"/>
                          <a:gd name="T57" fmla="*/ 3324 h 3511"/>
                          <a:gd name="T58" fmla="*/ 10 w 11"/>
                          <a:gd name="T59" fmla="*/ 3434 h 3511"/>
                          <a:gd name="T60" fmla="*/ 10 w 11"/>
                          <a:gd name="T61" fmla="*/ 3442 h 3511"/>
                          <a:gd name="T62" fmla="*/ 10 w 11"/>
                          <a:gd name="T63" fmla="*/ 3472 h 3511"/>
                          <a:gd name="T64" fmla="*/ 7 w 11"/>
                          <a:gd name="T65" fmla="*/ 3501 h 3511"/>
                          <a:gd name="T66" fmla="*/ 4 w 11"/>
                          <a:gd name="T67" fmla="*/ 3510 h 3511"/>
                          <a:gd name="T68" fmla="*/ 2 w 11"/>
                          <a:gd name="T69" fmla="*/ 3501 h 3511"/>
                          <a:gd name="T70" fmla="*/ 3 w 11"/>
                          <a:gd name="T71" fmla="*/ 3491 h 3511"/>
                          <a:gd name="T72" fmla="*/ 4 w 11"/>
                          <a:gd name="T73" fmla="*/ 3490 h 3511"/>
                          <a:gd name="T74" fmla="*/ 7 w 11"/>
                          <a:gd name="T75" fmla="*/ 3463 h 3511"/>
                          <a:gd name="T76" fmla="*/ 6 w 11"/>
                          <a:gd name="T77" fmla="*/ 3452 h 3511"/>
                          <a:gd name="T78" fmla="*/ 7 w 11"/>
                          <a:gd name="T79" fmla="*/ 3448 h 3511"/>
                          <a:gd name="T80" fmla="*/ 4 w 11"/>
                          <a:gd name="T81" fmla="*/ 3419 h 3511"/>
                          <a:gd name="T82" fmla="*/ 4 w 11"/>
                          <a:gd name="T83" fmla="*/ 3324 h 3511"/>
                          <a:gd name="T84" fmla="*/ 6 w 11"/>
                          <a:gd name="T85" fmla="*/ 2916 h 3511"/>
                          <a:gd name="T86" fmla="*/ 4 w 11"/>
                          <a:gd name="T87" fmla="*/ 2525 h 3511"/>
                          <a:gd name="T88" fmla="*/ 4 w 11"/>
                          <a:gd name="T89" fmla="*/ 2102 h 3511"/>
                          <a:gd name="T90" fmla="*/ 4 w 11"/>
                          <a:gd name="T91" fmla="*/ 1671 h 3511"/>
                          <a:gd name="T92" fmla="*/ 3 w 11"/>
                          <a:gd name="T93" fmla="*/ 1319 h 3511"/>
                          <a:gd name="T94" fmla="*/ 3 w 11"/>
                          <a:gd name="T95" fmla="*/ 1320 h 3511"/>
                          <a:gd name="T96" fmla="*/ 3 w 11"/>
                          <a:gd name="T97" fmla="*/ 796 h 3511"/>
                          <a:gd name="T98" fmla="*/ 3 w 11"/>
                          <a:gd name="T99" fmla="*/ 560 h 3511"/>
                          <a:gd name="T100" fmla="*/ 2 w 11"/>
                          <a:gd name="T101" fmla="*/ 301 h 3511"/>
                          <a:gd name="T102" fmla="*/ 0 w 11"/>
                          <a:gd name="T103" fmla="*/ 155 h 3511"/>
                          <a:gd name="T104" fmla="*/ 0 w 11"/>
                          <a:gd name="T105" fmla="*/ 59 h 3511"/>
                          <a:gd name="T106" fmla="*/ 2 w 11"/>
                          <a:gd name="T107" fmla="*/ 53 h 3511"/>
                          <a:gd name="T108" fmla="*/ 0 w 11"/>
                          <a:gd name="T109" fmla="*/ 45 h 3511"/>
                          <a:gd name="T110" fmla="*/ 2 w 11"/>
                          <a:gd name="T111" fmla="*/ 3 h 351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</a:cxnLst>
                        <a:rect l="0" t="0" r="r" b="b"/>
                        <a:pathLst>
                          <a:path w="11" h="3511">
                            <a:moveTo>
                              <a:pt x="11" y="2552"/>
                            </a:moveTo>
                            <a:lnTo>
                              <a:pt x="11" y="2554"/>
                            </a:lnTo>
                            <a:lnTo>
                              <a:pt x="11" y="2552"/>
                            </a:lnTo>
                            <a:lnTo>
                              <a:pt x="11" y="2552"/>
                            </a:lnTo>
                            <a:close/>
                            <a:moveTo>
                              <a:pt x="2" y="0"/>
                            </a:moveTo>
                            <a:lnTo>
                              <a:pt x="2" y="0"/>
                            </a:lnTo>
                            <a:lnTo>
                              <a:pt x="2" y="79"/>
                            </a:lnTo>
                            <a:lnTo>
                              <a:pt x="3" y="156"/>
                            </a:lnTo>
                            <a:lnTo>
                              <a:pt x="3" y="156"/>
                            </a:lnTo>
                            <a:lnTo>
                              <a:pt x="3" y="157"/>
                            </a:lnTo>
                            <a:lnTo>
                              <a:pt x="2" y="158"/>
                            </a:lnTo>
                            <a:lnTo>
                              <a:pt x="3" y="249"/>
                            </a:lnTo>
                            <a:lnTo>
                              <a:pt x="4" y="339"/>
                            </a:lnTo>
                            <a:lnTo>
                              <a:pt x="4" y="338"/>
                            </a:lnTo>
                            <a:lnTo>
                              <a:pt x="4" y="339"/>
                            </a:lnTo>
                            <a:lnTo>
                              <a:pt x="6" y="340"/>
                            </a:lnTo>
                            <a:lnTo>
                              <a:pt x="6" y="343"/>
                            </a:lnTo>
                            <a:lnTo>
                              <a:pt x="4" y="353"/>
                            </a:lnTo>
                            <a:lnTo>
                              <a:pt x="6" y="369"/>
                            </a:lnTo>
                            <a:lnTo>
                              <a:pt x="6" y="385"/>
                            </a:lnTo>
                            <a:lnTo>
                              <a:pt x="4" y="399"/>
                            </a:lnTo>
                            <a:lnTo>
                              <a:pt x="4" y="397"/>
                            </a:lnTo>
                            <a:lnTo>
                              <a:pt x="4" y="397"/>
                            </a:lnTo>
                            <a:lnTo>
                              <a:pt x="4" y="397"/>
                            </a:lnTo>
                            <a:lnTo>
                              <a:pt x="4" y="402"/>
                            </a:lnTo>
                            <a:lnTo>
                              <a:pt x="6" y="408"/>
                            </a:lnTo>
                            <a:lnTo>
                              <a:pt x="6" y="407"/>
                            </a:lnTo>
                            <a:lnTo>
                              <a:pt x="4" y="406"/>
                            </a:lnTo>
                            <a:lnTo>
                              <a:pt x="6" y="474"/>
                            </a:lnTo>
                            <a:lnTo>
                              <a:pt x="7" y="540"/>
                            </a:lnTo>
                            <a:lnTo>
                              <a:pt x="7" y="544"/>
                            </a:lnTo>
                            <a:lnTo>
                              <a:pt x="7" y="624"/>
                            </a:lnTo>
                            <a:lnTo>
                              <a:pt x="7" y="622"/>
                            </a:lnTo>
                            <a:lnTo>
                              <a:pt x="7" y="667"/>
                            </a:lnTo>
                            <a:lnTo>
                              <a:pt x="7" y="710"/>
                            </a:lnTo>
                            <a:lnTo>
                              <a:pt x="6" y="709"/>
                            </a:lnTo>
                            <a:lnTo>
                              <a:pt x="7" y="754"/>
                            </a:lnTo>
                            <a:lnTo>
                              <a:pt x="7" y="799"/>
                            </a:lnTo>
                            <a:lnTo>
                              <a:pt x="6" y="799"/>
                            </a:lnTo>
                            <a:lnTo>
                              <a:pt x="7" y="811"/>
                            </a:lnTo>
                            <a:lnTo>
                              <a:pt x="6" y="810"/>
                            </a:lnTo>
                            <a:lnTo>
                              <a:pt x="7" y="830"/>
                            </a:lnTo>
                            <a:lnTo>
                              <a:pt x="6" y="849"/>
                            </a:lnTo>
                            <a:lnTo>
                              <a:pt x="7" y="869"/>
                            </a:lnTo>
                            <a:lnTo>
                              <a:pt x="7" y="884"/>
                            </a:lnTo>
                            <a:lnTo>
                              <a:pt x="6" y="881"/>
                            </a:lnTo>
                            <a:lnTo>
                              <a:pt x="7" y="918"/>
                            </a:lnTo>
                            <a:lnTo>
                              <a:pt x="7" y="956"/>
                            </a:lnTo>
                            <a:lnTo>
                              <a:pt x="6" y="992"/>
                            </a:lnTo>
                            <a:lnTo>
                              <a:pt x="6" y="990"/>
                            </a:lnTo>
                            <a:lnTo>
                              <a:pt x="6" y="989"/>
                            </a:lnTo>
                            <a:lnTo>
                              <a:pt x="6" y="989"/>
                            </a:lnTo>
                            <a:lnTo>
                              <a:pt x="6" y="1003"/>
                            </a:lnTo>
                            <a:lnTo>
                              <a:pt x="6" y="1022"/>
                            </a:lnTo>
                            <a:lnTo>
                              <a:pt x="6" y="1019"/>
                            </a:lnTo>
                            <a:lnTo>
                              <a:pt x="6" y="1048"/>
                            </a:lnTo>
                            <a:lnTo>
                              <a:pt x="6" y="1074"/>
                            </a:lnTo>
                            <a:lnTo>
                              <a:pt x="4" y="1099"/>
                            </a:lnTo>
                            <a:lnTo>
                              <a:pt x="6" y="1124"/>
                            </a:lnTo>
                            <a:lnTo>
                              <a:pt x="6" y="1133"/>
                            </a:lnTo>
                            <a:lnTo>
                              <a:pt x="6" y="1133"/>
                            </a:lnTo>
                            <a:lnTo>
                              <a:pt x="6" y="1133"/>
                            </a:lnTo>
                            <a:lnTo>
                              <a:pt x="6" y="1134"/>
                            </a:lnTo>
                            <a:lnTo>
                              <a:pt x="7" y="1136"/>
                            </a:lnTo>
                            <a:lnTo>
                              <a:pt x="7" y="1138"/>
                            </a:lnTo>
                            <a:lnTo>
                              <a:pt x="7" y="1150"/>
                            </a:lnTo>
                            <a:lnTo>
                              <a:pt x="7" y="1160"/>
                            </a:lnTo>
                            <a:lnTo>
                              <a:pt x="6" y="1158"/>
                            </a:lnTo>
                            <a:lnTo>
                              <a:pt x="7" y="1209"/>
                            </a:lnTo>
                            <a:lnTo>
                              <a:pt x="6" y="1261"/>
                            </a:lnTo>
                            <a:lnTo>
                              <a:pt x="7" y="1311"/>
                            </a:lnTo>
                            <a:lnTo>
                              <a:pt x="6" y="1312"/>
                            </a:lnTo>
                            <a:lnTo>
                              <a:pt x="6" y="1338"/>
                            </a:lnTo>
                            <a:lnTo>
                              <a:pt x="7" y="1362"/>
                            </a:lnTo>
                            <a:lnTo>
                              <a:pt x="7" y="1389"/>
                            </a:lnTo>
                            <a:lnTo>
                              <a:pt x="6" y="1459"/>
                            </a:lnTo>
                            <a:lnTo>
                              <a:pt x="6" y="1528"/>
                            </a:lnTo>
                            <a:lnTo>
                              <a:pt x="7" y="1596"/>
                            </a:lnTo>
                            <a:lnTo>
                              <a:pt x="6" y="1596"/>
                            </a:lnTo>
                            <a:lnTo>
                              <a:pt x="7" y="1661"/>
                            </a:lnTo>
                            <a:lnTo>
                              <a:pt x="7" y="1727"/>
                            </a:lnTo>
                            <a:lnTo>
                              <a:pt x="7" y="1729"/>
                            </a:lnTo>
                            <a:lnTo>
                              <a:pt x="8" y="1753"/>
                            </a:lnTo>
                            <a:lnTo>
                              <a:pt x="8" y="1843"/>
                            </a:lnTo>
                            <a:lnTo>
                              <a:pt x="8" y="1934"/>
                            </a:lnTo>
                            <a:lnTo>
                              <a:pt x="8" y="1932"/>
                            </a:lnTo>
                            <a:lnTo>
                              <a:pt x="8" y="1932"/>
                            </a:lnTo>
                            <a:lnTo>
                              <a:pt x="8" y="1932"/>
                            </a:lnTo>
                            <a:lnTo>
                              <a:pt x="8" y="1934"/>
                            </a:lnTo>
                            <a:lnTo>
                              <a:pt x="10" y="1945"/>
                            </a:lnTo>
                            <a:lnTo>
                              <a:pt x="8" y="1960"/>
                            </a:lnTo>
                            <a:lnTo>
                              <a:pt x="10" y="1978"/>
                            </a:lnTo>
                            <a:lnTo>
                              <a:pt x="8" y="1979"/>
                            </a:lnTo>
                            <a:lnTo>
                              <a:pt x="8" y="1979"/>
                            </a:lnTo>
                            <a:lnTo>
                              <a:pt x="8" y="1979"/>
                            </a:lnTo>
                            <a:lnTo>
                              <a:pt x="8" y="1978"/>
                            </a:lnTo>
                            <a:lnTo>
                              <a:pt x="8" y="1978"/>
                            </a:lnTo>
                            <a:lnTo>
                              <a:pt x="8" y="2022"/>
                            </a:lnTo>
                            <a:lnTo>
                              <a:pt x="8" y="2067"/>
                            </a:lnTo>
                            <a:lnTo>
                              <a:pt x="8" y="2066"/>
                            </a:lnTo>
                            <a:lnTo>
                              <a:pt x="8" y="2064"/>
                            </a:lnTo>
                            <a:lnTo>
                              <a:pt x="8" y="2088"/>
                            </a:lnTo>
                            <a:lnTo>
                              <a:pt x="8" y="2084"/>
                            </a:lnTo>
                            <a:lnTo>
                              <a:pt x="10" y="2318"/>
                            </a:lnTo>
                            <a:lnTo>
                              <a:pt x="10" y="2323"/>
                            </a:lnTo>
                            <a:lnTo>
                              <a:pt x="10" y="2438"/>
                            </a:lnTo>
                            <a:lnTo>
                              <a:pt x="10" y="2436"/>
                            </a:lnTo>
                            <a:lnTo>
                              <a:pt x="10" y="2434"/>
                            </a:lnTo>
                            <a:lnTo>
                              <a:pt x="8" y="2434"/>
                            </a:lnTo>
                            <a:lnTo>
                              <a:pt x="10" y="2444"/>
                            </a:lnTo>
                            <a:lnTo>
                              <a:pt x="10" y="2445"/>
                            </a:lnTo>
                            <a:lnTo>
                              <a:pt x="10" y="2466"/>
                            </a:lnTo>
                            <a:lnTo>
                              <a:pt x="10" y="2487"/>
                            </a:lnTo>
                            <a:lnTo>
                              <a:pt x="8" y="2484"/>
                            </a:lnTo>
                            <a:lnTo>
                              <a:pt x="8" y="2484"/>
                            </a:lnTo>
                            <a:lnTo>
                              <a:pt x="8" y="2484"/>
                            </a:lnTo>
                            <a:lnTo>
                              <a:pt x="8" y="2504"/>
                            </a:lnTo>
                            <a:lnTo>
                              <a:pt x="7" y="2523"/>
                            </a:lnTo>
                            <a:lnTo>
                              <a:pt x="7" y="2522"/>
                            </a:lnTo>
                            <a:lnTo>
                              <a:pt x="7" y="2522"/>
                            </a:lnTo>
                            <a:lnTo>
                              <a:pt x="7" y="2522"/>
                            </a:lnTo>
                            <a:lnTo>
                              <a:pt x="10" y="2538"/>
                            </a:lnTo>
                            <a:lnTo>
                              <a:pt x="11" y="2552"/>
                            </a:lnTo>
                            <a:lnTo>
                              <a:pt x="10" y="2610"/>
                            </a:lnTo>
                            <a:lnTo>
                              <a:pt x="8" y="2669"/>
                            </a:lnTo>
                            <a:lnTo>
                              <a:pt x="10" y="2727"/>
                            </a:lnTo>
                            <a:lnTo>
                              <a:pt x="11" y="2782"/>
                            </a:lnTo>
                            <a:lnTo>
                              <a:pt x="10" y="2786"/>
                            </a:lnTo>
                            <a:lnTo>
                              <a:pt x="10" y="2793"/>
                            </a:lnTo>
                            <a:lnTo>
                              <a:pt x="10" y="2799"/>
                            </a:lnTo>
                            <a:lnTo>
                              <a:pt x="10" y="2805"/>
                            </a:lnTo>
                            <a:lnTo>
                              <a:pt x="10" y="2824"/>
                            </a:lnTo>
                            <a:lnTo>
                              <a:pt x="11" y="2844"/>
                            </a:lnTo>
                            <a:lnTo>
                              <a:pt x="11" y="2864"/>
                            </a:lnTo>
                            <a:lnTo>
                              <a:pt x="11" y="2878"/>
                            </a:lnTo>
                            <a:lnTo>
                              <a:pt x="11" y="2894"/>
                            </a:lnTo>
                            <a:lnTo>
                              <a:pt x="8" y="2907"/>
                            </a:lnTo>
                            <a:lnTo>
                              <a:pt x="10" y="2912"/>
                            </a:lnTo>
                            <a:lnTo>
                              <a:pt x="10" y="2916"/>
                            </a:lnTo>
                            <a:lnTo>
                              <a:pt x="10" y="2935"/>
                            </a:lnTo>
                            <a:lnTo>
                              <a:pt x="10" y="2956"/>
                            </a:lnTo>
                            <a:lnTo>
                              <a:pt x="11" y="2979"/>
                            </a:lnTo>
                            <a:lnTo>
                              <a:pt x="10" y="2976"/>
                            </a:lnTo>
                            <a:lnTo>
                              <a:pt x="11" y="2998"/>
                            </a:lnTo>
                            <a:lnTo>
                              <a:pt x="10" y="3020"/>
                            </a:lnTo>
                            <a:lnTo>
                              <a:pt x="10" y="3039"/>
                            </a:lnTo>
                            <a:lnTo>
                              <a:pt x="11" y="3054"/>
                            </a:lnTo>
                            <a:lnTo>
                              <a:pt x="11" y="3073"/>
                            </a:lnTo>
                            <a:lnTo>
                              <a:pt x="11" y="3092"/>
                            </a:lnTo>
                            <a:lnTo>
                              <a:pt x="11" y="3109"/>
                            </a:lnTo>
                            <a:lnTo>
                              <a:pt x="11" y="3198"/>
                            </a:lnTo>
                            <a:lnTo>
                              <a:pt x="10" y="3198"/>
                            </a:lnTo>
                            <a:lnTo>
                              <a:pt x="10" y="3198"/>
                            </a:lnTo>
                            <a:lnTo>
                              <a:pt x="10" y="3201"/>
                            </a:lnTo>
                            <a:lnTo>
                              <a:pt x="10" y="3209"/>
                            </a:lnTo>
                            <a:lnTo>
                              <a:pt x="10" y="3218"/>
                            </a:lnTo>
                            <a:lnTo>
                              <a:pt x="10" y="3228"/>
                            </a:lnTo>
                            <a:lnTo>
                              <a:pt x="10" y="3236"/>
                            </a:lnTo>
                            <a:lnTo>
                              <a:pt x="11" y="3240"/>
                            </a:lnTo>
                            <a:lnTo>
                              <a:pt x="10" y="3251"/>
                            </a:lnTo>
                            <a:lnTo>
                              <a:pt x="11" y="3259"/>
                            </a:lnTo>
                            <a:lnTo>
                              <a:pt x="11" y="3268"/>
                            </a:lnTo>
                            <a:lnTo>
                              <a:pt x="10" y="3278"/>
                            </a:lnTo>
                            <a:lnTo>
                              <a:pt x="10" y="3277"/>
                            </a:lnTo>
                            <a:lnTo>
                              <a:pt x="10" y="3276"/>
                            </a:lnTo>
                            <a:lnTo>
                              <a:pt x="10" y="3286"/>
                            </a:lnTo>
                            <a:lnTo>
                              <a:pt x="10" y="3298"/>
                            </a:lnTo>
                            <a:lnTo>
                              <a:pt x="8" y="3310"/>
                            </a:lnTo>
                            <a:lnTo>
                              <a:pt x="8" y="3319"/>
                            </a:lnTo>
                            <a:lnTo>
                              <a:pt x="8" y="3317"/>
                            </a:lnTo>
                            <a:lnTo>
                              <a:pt x="8" y="3317"/>
                            </a:lnTo>
                            <a:lnTo>
                              <a:pt x="8" y="3317"/>
                            </a:lnTo>
                            <a:lnTo>
                              <a:pt x="8" y="3320"/>
                            </a:lnTo>
                            <a:lnTo>
                              <a:pt x="8" y="3324"/>
                            </a:lnTo>
                            <a:lnTo>
                              <a:pt x="8" y="3328"/>
                            </a:lnTo>
                            <a:lnTo>
                              <a:pt x="8" y="3330"/>
                            </a:lnTo>
                            <a:lnTo>
                              <a:pt x="8" y="3334"/>
                            </a:lnTo>
                            <a:lnTo>
                              <a:pt x="10" y="3337"/>
                            </a:lnTo>
                            <a:lnTo>
                              <a:pt x="10" y="3387"/>
                            </a:lnTo>
                            <a:lnTo>
                              <a:pt x="10" y="3434"/>
                            </a:lnTo>
                            <a:lnTo>
                              <a:pt x="10" y="3434"/>
                            </a:lnTo>
                            <a:lnTo>
                              <a:pt x="10" y="3433"/>
                            </a:lnTo>
                            <a:lnTo>
                              <a:pt x="10" y="3434"/>
                            </a:lnTo>
                            <a:lnTo>
                              <a:pt x="10" y="3435"/>
                            </a:lnTo>
                            <a:lnTo>
                              <a:pt x="10" y="3439"/>
                            </a:lnTo>
                            <a:lnTo>
                              <a:pt x="10" y="3442"/>
                            </a:lnTo>
                            <a:lnTo>
                              <a:pt x="10" y="3444"/>
                            </a:lnTo>
                            <a:lnTo>
                              <a:pt x="10" y="3446"/>
                            </a:lnTo>
                            <a:lnTo>
                              <a:pt x="10" y="3448"/>
                            </a:lnTo>
                            <a:lnTo>
                              <a:pt x="10" y="3459"/>
                            </a:lnTo>
                            <a:lnTo>
                              <a:pt x="10" y="3472"/>
                            </a:lnTo>
                            <a:lnTo>
                              <a:pt x="10" y="3472"/>
                            </a:lnTo>
                            <a:lnTo>
                              <a:pt x="10" y="3480"/>
                            </a:lnTo>
                            <a:lnTo>
                              <a:pt x="8" y="3487"/>
                            </a:lnTo>
                            <a:lnTo>
                              <a:pt x="7" y="3498"/>
                            </a:lnTo>
                            <a:lnTo>
                              <a:pt x="7" y="3499"/>
                            </a:lnTo>
                            <a:lnTo>
                              <a:pt x="7" y="3499"/>
                            </a:lnTo>
                            <a:lnTo>
                              <a:pt x="7" y="3501"/>
                            </a:lnTo>
                            <a:lnTo>
                              <a:pt x="6" y="3502"/>
                            </a:lnTo>
                            <a:lnTo>
                              <a:pt x="7" y="3504"/>
                            </a:lnTo>
                            <a:lnTo>
                              <a:pt x="7" y="3508"/>
                            </a:lnTo>
                            <a:lnTo>
                              <a:pt x="6" y="3510"/>
                            </a:lnTo>
                            <a:lnTo>
                              <a:pt x="6" y="3511"/>
                            </a:lnTo>
                            <a:lnTo>
                              <a:pt x="4" y="3510"/>
                            </a:lnTo>
                            <a:lnTo>
                              <a:pt x="4" y="3508"/>
                            </a:lnTo>
                            <a:lnTo>
                              <a:pt x="3" y="3507"/>
                            </a:lnTo>
                            <a:lnTo>
                              <a:pt x="3" y="3507"/>
                            </a:lnTo>
                            <a:lnTo>
                              <a:pt x="3" y="3506"/>
                            </a:lnTo>
                            <a:lnTo>
                              <a:pt x="3" y="3503"/>
                            </a:lnTo>
                            <a:lnTo>
                              <a:pt x="2" y="3501"/>
                            </a:lnTo>
                            <a:lnTo>
                              <a:pt x="2" y="3497"/>
                            </a:lnTo>
                            <a:lnTo>
                              <a:pt x="2" y="3493"/>
                            </a:lnTo>
                            <a:lnTo>
                              <a:pt x="2" y="3489"/>
                            </a:lnTo>
                            <a:lnTo>
                              <a:pt x="2" y="3486"/>
                            </a:lnTo>
                            <a:lnTo>
                              <a:pt x="3" y="3490"/>
                            </a:lnTo>
                            <a:lnTo>
                              <a:pt x="3" y="3491"/>
                            </a:lnTo>
                            <a:lnTo>
                              <a:pt x="3" y="3493"/>
                            </a:lnTo>
                            <a:lnTo>
                              <a:pt x="3" y="3491"/>
                            </a:lnTo>
                            <a:lnTo>
                              <a:pt x="3" y="3490"/>
                            </a:lnTo>
                            <a:lnTo>
                              <a:pt x="4" y="3490"/>
                            </a:lnTo>
                            <a:lnTo>
                              <a:pt x="4" y="3489"/>
                            </a:lnTo>
                            <a:lnTo>
                              <a:pt x="4" y="3490"/>
                            </a:lnTo>
                            <a:lnTo>
                              <a:pt x="4" y="3490"/>
                            </a:lnTo>
                            <a:lnTo>
                              <a:pt x="6" y="3487"/>
                            </a:lnTo>
                            <a:lnTo>
                              <a:pt x="6" y="3481"/>
                            </a:lnTo>
                            <a:lnTo>
                              <a:pt x="6" y="3473"/>
                            </a:lnTo>
                            <a:lnTo>
                              <a:pt x="6" y="3467"/>
                            </a:lnTo>
                            <a:lnTo>
                              <a:pt x="7" y="3463"/>
                            </a:lnTo>
                            <a:lnTo>
                              <a:pt x="7" y="3460"/>
                            </a:lnTo>
                            <a:lnTo>
                              <a:pt x="7" y="3459"/>
                            </a:lnTo>
                            <a:lnTo>
                              <a:pt x="6" y="3457"/>
                            </a:lnTo>
                            <a:lnTo>
                              <a:pt x="6" y="3456"/>
                            </a:lnTo>
                            <a:lnTo>
                              <a:pt x="6" y="3455"/>
                            </a:lnTo>
                            <a:lnTo>
                              <a:pt x="6" y="3452"/>
                            </a:lnTo>
                            <a:lnTo>
                              <a:pt x="6" y="3451"/>
                            </a:lnTo>
                            <a:lnTo>
                              <a:pt x="7" y="3451"/>
                            </a:lnTo>
                            <a:lnTo>
                              <a:pt x="7" y="3451"/>
                            </a:lnTo>
                            <a:lnTo>
                              <a:pt x="7" y="3451"/>
                            </a:lnTo>
                            <a:lnTo>
                              <a:pt x="7" y="3451"/>
                            </a:lnTo>
                            <a:lnTo>
                              <a:pt x="7" y="3448"/>
                            </a:lnTo>
                            <a:lnTo>
                              <a:pt x="7" y="3446"/>
                            </a:lnTo>
                            <a:lnTo>
                              <a:pt x="6" y="3444"/>
                            </a:lnTo>
                            <a:lnTo>
                              <a:pt x="6" y="3436"/>
                            </a:lnTo>
                            <a:lnTo>
                              <a:pt x="4" y="3427"/>
                            </a:lnTo>
                            <a:lnTo>
                              <a:pt x="4" y="3417"/>
                            </a:lnTo>
                            <a:lnTo>
                              <a:pt x="4" y="3419"/>
                            </a:lnTo>
                            <a:lnTo>
                              <a:pt x="6" y="3409"/>
                            </a:lnTo>
                            <a:lnTo>
                              <a:pt x="6" y="3397"/>
                            </a:lnTo>
                            <a:lnTo>
                              <a:pt x="4" y="3383"/>
                            </a:lnTo>
                            <a:lnTo>
                              <a:pt x="4" y="3370"/>
                            </a:lnTo>
                            <a:lnTo>
                              <a:pt x="4" y="3371"/>
                            </a:lnTo>
                            <a:lnTo>
                              <a:pt x="4" y="3324"/>
                            </a:lnTo>
                            <a:lnTo>
                              <a:pt x="6" y="3278"/>
                            </a:lnTo>
                            <a:lnTo>
                              <a:pt x="6" y="3234"/>
                            </a:lnTo>
                            <a:lnTo>
                              <a:pt x="7" y="3142"/>
                            </a:lnTo>
                            <a:lnTo>
                              <a:pt x="7" y="3049"/>
                            </a:lnTo>
                            <a:lnTo>
                              <a:pt x="7" y="2955"/>
                            </a:lnTo>
                            <a:lnTo>
                              <a:pt x="6" y="2916"/>
                            </a:lnTo>
                            <a:lnTo>
                              <a:pt x="6" y="2912"/>
                            </a:lnTo>
                            <a:lnTo>
                              <a:pt x="3" y="2784"/>
                            </a:lnTo>
                            <a:lnTo>
                              <a:pt x="6" y="2654"/>
                            </a:lnTo>
                            <a:lnTo>
                              <a:pt x="7" y="2614"/>
                            </a:lnTo>
                            <a:lnTo>
                              <a:pt x="6" y="2569"/>
                            </a:lnTo>
                            <a:lnTo>
                              <a:pt x="4" y="2525"/>
                            </a:lnTo>
                            <a:lnTo>
                              <a:pt x="6" y="2483"/>
                            </a:lnTo>
                            <a:lnTo>
                              <a:pt x="6" y="2403"/>
                            </a:lnTo>
                            <a:lnTo>
                              <a:pt x="4" y="2323"/>
                            </a:lnTo>
                            <a:lnTo>
                              <a:pt x="4" y="2318"/>
                            </a:lnTo>
                            <a:lnTo>
                              <a:pt x="4" y="2224"/>
                            </a:lnTo>
                            <a:lnTo>
                              <a:pt x="4" y="2102"/>
                            </a:lnTo>
                            <a:lnTo>
                              <a:pt x="4" y="1981"/>
                            </a:lnTo>
                            <a:lnTo>
                              <a:pt x="6" y="1981"/>
                            </a:lnTo>
                            <a:lnTo>
                              <a:pt x="4" y="1855"/>
                            </a:lnTo>
                            <a:lnTo>
                              <a:pt x="4" y="1729"/>
                            </a:lnTo>
                            <a:lnTo>
                              <a:pt x="4" y="1727"/>
                            </a:lnTo>
                            <a:lnTo>
                              <a:pt x="4" y="1671"/>
                            </a:lnTo>
                            <a:lnTo>
                              <a:pt x="3" y="1588"/>
                            </a:lnTo>
                            <a:lnTo>
                              <a:pt x="3" y="1503"/>
                            </a:lnTo>
                            <a:lnTo>
                              <a:pt x="3" y="1419"/>
                            </a:lnTo>
                            <a:lnTo>
                              <a:pt x="3" y="1419"/>
                            </a:lnTo>
                            <a:lnTo>
                              <a:pt x="3" y="1370"/>
                            </a:lnTo>
                            <a:lnTo>
                              <a:pt x="3" y="1319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2" y="1228"/>
                            </a:lnTo>
                            <a:lnTo>
                              <a:pt x="2" y="1138"/>
                            </a:lnTo>
                            <a:lnTo>
                              <a:pt x="2" y="1134"/>
                            </a:lnTo>
                            <a:lnTo>
                              <a:pt x="2" y="1049"/>
                            </a:lnTo>
                            <a:lnTo>
                              <a:pt x="3" y="962"/>
                            </a:lnTo>
                            <a:lnTo>
                              <a:pt x="3" y="796"/>
                            </a:lnTo>
                            <a:lnTo>
                              <a:pt x="4" y="631"/>
                            </a:lnTo>
                            <a:lnTo>
                              <a:pt x="3" y="615"/>
                            </a:lnTo>
                            <a:lnTo>
                              <a:pt x="3" y="595"/>
                            </a:lnTo>
                            <a:lnTo>
                              <a:pt x="3" y="577"/>
                            </a:lnTo>
                            <a:lnTo>
                              <a:pt x="2" y="560"/>
                            </a:lnTo>
                            <a:lnTo>
                              <a:pt x="3" y="560"/>
                            </a:lnTo>
                            <a:lnTo>
                              <a:pt x="3" y="544"/>
                            </a:lnTo>
                            <a:lnTo>
                              <a:pt x="3" y="540"/>
                            </a:lnTo>
                            <a:lnTo>
                              <a:pt x="3" y="501"/>
                            </a:lnTo>
                            <a:lnTo>
                              <a:pt x="3" y="462"/>
                            </a:lnTo>
                            <a:lnTo>
                              <a:pt x="2" y="427"/>
                            </a:lnTo>
                            <a:lnTo>
                              <a:pt x="2" y="301"/>
                            </a:lnTo>
                            <a:lnTo>
                              <a:pt x="2" y="177"/>
                            </a:lnTo>
                            <a:lnTo>
                              <a:pt x="2" y="174"/>
                            </a:lnTo>
                            <a:lnTo>
                              <a:pt x="0" y="172"/>
                            </a:lnTo>
                            <a:lnTo>
                              <a:pt x="0" y="168"/>
                            </a:lnTo>
                            <a:lnTo>
                              <a:pt x="0" y="162"/>
                            </a:lnTo>
                            <a:lnTo>
                              <a:pt x="0" y="155"/>
                            </a:lnTo>
                            <a:lnTo>
                              <a:pt x="2" y="144"/>
                            </a:lnTo>
                            <a:lnTo>
                              <a:pt x="2" y="135"/>
                            </a:lnTo>
                            <a:lnTo>
                              <a:pt x="2" y="128"/>
                            </a:lnTo>
                            <a:lnTo>
                              <a:pt x="0" y="94"/>
                            </a:lnTo>
                            <a:lnTo>
                              <a:pt x="0" y="59"/>
                            </a:lnTo>
                            <a:lnTo>
                              <a:pt x="0" y="59"/>
                            </a:lnTo>
                            <a:lnTo>
                              <a:pt x="0" y="59"/>
                            </a:lnTo>
                            <a:lnTo>
                              <a:pt x="0" y="60"/>
                            </a:lnTo>
                            <a:lnTo>
                              <a:pt x="2" y="59"/>
                            </a:lnTo>
                            <a:lnTo>
                              <a:pt x="2" y="58"/>
                            </a:lnTo>
                            <a:lnTo>
                              <a:pt x="2" y="55"/>
                            </a:lnTo>
                            <a:lnTo>
                              <a:pt x="2" y="53"/>
                            </a:lnTo>
                            <a:lnTo>
                              <a:pt x="2" y="51"/>
                            </a:lnTo>
                            <a:lnTo>
                              <a:pt x="2" y="51"/>
                            </a:lnTo>
                            <a:lnTo>
                              <a:pt x="0" y="51"/>
                            </a:lnTo>
                            <a:lnTo>
                              <a:pt x="0" y="50"/>
                            </a:lnTo>
                            <a:lnTo>
                              <a:pt x="0" y="47"/>
                            </a:lnTo>
                            <a:lnTo>
                              <a:pt x="0" y="45"/>
                            </a:lnTo>
                            <a:lnTo>
                              <a:pt x="2" y="46"/>
                            </a:lnTo>
                            <a:lnTo>
                              <a:pt x="2" y="24"/>
                            </a:lnTo>
                            <a:lnTo>
                              <a:pt x="0" y="0"/>
                            </a:lnTo>
                            <a:lnTo>
                              <a:pt x="2" y="3"/>
                            </a:lnTo>
                            <a:lnTo>
                              <a:pt x="2" y="3"/>
                            </a:lnTo>
                            <a:lnTo>
                              <a:pt x="2" y="3"/>
                            </a:lnTo>
                            <a:lnTo>
                              <a:pt x="2" y="2"/>
                            </a:lnTo>
                            <a:lnTo>
                              <a:pt x="2" y="0"/>
                            </a:lnTo>
                            <a:lnTo>
                              <a:pt x="2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AB0F661" id="Freeform 62" o:spid="_x0000_s1026" style="position:absolute;margin-left:384.75pt;margin-top:66.75pt;width:1.35pt;height:439.8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1,3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" path="m11,2552r,2l11,2552r,xm2,r,l2,79r1,77l3,156r,1l2,158r1,91l4,339r,-1l4,339r2,1l6,343,4,353r2,16l6,385,4,399r,-2l4,397r,l4,402r2,6l6,407,4,406r2,68l7,540r,4l7,624r,-2l7,667r,43l6,709r1,45l7,799r-1,l7,811,6,810r1,20l6,849r1,20l7,884,6,881r1,37l7,956,6,992r,-2l6,989r,l6,1003r,19l6,1019r,29l6,1074r-2,25l6,1124r,9l6,1133r,l6,1134r1,2l7,1138r,12l7,1160r-1,-2l7,1209r-1,52l7,1311r-1,1l6,1338r1,24l7,1389r-1,70l6,1528r1,68l6,1596r1,65l7,1727r,2l8,1753r,90l8,1934r,-2l8,1932r,l8,1934r2,11l8,1960r2,18l8,1979r,l8,1979r,-1l8,1978r,44l8,2067r,-1l8,2064r,24l8,2084r2,234l10,2323r,115l10,2436r,-2l8,2434r2,10l10,2445r,21l10,2487r-2,-3l8,2484r,l8,2504r-1,19l7,2522r,l7,2522r3,16l11,2552r-1,58l8,2669r2,58l11,2782r-1,4l10,2793r,6l10,2805r,19l11,2844r,20l11,2878r,16l8,2907r2,5l10,2916r,19l10,2956r1,23l10,2976r1,22l10,3020r,19l11,3054r,19l11,3092r,17l11,3198r-1,l10,3198r,3l10,3209r,9l10,3228r,8l11,3240r-1,11l11,3259r,9l10,3278r,-1l10,3276r,10l10,3298r-2,12l8,3319r,-2l8,3317r,l8,3320r,4l8,3328r,2l8,3334r2,3l10,3387r,47l10,3434r,-1l10,3434r,1l10,3439r,3l10,3444r,2l10,3448r,11l10,3472r,l10,3480r-2,7l7,3498r,1l7,3499r,2l6,3502r1,2l7,3508r-1,2l6,3511r-2,-1l4,3508r-1,-1l3,3507r,-1l3,3503r-1,-2l2,3497r,-4l2,3489r,-3l3,3490r,1l3,3493r,-2l3,3490r1,l4,3489r,1l4,3490r2,-3l6,3481r,-8l6,3467r1,-4l7,3460r,-1l6,3457r,-1l6,3455r,-3l6,3451r1,l7,3451r,l7,3451r,-3l7,3446r-1,-2l6,3436r-2,-9l4,3417r,2l6,3409r,-12l4,3383r,-13l4,3371r,-47l6,3278r,-44l7,3142r,-93l7,2955,6,2916r,-4l3,2784,6,2654r1,-40l6,2569,4,2525r2,-42l6,2403,4,2323r,-5l4,2224r,-122l4,1981r2,l4,1855r,-126l4,1727r,-56l3,1588r,-85l3,1419r,l3,1370r,-51l3,1320r,l3,1320r,l3,1320r,l2,1228r,-90l2,1134r,-85l3,962,3,796,4,631,3,615r,-20l3,577,2,560r1,l3,544r,-4l3,501r,-39l2,427,2,301,2,177r,-3l,172r,-4l,162r,-7l2,144r,-9l2,128,,94,,59r,l,59r,1l2,59r,-1l2,55r,-2l2,51r,l,51,,50,,47,,45r2,1l2,24,,,2,3r,l2,3,2,2,2,r,xe" fillcolor="#8ed6ef [1300]" strokecolor="#8ed6ef [1300]" strokeweight="0">
              <v:path arrowok="t" o:connecttype="custom" o:connectlocs="3117,0;4676,396166;6235,561632;6235,631638;10910,859154;9352,1128038;10910,1320552;10910,1521022;9352,1626029;9352,1802633;10910,1829681;9352,2087427;10910,2539279;12469,2932262;15586,3094547;12469,3147051;12469,3322064;15586,3872559;12469,3952111;10910,4012570;15586,4338730;15586,4493060;15586,4633070;17145,4769898;17145,4946502;15586,5119924;17145,5199475;12469,5266299;12469,5288573;15586,5463586;15586,5476314;15586,5524045;10910,5570185;6235,5584504;3117,5570185;4676,5554274;6235,5552683;10910,5509726;9352,5492224;10910,5485860;6235,5439721;6235,5288573;9352,4639434;6235,4017343;6235,3344338;6235,2658606;4676,2098564;4676,2100155;4676,1266457;4676,890975;3117,478899;0,246609;0,93871;3117,84324;0,71596;3117,4773" o:connectangles="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30A104C" wp14:editId="030A104D">
              <wp:simplePos x="0" y="0"/>
              <wp:positionH relativeFrom="column">
                <wp:posOffset>4886415</wp:posOffset>
              </wp:positionH>
              <wp:positionV relativeFrom="page">
                <wp:posOffset>1476375</wp:posOffset>
              </wp:positionV>
              <wp:extent cx="3175" cy="0"/>
              <wp:effectExtent l="0" t="0" r="0" b="0"/>
              <wp:wrapNone/>
              <wp:docPr id="63" name="Freeform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175" cy="0"/>
                      </a:xfrm>
                      <a:custGeom>
                        <a:avLst/>
                        <a:gdLst>
                          <a:gd name="T0" fmla="*/ 0 w 2"/>
                          <a:gd name="T1" fmla="*/ 2 w 2"/>
                          <a:gd name="T2" fmla="*/ 0 w 2"/>
                          <a:gd name="T3" fmla="*/ 0 w 2"/>
                        </a:gdLst>
                        <a:ahLst/>
                        <a:cxnLst>
                          <a:cxn ang="0">
                            <a:pos x="T0" y="0"/>
                          </a:cxn>
                          <a:cxn ang="0">
                            <a:pos x="T1" y="0"/>
                          </a:cxn>
                          <a:cxn ang="0">
                            <a:pos x="T2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2">
                            <a:moveTo>
                              <a:pt x="0" y="0"/>
                            </a:moveTo>
                            <a:lnTo>
                              <a:pt x="2" y="0"/>
                            </a:lnTo>
                            <a:lnTo>
                              <a:pt x="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0B3C765" id="Freeform 63" o:spid="_x0000_s1026" style="position:absolute;margin-left:384.75pt;margin-top:116.25pt;width:.25pt;height:0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" path="m,l2,,,,,xe" fillcolor="#8ed6ef [1300]" strokecolor="#8ed6ef [1300]" strokeweight="0">
              <v:path arrowok="t" o:connecttype="custom" o:connectlocs="0,0;3175,0;0,0;0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030A104E" wp14:editId="030A104F">
              <wp:simplePos x="0" y="0"/>
              <wp:positionH relativeFrom="column">
                <wp:posOffset>3895797</wp:posOffset>
              </wp:positionH>
              <wp:positionV relativeFrom="page">
                <wp:posOffset>762000</wp:posOffset>
              </wp:positionV>
              <wp:extent cx="17145" cy="5581015"/>
              <wp:effectExtent l="0" t="0" r="20955" b="19685"/>
              <wp:wrapNone/>
              <wp:docPr id="69" name="Freeform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7145" cy="5581015"/>
                      </a:xfrm>
                      <a:custGeom>
                        <a:avLst/>
                        <a:gdLst>
                          <a:gd name="T0" fmla="*/ 7 w 11"/>
                          <a:gd name="T1" fmla="*/ 0 h 3508"/>
                          <a:gd name="T2" fmla="*/ 9 w 11"/>
                          <a:gd name="T3" fmla="*/ 3 h 3508"/>
                          <a:gd name="T4" fmla="*/ 9 w 11"/>
                          <a:gd name="T5" fmla="*/ 18 h 3508"/>
                          <a:gd name="T6" fmla="*/ 8 w 11"/>
                          <a:gd name="T7" fmla="*/ 19 h 3508"/>
                          <a:gd name="T8" fmla="*/ 5 w 11"/>
                          <a:gd name="T9" fmla="*/ 41 h 3508"/>
                          <a:gd name="T10" fmla="*/ 5 w 11"/>
                          <a:gd name="T11" fmla="*/ 53 h 3508"/>
                          <a:gd name="T12" fmla="*/ 5 w 11"/>
                          <a:gd name="T13" fmla="*/ 57 h 3508"/>
                          <a:gd name="T14" fmla="*/ 7 w 11"/>
                          <a:gd name="T15" fmla="*/ 81 h 3508"/>
                          <a:gd name="T16" fmla="*/ 7 w 11"/>
                          <a:gd name="T17" fmla="*/ 138 h 3508"/>
                          <a:gd name="T18" fmla="*/ 5 w 11"/>
                          <a:gd name="T19" fmla="*/ 459 h 3508"/>
                          <a:gd name="T20" fmla="*/ 5 w 11"/>
                          <a:gd name="T21" fmla="*/ 854 h 3508"/>
                          <a:gd name="T22" fmla="*/ 7 w 11"/>
                          <a:gd name="T23" fmla="*/ 1185 h 3508"/>
                          <a:gd name="T24" fmla="*/ 7 w 11"/>
                          <a:gd name="T25" fmla="*/ 1652 h 3508"/>
                          <a:gd name="T26" fmla="*/ 9 w 11"/>
                          <a:gd name="T27" fmla="*/ 2088 h 3508"/>
                          <a:gd name="T28" fmla="*/ 8 w 11"/>
                          <a:gd name="T29" fmla="*/ 2187 h 3508"/>
                          <a:gd name="T30" fmla="*/ 11 w 11"/>
                          <a:gd name="T31" fmla="*/ 2371 h 3508"/>
                          <a:gd name="T32" fmla="*/ 8 w 11"/>
                          <a:gd name="T33" fmla="*/ 2913 h 3508"/>
                          <a:gd name="T34" fmla="*/ 9 w 11"/>
                          <a:gd name="T35" fmla="*/ 3005 h 3508"/>
                          <a:gd name="T36" fmla="*/ 11 w 11"/>
                          <a:gd name="T37" fmla="*/ 3336 h 3508"/>
                          <a:gd name="T38" fmla="*/ 9 w 11"/>
                          <a:gd name="T39" fmla="*/ 3379 h 3508"/>
                          <a:gd name="T40" fmla="*/ 11 w 11"/>
                          <a:gd name="T41" fmla="*/ 3449 h 3508"/>
                          <a:gd name="T42" fmla="*/ 11 w 11"/>
                          <a:gd name="T43" fmla="*/ 3457 h 3508"/>
                          <a:gd name="T44" fmla="*/ 11 w 11"/>
                          <a:gd name="T45" fmla="*/ 3508 h 3508"/>
                          <a:gd name="T46" fmla="*/ 9 w 11"/>
                          <a:gd name="T47" fmla="*/ 3508 h 3508"/>
                          <a:gd name="T48" fmla="*/ 9 w 11"/>
                          <a:gd name="T49" fmla="*/ 3349 h 3508"/>
                          <a:gd name="T50" fmla="*/ 7 w 11"/>
                          <a:gd name="T51" fmla="*/ 3165 h 3508"/>
                          <a:gd name="T52" fmla="*/ 7 w 11"/>
                          <a:gd name="T53" fmla="*/ 3111 h 3508"/>
                          <a:gd name="T54" fmla="*/ 5 w 11"/>
                          <a:gd name="T55" fmla="*/ 3033 h 3508"/>
                          <a:gd name="T56" fmla="*/ 4 w 11"/>
                          <a:gd name="T57" fmla="*/ 2797 h 3508"/>
                          <a:gd name="T58" fmla="*/ 5 w 11"/>
                          <a:gd name="T59" fmla="*/ 2698 h 3508"/>
                          <a:gd name="T60" fmla="*/ 5 w 11"/>
                          <a:gd name="T61" fmla="*/ 2589 h 3508"/>
                          <a:gd name="T62" fmla="*/ 7 w 11"/>
                          <a:gd name="T63" fmla="*/ 2503 h 3508"/>
                          <a:gd name="T64" fmla="*/ 5 w 11"/>
                          <a:gd name="T65" fmla="*/ 2384 h 3508"/>
                          <a:gd name="T66" fmla="*/ 5 w 11"/>
                          <a:gd name="T67" fmla="*/ 2368 h 3508"/>
                          <a:gd name="T68" fmla="*/ 5 w 11"/>
                          <a:gd name="T69" fmla="*/ 2197 h 3508"/>
                          <a:gd name="T70" fmla="*/ 5 w 11"/>
                          <a:gd name="T71" fmla="*/ 1980 h 3508"/>
                          <a:gd name="T72" fmla="*/ 3 w 11"/>
                          <a:gd name="T73" fmla="*/ 1755 h 3508"/>
                          <a:gd name="T74" fmla="*/ 4 w 11"/>
                          <a:gd name="T75" fmla="*/ 1574 h 3508"/>
                          <a:gd name="T76" fmla="*/ 3 w 11"/>
                          <a:gd name="T77" fmla="*/ 1529 h 3508"/>
                          <a:gd name="T78" fmla="*/ 4 w 11"/>
                          <a:gd name="T79" fmla="*/ 1444 h 3508"/>
                          <a:gd name="T80" fmla="*/ 1 w 11"/>
                          <a:gd name="T81" fmla="*/ 1072 h 3508"/>
                          <a:gd name="T82" fmla="*/ 3 w 11"/>
                          <a:gd name="T83" fmla="*/ 1021 h 3508"/>
                          <a:gd name="T84" fmla="*/ 4 w 11"/>
                          <a:gd name="T85" fmla="*/ 986 h 3508"/>
                          <a:gd name="T86" fmla="*/ 3 w 11"/>
                          <a:gd name="T87" fmla="*/ 839 h 3508"/>
                          <a:gd name="T88" fmla="*/ 3 w 11"/>
                          <a:gd name="T89" fmla="*/ 703 h 3508"/>
                          <a:gd name="T90" fmla="*/ 3 w 11"/>
                          <a:gd name="T91" fmla="*/ 601 h 3508"/>
                          <a:gd name="T92" fmla="*/ 1 w 11"/>
                          <a:gd name="T93" fmla="*/ 532 h 3508"/>
                          <a:gd name="T94" fmla="*/ 1 w 11"/>
                          <a:gd name="T95" fmla="*/ 415 h 3508"/>
                          <a:gd name="T96" fmla="*/ 1 w 11"/>
                          <a:gd name="T97" fmla="*/ 299 h 3508"/>
                          <a:gd name="T98" fmla="*/ 1 w 11"/>
                          <a:gd name="T99" fmla="*/ 249 h 3508"/>
                          <a:gd name="T100" fmla="*/ 3 w 11"/>
                          <a:gd name="T101" fmla="*/ 210 h 3508"/>
                          <a:gd name="T102" fmla="*/ 3 w 11"/>
                          <a:gd name="T103" fmla="*/ 188 h 3508"/>
                          <a:gd name="T104" fmla="*/ 3 w 11"/>
                          <a:gd name="T105" fmla="*/ 121 h 3508"/>
                          <a:gd name="T106" fmla="*/ 1 w 11"/>
                          <a:gd name="T107" fmla="*/ 69 h 3508"/>
                          <a:gd name="T108" fmla="*/ 1 w 11"/>
                          <a:gd name="T109" fmla="*/ 36 h 3508"/>
                          <a:gd name="T110" fmla="*/ 4 w 11"/>
                          <a:gd name="T111" fmla="*/ 9 h 3508"/>
                          <a:gd name="T112" fmla="*/ 7 w 11"/>
                          <a:gd name="T113" fmla="*/ 0 h 35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  <a:cxn ang="0">
                            <a:pos x="T112" y="T113"/>
                          </a:cxn>
                        </a:cxnLst>
                        <a:rect l="0" t="0" r="r" b="b"/>
                        <a:pathLst>
                          <a:path w="11" h="3508">
                            <a:moveTo>
                              <a:pt x="0" y="954"/>
                            </a:moveTo>
                            <a:lnTo>
                              <a:pt x="1" y="956"/>
                            </a:lnTo>
                            <a:lnTo>
                              <a:pt x="1" y="956"/>
                            </a:lnTo>
                            <a:lnTo>
                              <a:pt x="0" y="954"/>
                            </a:lnTo>
                            <a:close/>
                            <a:moveTo>
                              <a:pt x="7" y="0"/>
                            </a:moveTo>
                            <a:lnTo>
                              <a:pt x="7" y="0"/>
                            </a:lnTo>
                            <a:lnTo>
                              <a:pt x="7" y="1"/>
                            </a:lnTo>
                            <a:lnTo>
                              <a:pt x="8" y="1"/>
                            </a:lnTo>
                            <a:lnTo>
                              <a:pt x="8" y="1"/>
                            </a:lnTo>
                            <a:lnTo>
                              <a:pt x="8" y="1"/>
                            </a:lnTo>
                            <a:lnTo>
                              <a:pt x="9" y="2"/>
                            </a:lnTo>
                            <a:lnTo>
                              <a:pt x="9" y="3"/>
                            </a:lnTo>
                            <a:lnTo>
                              <a:pt x="9" y="7"/>
                            </a:lnTo>
                            <a:lnTo>
                              <a:pt x="9" y="11"/>
                            </a:lnTo>
                            <a:lnTo>
                              <a:pt x="9" y="15"/>
                            </a:lnTo>
                            <a:lnTo>
                              <a:pt x="9" y="19"/>
                            </a:lnTo>
                            <a:lnTo>
                              <a:pt x="9" y="22"/>
                            </a:lnTo>
                            <a:lnTo>
                              <a:pt x="9" y="18"/>
                            </a:lnTo>
                            <a:lnTo>
                              <a:pt x="9" y="17"/>
                            </a:lnTo>
                            <a:lnTo>
                              <a:pt x="9" y="15"/>
                            </a:lnTo>
                            <a:lnTo>
                              <a:pt x="8" y="17"/>
                            </a:lnTo>
                            <a:lnTo>
                              <a:pt x="8" y="17"/>
                            </a:lnTo>
                            <a:lnTo>
                              <a:pt x="8" y="18"/>
                            </a:lnTo>
                            <a:lnTo>
                              <a:pt x="8" y="19"/>
                            </a:lnTo>
                            <a:lnTo>
                              <a:pt x="8" y="18"/>
                            </a:lnTo>
                            <a:lnTo>
                              <a:pt x="8" y="18"/>
                            </a:lnTo>
                            <a:lnTo>
                              <a:pt x="7" y="20"/>
                            </a:lnTo>
                            <a:lnTo>
                              <a:pt x="7" y="27"/>
                            </a:lnTo>
                            <a:lnTo>
                              <a:pt x="7" y="35"/>
                            </a:lnTo>
                            <a:lnTo>
                              <a:pt x="5" y="41"/>
                            </a:lnTo>
                            <a:lnTo>
                              <a:pt x="5" y="45"/>
                            </a:lnTo>
                            <a:lnTo>
                              <a:pt x="5" y="48"/>
                            </a:lnTo>
                            <a:lnTo>
                              <a:pt x="5" y="49"/>
                            </a:lnTo>
                            <a:lnTo>
                              <a:pt x="5" y="51"/>
                            </a:lnTo>
                            <a:lnTo>
                              <a:pt x="5" y="52"/>
                            </a:lnTo>
                            <a:lnTo>
                              <a:pt x="5" y="53"/>
                            </a:lnTo>
                            <a:lnTo>
                              <a:pt x="5" y="56"/>
                            </a:lnTo>
                            <a:lnTo>
                              <a:pt x="5" y="57"/>
                            </a:lnTo>
                            <a:lnTo>
                              <a:pt x="5" y="57"/>
                            </a:lnTo>
                            <a:lnTo>
                              <a:pt x="5" y="57"/>
                            </a:lnTo>
                            <a:lnTo>
                              <a:pt x="5" y="57"/>
                            </a:lnTo>
                            <a:lnTo>
                              <a:pt x="5" y="57"/>
                            </a:lnTo>
                            <a:lnTo>
                              <a:pt x="5" y="57"/>
                            </a:lnTo>
                            <a:lnTo>
                              <a:pt x="4" y="60"/>
                            </a:lnTo>
                            <a:lnTo>
                              <a:pt x="5" y="62"/>
                            </a:lnTo>
                            <a:lnTo>
                              <a:pt x="5" y="64"/>
                            </a:lnTo>
                            <a:lnTo>
                              <a:pt x="5" y="71"/>
                            </a:lnTo>
                            <a:lnTo>
                              <a:pt x="7" y="81"/>
                            </a:lnTo>
                            <a:lnTo>
                              <a:pt x="7" y="91"/>
                            </a:lnTo>
                            <a:lnTo>
                              <a:pt x="7" y="88"/>
                            </a:lnTo>
                            <a:lnTo>
                              <a:pt x="5" y="99"/>
                            </a:lnTo>
                            <a:lnTo>
                              <a:pt x="7" y="111"/>
                            </a:lnTo>
                            <a:lnTo>
                              <a:pt x="7" y="125"/>
                            </a:lnTo>
                            <a:lnTo>
                              <a:pt x="7" y="138"/>
                            </a:lnTo>
                            <a:lnTo>
                              <a:pt x="8" y="136"/>
                            </a:lnTo>
                            <a:lnTo>
                              <a:pt x="7" y="184"/>
                            </a:lnTo>
                            <a:lnTo>
                              <a:pt x="5" y="230"/>
                            </a:lnTo>
                            <a:lnTo>
                              <a:pt x="5" y="274"/>
                            </a:lnTo>
                            <a:lnTo>
                              <a:pt x="4" y="366"/>
                            </a:lnTo>
                            <a:lnTo>
                              <a:pt x="5" y="459"/>
                            </a:lnTo>
                            <a:lnTo>
                              <a:pt x="5" y="553"/>
                            </a:lnTo>
                            <a:lnTo>
                              <a:pt x="5" y="591"/>
                            </a:lnTo>
                            <a:lnTo>
                              <a:pt x="5" y="593"/>
                            </a:lnTo>
                            <a:lnTo>
                              <a:pt x="8" y="680"/>
                            </a:lnTo>
                            <a:lnTo>
                              <a:pt x="8" y="767"/>
                            </a:lnTo>
                            <a:lnTo>
                              <a:pt x="5" y="854"/>
                            </a:lnTo>
                            <a:lnTo>
                              <a:pt x="5" y="894"/>
                            </a:lnTo>
                            <a:lnTo>
                              <a:pt x="7" y="939"/>
                            </a:lnTo>
                            <a:lnTo>
                              <a:pt x="7" y="983"/>
                            </a:lnTo>
                            <a:lnTo>
                              <a:pt x="7" y="1025"/>
                            </a:lnTo>
                            <a:lnTo>
                              <a:pt x="7" y="1105"/>
                            </a:lnTo>
                            <a:lnTo>
                              <a:pt x="7" y="1185"/>
                            </a:lnTo>
                            <a:lnTo>
                              <a:pt x="7" y="1187"/>
                            </a:lnTo>
                            <a:lnTo>
                              <a:pt x="8" y="1284"/>
                            </a:lnTo>
                            <a:lnTo>
                              <a:pt x="7" y="1406"/>
                            </a:lnTo>
                            <a:lnTo>
                              <a:pt x="7" y="1527"/>
                            </a:lnTo>
                            <a:lnTo>
                              <a:pt x="7" y="1527"/>
                            </a:lnTo>
                            <a:lnTo>
                              <a:pt x="7" y="1652"/>
                            </a:lnTo>
                            <a:lnTo>
                              <a:pt x="7" y="1776"/>
                            </a:lnTo>
                            <a:lnTo>
                              <a:pt x="7" y="1778"/>
                            </a:lnTo>
                            <a:lnTo>
                              <a:pt x="7" y="1837"/>
                            </a:lnTo>
                            <a:lnTo>
                              <a:pt x="8" y="1920"/>
                            </a:lnTo>
                            <a:lnTo>
                              <a:pt x="8" y="2005"/>
                            </a:lnTo>
                            <a:lnTo>
                              <a:pt x="9" y="2088"/>
                            </a:lnTo>
                            <a:lnTo>
                              <a:pt x="9" y="2088"/>
                            </a:lnTo>
                            <a:lnTo>
                              <a:pt x="9" y="2138"/>
                            </a:lnTo>
                            <a:lnTo>
                              <a:pt x="9" y="2189"/>
                            </a:lnTo>
                            <a:lnTo>
                              <a:pt x="9" y="2188"/>
                            </a:lnTo>
                            <a:lnTo>
                              <a:pt x="8" y="2188"/>
                            </a:lnTo>
                            <a:lnTo>
                              <a:pt x="8" y="2187"/>
                            </a:lnTo>
                            <a:lnTo>
                              <a:pt x="8" y="2187"/>
                            </a:lnTo>
                            <a:lnTo>
                              <a:pt x="8" y="2187"/>
                            </a:lnTo>
                            <a:lnTo>
                              <a:pt x="8" y="2187"/>
                            </a:lnTo>
                            <a:lnTo>
                              <a:pt x="11" y="2279"/>
                            </a:lnTo>
                            <a:lnTo>
                              <a:pt x="11" y="2368"/>
                            </a:lnTo>
                            <a:lnTo>
                              <a:pt x="11" y="2371"/>
                            </a:lnTo>
                            <a:lnTo>
                              <a:pt x="9" y="2457"/>
                            </a:lnTo>
                            <a:lnTo>
                              <a:pt x="9" y="2546"/>
                            </a:lnTo>
                            <a:lnTo>
                              <a:pt x="9" y="2712"/>
                            </a:lnTo>
                            <a:lnTo>
                              <a:pt x="8" y="2877"/>
                            </a:lnTo>
                            <a:lnTo>
                              <a:pt x="9" y="2893"/>
                            </a:lnTo>
                            <a:lnTo>
                              <a:pt x="8" y="2913"/>
                            </a:lnTo>
                            <a:lnTo>
                              <a:pt x="9" y="2931"/>
                            </a:lnTo>
                            <a:lnTo>
                              <a:pt x="9" y="2948"/>
                            </a:lnTo>
                            <a:lnTo>
                              <a:pt x="9" y="2948"/>
                            </a:lnTo>
                            <a:lnTo>
                              <a:pt x="9" y="2962"/>
                            </a:lnTo>
                            <a:lnTo>
                              <a:pt x="9" y="2965"/>
                            </a:lnTo>
                            <a:lnTo>
                              <a:pt x="9" y="3005"/>
                            </a:lnTo>
                            <a:lnTo>
                              <a:pt x="8" y="3045"/>
                            </a:lnTo>
                            <a:lnTo>
                              <a:pt x="9" y="3081"/>
                            </a:lnTo>
                            <a:lnTo>
                              <a:pt x="9" y="3207"/>
                            </a:lnTo>
                            <a:lnTo>
                              <a:pt x="9" y="3331"/>
                            </a:lnTo>
                            <a:lnTo>
                              <a:pt x="11" y="3332"/>
                            </a:lnTo>
                            <a:lnTo>
                              <a:pt x="11" y="3336"/>
                            </a:lnTo>
                            <a:lnTo>
                              <a:pt x="11" y="3340"/>
                            </a:lnTo>
                            <a:lnTo>
                              <a:pt x="11" y="3345"/>
                            </a:lnTo>
                            <a:lnTo>
                              <a:pt x="11" y="3353"/>
                            </a:lnTo>
                            <a:lnTo>
                              <a:pt x="11" y="3362"/>
                            </a:lnTo>
                            <a:lnTo>
                              <a:pt x="11" y="3373"/>
                            </a:lnTo>
                            <a:lnTo>
                              <a:pt x="9" y="3379"/>
                            </a:lnTo>
                            <a:lnTo>
                              <a:pt x="11" y="3413"/>
                            </a:lnTo>
                            <a:lnTo>
                              <a:pt x="11" y="3449"/>
                            </a:lnTo>
                            <a:lnTo>
                              <a:pt x="11" y="3449"/>
                            </a:lnTo>
                            <a:lnTo>
                              <a:pt x="11" y="3449"/>
                            </a:lnTo>
                            <a:lnTo>
                              <a:pt x="11" y="3448"/>
                            </a:lnTo>
                            <a:lnTo>
                              <a:pt x="11" y="3449"/>
                            </a:lnTo>
                            <a:lnTo>
                              <a:pt x="11" y="3450"/>
                            </a:lnTo>
                            <a:lnTo>
                              <a:pt x="11" y="3453"/>
                            </a:lnTo>
                            <a:lnTo>
                              <a:pt x="11" y="3455"/>
                            </a:lnTo>
                            <a:lnTo>
                              <a:pt x="11" y="3457"/>
                            </a:lnTo>
                            <a:lnTo>
                              <a:pt x="11" y="3457"/>
                            </a:lnTo>
                            <a:lnTo>
                              <a:pt x="11" y="3457"/>
                            </a:lnTo>
                            <a:lnTo>
                              <a:pt x="11" y="3458"/>
                            </a:lnTo>
                            <a:lnTo>
                              <a:pt x="11" y="3461"/>
                            </a:lnTo>
                            <a:lnTo>
                              <a:pt x="11" y="3463"/>
                            </a:lnTo>
                            <a:lnTo>
                              <a:pt x="11" y="3462"/>
                            </a:lnTo>
                            <a:lnTo>
                              <a:pt x="11" y="3484"/>
                            </a:lnTo>
                            <a:lnTo>
                              <a:pt x="11" y="3508"/>
                            </a:lnTo>
                            <a:lnTo>
                              <a:pt x="11" y="3505"/>
                            </a:lnTo>
                            <a:lnTo>
                              <a:pt x="11" y="3505"/>
                            </a:lnTo>
                            <a:lnTo>
                              <a:pt x="11" y="3505"/>
                            </a:lnTo>
                            <a:lnTo>
                              <a:pt x="11" y="3506"/>
                            </a:lnTo>
                            <a:lnTo>
                              <a:pt x="9" y="3508"/>
                            </a:lnTo>
                            <a:lnTo>
                              <a:pt x="9" y="3508"/>
                            </a:lnTo>
                            <a:lnTo>
                              <a:pt x="9" y="3508"/>
                            </a:lnTo>
                            <a:lnTo>
                              <a:pt x="9" y="3429"/>
                            </a:lnTo>
                            <a:lnTo>
                              <a:pt x="8" y="3352"/>
                            </a:lnTo>
                            <a:lnTo>
                              <a:pt x="9" y="3352"/>
                            </a:lnTo>
                            <a:lnTo>
                              <a:pt x="9" y="3351"/>
                            </a:lnTo>
                            <a:lnTo>
                              <a:pt x="9" y="3349"/>
                            </a:lnTo>
                            <a:lnTo>
                              <a:pt x="8" y="3258"/>
                            </a:lnTo>
                            <a:lnTo>
                              <a:pt x="8" y="3169"/>
                            </a:lnTo>
                            <a:lnTo>
                              <a:pt x="7" y="3170"/>
                            </a:lnTo>
                            <a:lnTo>
                              <a:pt x="7" y="3169"/>
                            </a:lnTo>
                            <a:lnTo>
                              <a:pt x="7" y="3168"/>
                            </a:lnTo>
                            <a:lnTo>
                              <a:pt x="7" y="3165"/>
                            </a:lnTo>
                            <a:lnTo>
                              <a:pt x="7" y="3155"/>
                            </a:lnTo>
                            <a:lnTo>
                              <a:pt x="7" y="3139"/>
                            </a:lnTo>
                            <a:lnTo>
                              <a:pt x="7" y="3123"/>
                            </a:lnTo>
                            <a:lnTo>
                              <a:pt x="7" y="3109"/>
                            </a:lnTo>
                            <a:lnTo>
                              <a:pt x="7" y="3111"/>
                            </a:lnTo>
                            <a:lnTo>
                              <a:pt x="7" y="3111"/>
                            </a:lnTo>
                            <a:lnTo>
                              <a:pt x="7" y="3111"/>
                            </a:lnTo>
                            <a:lnTo>
                              <a:pt x="7" y="3106"/>
                            </a:lnTo>
                            <a:lnTo>
                              <a:pt x="7" y="3100"/>
                            </a:lnTo>
                            <a:lnTo>
                              <a:pt x="7" y="3101"/>
                            </a:lnTo>
                            <a:lnTo>
                              <a:pt x="7" y="3102"/>
                            </a:lnTo>
                            <a:lnTo>
                              <a:pt x="5" y="3033"/>
                            </a:lnTo>
                            <a:lnTo>
                              <a:pt x="5" y="2965"/>
                            </a:lnTo>
                            <a:lnTo>
                              <a:pt x="5" y="2962"/>
                            </a:lnTo>
                            <a:lnTo>
                              <a:pt x="5" y="2884"/>
                            </a:lnTo>
                            <a:lnTo>
                              <a:pt x="5" y="2886"/>
                            </a:lnTo>
                            <a:lnTo>
                              <a:pt x="5" y="2841"/>
                            </a:lnTo>
                            <a:lnTo>
                              <a:pt x="4" y="2797"/>
                            </a:lnTo>
                            <a:lnTo>
                              <a:pt x="5" y="2799"/>
                            </a:lnTo>
                            <a:lnTo>
                              <a:pt x="5" y="2754"/>
                            </a:lnTo>
                            <a:lnTo>
                              <a:pt x="4" y="2708"/>
                            </a:lnTo>
                            <a:lnTo>
                              <a:pt x="5" y="2708"/>
                            </a:lnTo>
                            <a:lnTo>
                              <a:pt x="5" y="2697"/>
                            </a:lnTo>
                            <a:lnTo>
                              <a:pt x="5" y="2698"/>
                            </a:lnTo>
                            <a:lnTo>
                              <a:pt x="5" y="2678"/>
                            </a:lnTo>
                            <a:lnTo>
                              <a:pt x="5" y="2659"/>
                            </a:lnTo>
                            <a:lnTo>
                              <a:pt x="5" y="2639"/>
                            </a:lnTo>
                            <a:lnTo>
                              <a:pt x="5" y="2623"/>
                            </a:lnTo>
                            <a:lnTo>
                              <a:pt x="5" y="2627"/>
                            </a:lnTo>
                            <a:lnTo>
                              <a:pt x="5" y="2589"/>
                            </a:lnTo>
                            <a:lnTo>
                              <a:pt x="5" y="2552"/>
                            </a:lnTo>
                            <a:lnTo>
                              <a:pt x="5" y="2516"/>
                            </a:lnTo>
                            <a:lnTo>
                              <a:pt x="5" y="2517"/>
                            </a:lnTo>
                            <a:lnTo>
                              <a:pt x="5" y="2517"/>
                            </a:lnTo>
                            <a:lnTo>
                              <a:pt x="7" y="2519"/>
                            </a:lnTo>
                            <a:lnTo>
                              <a:pt x="7" y="2503"/>
                            </a:lnTo>
                            <a:lnTo>
                              <a:pt x="5" y="2486"/>
                            </a:lnTo>
                            <a:lnTo>
                              <a:pt x="7" y="2489"/>
                            </a:lnTo>
                            <a:lnTo>
                              <a:pt x="5" y="2460"/>
                            </a:lnTo>
                            <a:lnTo>
                              <a:pt x="7" y="2434"/>
                            </a:lnTo>
                            <a:lnTo>
                              <a:pt x="7" y="2409"/>
                            </a:lnTo>
                            <a:lnTo>
                              <a:pt x="5" y="2384"/>
                            </a:lnTo>
                            <a:lnTo>
                              <a:pt x="7" y="2375"/>
                            </a:lnTo>
                            <a:lnTo>
                              <a:pt x="7" y="2375"/>
                            </a:lnTo>
                            <a:lnTo>
                              <a:pt x="5" y="2375"/>
                            </a:lnTo>
                            <a:lnTo>
                              <a:pt x="5" y="2374"/>
                            </a:lnTo>
                            <a:lnTo>
                              <a:pt x="5" y="2371"/>
                            </a:lnTo>
                            <a:lnTo>
                              <a:pt x="5" y="2368"/>
                            </a:lnTo>
                            <a:lnTo>
                              <a:pt x="5" y="2357"/>
                            </a:lnTo>
                            <a:lnTo>
                              <a:pt x="4" y="2347"/>
                            </a:lnTo>
                            <a:lnTo>
                              <a:pt x="5" y="2350"/>
                            </a:lnTo>
                            <a:lnTo>
                              <a:pt x="4" y="2299"/>
                            </a:lnTo>
                            <a:lnTo>
                              <a:pt x="5" y="2247"/>
                            </a:lnTo>
                            <a:lnTo>
                              <a:pt x="5" y="2197"/>
                            </a:lnTo>
                            <a:lnTo>
                              <a:pt x="5" y="2196"/>
                            </a:lnTo>
                            <a:lnTo>
                              <a:pt x="5" y="2170"/>
                            </a:lnTo>
                            <a:lnTo>
                              <a:pt x="5" y="2146"/>
                            </a:lnTo>
                            <a:lnTo>
                              <a:pt x="5" y="2119"/>
                            </a:lnTo>
                            <a:lnTo>
                              <a:pt x="5" y="2049"/>
                            </a:lnTo>
                            <a:lnTo>
                              <a:pt x="5" y="1980"/>
                            </a:lnTo>
                            <a:lnTo>
                              <a:pt x="5" y="1912"/>
                            </a:lnTo>
                            <a:lnTo>
                              <a:pt x="5" y="1912"/>
                            </a:lnTo>
                            <a:lnTo>
                              <a:pt x="4" y="1845"/>
                            </a:lnTo>
                            <a:lnTo>
                              <a:pt x="4" y="1778"/>
                            </a:lnTo>
                            <a:lnTo>
                              <a:pt x="4" y="1776"/>
                            </a:lnTo>
                            <a:lnTo>
                              <a:pt x="3" y="1755"/>
                            </a:lnTo>
                            <a:lnTo>
                              <a:pt x="4" y="1665"/>
                            </a:lnTo>
                            <a:lnTo>
                              <a:pt x="3" y="1574"/>
                            </a:lnTo>
                            <a:lnTo>
                              <a:pt x="3" y="1576"/>
                            </a:lnTo>
                            <a:lnTo>
                              <a:pt x="3" y="1576"/>
                            </a:lnTo>
                            <a:lnTo>
                              <a:pt x="4" y="1576"/>
                            </a:lnTo>
                            <a:lnTo>
                              <a:pt x="4" y="1574"/>
                            </a:lnTo>
                            <a:lnTo>
                              <a:pt x="3" y="1563"/>
                            </a:lnTo>
                            <a:lnTo>
                              <a:pt x="3" y="1548"/>
                            </a:lnTo>
                            <a:lnTo>
                              <a:pt x="3" y="1530"/>
                            </a:lnTo>
                            <a:lnTo>
                              <a:pt x="3" y="1529"/>
                            </a:lnTo>
                            <a:lnTo>
                              <a:pt x="3" y="1527"/>
                            </a:lnTo>
                            <a:lnTo>
                              <a:pt x="3" y="1529"/>
                            </a:lnTo>
                            <a:lnTo>
                              <a:pt x="4" y="1530"/>
                            </a:lnTo>
                            <a:lnTo>
                              <a:pt x="4" y="1530"/>
                            </a:lnTo>
                            <a:lnTo>
                              <a:pt x="3" y="1485"/>
                            </a:lnTo>
                            <a:lnTo>
                              <a:pt x="3" y="1441"/>
                            </a:lnTo>
                            <a:lnTo>
                              <a:pt x="4" y="1442"/>
                            </a:lnTo>
                            <a:lnTo>
                              <a:pt x="4" y="1444"/>
                            </a:lnTo>
                            <a:lnTo>
                              <a:pt x="3" y="1420"/>
                            </a:lnTo>
                            <a:lnTo>
                              <a:pt x="4" y="1424"/>
                            </a:lnTo>
                            <a:lnTo>
                              <a:pt x="1" y="1187"/>
                            </a:lnTo>
                            <a:lnTo>
                              <a:pt x="1" y="1185"/>
                            </a:lnTo>
                            <a:lnTo>
                              <a:pt x="1" y="1069"/>
                            </a:lnTo>
                            <a:lnTo>
                              <a:pt x="1" y="1072"/>
                            </a:lnTo>
                            <a:lnTo>
                              <a:pt x="3" y="1073"/>
                            </a:lnTo>
                            <a:lnTo>
                              <a:pt x="3" y="1073"/>
                            </a:lnTo>
                            <a:lnTo>
                              <a:pt x="3" y="1064"/>
                            </a:lnTo>
                            <a:lnTo>
                              <a:pt x="3" y="1063"/>
                            </a:lnTo>
                            <a:lnTo>
                              <a:pt x="3" y="1041"/>
                            </a:lnTo>
                            <a:lnTo>
                              <a:pt x="3" y="1021"/>
                            </a:lnTo>
                            <a:lnTo>
                              <a:pt x="3" y="1022"/>
                            </a:lnTo>
                            <a:lnTo>
                              <a:pt x="3" y="1024"/>
                            </a:lnTo>
                            <a:lnTo>
                              <a:pt x="3" y="1024"/>
                            </a:lnTo>
                            <a:lnTo>
                              <a:pt x="4" y="1004"/>
                            </a:lnTo>
                            <a:lnTo>
                              <a:pt x="4" y="984"/>
                            </a:lnTo>
                            <a:lnTo>
                              <a:pt x="4" y="986"/>
                            </a:lnTo>
                            <a:lnTo>
                              <a:pt x="4" y="986"/>
                            </a:lnTo>
                            <a:lnTo>
                              <a:pt x="4" y="984"/>
                            </a:lnTo>
                            <a:lnTo>
                              <a:pt x="3" y="970"/>
                            </a:lnTo>
                            <a:lnTo>
                              <a:pt x="1" y="956"/>
                            </a:lnTo>
                            <a:lnTo>
                              <a:pt x="3" y="898"/>
                            </a:lnTo>
                            <a:lnTo>
                              <a:pt x="3" y="839"/>
                            </a:lnTo>
                            <a:lnTo>
                              <a:pt x="3" y="780"/>
                            </a:lnTo>
                            <a:lnTo>
                              <a:pt x="1" y="725"/>
                            </a:lnTo>
                            <a:lnTo>
                              <a:pt x="1" y="722"/>
                            </a:lnTo>
                            <a:lnTo>
                              <a:pt x="1" y="715"/>
                            </a:lnTo>
                            <a:lnTo>
                              <a:pt x="1" y="708"/>
                            </a:lnTo>
                            <a:lnTo>
                              <a:pt x="3" y="703"/>
                            </a:lnTo>
                            <a:lnTo>
                              <a:pt x="1" y="684"/>
                            </a:lnTo>
                            <a:lnTo>
                              <a:pt x="1" y="663"/>
                            </a:lnTo>
                            <a:lnTo>
                              <a:pt x="1" y="644"/>
                            </a:lnTo>
                            <a:lnTo>
                              <a:pt x="0" y="630"/>
                            </a:lnTo>
                            <a:lnTo>
                              <a:pt x="1" y="614"/>
                            </a:lnTo>
                            <a:lnTo>
                              <a:pt x="3" y="601"/>
                            </a:lnTo>
                            <a:lnTo>
                              <a:pt x="3" y="593"/>
                            </a:lnTo>
                            <a:lnTo>
                              <a:pt x="3" y="591"/>
                            </a:lnTo>
                            <a:lnTo>
                              <a:pt x="1" y="571"/>
                            </a:lnTo>
                            <a:lnTo>
                              <a:pt x="1" y="550"/>
                            </a:lnTo>
                            <a:lnTo>
                              <a:pt x="1" y="529"/>
                            </a:lnTo>
                            <a:lnTo>
                              <a:pt x="1" y="532"/>
                            </a:lnTo>
                            <a:lnTo>
                              <a:pt x="1" y="510"/>
                            </a:lnTo>
                            <a:lnTo>
                              <a:pt x="1" y="487"/>
                            </a:lnTo>
                            <a:lnTo>
                              <a:pt x="3" y="469"/>
                            </a:lnTo>
                            <a:lnTo>
                              <a:pt x="1" y="453"/>
                            </a:lnTo>
                            <a:lnTo>
                              <a:pt x="1" y="435"/>
                            </a:lnTo>
                            <a:lnTo>
                              <a:pt x="1" y="415"/>
                            </a:lnTo>
                            <a:lnTo>
                              <a:pt x="0" y="398"/>
                            </a:lnTo>
                            <a:lnTo>
                              <a:pt x="1" y="310"/>
                            </a:lnTo>
                            <a:lnTo>
                              <a:pt x="1" y="310"/>
                            </a:lnTo>
                            <a:lnTo>
                              <a:pt x="1" y="308"/>
                            </a:lnTo>
                            <a:lnTo>
                              <a:pt x="3" y="307"/>
                            </a:lnTo>
                            <a:lnTo>
                              <a:pt x="1" y="299"/>
                            </a:lnTo>
                            <a:lnTo>
                              <a:pt x="1" y="290"/>
                            </a:lnTo>
                            <a:lnTo>
                              <a:pt x="1" y="279"/>
                            </a:lnTo>
                            <a:lnTo>
                              <a:pt x="1" y="272"/>
                            </a:lnTo>
                            <a:lnTo>
                              <a:pt x="1" y="268"/>
                            </a:lnTo>
                            <a:lnTo>
                              <a:pt x="1" y="257"/>
                            </a:lnTo>
                            <a:lnTo>
                              <a:pt x="1" y="249"/>
                            </a:lnTo>
                            <a:lnTo>
                              <a:pt x="1" y="240"/>
                            </a:lnTo>
                            <a:lnTo>
                              <a:pt x="1" y="230"/>
                            </a:lnTo>
                            <a:lnTo>
                              <a:pt x="1" y="231"/>
                            </a:lnTo>
                            <a:lnTo>
                              <a:pt x="1" y="231"/>
                            </a:lnTo>
                            <a:lnTo>
                              <a:pt x="1" y="222"/>
                            </a:lnTo>
                            <a:lnTo>
                              <a:pt x="3" y="210"/>
                            </a:lnTo>
                            <a:lnTo>
                              <a:pt x="3" y="198"/>
                            </a:lnTo>
                            <a:lnTo>
                              <a:pt x="4" y="189"/>
                            </a:lnTo>
                            <a:lnTo>
                              <a:pt x="4" y="190"/>
                            </a:lnTo>
                            <a:lnTo>
                              <a:pt x="4" y="190"/>
                            </a:lnTo>
                            <a:lnTo>
                              <a:pt x="3" y="190"/>
                            </a:lnTo>
                            <a:lnTo>
                              <a:pt x="3" y="188"/>
                            </a:lnTo>
                            <a:lnTo>
                              <a:pt x="3" y="184"/>
                            </a:lnTo>
                            <a:lnTo>
                              <a:pt x="3" y="180"/>
                            </a:lnTo>
                            <a:lnTo>
                              <a:pt x="3" y="177"/>
                            </a:lnTo>
                            <a:lnTo>
                              <a:pt x="3" y="173"/>
                            </a:lnTo>
                            <a:lnTo>
                              <a:pt x="3" y="171"/>
                            </a:lnTo>
                            <a:lnTo>
                              <a:pt x="3" y="121"/>
                            </a:lnTo>
                            <a:lnTo>
                              <a:pt x="1" y="74"/>
                            </a:lnTo>
                            <a:lnTo>
                              <a:pt x="3" y="74"/>
                            </a:lnTo>
                            <a:lnTo>
                              <a:pt x="3" y="75"/>
                            </a:lnTo>
                            <a:lnTo>
                              <a:pt x="3" y="74"/>
                            </a:lnTo>
                            <a:lnTo>
                              <a:pt x="3" y="71"/>
                            </a:lnTo>
                            <a:lnTo>
                              <a:pt x="1" y="69"/>
                            </a:lnTo>
                            <a:lnTo>
                              <a:pt x="1" y="66"/>
                            </a:lnTo>
                            <a:lnTo>
                              <a:pt x="1" y="64"/>
                            </a:lnTo>
                            <a:lnTo>
                              <a:pt x="1" y="62"/>
                            </a:lnTo>
                            <a:lnTo>
                              <a:pt x="3" y="60"/>
                            </a:lnTo>
                            <a:lnTo>
                              <a:pt x="3" y="49"/>
                            </a:lnTo>
                            <a:lnTo>
                              <a:pt x="1" y="36"/>
                            </a:lnTo>
                            <a:lnTo>
                              <a:pt x="1" y="36"/>
                            </a:lnTo>
                            <a:lnTo>
                              <a:pt x="3" y="28"/>
                            </a:lnTo>
                            <a:lnTo>
                              <a:pt x="4" y="20"/>
                            </a:lnTo>
                            <a:lnTo>
                              <a:pt x="4" y="10"/>
                            </a:lnTo>
                            <a:lnTo>
                              <a:pt x="4" y="9"/>
                            </a:lnTo>
                            <a:lnTo>
                              <a:pt x="4" y="9"/>
                            </a:lnTo>
                            <a:lnTo>
                              <a:pt x="5" y="7"/>
                            </a:lnTo>
                            <a:lnTo>
                              <a:pt x="5" y="5"/>
                            </a:lnTo>
                            <a:lnTo>
                              <a:pt x="4" y="3"/>
                            </a:lnTo>
                            <a:lnTo>
                              <a:pt x="4" y="1"/>
                            </a:lnTo>
                            <a:lnTo>
                              <a:pt x="5" y="0"/>
                            </a:lnTo>
                            <a:lnTo>
                              <a:pt x="7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13E0E99" id="Freeform 69" o:spid="_x0000_s1026" style="position:absolute;margin-left:306.75pt;margin-top:60pt;width:1.35pt;height:439.4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1,3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" path="m,954r1,2l1,956,,954xm7,r,l7,1r1,l8,1r,l9,2r,1l9,7r,4l9,15r,4l9,22r,-4l9,17r,-2l8,17r,l8,18r,1l8,18r,l7,20r,7l7,35,5,41r,4l5,48r,1l5,51r,1l5,53r,3l5,57r,l5,57r,l5,57r,l4,60r1,2l5,64r,7l7,81r,10l7,88,5,99r2,12l7,125r,13l8,136,7,184,5,230r,44l4,366r1,93l5,553r,38l5,593r3,87l8,767,5,854r,40l7,939r,44l7,1025r,80l7,1185r,2l8,1284,7,1406r,121l7,1527r,125l7,1776r,2l7,1837r1,83l8,2005r1,83l9,2088r,50l9,2189r,-1l8,2188r,-1l8,2187r,l8,2187r3,92l11,2368r,3l9,2457r,89l9,2712,8,2877r1,16l8,2913r1,18l9,2948r,l9,2962r,3l9,3005r-1,40l9,3081r,126l9,3331r2,1l11,3336r,4l11,3345r,8l11,3362r,11l9,3379r2,34l11,3449r,l11,3449r,-1l11,3449r,1l11,3453r,2l11,3457r,l11,3457r,1l11,3461r,2l11,3462r,22l11,3508r,-3l11,3505r,l11,3506r-2,2l9,3508r,l9,3429,8,3352r1,l9,3351r,-2l8,3258r,-89l7,3170r,-1l7,3168r,-3l7,3155r,-16l7,3123r,-14l7,3111r,l7,3111r,-5l7,3100r,1l7,3102,5,3033r,-68l5,2962r,-78l5,2886r,-45l4,2797r1,2l5,2754,4,2708r1,l5,2697r,1l5,2678r,-19l5,2639r,-16l5,2627r,-38l5,2552r,-36l5,2517r,l7,2519r,-16l5,2486r2,3l5,2460r2,-26l7,2409,5,2384r2,-9l7,2375r-2,l5,2374r,-3l5,2368r,-11l4,2347r1,3l4,2299r1,-52l5,2197r,-1l5,2170r,-24l5,2119r,-70l5,1980r,-68l5,1912,4,1845r,-67l4,1776,3,1755r1,-90l3,1574r,2l3,1576r1,l4,1574,3,1563r,-15l3,1530r,-1l3,1527r,2l4,1530r,l3,1485r,-44l4,1442r,2l3,1420r1,4l1,1187r,-2l1,1069r,3l3,1073r,l3,1064r,-1l3,1041r,-20l3,1022r,2l3,1024r1,-20l4,984r,2l4,986r,-2l3,970,1,956,3,898r,-59l3,780,1,725r,-3l1,715r,-7l3,703,1,684r,-21l1,644,,630,1,614,3,601r,-8l3,591,1,571r,-21l1,529r,3l1,510r,-23l3,469,1,453r,-18l1,415,,398,1,310r,l1,308r2,-1l1,299r,-9l1,279r,-7l1,268r,-11l1,249r,-9l1,230r,1l1,231r,-9l3,210r,-12l4,189r,1l4,190r-1,l3,188r,-4l3,180r,-3l3,173r,-2l3,121,1,74r2,l3,75r,-1l3,71,1,69r,-3l1,64r,-2l3,60,3,49,1,36r,l3,28,4,20,4,10,4,9r,l5,7,5,5,4,3,4,1,5,,7,xe" fillcolor="#8ed6ef [1300]" strokecolor="#8ed6ef [1300]" strokeweight="0">
              <v:path arrowok="t" o:connecttype="custom" o:connectlocs="10910,0;14028,4773;14028,28637;12469,30228;7793,65229;7793,84320;7793,90684;10910,128866;10910,219550;7793,730241;7793,1358662;10910,1885263;10910,2628232;14028,3321881;12469,3479384;17145,3772117;12469,4634406;14028,4780773;17145,5307373;14028,5375784;17145,5487150;17145,5499877;17145,5581015;14028,5581015;14028,5328056;10910,5035323;10910,4949412;7793,4825319;6235,4449857;7793,4292354;7793,4118942;10910,3982121;7793,3792799;7793,3767344;7793,3495294;7793,3150060;4676,2792098;6235,2504138;4676,2432546;6235,2297316;1559,1705487;4676,1624349;6235,1568666;4676,1334798;4676,1118430;4676,956155;1559,846380;1559,660240;1559,475691;1559,396144;4676,334097;4676,299097;4676,192504;1559,109775;1559,57274;6235,14318;10910,0" o:connectangles="0,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1" layoutInCell="1" allowOverlap="1" wp14:anchorId="030A1050" wp14:editId="030A1051">
              <wp:simplePos x="0" y="0"/>
              <wp:positionH relativeFrom="column">
                <wp:posOffset>2914704</wp:posOffset>
              </wp:positionH>
              <wp:positionV relativeFrom="page">
                <wp:posOffset>1733550</wp:posOffset>
              </wp:positionV>
              <wp:extent cx="0" cy="4445"/>
              <wp:effectExtent l="0" t="0" r="0" b="0"/>
              <wp:wrapNone/>
              <wp:docPr id="71" name="Freeform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4445"/>
                      </a:xfrm>
                      <a:custGeom>
                        <a:avLst/>
                        <a:gdLst>
                          <a:gd name="T0" fmla="*/ 0 h 3"/>
                          <a:gd name="T1" fmla="*/ 3 h 3"/>
                          <a:gd name="T2" fmla="*/ 2 h 3"/>
                          <a:gd name="T3" fmla="*/ 0 h 3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</a:cxnLst>
                        <a:rect l="0" t="0" r="r" b="b"/>
                        <a:pathLst>
                          <a:path h="3">
                            <a:moveTo>
                              <a:pt x="0" y="0"/>
                            </a:moveTo>
                            <a:lnTo>
                              <a:pt x="0" y="3"/>
                            </a:lnTo>
                            <a:lnTo>
                              <a:pt x="0" y="2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3CDBCA01" id="Freeform 71" o:spid="_x0000_s1026" style="position:absolute;margin-left:229.5pt;margin-top:136.5pt;width:0;height:.3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" path="m,l,3,,2,,xe" fillcolor="#8ed6ef [1300]" strokecolor="#8ed6ef [1300]" strokeweight="0">
              <v:path arrowok="t" o:connecttype="custom" o:connectlocs="0,0;0,4445;0,2963;0,0" o:connectangles="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1" layoutInCell="1" allowOverlap="1" wp14:anchorId="030A1052" wp14:editId="030A1053">
              <wp:simplePos x="0" y="0"/>
              <wp:positionH relativeFrom="column">
                <wp:posOffset>2914704</wp:posOffset>
              </wp:positionH>
              <wp:positionV relativeFrom="page">
                <wp:posOffset>847725</wp:posOffset>
              </wp:positionV>
              <wp:extent cx="17145" cy="5586095"/>
              <wp:effectExtent l="0" t="0" r="20955" b="14605"/>
              <wp:wrapNone/>
              <wp:docPr id="72" name="Freeform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7145" cy="5586095"/>
                      </a:xfrm>
                      <a:custGeom>
                        <a:avLst/>
                        <a:gdLst>
                          <a:gd name="T0" fmla="*/ 2 w 11"/>
                          <a:gd name="T1" fmla="*/ 0 h 3511"/>
                          <a:gd name="T2" fmla="*/ 3 w 11"/>
                          <a:gd name="T3" fmla="*/ 249 h 3511"/>
                          <a:gd name="T4" fmla="*/ 4 w 11"/>
                          <a:gd name="T5" fmla="*/ 353 h 3511"/>
                          <a:gd name="T6" fmla="*/ 4 w 11"/>
                          <a:gd name="T7" fmla="*/ 397 h 3511"/>
                          <a:gd name="T8" fmla="*/ 5 w 11"/>
                          <a:gd name="T9" fmla="*/ 543 h 3511"/>
                          <a:gd name="T10" fmla="*/ 5 w 11"/>
                          <a:gd name="T11" fmla="*/ 709 h 3511"/>
                          <a:gd name="T12" fmla="*/ 5 w 11"/>
                          <a:gd name="T13" fmla="*/ 830 h 3511"/>
                          <a:gd name="T14" fmla="*/ 5 w 11"/>
                          <a:gd name="T15" fmla="*/ 956 h 3511"/>
                          <a:gd name="T16" fmla="*/ 5 w 11"/>
                          <a:gd name="T17" fmla="*/ 1022 h 3511"/>
                          <a:gd name="T18" fmla="*/ 4 w 11"/>
                          <a:gd name="T19" fmla="*/ 1133 h 3511"/>
                          <a:gd name="T20" fmla="*/ 5 w 11"/>
                          <a:gd name="T21" fmla="*/ 1151 h 3511"/>
                          <a:gd name="T22" fmla="*/ 5 w 11"/>
                          <a:gd name="T23" fmla="*/ 1312 h 3511"/>
                          <a:gd name="T24" fmla="*/ 5 w 11"/>
                          <a:gd name="T25" fmla="*/ 1596 h 3511"/>
                          <a:gd name="T26" fmla="*/ 7 w 11"/>
                          <a:gd name="T27" fmla="*/ 1843 h 3511"/>
                          <a:gd name="T28" fmla="*/ 8 w 11"/>
                          <a:gd name="T29" fmla="*/ 1945 h 3511"/>
                          <a:gd name="T30" fmla="*/ 7 w 11"/>
                          <a:gd name="T31" fmla="*/ 1978 h 3511"/>
                          <a:gd name="T32" fmla="*/ 8 w 11"/>
                          <a:gd name="T33" fmla="*/ 2088 h 3511"/>
                          <a:gd name="T34" fmla="*/ 9 w 11"/>
                          <a:gd name="T35" fmla="*/ 2436 h 3511"/>
                          <a:gd name="T36" fmla="*/ 8 w 11"/>
                          <a:gd name="T37" fmla="*/ 2487 h 3511"/>
                          <a:gd name="T38" fmla="*/ 7 w 11"/>
                          <a:gd name="T39" fmla="*/ 2522 h 3511"/>
                          <a:gd name="T40" fmla="*/ 8 w 11"/>
                          <a:gd name="T41" fmla="*/ 2669 h 3511"/>
                          <a:gd name="T42" fmla="*/ 8 w 11"/>
                          <a:gd name="T43" fmla="*/ 2805 h 3511"/>
                          <a:gd name="T44" fmla="*/ 8 w 11"/>
                          <a:gd name="T45" fmla="*/ 2907 h 3511"/>
                          <a:gd name="T46" fmla="*/ 9 w 11"/>
                          <a:gd name="T47" fmla="*/ 2976 h 3511"/>
                          <a:gd name="T48" fmla="*/ 9 w 11"/>
                          <a:gd name="T49" fmla="*/ 3092 h 3511"/>
                          <a:gd name="T50" fmla="*/ 9 w 11"/>
                          <a:gd name="T51" fmla="*/ 3209 h 3511"/>
                          <a:gd name="T52" fmla="*/ 9 w 11"/>
                          <a:gd name="T53" fmla="*/ 3259 h 3511"/>
                          <a:gd name="T54" fmla="*/ 8 w 11"/>
                          <a:gd name="T55" fmla="*/ 3298 h 3511"/>
                          <a:gd name="T56" fmla="*/ 8 w 11"/>
                          <a:gd name="T57" fmla="*/ 3320 h 3511"/>
                          <a:gd name="T58" fmla="*/ 8 w 11"/>
                          <a:gd name="T59" fmla="*/ 3387 h 3511"/>
                          <a:gd name="T60" fmla="*/ 9 w 11"/>
                          <a:gd name="T61" fmla="*/ 3439 h 3511"/>
                          <a:gd name="T62" fmla="*/ 9 w 11"/>
                          <a:gd name="T63" fmla="*/ 3472 h 3511"/>
                          <a:gd name="T64" fmla="*/ 7 w 11"/>
                          <a:gd name="T65" fmla="*/ 3499 h 3511"/>
                          <a:gd name="T66" fmla="*/ 5 w 11"/>
                          <a:gd name="T67" fmla="*/ 3511 h 3511"/>
                          <a:gd name="T68" fmla="*/ 2 w 11"/>
                          <a:gd name="T69" fmla="*/ 3503 h 3511"/>
                          <a:gd name="T70" fmla="*/ 2 w 11"/>
                          <a:gd name="T71" fmla="*/ 3490 h 3511"/>
                          <a:gd name="T72" fmla="*/ 3 w 11"/>
                          <a:gd name="T73" fmla="*/ 3489 h 3511"/>
                          <a:gd name="T74" fmla="*/ 5 w 11"/>
                          <a:gd name="T75" fmla="*/ 3467 h 3511"/>
                          <a:gd name="T76" fmla="*/ 5 w 11"/>
                          <a:gd name="T77" fmla="*/ 3455 h 3511"/>
                          <a:gd name="T78" fmla="*/ 5 w 11"/>
                          <a:gd name="T79" fmla="*/ 3451 h 3511"/>
                          <a:gd name="T80" fmla="*/ 4 w 11"/>
                          <a:gd name="T81" fmla="*/ 3417 h 3511"/>
                          <a:gd name="T82" fmla="*/ 3 w 11"/>
                          <a:gd name="T83" fmla="*/ 3371 h 3511"/>
                          <a:gd name="T84" fmla="*/ 5 w 11"/>
                          <a:gd name="T85" fmla="*/ 2955 h 3511"/>
                          <a:gd name="T86" fmla="*/ 5 w 11"/>
                          <a:gd name="T87" fmla="*/ 2614 h 3511"/>
                          <a:gd name="T88" fmla="*/ 4 w 11"/>
                          <a:gd name="T89" fmla="*/ 2321 h 3511"/>
                          <a:gd name="T90" fmla="*/ 4 w 11"/>
                          <a:gd name="T91" fmla="*/ 1731 h 3511"/>
                          <a:gd name="T92" fmla="*/ 2 w 11"/>
                          <a:gd name="T93" fmla="*/ 1419 h 3511"/>
                          <a:gd name="T94" fmla="*/ 3 w 11"/>
                          <a:gd name="T95" fmla="*/ 1320 h 3511"/>
                          <a:gd name="T96" fmla="*/ 2 w 11"/>
                          <a:gd name="T97" fmla="*/ 1051 h 3511"/>
                          <a:gd name="T98" fmla="*/ 2 w 11"/>
                          <a:gd name="T99" fmla="*/ 577 h 3511"/>
                          <a:gd name="T100" fmla="*/ 3 w 11"/>
                          <a:gd name="T101" fmla="*/ 463 h 3511"/>
                          <a:gd name="T102" fmla="*/ 0 w 11"/>
                          <a:gd name="T103" fmla="*/ 168 h 3511"/>
                          <a:gd name="T104" fmla="*/ 0 w 11"/>
                          <a:gd name="T105" fmla="*/ 94 h 3511"/>
                          <a:gd name="T106" fmla="*/ 0 w 11"/>
                          <a:gd name="T107" fmla="*/ 58 h 3511"/>
                          <a:gd name="T108" fmla="*/ 0 w 11"/>
                          <a:gd name="T109" fmla="*/ 50 h 3511"/>
                          <a:gd name="T110" fmla="*/ 0 w 11"/>
                          <a:gd name="T111" fmla="*/ 3 h 351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</a:cxnLst>
                        <a:rect l="0" t="0" r="r" b="b"/>
                        <a:pathLst>
                          <a:path w="11" h="3511">
                            <a:moveTo>
                              <a:pt x="9" y="2552"/>
                            </a:moveTo>
                            <a:lnTo>
                              <a:pt x="11" y="2554"/>
                            </a:lnTo>
                            <a:lnTo>
                              <a:pt x="9" y="2552"/>
                            </a:lnTo>
                            <a:lnTo>
                              <a:pt x="9" y="2552"/>
                            </a:lnTo>
                            <a:close/>
                            <a:moveTo>
                              <a:pt x="2" y="0"/>
                            </a:moveTo>
                            <a:lnTo>
                              <a:pt x="2" y="0"/>
                            </a:lnTo>
                            <a:lnTo>
                              <a:pt x="2" y="79"/>
                            </a:lnTo>
                            <a:lnTo>
                              <a:pt x="3" y="156"/>
                            </a:lnTo>
                            <a:lnTo>
                              <a:pt x="2" y="156"/>
                            </a:lnTo>
                            <a:lnTo>
                              <a:pt x="2" y="157"/>
                            </a:lnTo>
                            <a:lnTo>
                              <a:pt x="2" y="158"/>
                            </a:lnTo>
                            <a:lnTo>
                              <a:pt x="3" y="249"/>
                            </a:lnTo>
                            <a:lnTo>
                              <a:pt x="3" y="339"/>
                            </a:lnTo>
                            <a:lnTo>
                              <a:pt x="4" y="338"/>
                            </a:lnTo>
                            <a:lnTo>
                              <a:pt x="4" y="339"/>
                            </a:lnTo>
                            <a:lnTo>
                              <a:pt x="4" y="340"/>
                            </a:lnTo>
                            <a:lnTo>
                              <a:pt x="4" y="343"/>
                            </a:lnTo>
                            <a:lnTo>
                              <a:pt x="4" y="353"/>
                            </a:lnTo>
                            <a:lnTo>
                              <a:pt x="4" y="369"/>
                            </a:lnTo>
                            <a:lnTo>
                              <a:pt x="4" y="385"/>
                            </a:lnTo>
                            <a:lnTo>
                              <a:pt x="4" y="399"/>
                            </a:lnTo>
                            <a:lnTo>
                              <a:pt x="4" y="397"/>
                            </a:lnTo>
                            <a:lnTo>
                              <a:pt x="4" y="397"/>
                            </a:lnTo>
                            <a:lnTo>
                              <a:pt x="4" y="397"/>
                            </a:lnTo>
                            <a:lnTo>
                              <a:pt x="4" y="402"/>
                            </a:lnTo>
                            <a:lnTo>
                              <a:pt x="4" y="408"/>
                            </a:lnTo>
                            <a:lnTo>
                              <a:pt x="4" y="407"/>
                            </a:lnTo>
                            <a:lnTo>
                              <a:pt x="4" y="406"/>
                            </a:lnTo>
                            <a:lnTo>
                              <a:pt x="5" y="475"/>
                            </a:lnTo>
                            <a:lnTo>
                              <a:pt x="5" y="543"/>
                            </a:lnTo>
                            <a:lnTo>
                              <a:pt x="5" y="546"/>
                            </a:lnTo>
                            <a:lnTo>
                              <a:pt x="5" y="624"/>
                            </a:lnTo>
                            <a:lnTo>
                              <a:pt x="5" y="622"/>
                            </a:lnTo>
                            <a:lnTo>
                              <a:pt x="5" y="667"/>
                            </a:lnTo>
                            <a:lnTo>
                              <a:pt x="7" y="710"/>
                            </a:lnTo>
                            <a:lnTo>
                              <a:pt x="5" y="709"/>
                            </a:lnTo>
                            <a:lnTo>
                              <a:pt x="5" y="754"/>
                            </a:lnTo>
                            <a:lnTo>
                              <a:pt x="7" y="799"/>
                            </a:lnTo>
                            <a:lnTo>
                              <a:pt x="5" y="799"/>
                            </a:lnTo>
                            <a:lnTo>
                              <a:pt x="5" y="811"/>
                            </a:lnTo>
                            <a:lnTo>
                              <a:pt x="5" y="810"/>
                            </a:lnTo>
                            <a:lnTo>
                              <a:pt x="5" y="830"/>
                            </a:lnTo>
                            <a:lnTo>
                              <a:pt x="5" y="849"/>
                            </a:lnTo>
                            <a:lnTo>
                              <a:pt x="5" y="869"/>
                            </a:lnTo>
                            <a:lnTo>
                              <a:pt x="5" y="884"/>
                            </a:lnTo>
                            <a:lnTo>
                              <a:pt x="5" y="881"/>
                            </a:lnTo>
                            <a:lnTo>
                              <a:pt x="5" y="918"/>
                            </a:lnTo>
                            <a:lnTo>
                              <a:pt x="5" y="956"/>
                            </a:lnTo>
                            <a:lnTo>
                              <a:pt x="5" y="992"/>
                            </a:lnTo>
                            <a:lnTo>
                              <a:pt x="5" y="990"/>
                            </a:lnTo>
                            <a:lnTo>
                              <a:pt x="5" y="989"/>
                            </a:lnTo>
                            <a:lnTo>
                              <a:pt x="4" y="989"/>
                            </a:lnTo>
                            <a:lnTo>
                              <a:pt x="4" y="1003"/>
                            </a:lnTo>
                            <a:lnTo>
                              <a:pt x="5" y="1022"/>
                            </a:lnTo>
                            <a:lnTo>
                              <a:pt x="4" y="1019"/>
                            </a:lnTo>
                            <a:lnTo>
                              <a:pt x="5" y="1048"/>
                            </a:lnTo>
                            <a:lnTo>
                              <a:pt x="4" y="1074"/>
                            </a:lnTo>
                            <a:lnTo>
                              <a:pt x="4" y="1099"/>
                            </a:lnTo>
                            <a:lnTo>
                              <a:pt x="5" y="1124"/>
                            </a:lnTo>
                            <a:lnTo>
                              <a:pt x="4" y="1133"/>
                            </a:lnTo>
                            <a:lnTo>
                              <a:pt x="4" y="1133"/>
                            </a:lnTo>
                            <a:lnTo>
                              <a:pt x="5" y="1133"/>
                            </a:lnTo>
                            <a:lnTo>
                              <a:pt x="5" y="1134"/>
                            </a:lnTo>
                            <a:lnTo>
                              <a:pt x="5" y="1137"/>
                            </a:lnTo>
                            <a:lnTo>
                              <a:pt x="5" y="1140"/>
                            </a:lnTo>
                            <a:lnTo>
                              <a:pt x="5" y="1151"/>
                            </a:lnTo>
                            <a:lnTo>
                              <a:pt x="7" y="1160"/>
                            </a:lnTo>
                            <a:lnTo>
                              <a:pt x="5" y="1158"/>
                            </a:lnTo>
                            <a:lnTo>
                              <a:pt x="7" y="1209"/>
                            </a:lnTo>
                            <a:lnTo>
                              <a:pt x="5" y="1261"/>
                            </a:lnTo>
                            <a:lnTo>
                              <a:pt x="5" y="1311"/>
                            </a:lnTo>
                            <a:lnTo>
                              <a:pt x="5" y="1312"/>
                            </a:lnTo>
                            <a:lnTo>
                              <a:pt x="5" y="1338"/>
                            </a:lnTo>
                            <a:lnTo>
                              <a:pt x="5" y="1362"/>
                            </a:lnTo>
                            <a:lnTo>
                              <a:pt x="5" y="1389"/>
                            </a:lnTo>
                            <a:lnTo>
                              <a:pt x="5" y="1459"/>
                            </a:lnTo>
                            <a:lnTo>
                              <a:pt x="5" y="1528"/>
                            </a:lnTo>
                            <a:lnTo>
                              <a:pt x="5" y="1596"/>
                            </a:lnTo>
                            <a:lnTo>
                              <a:pt x="5" y="1596"/>
                            </a:lnTo>
                            <a:lnTo>
                              <a:pt x="7" y="1663"/>
                            </a:lnTo>
                            <a:lnTo>
                              <a:pt x="7" y="1728"/>
                            </a:lnTo>
                            <a:lnTo>
                              <a:pt x="7" y="1731"/>
                            </a:lnTo>
                            <a:lnTo>
                              <a:pt x="8" y="1753"/>
                            </a:lnTo>
                            <a:lnTo>
                              <a:pt x="7" y="1843"/>
                            </a:lnTo>
                            <a:lnTo>
                              <a:pt x="8" y="1934"/>
                            </a:lnTo>
                            <a:lnTo>
                              <a:pt x="8" y="1932"/>
                            </a:lnTo>
                            <a:lnTo>
                              <a:pt x="8" y="1932"/>
                            </a:lnTo>
                            <a:lnTo>
                              <a:pt x="7" y="1932"/>
                            </a:lnTo>
                            <a:lnTo>
                              <a:pt x="7" y="1934"/>
                            </a:lnTo>
                            <a:lnTo>
                              <a:pt x="8" y="1945"/>
                            </a:lnTo>
                            <a:lnTo>
                              <a:pt x="8" y="1960"/>
                            </a:lnTo>
                            <a:lnTo>
                              <a:pt x="8" y="1978"/>
                            </a:lnTo>
                            <a:lnTo>
                              <a:pt x="8" y="1979"/>
                            </a:lnTo>
                            <a:lnTo>
                              <a:pt x="8" y="1979"/>
                            </a:lnTo>
                            <a:lnTo>
                              <a:pt x="8" y="1979"/>
                            </a:lnTo>
                            <a:lnTo>
                              <a:pt x="7" y="1978"/>
                            </a:lnTo>
                            <a:lnTo>
                              <a:pt x="7" y="1978"/>
                            </a:lnTo>
                            <a:lnTo>
                              <a:pt x="8" y="2022"/>
                            </a:lnTo>
                            <a:lnTo>
                              <a:pt x="8" y="2067"/>
                            </a:lnTo>
                            <a:lnTo>
                              <a:pt x="7" y="2066"/>
                            </a:lnTo>
                            <a:lnTo>
                              <a:pt x="7" y="2064"/>
                            </a:lnTo>
                            <a:lnTo>
                              <a:pt x="8" y="2088"/>
                            </a:lnTo>
                            <a:lnTo>
                              <a:pt x="7" y="2084"/>
                            </a:lnTo>
                            <a:lnTo>
                              <a:pt x="9" y="2321"/>
                            </a:lnTo>
                            <a:lnTo>
                              <a:pt x="9" y="2321"/>
                            </a:lnTo>
                            <a:lnTo>
                              <a:pt x="9" y="2323"/>
                            </a:lnTo>
                            <a:lnTo>
                              <a:pt x="9" y="2438"/>
                            </a:lnTo>
                            <a:lnTo>
                              <a:pt x="9" y="2436"/>
                            </a:lnTo>
                            <a:lnTo>
                              <a:pt x="8" y="2434"/>
                            </a:lnTo>
                            <a:lnTo>
                              <a:pt x="8" y="2434"/>
                            </a:lnTo>
                            <a:lnTo>
                              <a:pt x="8" y="2444"/>
                            </a:lnTo>
                            <a:lnTo>
                              <a:pt x="8" y="2445"/>
                            </a:lnTo>
                            <a:lnTo>
                              <a:pt x="8" y="2466"/>
                            </a:lnTo>
                            <a:lnTo>
                              <a:pt x="8" y="2487"/>
                            </a:lnTo>
                            <a:lnTo>
                              <a:pt x="8" y="2484"/>
                            </a:lnTo>
                            <a:lnTo>
                              <a:pt x="8" y="2484"/>
                            </a:lnTo>
                            <a:lnTo>
                              <a:pt x="8" y="2484"/>
                            </a:lnTo>
                            <a:lnTo>
                              <a:pt x="7" y="2504"/>
                            </a:lnTo>
                            <a:lnTo>
                              <a:pt x="7" y="2523"/>
                            </a:lnTo>
                            <a:lnTo>
                              <a:pt x="7" y="2522"/>
                            </a:lnTo>
                            <a:lnTo>
                              <a:pt x="7" y="2522"/>
                            </a:lnTo>
                            <a:lnTo>
                              <a:pt x="7" y="2522"/>
                            </a:lnTo>
                            <a:lnTo>
                              <a:pt x="8" y="2538"/>
                            </a:lnTo>
                            <a:lnTo>
                              <a:pt x="9" y="2552"/>
                            </a:lnTo>
                            <a:lnTo>
                              <a:pt x="8" y="2610"/>
                            </a:lnTo>
                            <a:lnTo>
                              <a:pt x="8" y="2669"/>
                            </a:lnTo>
                            <a:lnTo>
                              <a:pt x="8" y="2727"/>
                            </a:lnTo>
                            <a:lnTo>
                              <a:pt x="9" y="2782"/>
                            </a:lnTo>
                            <a:lnTo>
                              <a:pt x="9" y="2786"/>
                            </a:lnTo>
                            <a:lnTo>
                              <a:pt x="9" y="2793"/>
                            </a:lnTo>
                            <a:lnTo>
                              <a:pt x="9" y="2799"/>
                            </a:lnTo>
                            <a:lnTo>
                              <a:pt x="8" y="2805"/>
                            </a:lnTo>
                            <a:lnTo>
                              <a:pt x="9" y="2824"/>
                            </a:lnTo>
                            <a:lnTo>
                              <a:pt x="9" y="2844"/>
                            </a:lnTo>
                            <a:lnTo>
                              <a:pt x="9" y="2864"/>
                            </a:lnTo>
                            <a:lnTo>
                              <a:pt x="11" y="2878"/>
                            </a:lnTo>
                            <a:lnTo>
                              <a:pt x="9" y="2894"/>
                            </a:lnTo>
                            <a:lnTo>
                              <a:pt x="8" y="2907"/>
                            </a:lnTo>
                            <a:lnTo>
                              <a:pt x="8" y="2915"/>
                            </a:lnTo>
                            <a:lnTo>
                              <a:pt x="8" y="2917"/>
                            </a:lnTo>
                            <a:lnTo>
                              <a:pt x="9" y="2937"/>
                            </a:lnTo>
                            <a:lnTo>
                              <a:pt x="9" y="2958"/>
                            </a:lnTo>
                            <a:lnTo>
                              <a:pt x="9" y="2979"/>
                            </a:lnTo>
                            <a:lnTo>
                              <a:pt x="9" y="2976"/>
                            </a:lnTo>
                            <a:lnTo>
                              <a:pt x="9" y="2998"/>
                            </a:lnTo>
                            <a:lnTo>
                              <a:pt x="9" y="3020"/>
                            </a:lnTo>
                            <a:lnTo>
                              <a:pt x="8" y="3039"/>
                            </a:lnTo>
                            <a:lnTo>
                              <a:pt x="9" y="3054"/>
                            </a:lnTo>
                            <a:lnTo>
                              <a:pt x="9" y="3073"/>
                            </a:lnTo>
                            <a:lnTo>
                              <a:pt x="9" y="3092"/>
                            </a:lnTo>
                            <a:lnTo>
                              <a:pt x="11" y="3109"/>
                            </a:lnTo>
                            <a:lnTo>
                              <a:pt x="9" y="3198"/>
                            </a:lnTo>
                            <a:lnTo>
                              <a:pt x="9" y="3198"/>
                            </a:lnTo>
                            <a:lnTo>
                              <a:pt x="9" y="3198"/>
                            </a:lnTo>
                            <a:lnTo>
                              <a:pt x="8" y="3201"/>
                            </a:lnTo>
                            <a:lnTo>
                              <a:pt x="9" y="3209"/>
                            </a:lnTo>
                            <a:lnTo>
                              <a:pt x="9" y="3218"/>
                            </a:lnTo>
                            <a:lnTo>
                              <a:pt x="9" y="3228"/>
                            </a:lnTo>
                            <a:lnTo>
                              <a:pt x="9" y="3236"/>
                            </a:lnTo>
                            <a:lnTo>
                              <a:pt x="9" y="3240"/>
                            </a:lnTo>
                            <a:lnTo>
                              <a:pt x="9" y="3251"/>
                            </a:lnTo>
                            <a:lnTo>
                              <a:pt x="9" y="3259"/>
                            </a:lnTo>
                            <a:lnTo>
                              <a:pt x="9" y="3268"/>
                            </a:lnTo>
                            <a:lnTo>
                              <a:pt x="9" y="3278"/>
                            </a:lnTo>
                            <a:lnTo>
                              <a:pt x="9" y="3277"/>
                            </a:lnTo>
                            <a:lnTo>
                              <a:pt x="9" y="3276"/>
                            </a:lnTo>
                            <a:lnTo>
                              <a:pt x="9" y="3286"/>
                            </a:lnTo>
                            <a:lnTo>
                              <a:pt x="8" y="3298"/>
                            </a:lnTo>
                            <a:lnTo>
                              <a:pt x="8" y="3310"/>
                            </a:lnTo>
                            <a:lnTo>
                              <a:pt x="7" y="3319"/>
                            </a:lnTo>
                            <a:lnTo>
                              <a:pt x="7" y="3317"/>
                            </a:lnTo>
                            <a:lnTo>
                              <a:pt x="7" y="3317"/>
                            </a:lnTo>
                            <a:lnTo>
                              <a:pt x="8" y="3317"/>
                            </a:lnTo>
                            <a:lnTo>
                              <a:pt x="8" y="3320"/>
                            </a:lnTo>
                            <a:lnTo>
                              <a:pt x="8" y="3324"/>
                            </a:lnTo>
                            <a:lnTo>
                              <a:pt x="8" y="3328"/>
                            </a:lnTo>
                            <a:lnTo>
                              <a:pt x="8" y="3330"/>
                            </a:lnTo>
                            <a:lnTo>
                              <a:pt x="8" y="3334"/>
                            </a:lnTo>
                            <a:lnTo>
                              <a:pt x="8" y="3337"/>
                            </a:lnTo>
                            <a:lnTo>
                              <a:pt x="8" y="3387"/>
                            </a:lnTo>
                            <a:lnTo>
                              <a:pt x="9" y="3434"/>
                            </a:lnTo>
                            <a:lnTo>
                              <a:pt x="8" y="3434"/>
                            </a:lnTo>
                            <a:lnTo>
                              <a:pt x="8" y="3433"/>
                            </a:lnTo>
                            <a:lnTo>
                              <a:pt x="8" y="3434"/>
                            </a:lnTo>
                            <a:lnTo>
                              <a:pt x="8" y="3435"/>
                            </a:lnTo>
                            <a:lnTo>
                              <a:pt x="9" y="3439"/>
                            </a:lnTo>
                            <a:lnTo>
                              <a:pt x="9" y="3442"/>
                            </a:lnTo>
                            <a:lnTo>
                              <a:pt x="9" y="3444"/>
                            </a:lnTo>
                            <a:lnTo>
                              <a:pt x="9" y="3446"/>
                            </a:lnTo>
                            <a:lnTo>
                              <a:pt x="8" y="3448"/>
                            </a:lnTo>
                            <a:lnTo>
                              <a:pt x="8" y="3459"/>
                            </a:lnTo>
                            <a:lnTo>
                              <a:pt x="9" y="3472"/>
                            </a:lnTo>
                            <a:lnTo>
                              <a:pt x="9" y="3472"/>
                            </a:lnTo>
                            <a:lnTo>
                              <a:pt x="8" y="3480"/>
                            </a:lnTo>
                            <a:lnTo>
                              <a:pt x="7" y="3487"/>
                            </a:lnTo>
                            <a:lnTo>
                              <a:pt x="7" y="3498"/>
                            </a:lnTo>
                            <a:lnTo>
                              <a:pt x="7" y="3499"/>
                            </a:lnTo>
                            <a:lnTo>
                              <a:pt x="7" y="3499"/>
                            </a:lnTo>
                            <a:lnTo>
                              <a:pt x="5" y="3501"/>
                            </a:lnTo>
                            <a:lnTo>
                              <a:pt x="5" y="3502"/>
                            </a:lnTo>
                            <a:lnTo>
                              <a:pt x="7" y="3504"/>
                            </a:lnTo>
                            <a:lnTo>
                              <a:pt x="5" y="3508"/>
                            </a:lnTo>
                            <a:lnTo>
                              <a:pt x="5" y="3510"/>
                            </a:lnTo>
                            <a:lnTo>
                              <a:pt x="5" y="3511"/>
                            </a:lnTo>
                            <a:lnTo>
                              <a:pt x="4" y="3510"/>
                            </a:lnTo>
                            <a:lnTo>
                              <a:pt x="3" y="3508"/>
                            </a:lnTo>
                            <a:lnTo>
                              <a:pt x="3" y="3507"/>
                            </a:lnTo>
                            <a:lnTo>
                              <a:pt x="3" y="3507"/>
                            </a:lnTo>
                            <a:lnTo>
                              <a:pt x="2" y="3506"/>
                            </a:lnTo>
                            <a:lnTo>
                              <a:pt x="2" y="3503"/>
                            </a:lnTo>
                            <a:lnTo>
                              <a:pt x="2" y="3501"/>
                            </a:lnTo>
                            <a:lnTo>
                              <a:pt x="2" y="3497"/>
                            </a:lnTo>
                            <a:lnTo>
                              <a:pt x="2" y="3493"/>
                            </a:lnTo>
                            <a:lnTo>
                              <a:pt x="2" y="3489"/>
                            </a:lnTo>
                            <a:lnTo>
                              <a:pt x="2" y="3486"/>
                            </a:lnTo>
                            <a:lnTo>
                              <a:pt x="2" y="3490"/>
                            </a:lnTo>
                            <a:lnTo>
                              <a:pt x="2" y="3491"/>
                            </a:lnTo>
                            <a:lnTo>
                              <a:pt x="2" y="3493"/>
                            </a:lnTo>
                            <a:lnTo>
                              <a:pt x="3" y="3491"/>
                            </a:lnTo>
                            <a:lnTo>
                              <a:pt x="3" y="3490"/>
                            </a:lnTo>
                            <a:lnTo>
                              <a:pt x="3" y="3490"/>
                            </a:lnTo>
                            <a:lnTo>
                              <a:pt x="3" y="3489"/>
                            </a:lnTo>
                            <a:lnTo>
                              <a:pt x="3" y="3490"/>
                            </a:lnTo>
                            <a:lnTo>
                              <a:pt x="3" y="3490"/>
                            </a:lnTo>
                            <a:lnTo>
                              <a:pt x="4" y="3487"/>
                            </a:lnTo>
                            <a:lnTo>
                              <a:pt x="5" y="3481"/>
                            </a:lnTo>
                            <a:lnTo>
                              <a:pt x="4" y="3473"/>
                            </a:lnTo>
                            <a:lnTo>
                              <a:pt x="5" y="3467"/>
                            </a:lnTo>
                            <a:lnTo>
                              <a:pt x="5" y="3463"/>
                            </a:lnTo>
                            <a:lnTo>
                              <a:pt x="5" y="3460"/>
                            </a:lnTo>
                            <a:lnTo>
                              <a:pt x="5" y="3459"/>
                            </a:lnTo>
                            <a:lnTo>
                              <a:pt x="5" y="3457"/>
                            </a:lnTo>
                            <a:lnTo>
                              <a:pt x="5" y="3456"/>
                            </a:lnTo>
                            <a:lnTo>
                              <a:pt x="5" y="3455"/>
                            </a:lnTo>
                            <a:lnTo>
                              <a:pt x="5" y="3452"/>
                            </a:lnTo>
                            <a:lnTo>
                              <a:pt x="5" y="3451"/>
                            </a:lnTo>
                            <a:lnTo>
                              <a:pt x="5" y="3451"/>
                            </a:lnTo>
                            <a:lnTo>
                              <a:pt x="5" y="3451"/>
                            </a:lnTo>
                            <a:lnTo>
                              <a:pt x="5" y="3451"/>
                            </a:lnTo>
                            <a:lnTo>
                              <a:pt x="5" y="3451"/>
                            </a:lnTo>
                            <a:lnTo>
                              <a:pt x="7" y="3448"/>
                            </a:lnTo>
                            <a:lnTo>
                              <a:pt x="7" y="3446"/>
                            </a:lnTo>
                            <a:lnTo>
                              <a:pt x="5" y="3444"/>
                            </a:lnTo>
                            <a:lnTo>
                              <a:pt x="5" y="3436"/>
                            </a:lnTo>
                            <a:lnTo>
                              <a:pt x="4" y="3427"/>
                            </a:lnTo>
                            <a:lnTo>
                              <a:pt x="4" y="3417"/>
                            </a:lnTo>
                            <a:lnTo>
                              <a:pt x="4" y="3419"/>
                            </a:lnTo>
                            <a:lnTo>
                              <a:pt x="5" y="3409"/>
                            </a:lnTo>
                            <a:lnTo>
                              <a:pt x="4" y="3397"/>
                            </a:lnTo>
                            <a:lnTo>
                              <a:pt x="4" y="3383"/>
                            </a:lnTo>
                            <a:lnTo>
                              <a:pt x="4" y="3370"/>
                            </a:lnTo>
                            <a:lnTo>
                              <a:pt x="3" y="3371"/>
                            </a:lnTo>
                            <a:lnTo>
                              <a:pt x="4" y="3324"/>
                            </a:lnTo>
                            <a:lnTo>
                              <a:pt x="5" y="3278"/>
                            </a:lnTo>
                            <a:lnTo>
                              <a:pt x="5" y="3234"/>
                            </a:lnTo>
                            <a:lnTo>
                              <a:pt x="7" y="3142"/>
                            </a:lnTo>
                            <a:lnTo>
                              <a:pt x="5" y="3049"/>
                            </a:lnTo>
                            <a:lnTo>
                              <a:pt x="5" y="2955"/>
                            </a:lnTo>
                            <a:lnTo>
                              <a:pt x="5" y="2917"/>
                            </a:lnTo>
                            <a:lnTo>
                              <a:pt x="5" y="2915"/>
                            </a:lnTo>
                            <a:lnTo>
                              <a:pt x="3" y="2828"/>
                            </a:lnTo>
                            <a:lnTo>
                              <a:pt x="3" y="2741"/>
                            </a:lnTo>
                            <a:lnTo>
                              <a:pt x="5" y="2654"/>
                            </a:lnTo>
                            <a:lnTo>
                              <a:pt x="5" y="2614"/>
                            </a:lnTo>
                            <a:lnTo>
                              <a:pt x="4" y="2569"/>
                            </a:lnTo>
                            <a:lnTo>
                              <a:pt x="4" y="2525"/>
                            </a:lnTo>
                            <a:lnTo>
                              <a:pt x="4" y="2483"/>
                            </a:lnTo>
                            <a:lnTo>
                              <a:pt x="4" y="2403"/>
                            </a:lnTo>
                            <a:lnTo>
                              <a:pt x="4" y="2323"/>
                            </a:lnTo>
                            <a:lnTo>
                              <a:pt x="4" y="2321"/>
                            </a:lnTo>
                            <a:lnTo>
                              <a:pt x="3" y="2224"/>
                            </a:lnTo>
                            <a:lnTo>
                              <a:pt x="4" y="2102"/>
                            </a:lnTo>
                            <a:lnTo>
                              <a:pt x="4" y="1981"/>
                            </a:lnTo>
                            <a:lnTo>
                              <a:pt x="4" y="1981"/>
                            </a:lnTo>
                            <a:lnTo>
                              <a:pt x="4" y="1855"/>
                            </a:lnTo>
                            <a:lnTo>
                              <a:pt x="4" y="1731"/>
                            </a:lnTo>
                            <a:lnTo>
                              <a:pt x="4" y="1728"/>
                            </a:lnTo>
                            <a:lnTo>
                              <a:pt x="4" y="1671"/>
                            </a:lnTo>
                            <a:lnTo>
                              <a:pt x="3" y="1588"/>
                            </a:lnTo>
                            <a:lnTo>
                              <a:pt x="3" y="1503"/>
                            </a:lnTo>
                            <a:lnTo>
                              <a:pt x="2" y="1419"/>
                            </a:lnTo>
                            <a:lnTo>
                              <a:pt x="2" y="1419"/>
                            </a:lnTo>
                            <a:lnTo>
                              <a:pt x="2" y="1370"/>
                            </a:lnTo>
                            <a:lnTo>
                              <a:pt x="2" y="1319"/>
                            </a:lnTo>
                            <a:lnTo>
                              <a:pt x="2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2" y="1230"/>
                            </a:lnTo>
                            <a:lnTo>
                              <a:pt x="0" y="1140"/>
                            </a:lnTo>
                            <a:lnTo>
                              <a:pt x="0" y="1137"/>
                            </a:lnTo>
                            <a:lnTo>
                              <a:pt x="2" y="1051"/>
                            </a:lnTo>
                            <a:lnTo>
                              <a:pt x="2" y="962"/>
                            </a:lnTo>
                            <a:lnTo>
                              <a:pt x="2" y="796"/>
                            </a:lnTo>
                            <a:lnTo>
                              <a:pt x="3" y="631"/>
                            </a:lnTo>
                            <a:lnTo>
                              <a:pt x="2" y="615"/>
                            </a:lnTo>
                            <a:lnTo>
                              <a:pt x="3" y="595"/>
                            </a:lnTo>
                            <a:lnTo>
                              <a:pt x="2" y="577"/>
                            </a:lnTo>
                            <a:lnTo>
                              <a:pt x="2" y="560"/>
                            </a:lnTo>
                            <a:lnTo>
                              <a:pt x="2" y="560"/>
                            </a:lnTo>
                            <a:lnTo>
                              <a:pt x="2" y="546"/>
                            </a:lnTo>
                            <a:lnTo>
                              <a:pt x="2" y="543"/>
                            </a:lnTo>
                            <a:lnTo>
                              <a:pt x="2" y="503"/>
                            </a:lnTo>
                            <a:lnTo>
                              <a:pt x="3" y="463"/>
                            </a:lnTo>
                            <a:lnTo>
                              <a:pt x="2" y="427"/>
                            </a:lnTo>
                            <a:lnTo>
                              <a:pt x="2" y="301"/>
                            </a:lnTo>
                            <a:lnTo>
                              <a:pt x="2" y="177"/>
                            </a:lnTo>
                            <a:lnTo>
                              <a:pt x="0" y="174"/>
                            </a:lnTo>
                            <a:lnTo>
                              <a:pt x="0" y="172"/>
                            </a:lnTo>
                            <a:lnTo>
                              <a:pt x="0" y="168"/>
                            </a:lnTo>
                            <a:lnTo>
                              <a:pt x="0" y="162"/>
                            </a:lnTo>
                            <a:lnTo>
                              <a:pt x="0" y="155"/>
                            </a:lnTo>
                            <a:lnTo>
                              <a:pt x="0" y="144"/>
                            </a:lnTo>
                            <a:lnTo>
                              <a:pt x="0" y="135"/>
                            </a:lnTo>
                            <a:lnTo>
                              <a:pt x="2" y="128"/>
                            </a:lnTo>
                            <a:lnTo>
                              <a:pt x="0" y="94"/>
                            </a:lnTo>
                            <a:lnTo>
                              <a:pt x="0" y="59"/>
                            </a:lnTo>
                            <a:lnTo>
                              <a:pt x="0" y="59"/>
                            </a:lnTo>
                            <a:lnTo>
                              <a:pt x="0" y="59"/>
                            </a:lnTo>
                            <a:lnTo>
                              <a:pt x="0" y="60"/>
                            </a:lnTo>
                            <a:lnTo>
                              <a:pt x="0" y="59"/>
                            </a:lnTo>
                            <a:lnTo>
                              <a:pt x="0" y="58"/>
                            </a:lnTo>
                            <a:lnTo>
                              <a:pt x="0" y="55"/>
                            </a:lnTo>
                            <a:lnTo>
                              <a:pt x="0" y="53"/>
                            </a:lnTo>
                            <a:lnTo>
                              <a:pt x="0" y="51"/>
                            </a:lnTo>
                            <a:lnTo>
                              <a:pt x="0" y="51"/>
                            </a:lnTo>
                            <a:lnTo>
                              <a:pt x="0" y="51"/>
                            </a:lnTo>
                            <a:lnTo>
                              <a:pt x="0" y="50"/>
                            </a:lnTo>
                            <a:lnTo>
                              <a:pt x="0" y="47"/>
                            </a:lnTo>
                            <a:lnTo>
                              <a:pt x="0" y="45"/>
                            </a:lnTo>
                            <a:lnTo>
                              <a:pt x="0" y="46"/>
                            </a:lnTo>
                            <a:lnTo>
                              <a:pt x="0" y="24"/>
                            </a:lnTo>
                            <a:lnTo>
                              <a:pt x="0" y="0"/>
                            </a:lnTo>
                            <a:lnTo>
                              <a:pt x="0" y="3"/>
                            </a:lnTo>
                            <a:lnTo>
                              <a:pt x="0" y="3"/>
                            </a:lnTo>
                            <a:lnTo>
                              <a:pt x="0" y="3"/>
                            </a:lnTo>
                            <a:lnTo>
                              <a:pt x="0" y="2"/>
                            </a:lnTo>
                            <a:lnTo>
                              <a:pt x="2" y="0"/>
                            </a:lnTo>
                            <a:lnTo>
                              <a:pt x="2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2CABDD5" id="Freeform 72" o:spid="_x0000_s1026" style="position:absolute;margin-left:229.5pt;margin-top:66.75pt;width:1.35pt;height:439.8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1,3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" path="m9,2552r2,2l9,2552r,xm2,r,l2,79r1,77l2,156r,1l2,158r1,91l3,339r1,-1l4,339r,1l4,343r,10l4,369r,16l4,399r,-2l4,397r,l4,402r,6l4,407r,-1l5,475r,68l5,546r,78l5,622r,45l7,710,5,709r,45l7,799r-2,l5,811r,-1l5,830r,19l5,869r,15l5,881r,37l5,956r,36l5,990r,-1l4,989r,14l5,1022r-1,-3l5,1048r-1,26l4,1099r1,25l4,1133r,l5,1133r,1l5,1137r,3l5,1151r2,9l5,1158r2,51l5,1261r,50l5,1312r,26l5,1362r,27l5,1459r,69l5,1596r,l7,1663r,65l7,1731r1,22l7,1843r1,91l8,1932r,l7,1932r,2l8,1945r,15l8,1978r,1l8,1979r,l7,1978r,l8,2022r,45l7,2066r,-2l8,2088r-1,-4l9,2321r,l9,2323r,115l9,2436r-1,-2l8,2434r,10l8,2445r,21l8,2487r,-3l8,2484r,l7,2504r,19l7,2522r,l7,2522r1,16l9,2552r-1,58l8,2669r,58l9,2782r,4l9,2793r,6l8,2805r1,19l9,2844r,20l11,2878r-2,16l8,2907r,8l8,2917r1,20l9,2958r,21l9,2976r,22l9,3020r-1,19l9,3054r,19l9,3092r2,17l9,3198r,l9,3198r-1,3l9,3209r,9l9,3228r,8l9,3240r,11l9,3259r,9l9,3278r,-1l9,3276r,10l8,3298r,12l7,3319r,-2l7,3317r1,l8,3320r,4l8,3328r,2l8,3334r,3l8,3387r1,47l8,3434r,-1l8,3434r,1l9,3439r,3l9,3444r,2l8,3448r,11l9,3472r,l8,3480r-1,7l7,3498r,1l7,3499r-2,2l5,3502r2,2l5,3508r,2l5,3511r-1,-1l3,3508r,-1l3,3507r-1,-1l2,3503r,-2l2,3497r,-4l2,3489r,-3l2,3490r,1l2,3493r1,-2l3,3490r,l3,3489r,1l3,3490r1,-3l5,3481r-1,-8l5,3467r,-4l5,3460r,-1l5,3457r,-1l5,3455r,-3l5,3451r,l5,3451r,l5,3451r2,-3l7,3446r-2,-2l5,3436r-1,-9l4,3417r,2l5,3409,4,3397r,-14l4,3370r-1,1l4,3324r1,-46l5,3234r2,-92l5,3049r,-94l5,2917r,-2l3,2828r,-87l5,2654r,-40l4,2569r,-44l4,2483r,-80l4,2323r,-2l3,2224,4,2102r,-121l4,1981r,-126l4,1731r,-3l4,1671,3,1588r,-85l2,1419r,l2,1370r,-51l2,1320r1,l3,1320r,l3,1320r,l2,1230,,1140r,-3l2,1051r,-89l2,796,3,631,2,615,3,595,2,577r,-17l2,560r,-14l2,543r,-40l3,463,2,427,2,301,2,177,,174r,-2l,168r,-6l,155,,144r,-9l2,128,,94,,59r,l,59r,1l,59,,58,,55,,53,,51r,l,51,,50,,47,,45r,1l,24,,,,3r,l,3,,2,2,r,xe" fillcolor="#8ed6ef [1300]" strokecolor="#8ed6ef [1300]" strokeweight="0">
              <v:path arrowok="t" o:connecttype="custom" o:connectlocs="3117,0;4676,396166;6235,561632;6235,631638;7793,863928;7793,1128038;7793,1320552;7793,1521022;7793,1626029;6235,1802633;7793,1831272;7793,2087427;7793,2539279;10910,2932262;12469,3094547;10910,3147051;12469,3322064;14028,3875741;12469,3956884;10910,4012570;12469,4246450;12469,4462830;12469,4625115;14028,4734896;14028,4919455;14028,5105605;14028,5185156;12469,5247206;12469,5282209;12469,5388808;14028,5471541;14028,5524045;10910,5567003;7793,5586095;3117,5573367;3117,5552683;4676,5551092;7793,5516090;7793,5496998;7793,5490633;6235,5436538;4676,5363351;7793,4701484;7793,4158944;6235,3692773;6235,2754067;3117,2257667;4676,2100155;3117,1672169;3117,918022;4676,736645;0,267292;0,149557;0,92280;0,79551;0,4773" o:connectangles="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1" locked="1" layoutInCell="1" allowOverlap="1" wp14:anchorId="030A1054" wp14:editId="030A1055">
              <wp:simplePos x="0" y="0"/>
              <wp:positionH relativeFrom="column">
                <wp:posOffset>2924229</wp:posOffset>
              </wp:positionH>
              <wp:positionV relativeFrom="page">
                <wp:posOffset>1476375</wp:posOffset>
              </wp:positionV>
              <wp:extent cx="1270" cy="1270"/>
              <wp:effectExtent l="0" t="0" r="0" b="0"/>
              <wp:wrapNone/>
              <wp:docPr id="73" name="Rectangle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0C5E4514" id="Rectangle 73" o:spid="_x0000_s1026" style="position:absolute;margin-left:230.25pt;margin-top:116.25pt;width:.1pt;height:.1pt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" fillcolor="#8ed6ef [1300]" strokecolor="#8ed6ef [1300]" strokeweight="0">
              <w10:wrap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1" locked="1" layoutInCell="1" allowOverlap="1" wp14:anchorId="030A1056" wp14:editId="030A1057">
              <wp:simplePos x="0" y="0"/>
              <wp:positionH relativeFrom="column">
                <wp:posOffset>1933611</wp:posOffset>
              </wp:positionH>
              <wp:positionV relativeFrom="page">
                <wp:posOffset>771525</wp:posOffset>
              </wp:positionV>
              <wp:extent cx="15875" cy="5579745"/>
              <wp:effectExtent l="0" t="0" r="22225" b="20955"/>
              <wp:wrapNone/>
              <wp:docPr id="79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5875" cy="5579745"/>
                      </a:xfrm>
                      <a:custGeom>
                        <a:avLst/>
                        <a:gdLst>
                          <a:gd name="T0" fmla="*/ 8 w 10"/>
                          <a:gd name="T1" fmla="*/ 4 h 3507"/>
                          <a:gd name="T2" fmla="*/ 8 w 10"/>
                          <a:gd name="T3" fmla="*/ 16 h 3507"/>
                          <a:gd name="T4" fmla="*/ 6 w 10"/>
                          <a:gd name="T5" fmla="*/ 17 h 3507"/>
                          <a:gd name="T6" fmla="*/ 4 w 10"/>
                          <a:gd name="T7" fmla="*/ 44 h 3507"/>
                          <a:gd name="T8" fmla="*/ 5 w 10"/>
                          <a:gd name="T9" fmla="*/ 55 h 3507"/>
                          <a:gd name="T10" fmla="*/ 4 w 10"/>
                          <a:gd name="T11" fmla="*/ 56 h 3507"/>
                          <a:gd name="T12" fmla="*/ 6 w 10"/>
                          <a:gd name="T13" fmla="*/ 90 h 3507"/>
                          <a:gd name="T14" fmla="*/ 6 w 10"/>
                          <a:gd name="T15" fmla="*/ 135 h 3507"/>
                          <a:gd name="T16" fmla="*/ 4 w 10"/>
                          <a:gd name="T17" fmla="*/ 552 h 3507"/>
                          <a:gd name="T18" fmla="*/ 5 w 10"/>
                          <a:gd name="T19" fmla="*/ 938 h 3507"/>
                          <a:gd name="T20" fmla="*/ 6 w 10"/>
                          <a:gd name="T21" fmla="*/ 1283 h 3507"/>
                          <a:gd name="T22" fmla="*/ 6 w 10"/>
                          <a:gd name="T23" fmla="*/ 1780 h 3507"/>
                          <a:gd name="T24" fmla="*/ 8 w 10"/>
                          <a:gd name="T25" fmla="*/ 2137 h 3507"/>
                          <a:gd name="T26" fmla="*/ 8 w 10"/>
                          <a:gd name="T27" fmla="*/ 2186 h 3507"/>
                          <a:gd name="T28" fmla="*/ 8 w 10"/>
                          <a:gd name="T29" fmla="*/ 2545 h 3507"/>
                          <a:gd name="T30" fmla="*/ 9 w 10"/>
                          <a:gd name="T31" fmla="*/ 2947 h 3507"/>
                          <a:gd name="T32" fmla="*/ 9 w 10"/>
                          <a:gd name="T33" fmla="*/ 3080 h 3507"/>
                          <a:gd name="T34" fmla="*/ 10 w 10"/>
                          <a:gd name="T35" fmla="*/ 3344 h 3507"/>
                          <a:gd name="T36" fmla="*/ 10 w 10"/>
                          <a:gd name="T37" fmla="*/ 3448 h 3507"/>
                          <a:gd name="T38" fmla="*/ 9 w 10"/>
                          <a:gd name="T39" fmla="*/ 3452 h 3507"/>
                          <a:gd name="T40" fmla="*/ 10 w 10"/>
                          <a:gd name="T41" fmla="*/ 3460 h 3507"/>
                          <a:gd name="T42" fmla="*/ 9 w 10"/>
                          <a:gd name="T43" fmla="*/ 3504 h 3507"/>
                          <a:gd name="T44" fmla="*/ 9 w 10"/>
                          <a:gd name="T45" fmla="*/ 3428 h 3507"/>
                          <a:gd name="T46" fmla="*/ 6 w 10"/>
                          <a:gd name="T47" fmla="*/ 3168 h 3507"/>
                          <a:gd name="T48" fmla="*/ 5 w 10"/>
                          <a:gd name="T49" fmla="*/ 3138 h 3507"/>
                          <a:gd name="T50" fmla="*/ 6 w 10"/>
                          <a:gd name="T51" fmla="*/ 3105 h 3507"/>
                          <a:gd name="T52" fmla="*/ 4 w 10"/>
                          <a:gd name="T53" fmla="*/ 2961 h 3507"/>
                          <a:gd name="T54" fmla="*/ 4 w 10"/>
                          <a:gd name="T55" fmla="*/ 2753 h 3507"/>
                          <a:gd name="T56" fmla="*/ 5 w 10"/>
                          <a:gd name="T57" fmla="*/ 2658 h 3507"/>
                          <a:gd name="T58" fmla="*/ 5 w 10"/>
                          <a:gd name="T59" fmla="*/ 2515 h 3507"/>
                          <a:gd name="T60" fmla="*/ 5 w 10"/>
                          <a:gd name="T61" fmla="*/ 2488 h 3507"/>
                          <a:gd name="T62" fmla="*/ 5 w 10"/>
                          <a:gd name="T63" fmla="*/ 2374 h 3507"/>
                          <a:gd name="T64" fmla="*/ 4 w 10"/>
                          <a:gd name="T65" fmla="*/ 2346 h 3507"/>
                          <a:gd name="T66" fmla="*/ 5 w 10"/>
                          <a:gd name="T67" fmla="*/ 2169 h 3507"/>
                          <a:gd name="T68" fmla="*/ 5 w 10"/>
                          <a:gd name="T69" fmla="*/ 1911 h 3507"/>
                          <a:gd name="T70" fmla="*/ 3 w 10"/>
                          <a:gd name="T71" fmla="*/ 1573 h 3507"/>
                          <a:gd name="T72" fmla="*/ 3 w 10"/>
                          <a:gd name="T73" fmla="*/ 1547 h 3507"/>
                          <a:gd name="T74" fmla="*/ 3 w 10"/>
                          <a:gd name="T75" fmla="*/ 1529 h 3507"/>
                          <a:gd name="T76" fmla="*/ 3 w 10"/>
                          <a:gd name="T77" fmla="*/ 1423 h 3507"/>
                          <a:gd name="T78" fmla="*/ 3 w 10"/>
                          <a:gd name="T79" fmla="*/ 1072 h 3507"/>
                          <a:gd name="T80" fmla="*/ 3 w 10"/>
                          <a:gd name="T81" fmla="*/ 1023 h 3507"/>
                          <a:gd name="T82" fmla="*/ 4 w 10"/>
                          <a:gd name="T83" fmla="*/ 983 h 3507"/>
                          <a:gd name="T84" fmla="*/ 0 w 10"/>
                          <a:gd name="T85" fmla="*/ 724 h 3507"/>
                          <a:gd name="T86" fmla="*/ 0 w 10"/>
                          <a:gd name="T87" fmla="*/ 662 h 3507"/>
                          <a:gd name="T88" fmla="*/ 1 w 10"/>
                          <a:gd name="T89" fmla="*/ 590 h 3507"/>
                          <a:gd name="T90" fmla="*/ 1 w 10"/>
                          <a:gd name="T91" fmla="*/ 486 h 3507"/>
                          <a:gd name="T92" fmla="*/ 0 w 10"/>
                          <a:gd name="T93" fmla="*/ 309 h 3507"/>
                          <a:gd name="T94" fmla="*/ 1 w 10"/>
                          <a:gd name="T95" fmla="*/ 278 h 3507"/>
                          <a:gd name="T96" fmla="*/ 1 w 10"/>
                          <a:gd name="T97" fmla="*/ 229 h 3507"/>
                          <a:gd name="T98" fmla="*/ 3 w 10"/>
                          <a:gd name="T99" fmla="*/ 188 h 3507"/>
                          <a:gd name="T100" fmla="*/ 3 w 10"/>
                          <a:gd name="T101" fmla="*/ 179 h 3507"/>
                          <a:gd name="T102" fmla="*/ 1 w 10"/>
                          <a:gd name="T103" fmla="*/ 73 h 3507"/>
                          <a:gd name="T104" fmla="*/ 1 w 10"/>
                          <a:gd name="T105" fmla="*/ 63 h 3507"/>
                          <a:gd name="T106" fmla="*/ 1 w 10"/>
                          <a:gd name="T107" fmla="*/ 27 h 3507"/>
                          <a:gd name="T108" fmla="*/ 5 w 10"/>
                          <a:gd name="T109" fmla="*/ 4 h 3507"/>
                          <a:gd name="T110" fmla="*/ 8 w 10"/>
                          <a:gd name="T111" fmla="*/ 0 h 3507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</a:cxnLst>
                        <a:rect l="0" t="0" r="r" b="b"/>
                        <a:pathLst>
                          <a:path w="10" h="3507">
                            <a:moveTo>
                              <a:pt x="0" y="953"/>
                            </a:moveTo>
                            <a:lnTo>
                              <a:pt x="0" y="955"/>
                            </a:lnTo>
                            <a:lnTo>
                              <a:pt x="0" y="955"/>
                            </a:lnTo>
                            <a:lnTo>
                              <a:pt x="0" y="953"/>
                            </a:lnTo>
                            <a:close/>
                            <a:moveTo>
                              <a:pt x="8" y="0"/>
                            </a:moveTo>
                            <a:lnTo>
                              <a:pt x="8" y="4"/>
                            </a:lnTo>
                            <a:lnTo>
                              <a:pt x="9" y="8"/>
                            </a:lnTo>
                            <a:lnTo>
                              <a:pt x="9" y="13"/>
                            </a:lnTo>
                            <a:lnTo>
                              <a:pt x="9" y="17"/>
                            </a:lnTo>
                            <a:lnTo>
                              <a:pt x="9" y="21"/>
                            </a:lnTo>
                            <a:lnTo>
                              <a:pt x="8" y="17"/>
                            </a:lnTo>
                            <a:lnTo>
                              <a:pt x="8" y="16"/>
                            </a:lnTo>
                            <a:lnTo>
                              <a:pt x="8" y="14"/>
                            </a:lnTo>
                            <a:lnTo>
                              <a:pt x="8" y="16"/>
                            </a:lnTo>
                            <a:lnTo>
                              <a:pt x="8" y="16"/>
                            </a:lnTo>
                            <a:lnTo>
                              <a:pt x="6" y="17"/>
                            </a:lnTo>
                            <a:lnTo>
                              <a:pt x="6" y="18"/>
                            </a:lnTo>
                            <a:lnTo>
                              <a:pt x="6" y="17"/>
                            </a:lnTo>
                            <a:lnTo>
                              <a:pt x="6" y="17"/>
                            </a:lnTo>
                            <a:lnTo>
                              <a:pt x="5" y="19"/>
                            </a:lnTo>
                            <a:lnTo>
                              <a:pt x="5" y="26"/>
                            </a:lnTo>
                            <a:lnTo>
                              <a:pt x="5" y="34"/>
                            </a:lnTo>
                            <a:lnTo>
                              <a:pt x="5" y="40"/>
                            </a:lnTo>
                            <a:lnTo>
                              <a:pt x="4" y="44"/>
                            </a:lnTo>
                            <a:lnTo>
                              <a:pt x="4" y="47"/>
                            </a:lnTo>
                            <a:lnTo>
                              <a:pt x="4" y="48"/>
                            </a:lnTo>
                            <a:lnTo>
                              <a:pt x="5" y="50"/>
                            </a:lnTo>
                            <a:lnTo>
                              <a:pt x="5" y="51"/>
                            </a:lnTo>
                            <a:lnTo>
                              <a:pt x="5" y="52"/>
                            </a:lnTo>
                            <a:lnTo>
                              <a:pt x="5" y="55"/>
                            </a:lnTo>
                            <a:lnTo>
                              <a:pt x="5" y="56"/>
                            </a:lnTo>
                            <a:lnTo>
                              <a:pt x="4" y="56"/>
                            </a:lnTo>
                            <a:lnTo>
                              <a:pt x="4" y="56"/>
                            </a:lnTo>
                            <a:lnTo>
                              <a:pt x="4" y="56"/>
                            </a:lnTo>
                            <a:lnTo>
                              <a:pt x="4" y="56"/>
                            </a:lnTo>
                            <a:lnTo>
                              <a:pt x="4" y="56"/>
                            </a:lnTo>
                            <a:lnTo>
                              <a:pt x="4" y="59"/>
                            </a:lnTo>
                            <a:lnTo>
                              <a:pt x="4" y="61"/>
                            </a:lnTo>
                            <a:lnTo>
                              <a:pt x="5" y="63"/>
                            </a:lnTo>
                            <a:lnTo>
                              <a:pt x="5" y="70"/>
                            </a:lnTo>
                            <a:lnTo>
                              <a:pt x="6" y="80"/>
                            </a:lnTo>
                            <a:lnTo>
                              <a:pt x="6" y="90"/>
                            </a:lnTo>
                            <a:lnTo>
                              <a:pt x="6" y="87"/>
                            </a:lnTo>
                            <a:lnTo>
                              <a:pt x="5" y="98"/>
                            </a:lnTo>
                            <a:lnTo>
                              <a:pt x="5" y="110"/>
                            </a:lnTo>
                            <a:lnTo>
                              <a:pt x="6" y="124"/>
                            </a:lnTo>
                            <a:lnTo>
                              <a:pt x="6" y="137"/>
                            </a:lnTo>
                            <a:lnTo>
                              <a:pt x="6" y="135"/>
                            </a:lnTo>
                            <a:lnTo>
                              <a:pt x="6" y="183"/>
                            </a:lnTo>
                            <a:lnTo>
                              <a:pt x="5" y="229"/>
                            </a:lnTo>
                            <a:lnTo>
                              <a:pt x="5" y="273"/>
                            </a:lnTo>
                            <a:lnTo>
                              <a:pt x="4" y="365"/>
                            </a:lnTo>
                            <a:lnTo>
                              <a:pt x="4" y="458"/>
                            </a:lnTo>
                            <a:lnTo>
                              <a:pt x="4" y="552"/>
                            </a:lnTo>
                            <a:lnTo>
                              <a:pt x="5" y="590"/>
                            </a:lnTo>
                            <a:lnTo>
                              <a:pt x="5" y="595"/>
                            </a:lnTo>
                            <a:lnTo>
                              <a:pt x="8" y="723"/>
                            </a:lnTo>
                            <a:lnTo>
                              <a:pt x="5" y="853"/>
                            </a:lnTo>
                            <a:lnTo>
                              <a:pt x="4" y="893"/>
                            </a:lnTo>
                            <a:lnTo>
                              <a:pt x="5" y="938"/>
                            </a:lnTo>
                            <a:lnTo>
                              <a:pt x="6" y="982"/>
                            </a:lnTo>
                            <a:lnTo>
                              <a:pt x="5" y="1024"/>
                            </a:lnTo>
                            <a:lnTo>
                              <a:pt x="5" y="1104"/>
                            </a:lnTo>
                            <a:lnTo>
                              <a:pt x="6" y="1185"/>
                            </a:lnTo>
                            <a:lnTo>
                              <a:pt x="6" y="1189"/>
                            </a:lnTo>
                            <a:lnTo>
                              <a:pt x="6" y="1283"/>
                            </a:lnTo>
                            <a:lnTo>
                              <a:pt x="6" y="1405"/>
                            </a:lnTo>
                            <a:lnTo>
                              <a:pt x="6" y="1526"/>
                            </a:lnTo>
                            <a:lnTo>
                              <a:pt x="5" y="1526"/>
                            </a:lnTo>
                            <a:lnTo>
                              <a:pt x="6" y="1652"/>
                            </a:lnTo>
                            <a:lnTo>
                              <a:pt x="6" y="1776"/>
                            </a:lnTo>
                            <a:lnTo>
                              <a:pt x="6" y="1780"/>
                            </a:lnTo>
                            <a:lnTo>
                              <a:pt x="6" y="1836"/>
                            </a:lnTo>
                            <a:lnTo>
                              <a:pt x="8" y="1919"/>
                            </a:lnTo>
                            <a:lnTo>
                              <a:pt x="8" y="2004"/>
                            </a:lnTo>
                            <a:lnTo>
                              <a:pt x="8" y="2087"/>
                            </a:lnTo>
                            <a:lnTo>
                              <a:pt x="8" y="2087"/>
                            </a:lnTo>
                            <a:lnTo>
                              <a:pt x="8" y="2137"/>
                            </a:lnTo>
                            <a:lnTo>
                              <a:pt x="8" y="2188"/>
                            </a:lnTo>
                            <a:lnTo>
                              <a:pt x="8" y="2187"/>
                            </a:lnTo>
                            <a:lnTo>
                              <a:pt x="8" y="2187"/>
                            </a:lnTo>
                            <a:lnTo>
                              <a:pt x="8" y="2186"/>
                            </a:lnTo>
                            <a:lnTo>
                              <a:pt x="8" y="2186"/>
                            </a:lnTo>
                            <a:lnTo>
                              <a:pt x="8" y="2186"/>
                            </a:lnTo>
                            <a:lnTo>
                              <a:pt x="8" y="2186"/>
                            </a:lnTo>
                            <a:lnTo>
                              <a:pt x="9" y="2278"/>
                            </a:lnTo>
                            <a:lnTo>
                              <a:pt x="9" y="2369"/>
                            </a:lnTo>
                            <a:lnTo>
                              <a:pt x="9" y="2373"/>
                            </a:lnTo>
                            <a:lnTo>
                              <a:pt x="9" y="2458"/>
                            </a:lnTo>
                            <a:lnTo>
                              <a:pt x="8" y="2545"/>
                            </a:lnTo>
                            <a:lnTo>
                              <a:pt x="8" y="2711"/>
                            </a:lnTo>
                            <a:lnTo>
                              <a:pt x="6" y="2876"/>
                            </a:lnTo>
                            <a:lnTo>
                              <a:pt x="8" y="2892"/>
                            </a:lnTo>
                            <a:lnTo>
                              <a:pt x="8" y="2912"/>
                            </a:lnTo>
                            <a:lnTo>
                              <a:pt x="8" y="2930"/>
                            </a:lnTo>
                            <a:lnTo>
                              <a:pt x="9" y="2947"/>
                            </a:lnTo>
                            <a:lnTo>
                              <a:pt x="8" y="2947"/>
                            </a:lnTo>
                            <a:lnTo>
                              <a:pt x="8" y="2961"/>
                            </a:lnTo>
                            <a:lnTo>
                              <a:pt x="8" y="2966"/>
                            </a:lnTo>
                            <a:lnTo>
                              <a:pt x="8" y="3006"/>
                            </a:lnTo>
                            <a:lnTo>
                              <a:pt x="8" y="3045"/>
                            </a:lnTo>
                            <a:lnTo>
                              <a:pt x="9" y="3080"/>
                            </a:lnTo>
                            <a:lnTo>
                              <a:pt x="9" y="3206"/>
                            </a:lnTo>
                            <a:lnTo>
                              <a:pt x="9" y="3330"/>
                            </a:lnTo>
                            <a:lnTo>
                              <a:pt x="9" y="3331"/>
                            </a:lnTo>
                            <a:lnTo>
                              <a:pt x="10" y="3335"/>
                            </a:lnTo>
                            <a:lnTo>
                              <a:pt x="10" y="3339"/>
                            </a:lnTo>
                            <a:lnTo>
                              <a:pt x="10" y="3344"/>
                            </a:lnTo>
                            <a:lnTo>
                              <a:pt x="10" y="3352"/>
                            </a:lnTo>
                            <a:lnTo>
                              <a:pt x="9" y="3361"/>
                            </a:lnTo>
                            <a:lnTo>
                              <a:pt x="9" y="3372"/>
                            </a:lnTo>
                            <a:lnTo>
                              <a:pt x="9" y="3378"/>
                            </a:lnTo>
                            <a:lnTo>
                              <a:pt x="10" y="3412"/>
                            </a:lnTo>
                            <a:lnTo>
                              <a:pt x="10" y="3448"/>
                            </a:lnTo>
                            <a:lnTo>
                              <a:pt x="10" y="3448"/>
                            </a:lnTo>
                            <a:lnTo>
                              <a:pt x="10" y="3448"/>
                            </a:lnTo>
                            <a:lnTo>
                              <a:pt x="10" y="3447"/>
                            </a:lnTo>
                            <a:lnTo>
                              <a:pt x="9" y="3448"/>
                            </a:lnTo>
                            <a:lnTo>
                              <a:pt x="9" y="3449"/>
                            </a:lnTo>
                            <a:lnTo>
                              <a:pt x="9" y="3452"/>
                            </a:lnTo>
                            <a:lnTo>
                              <a:pt x="9" y="3454"/>
                            </a:lnTo>
                            <a:lnTo>
                              <a:pt x="9" y="3456"/>
                            </a:lnTo>
                            <a:lnTo>
                              <a:pt x="9" y="3456"/>
                            </a:lnTo>
                            <a:lnTo>
                              <a:pt x="10" y="3456"/>
                            </a:lnTo>
                            <a:lnTo>
                              <a:pt x="10" y="3457"/>
                            </a:lnTo>
                            <a:lnTo>
                              <a:pt x="10" y="3460"/>
                            </a:lnTo>
                            <a:lnTo>
                              <a:pt x="10" y="3462"/>
                            </a:lnTo>
                            <a:lnTo>
                              <a:pt x="9" y="3461"/>
                            </a:lnTo>
                            <a:lnTo>
                              <a:pt x="9" y="3483"/>
                            </a:lnTo>
                            <a:lnTo>
                              <a:pt x="10" y="3507"/>
                            </a:lnTo>
                            <a:lnTo>
                              <a:pt x="9" y="3504"/>
                            </a:lnTo>
                            <a:lnTo>
                              <a:pt x="9" y="3504"/>
                            </a:lnTo>
                            <a:lnTo>
                              <a:pt x="9" y="3504"/>
                            </a:lnTo>
                            <a:lnTo>
                              <a:pt x="9" y="3505"/>
                            </a:lnTo>
                            <a:lnTo>
                              <a:pt x="9" y="3507"/>
                            </a:lnTo>
                            <a:lnTo>
                              <a:pt x="9" y="3507"/>
                            </a:lnTo>
                            <a:lnTo>
                              <a:pt x="9" y="3507"/>
                            </a:lnTo>
                            <a:lnTo>
                              <a:pt x="9" y="3428"/>
                            </a:lnTo>
                            <a:lnTo>
                              <a:pt x="8" y="3351"/>
                            </a:lnTo>
                            <a:lnTo>
                              <a:pt x="8" y="3351"/>
                            </a:lnTo>
                            <a:lnTo>
                              <a:pt x="8" y="3350"/>
                            </a:lnTo>
                            <a:lnTo>
                              <a:pt x="9" y="3348"/>
                            </a:lnTo>
                            <a:lnTo>
                              <a:pt x="8" y="3257"/>
                            </a:lnTo>
                            <a:lnTo>
                              <a:pt x="6" y="3168"/>
                            </a:lnTo>
                            <a:lnTo>
                              <a:pt x="6" y="3169"/>
                            </a:lnTo>
                            <a:lnTo>
                              <a:pt x="6" y="3168"/>
                            </a:lnTo>
                            <a:lnTo>
                              <a:pt x="5" y="3167"/>
                            </a:lnTo>
                            <a:lnTo>
                              <a:pt x="5" y="3164"/>
                            </a:lnTo>
                            <a:lnTo>
                              <a:pt x="6" y="3154"/>
                            </a:lnTo>
                            <a:lnTo>
                              <a:pt x="5" y="3138"/>
                            </a:lnTo>
                            <a:lnTo>
                              <a:pt x="5" y="3122"/>
                            </a:lnTo>
                            <a:lnTo>
                              <a:pt x="6" y="3108"/>
                            </a:lnTo>
                            <a:lnTo>
                              <a:pt x="6" y="3110"/>
                            </a:lnTo>
                            <a:lnTo>
                              <a:pt x="6" y="3110"/>
                            </a:lnTo>
                            <a:lnTo>
                              <a:pt x="6" y="3110"/>
                            </a:lnTo>
                            <a:lnTo>
                              <a:pt x="6" y="3105"/>
                            </a:lnTo>
                            <a:lnTo>
                              <a:pt x="5" y="3099"/>
                            </a:lnTo>
                            <a:lnTo>
                              <a:pt x="5" y="3100"/>
                            </a:lnTo>
                            <a:lnTo>
                              <a:pt x="6" y="3101"/>
                            </a:lnTo>
                            <a:lnTo>
                              <a:pt x="5" y="3033"/>
                            </a:lnTo>
                            <a:lnTo>
                              <a:pt x="4" y="2966"/>
                            </a:lnTo>
                            <a:lnTo>
                              <a:pt x="4" y="2961"/>
                            </a:lnTo>
                            <a:lnTo>
                              <a:pt x="4" y="2883"/>
                            </a:lnTo>
                            <a:lnTo>
                              <a:pt x="4" y="2885"/>
                            </a:lnTo>
                            <a:lnTo>
                              <a:pt x="4" y="2840"/>
                            </a:lnTo>
                            <a:lnTo>
                              <a:pt x="4" y="2796"/>
                            </a:lnTo>
                            <a:lnTo>
                              <a:pt x="5" y="2798"/>
                            </a:lnTo>
                            <a:lnTo>
                              <a:pt x="4" y="2753"/>
                            </a:lnTo>
                            <a:lnTo>
                              <a:pt x="4" y="2707"/>
                            </a:lnTo>
                            <a:lnTo>
                              <a:pt x="5" y="2707"/>
                            </a:lnTo>
                            <a:lnTo>
                              <a:pt x="4" y="2696"/>
                            </a:lnTo>
                            <a:lnTo>
                              <a:pt x="5" y="2697"/>
                            </a:lnTo>
                            <a:lnTo>
                              <a:pt x="4" y="2677"/>
                            </a:lnTo>
                            <a:lnTo>
                              <a:pt x="5" y="2658"/>
                            </a:lnTo>
                            <a:lnTo>
                              <a:pt x="4" y="2638"/>
                            </a:lnTo>
                            <a:lnTo>
                              <a:pt x="4" y="2622"/>
                            </a:lnTo>
                            <a:lnTo>
                              <a:pt x="5" y="2626"/>
                            </a:lnTo>
                            <a:lnTo>
                              <a:pt x="4" y="2588"/>
                            </a:lnTo>
                            <a:lnTo>
                              <a:pt x="4" y="2551"/>
                            </a:lnTo>
                            <a:lnTo>
                              <a:pt x="5" y="2515"/>
                            </a:lnTo>
                            <a:lnTo>
                              <a:pt x="5" y="2516"/>
                            </a:lnTo>
                            <a:lnTo>
                              <a:pt x="5" y="2516"/>
                            </a:lnTo>
                            <a:lnTo>
                              <a:pt x="5" y="2518"/>
                            </a:lnTo>
                            <a:lnTo>
                              <a:pt x="5" y="2502"/>
                            </a:lnTo>
                            <a:lnTo>
                              <a:pt x="5" y="2485"/>
                            </a:lnTo>
                            <a:lnTo>
                              <a:pt x="5" y="2488"/>
                            </a:lnTo>
                            <a:lnTo>
                              <a:pt x="5" y="2459"/>
                            </a:lnTo>
                            <a:lnTo>
                              <a:pt x="5" y="2433"/>
                            </a:lnTo>
                            <a:lnTo>
                              <a:pt x="6" y="2408"/>
                            </a:lnTo>
                            <a:lnTo>
                              <a:pt x="5" y="2383"/>
                            </a:lnTo>
                            <a:lnTo>
                              <a:pt x="5" y="2374"/>
                            </a:lnTo>
                            <a:lnTo>
                              <a:pt x="5" y="2374"/>
                            </a:lnTo>
                            <a:lnTo>
                              <a:pt x="5" y="2374"/>
                            </a:lnTo>
                            <a:lnTo>
                              <a:pt x="5" y="2373"/>
                            </a:lnTo>
                            <a:lnTo>
                              <a:pt x="4" y="2369"/>
                            </a:lnTo>
                            <a:lnTo>
                              <a:pt x="4" y="2361"/>
                            </a:lnTo>
                            <a:lnTo>
                              <a:pt x="4" y="2353"/>
                            </a:lnTo>
                            <a:lnTo>
                              <a:pt x="4" y="2346"/>
                            </a:lnTo>
                            <a:lnTo>
                              <a:pt x="5" y="2349"/>
                            </a:lnTo>
                            <a:lnTo>
                              <a:pt x="4" y="2298"/>
                            </a:lnTo>
                            <a:lnTo>
                              <a:pt x="5" y="2246"/>
                            </a:lnTo>
                            <a:lnTo>
                              <a:pt x="4" y="2196"/>
                            </a:lnTo>
                            <a:lnTo>
                              <a:pt x="5" y="2195"/>
                            </a:lnTo>
                            <a:lnTo>
                              <a:pt x="5" y="2169"/>
                            </a:lnTo>
                            <a:lnTo>
                              <a:pt x="4" y="2145"/>
                            </a:lnTo>
                            <a:lnTo>
                              <a:pt x="4" y="2118"/>
                            </a:lnTo>
                            <a:lnTo>
                              <a:pt x="5" y="2048"/>
                            </a:lnTo>
                            <a:lnTo>
                              <a:pt x="5" y="1979"/>
                            </a:lnTo>
                            <a:lnTo>
                              <a:pt x="4" y="1911"/>
                            </a:lnTo>
                            <a:lnTo>
                              <a:pt x="5" y="1911"/>
                            </a:lnTo>
                            <a:lnTo>
                              <a:pt x="4" y="1845"/>
                            </a:lnTo>
                            <a:lnTo>
                              <a:pt x="4" y="1780"/>
                            </a:lnTo>
                            <a:lnTo>
                              <a:pt x="4" y="1776"/>
                            </a:lnTo>
                            <a:lnTo>
                              <a:pt x="3" y="1754"/>
                            </a:lnTo>
                            <a:lnTo>
                              <a:pt x="3" y="1664"/>
                            </a:lnTo>
                            <a:lnTo>
                              <a:pt x="3" y="1573"/>
                            </a:lnTo>
                            <a:lnTo>
                              <a:pt x="3" y="1575"/>
                            </a:lnTo>
                            <a:lnTo>
                              <a:pt x="3" y="1575"/>
                            </a:lnTo>
                            <a:lnTo>
                              <a:pt x="3" y="1575"/>
                            </a:lnTo>
                            <a:lnTo>
                              <a:pt x="3" y="1573"/>
                            </a:lnTo>
                            <a:lnTo>
                              <a:pt x="1" y="1562"/>
                            </a:lnTo>
                            <a:lnTo>
                              <a:pt x="3" y="1547"/>
                            </a:lnTo>
                            <a:lnTo>
                              <a:pt x="1" y="1529"/>
                            </a:lnTo>
                            <a:lnTo>
                              <a:pt x="3" y="1528"/>
                            </a:lnTo>
                            <a:lnTo>
                              <a:pt x="3" y="1526"/>
                            </a:lnTo>
                            <a:lnTo>
                              <a:pt x="3" y="1528"/>
                            </a:lnTo>
                            <a:lnTo>
                              <a:pt x="3" y="1529"/>
                            </a:lnTo>
                            <a:lnTo>
                              <a:pt x="3" y="1529"/>
                            </a:lnTo>
                            <a:lnTo>
                              <a:pt x="3" y="1484"/>
                            </a:lnTo>
                            <a:lnTo>
                              <a:pt x="3" y="1440"/>
                            </a:lnTo>
                            <a:lnTo>
                              <a:pt x="3" y="1441"/>
                            </a:lnTo>
                            <a:lnTo>
                              <a:pt x="3" y="1443"/>
                            </a:lnTo>
                            <a:lnTo>
                              <a:pt x="3" y="1419"/>
                            </a:lnTo>
                            <a:lnTo>
                              <a:pt x="3" y="1423"/>
                            </a:lnTo>
                            <a:lnTo>
                              <a:pt x="1" y="1189"/>
                            </a:lnTo>
                            <a:lnTo>
                              <a:pt x="1" y="1185"/>
                            </a:lnTo>
                            <a:lnTo>
                              <a:pt x="1" y="1068"/>
                            </a:lnTo>
                            <a:lnTo>
                              <a:pt x="1" y="1071"/>
                            </a:lnTo>
                            <a:lnTo>
                              <a:pt x="1" y="1072"/>
                            </a:lnTo>
                            <a:lnTo>
                              <a:pt x="3" y="1072"/>
                            </a:lnTo>
                            <a:lnTo>
                              <a:pt x="1" y="1063"/>
                            </a:lnTo>
                            <a:lnTo>
                              <a:pt x="1" y="1062"/>
                            </a:lnTo>
                            <a:lnTo>
                              <a:pt x="1" y="1040"/>
                            </a:lnTo>
                            <a:lnTo>
                              <a:pt x="1" y="1020"/>
                            </a:lnTo>
                            <a:lnTo>
                              <a:pt x="3" y="1021"/>
                            </a:lnTo>
                            <a:lnTo>
                              <a:pt x="3" y="1023"/>
                            </a:lnTo>
                            <a:lnTo>
                              <a:pt x="3" y="1023"/>
                            </a:lnTo>
                            <a:lnTo>
                              <a:pt x="3" y="1003"/>
                            </a:lnTo>
                            <a:lnTo>
                              <a:pt x="4" y="983"/>
                            </a:lnTo>
                            <a:lnTo>
                              <a:pt x="4" y="985"/>
                            </a:lnTo>
                            <a:lnTo>
                              <a:pt x="4" y="985"/>
                            </a:lnTo>
                            <a:lnTo>
                              <a:pt x="4" y="983"/>
                            </a:lnTo>
                            <a:lnTo>
                              <a:pt x="1" y="969"/>
                            </a:lnTo>
                            <a:lnTo>
                              <a:pt x="0" y="955"/>
                            </a:lnTo>
                            <a:lnTo>
                              <a:pt x="1" y="897"/>
                            </a:lnTo>
                            <a:lnTo>
                              <a:pt x="3" y="838"/>
                            </a:lnTo>
                            <a:lnTo>
                              <a:pt x="1" y="779"/>
                            </a:lnTo>
                            <a:lnTo>
                              <a:pt x="0" y="724"/>
                            </a:lnTo>
                            <a:lnTo>
                              <a:pt x="1" y="721"/>
                            </a:lnTo>
                            <a:lnTo>
                              <a:pt x="1" y="714"/>
                            </a:lnTo>
                            <a:lnTo>
                              <a:pt x="1" y="707"/>
                            </a:lnTo>
                            <a:lnTo>
                              <a:pt x="1" y="702"/>
                            </a:lnTo>
                            <a:lnTo>
                              <a:pt x="1" y="683"/>
                            </a:lnTo>
                            <a:lnTo>
                              <a:pt x="0" y="662"/>
                            </a:lnTo>
                            <a:lnTo>
                              <a:pt x="0" y="643"/>
                            </a:lnTo>
                            <a:lnTo>
                              <a:pt x="0" y="629"/>
                            </a:lnTo>
                            <a:lnTo>
                              <a:pt x="0" y="613"/>
                            </a:lnTo>
                            <a:lnTo>
                              <a:pt x="3" y="600"/>
                            </a:lnTo>
                            <a:lnTo>
                              <a:pt x="1" y="595"/>
                            </a:lnTo>
                            <a:lnTo>
                              <a:pt x="1" y="590"/>
                            </a:lnTo>
                            <a:lnTo>
                              <a:pt x="1" y="571"/>
                            </a:lnTo>
                            <a:lnTo>
                              <a:pt x="1" y="549"/>
                            </a:lnTo>
                            <a:lnTo>
                              <a:pt x="0" y="528"/>
                            </a:lnTo>
                            <a:lnTo>
                              <a:pt x="1" y="531"/>
                            </a:lnTo>
                            <a:lnTo>
                              <a:pt x="0" y="509"/>
                            </a:lnTo>
                            <a:lnTo>
                              <a:pt x="1" y="486"/>
                            </a:lnTo>
                            <a:lnTo>
                              <a:pt x="1" y="468"/>
                            </a:lnTo>
                            <a:lnTo>
                              <a:pt x="0" y="452"/>
                            </a:lnTo>
                            <a:lnTo>
                              <a:pt x="0" y="434"/>
                            </a:lnTo>
                            <a:lnTo>
                              <a:pt x="0" y="414"/>
                            </a:lnTo>
                            <a:lnTo>
                              <a:pt x="0" y="397"/>
                            </a:lnTo>
                            <a:lnTo>
                              <a:pt x="0" y="309"/>
                            </a:lnTo>
                            <a:lnTo>
                              <a:pt x="1" y="309"/>
                            </a:lnTo>
                            <a:lnTo>
                              <a:pt x="1" y="307"/>
                            </a:lnTo>
                            <a:lnTo>
                              <a:pt x="1" y="306"/>
                            </a:lnTo>
                            <a:lnTo>
                              <a:pt x="1" y="298"/>
                            </a:lnTo>
                            <a:lnTo>
                              <a:pt x="1" y="289"/>
                            </a:lnTo>
                            <a:lnTo>
                              <a:pt x="1" y="278"/>
                            </a:lnTo>
                            <a:lnTo>
                              <a:pt x="1" y="271"/>
                            </a:lnTo>
                            <a:lnTo>
                              <a:pt x="0" y="267"/>
                            </a:lnTo>
                            <a:lnTo>
                              <a:pt x="1" y="256"/>
                            </a:lnTo>
                            <a:lnTo>
                              <a:pt x="0" y="248"/>
                            </a:lnTo>
                            <a:lnTo>
                              <a:pt x="0" y="239"/>
                            </a:lnTo>
                            <a:lnTo>
                              <a:pt x="1" y="229"/>
                            </a:lnTo>
                            <a:lnTo>
                              <a:pt x="1" y="230"/>
                            </a:lnTo>
                            <a:lnTo>
                              <a:pt x="1" y="230"/>
                            </a:lnTo>
                            <a:lnTo>
                              <a:pt x="1" y="221"/>
                            </a:lnTo>
                            <a:lnTo>
                              <a:pt x="1" y="209"/>
                            </a:lnTo>
                            <a:lnTo>
                              <a:pt x="3" y="197"/>
                            </a:lnTo>
                            <a:lnTo>
                              <a:pt x="3" y="188"/>
                            </a:lnTo>
                            <a:lnTo>
                              <a:pt x="3" y="189"/>
                            </a:lnTo>
                            <a:lnTo>
                              <a:pt x="3" y="189"/>
                            </a:lnTo>
                            <a:lnTo>
                              <a:pt x="3" y="189"/>
                            </a:lnTo>
                            <a:lnTo>
                              <a:pt x="3" y="187"/>
                            </a:lnTo>
                            <a:lnTo>
                              <a:pt x="3" y="183"/>
                            </a:lnTo>
                            <a:lnTo>
                              <a:pt x="3" y="179"/>
                            </a:lnTo>
                            <a:lnTo>
                              <a:pt x="3" y="176"/>
                            </a:lnTo>
                            <a:lnTo>
                              <a:pt x="3" y="172"/>
                            </a:lnTo>
                            <a:lnTo>
                              <a:pt x="1" y="170"/>
                            </a:lnTo>
                            <a:lnTo>
                              <a:pt x="1" y="120"/>
                            </a:lnTo>
                            <a:lnTo>
                              <a:pt x="1" y="73"/>
                            </a:lnTo>
                            <a:lnTo>
                              <a:pt x="1" y="73"/>
                            </a:lnTo>
                            <a:lnTo>
                              <a:pt x="1" y="74"/>
                            </a:lnTo>
                            <a:lnTo>
                              <a:pt x="1" y="73"/>
                            </a:lnTo>
                            <a:lnTo>
                              <a:pt x="1" y="70"/>
                            </a:lnTo>
                            <a:lnTo>
                              <a:pt x="1" y="68"/>
                            </a:lnTo>
                            <a:lnTo>
                              <a:pt x="1" y="65"/>
                            </a:lnTo>
                            <a:lnTo>
                              <a:pt x="1" y="63"/>
                            </a:lnTo>
                            <a:lnTo>
                              <a:pt x="1" y="61"/>
                            </a:lnTo>
                            <a:lnTo>
                              <a:pt x="1" y="59"/>
                            </a:lnTo>
                            <a:lnTo>
                              <a:pt x="1" y="48"/>
                            </a:lnTo>
                            <a:lnTo>
                              <a:pt x="1" y="35"/>
                            </a:lnTo>
                            <a:lnTo>
                              <a:pt x="1" y="35"/>
                            </a:lnTo>
                            <a:lnTo>
                              <a:pt x="1" y="27"/>
                            </a:lnTo>
                            <a:lnTo>
                              <a:pt x="3" y="19"/>
                            </a:lnTo>
                            <a:lnTo>
                              <a:pt x="4" y="9"/>
                            </a:lnTo>
                            <a:lnTo>
                              <a:pt x="4" y="8"/>
                            </a:lnTo>
                            <a:lnTo>
                              <a:pt x="4" y="8"/>
                            </a:lnTo>
                            <a:lnTo>
                              <a:pt x="4" y="6"/>
                            </a:lnTo>
                            <a:lnTo>
                              <a:pt x="5" y="4"/>
                            </a:lnTo>
                            <a:lnTo>
                              <a:pt x="4" y="2"/>
                            </a:lnTo>
                            <a:lnTo>
                              <a:pt x="4" y="2"/>
                            </a:lnTo>
                            <a:lnTo>
                              <a:pt x="8" y="2"/>
                            </a:lnTo>
                            <a:lnTo>
                              <a:pt x="8" y="2"/>
                            </a:lnTo>
                            <a:lnTo>
                              <a:pt x="8" y="1"/>
                            </a:lnTo>
                            <a:lnTo>
                              <a:pt x="8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B36B2FA" id="Freeform 79" o:spid="_x0000_s1026" style="position:absolute;margin-left:152.25pt;margin-top:60.75pt;width:1.25pt;height:439.35pt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0,3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" path="m,953r,2l,955r,-2xm8,r,4l9,8r,5l9,17r,4l8,17r,-1l8,14r,2l8,16,6,17r,1l6,17r,l5,19r,7l5,34r,6l4,44r,3l4,48r1,2l5,51r,1l5,55r,1l4,56r,l4,56r,l4,56r,3l4,61r1,2l5,70,6,80r,10l6,87,5,98r,12l6,124r,13l6,135r,48l5,229r,44l4,365r,93l4,552r1,38l5,595,8,723,5,853,4,893r1,45l6,982r-1,42l5,1104r1,81l6,1189r,94l6,1405r,121l5,1526r1,126l6,1776r,4l6,1836r2,83l8,2004r,83l8,2087r,50l8,2188r,-1l8,2187r,-1l8,2186r,l8,2186r1,92l9,2369r,4l9,2458r-1,87l8,2711,6,2876r2,16l8,2912r,18l9,2947r-1,l8,2961r,5l8,3006r,39l9,3080r,126l9,3330r,1l10,3335r,4l10,3344r,8l9,3361r,11l9,3378r1,34l10,3448r,l10,3448r,-1l9,3448r,1l9,3452r,2l9,3456r,l10,3456r,1l10,3460r,2l9,3461r,22l10,3507r-1,-3l9,3504r,l9,3505r,2l9,3507r,l9,3428,8,3351r,l8,3350r1,-2l8,3257,6,3168r,1l6,3168r-1,-1l5,3164r1,-10l5,3138r,-16l6,3108r,2l6,3110r,l6,3105r-1,-6l5,3100r1,1l5,3033,4,2966r,-5l4,2883r,2l4,2840r,-44l5,2798,4,2753r,-46l5,2707,4,2696r1,1l4,2677r1,-19l4,2638r,-16l5,2626,4,2588r,-37l5,2515r,1l5,2516r,2l5,2502r,-17l5,2488r,-29l5,2433r1,-25l5,2383r,-9l5,2374r,l5,2373r-1,-4l4,2361r,-8l4,2346r1,3l4,2298r1,-52l4,2196r1,-1l5,2169,4,2145r,-27l5,2048r,-69l4,1911r1,l4,1845r,-65l4,1776,3,1754r,-90l3,1573r,2l3,1575r,l3,1573,1,1562r2,-15l1,1529r2,-1l3,1526r,2l3,1529r,l3,1484r,-44l3,1441r,2l3,1419r,4l1,1189r,-4l1,1068r,3l1,1072r2,l1,1063r,-1l1,1040r,-20l3,1021r,2l3,1023r,-20l4,983r,2l4,985r,-2l1,969,,955,1,897,3,838,1,779,,724r1,-3l1,714r,-7l1,702r,-19l,662,,643,,629,,613,3,600,1,595r,-5l1,571r,-22l,528r1,3l,509,1,486r,-18l,452,,434,,414,,397,,309r1,l1,307r,-1l1,298r,-9l1,278r,-7l,267,1,256,,248r,-9l1,229r,1l1,230r,-9l1,209,3,197r,-9l3,189r,l3,189r,-2l3,183r,-4l3,176r,-4l1,170r,-50l1,73r,l1,74r,-1l1,70r,-2l1,65r,-2l1,61r,-2l1,48,1,35r,l1,27,3,19,4,9,4,8r,l4,6,5,4,4,2r,l8,2r,l8,1,8,xe" fillcolor="#8ed6ef [1300]" strokecolor="#8ed6ef [1300]" strokeweight="0">
              <v:path arrowok="t" o:connecttype="custom" o:connectlocs="12700,6364;12700,25456;9525,27048;6350,70005;7938,87507;6350,89098;9525,143193;9525,214789;6350,878249;7938,1492387;9525,2041293;9525,2832035;12700,3400033;12700,3477993;12700,4049173;14288,4688768;14288,4900375;15875,5320407;15875,5485874;14288,5492238;15875,5504967;14288,5574972;14288,5454054;9525,5040386;7938,4992655;9525,4940151;6350,4711042;6350,4380108;7938,4228960;7938,4001442;7938,3958485;7938,3777107;6350,3732558;7938,3450946;7938,3040460;4763,2502691;4763,2461325;4763,2432686;4763,2264037;4763,1705585;4763,1627625;6350,1563983;0,1151906;0,1053262;1588,938708;1588,773241;0,491629;1588,442307;1588,364346;4763,299114;4763,284795;1588,116145;1588,100235;1588,42958;7938,6364;12700,0" o:connectangles="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1" layoutInCell="1" allowOverlap="1" wp14:anchorId="030A1058" wp14:editId="030A1059">
              <wp:simplePos x="0" y="0"/>
              <wp:positionH relativeFrom="column">
                <wp:posOffset>6848601</wp:posOffset>
              </wp:positionH>
              <wp:positionV relativeFrom="page">
                <wp:posOffset>781050</wp:posOffset>
              </wp:positionV>
              <wp:extent cx="4445" cy="29845"/>
              <wp:effectExtent l="0" t="0" r="14605" b="27305"/>
              <wp:wrapNone/>
              <wp:docPr id="81" name="Freeform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29845"/>
                      </a:xfrm>
                      <a:custGeom>
                        <a:avLst/>
                        <a:gdLst>
                          <a:gd name="T0" fmla="*/ 2 w 3"/>
                          <a:gd name="T1" fmla="*/ 0 h 19"/>
                          <a:gd name="T2" fmla="*/ 3 w 3"/>
                          <a:gd name="T3" fmla="*/ 17 h 19"/>
                          <a:gd name="T4" fmla="*/ 3 w 3"/>
                          <a:gd name="T5" fmla="*/ 17 h 19"/>
                          <a:gd name="T6" fmla="*/ 3 w 3"/>
                          <a:gd name="T7" fmla="*/ 19 h 19"/>
                          <a:gd name="T8" fmla="*/ 3 w 3"/>
                          <a:gd name="T9" fmla="*/ 15 h 19"/>
                          <a:gd name="T10" fmla="*/ 2 w 3"/>
                          <a:gd name="T11" fmla="*/ 12 h 19"/>
                          <a:gd name="T12" fmla="*/ 2 w 3"/>
                          <a:gd name="T13" fmla="*/ 8 h 19"/>
                          <a:gd name="T14" fmla="*/ 0 w 3"/>
                          <a:gd name="T15" fmla="*/ 4 h 19"/>
                          <a:gd name="T16" fmla="*/ 2 w 3"/>
                          <a:gd name="T17" fmla="*/ 0 h 1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3" h="19">
                            <a:moveTo>
                              <a:pt x="2" y="0"/>
                            </a:moveTo>
                            <a:lnTo>
                              <a:pt x="3" y="17"/>
                            </a:lnTo>
                            <a:lnTo>
                              <a:pt x="3" y="17"/>
                            </a:lnTo>
                            <a:lnTo>
                              <a:pt x="3" y="19"/>
                            </a:lnTo>
                            <a:lnTo>
                              <a:pt x="3" y="15"/>
                            </a:lnTo>
                            <a:lnTo>
                              <a:pt x="2" y="12"/>
                            </a:lnTo>
                            <a:lnTo>
                              <a:pt x="2" y="8"/>
                            </a:lnTo>
                            <a:lnTo>
                              <a:pt x="0" y="4"/>
                            </a:lnTo>
                            <a:lnTo>
                              <a:pt x="2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30EE8B9" id="Freeform 81" o:spid="_x0000_s1026" style="position:absolute;margin-left:539.25pt;margin-top:61.5pt;width:.35pt;height:2.35pt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" path="m2,l3,17r,l3,19r,-4l2,12,2,8,,4,2,xe" fillcolor="#8ed6ef [1300]" strokecolor="#8ed6ef [1300]" strokeweight="0">
              <v:path arrowok="t" o:connecttype="custom" o:connectlocs="2963,0;4445,26703;4445,26703;4445,29845;4445,23562;2963,18849;2963,12566;0,6283;2963,0" o:connectangles="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4624" behindDoc="1" locked="1" layoutInCell="1" allowOverlap="1" wp14:anchorId="030A105A" wp14:editId="030A105B">
              <wp:simplePos x="0" y="0"/>
              <wp:positionH relativeFrom="column">
                <wp:posOffset>6858126</wp:posOffset>
              </wp:positionH>
              <wp:positionV relativeFrom="page">
                <wp:posOffset>819150</wp:posOffset>
              </wp:positionV>
              <wp:extent cx="0" cy="15875"/>
              <wp:effectExtent l="0" t="0" r="19050" b="22225"/>
              <wp:wrapNone/>
              <wp:docPr id="82" name="Freeform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15875"/>
                      </a:xfrm>
                      <a:custGeom>
                        <a:avLst/>
                        <a:gdLst>
                          <a:gd name="T0" fmla="*/ 0 h 10"/>
                          <a:gd name="T1" fmla="*/ 1 h 10"/>
                          <a:gd name="T2" fmla="*/ 3 h 10"/>
                          <a:gd name="T3" fmla="*/ 6 h 10"/>
                          <a:gd name="T4" fmla="*/ 9 h 10"/>
                          <a:gd name="T5" fmla="*/ 10 h 10"/>
                          <a:gd name="T6" fmla="*/ 9 h 10"/>
                          <a:gd name="T7" fmla="*/ 7 h 10"/>
                          <a:gd name="T8" fmla="*/ 3 h 10"/>
                          <a:gd name="T9" fmla="*/ 1 h 10"/>
                          <a:gd name="T10" fmla="*/ 0 h 10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  <a:cxn ang="0">
                            <a:pos x="0" y="T4"/>
                          </a:cxn>
                          <a:cxn ang="0">
                            <a:pos x="0" y="T5"/>
                          </a:cxn>
                          <a:cxn ang="0">
                            <a:pos x="0" y="T6"/>
                          </a:cxn>
                          <a:cxn ang="0">
                            <a:pos x="0" y="T7"/>
                          </a:cxn>
                          <a:cxn ang="0">
                            <a:pos x="0" y="T8"/>
                          </a:cxn>
                          <a:cxn ang="0">
                            <a:pos x="0" y="T9"/>
                          </a:cxn>
                          <a:cxn ang="0">
                            <a:pos x="0" y="T10"/>
                          </a:cxn>
                        </a:cxnLst>
                        <a:rect l="0" t="0" r="r" b="b"/>
                        <a:pathLst>
                          <a:path h="10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0" y="3"/>
                            </a:lnTo>
                            <a:lnTo>
                              <a:pt x="0" y="6"/>
                            </a:lnTo>
                            <a:lnTo>
                              <a:pt x="0" y="9"/>
                            </a:lnTo>
                            <a:lnTo>
                              <a:pt x="0" y="10"/>
                            </a:lnTo>
                            <a:lnTo>
                              <a:pt x="0" y="9"/>
                            </a:lnTo>
                            <a:lnTo>
                              <a:pt x="0" y="7"/>
                            </a:lnTo>
                            <a:lnTo>
                              <a:pt x="0" y="3"/>
                            </a:lnTo>
                            <a:lnTo>
                              <a:pt x="0" y="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159ED952" id="Freeform 82" o:spid="_x0000_s1026" style="position:absolute;margin-left:540pt;margin-top:64.5pt;width:0;height:1.25pt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" path="m,l,1,,3,,6,,9r,1l,9,,7,,3,,1,,xe" fillcolor="#8ed6ef [1300]" strokecolor="#8ed6ef [1300]" strokeweight="0">
              <v:path arrowok="t" o:connecttype="custom" o:connectlocs="0,0;0,1588;0,4763;0,9525;0,14288;0,15875;0,14288;0,11113;0,4763;0,1588;0,0" o:connectangles="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5648" behindDoc="1" locked="1" layoutInCell="1" allowOverlap="1" wp14:anchorId="030A105C" wp14:editId="030A105D">
              <wp:simplePos x="0" y="0"/>
              <wp:positionH relativeFrom="column">
                <wp:posOffset>-28575</wp:posOffset>
              </wp:positionH>
              <wp:positionV relativeFrom="page">
                <wp:posOffset>819150</wp:posOffset>
              </wp:positionV>
              <wp:extent cx="1270" cy="6350"/>
              <wp:effectExtent l="0" t="0" r="0" b="0"/>
              <wp:wrapNone/>
              <wp:docPr id="83" name="Freeform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6350"/>
                      </a:xfrm>
                      <a:custGeom>
                        <a:avLst/>
                        <a:gdLst>
                          <a:gd name="T0" fmla="*/ 1 w 1"/>
                          <a:gd name="T1" fmla="*/ 0 h 4"/>
                          <a:gd name="T2" fmla="*/ 0 w 1"/>
                          <a:gd name="T3" fmla="*/ 4 h 4"/>
                          <a:gd name="T4" fmla="*/ 0 w 1"/>
                          <a:gd name="T5" fmla="*/ 3 h 4"/>
                          <a:gd name="T6" fmla="*/ 0 w 1"/>
                          <a:gd name="T7" fmla="*/ 1 h 4"/>
                          <a:gd name="T8" fmla="*/ 1 w 1"/>
                          <a:gd name="T9" fmla="*/ 0 h 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" h="4">
                            <a:moveTo>
                              <a:pt x="1" y="0"/>
                            </a:moveTo>
                            <a:lnTo>
                              <a:pt x="0" y="4"/>
                            </a:lnTo>
                            <a:lnTo>
                              <a:pt x="0" y="3"/>
                            </a:lnTo>
                            <a:lnTo>
                              <a:pt x="0" y="1"/>
                            </a:lnTo>
                            <a:lnTo>
                              <a:pt x="1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FCC8636" id="Freeform 83" o:spid="_x0000_s1026" style="position:absolute;margin-left:-2.25pt;margin-top:64.5pt;width:.1pt;height:.5pt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" path="m1,l,4,,3,,1,1,xe" fillcolor="#8ed6ef [1300]" strokecolor="#8ed6ef [1300]" strokeweight="0">
              <v:path arrowok="t" o:connecttype="custom" o:connectlocs="1270,0;0,6350;0,4763;0,1588;127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6672" behindDoc="1" locked="1" layoutInCell="1" allowOverlap="1" wp14:anchorId="030A105E" wp14:editId="030A105F">
              <wp:simplePos x="0" y="0"/>
              <wp:positionH relativeFrom="column">
                <wp:posOffset>5867508</wp:posOffset>
              </wp:positionH>
              <wp:positionV relativeFrom="page">
                <wp:posOffset>819150</wp:posOffset>
              </wp:positionV>
              <wp:extent cx="0" cy="6350"/>
              <wp:effectExtent l="0" t="0" r="0" b="0"/>
              <wp:wrapNone/>
              <wp:docPr id="84" name="Freeform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6350"/>
                      </a:xfrm>
                      <a:custGeom>
                        <a:avLst/>
                        <a:gdLst>
                          <a:gd name="T0" fmla="*/ 0 h 4"/>
                          <a:gd name="T1" fmla="*/ 4 h 4"/>
                          <a:gd name="T2" fmla="*/ 3 h 4"/>
                          <a:gd name="T3" fmla="*/ 1 h 4"/>
                          <a:gd name="T4" fmla="*/ 0 h 4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  <a:cxn ang="0">
                            <a:pos x="0" y="T4"/>
                          </a:cxn>
                        </a:cxnLst>
                        <a:rect l="0" t="0" r="r" b="b"/>
                        <a:pathLst>
                          <a:path h="4">
                            <a:moveTo>
                              <a:pt x="0" y="0"/>
                            </a:moveTo>
                            <a:lnTo>
                              <a:pt x="0" y="4"/>
                            </a:lnTo>
                            <a:lnTo>
                              <a:pt x="0" y="3"/>
                            </a:lnTo>
                            <a:lnTo>
                              <a:pt x="0" y="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44F9B2FB" id="Freeform 84" o:spid="_x0000_s1026" style="position:absolute;margin-left:462pt;margin-top:64.5pt;width:0;height:.5pt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" path="m,l,4,,3,,1,,xe" fillcolor="#8ed6ef [1300]" strokecolor="#8ed6ef [1300]" strokeweight="0">
              <v:path arrowok="t" o:connecttype="custom" o:connectlocs="0,0;0,6350;0,4763;0,1588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1" locked="1" layoutInCell="1" allowOverlap="1" wp14:anchorId="030A1060" wp14:editId="030A1061">
              <wp:simplePos x="0" y="0"/>
              <wp:positionH relativeFrom="column">
                <wp:posOffset>4886415</wp:posOffset>
              </wp:positionH>
              <wp:positionV relativeFrom="page">
                <wp:posOffset>781050</wp:posOffset>
              </wp:positionV>
              <wp:extent cx="4445" cy="29845"/>
              <wp:effectExtent l="0" t="0" r="14605" b="27305"/>
              <wp:wrapNone/>
              <wp:docPr id="85" name="Freeform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29845"/>
                      </a:xfrm>
                      <a:custGeom>
                        <a:avLst/>
                        <a:gdLst>
                          <a:gd name="T0" fmla="*/ 0 w 3"/>
                          <a:gd name="T1" fmla="*/ 0 h 19"/>
                          <a:gd name="T2" fmla="*/ 3 w 3"/>
                          <a:gd name="T3" fmla="*/ 17 h 19"/>
                          <a:gd name="T4" fmla="*/ 2 w 3"/>
                          <a:gd name="T5" fmla="*/ 17 h 19"/>
                          <a:gd name="T6" fmla="*/ 2 w 3"/>
                          <a:gd name="T7" fmla="*/ 19 h 19"/>
                          <a:gd name="T8" fmla="*/ 2 w 3"/>
                          <a:gd name="T9" fmla="*/ 15 h 19"/>
                          <a:gd name="T10" fmla="*/ 2 w 3"/>
                          <a:gd name="T11" fmla="*/ 12 h 19"/>
                          <a:gd name="T12" fmla="*/ 0 w 3"/>
                          <a:gd name="T13" fmla="*/ 8 h 19"/>
                          <a:gd name="T14" fmla="*/ 0 w 3"/>
                          <a:gd name="T15" fmla="*/ 4 h 19"/>
                          <a:gd name="T16" fmla="*/ 0 w 3"/>
                          <a:gd name="T17" fmla="*/ 0 h 1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3" h="19">
                            <a:moveTo>
                              <a:pt x="0" y="0"/>
                            </a:moveTo>
                            <a:lnTo>
                              <a:pt x="3" y="17"/>
                            </a:lnTo>
                            <a:lnTo>
                              <a:pt x="2" y="17"/>
                            </a:lnTo>
                            <a:lnTo>
                              <a:pt x="2" y="19"/>
                            </a:lnTo>
                            <a:lnTo>
                              <a:pt x="2" y="15"/>
                            </a:lnTo>
                            <a:lnTo>
                              <a:pt x="2" y="12"/>
                            </a:lnTo>
                            <a:lnTo>
                              <a:pt x="0" y="8"/>
                            </a:lnTo>
                            <a:lnTo>
                              <a:pt x="0" y="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6771537" id="Freeform 85" o:spid="_x0000_s1026" style="position:absolute;margin-left:384.75pt;margin-top:61.5pt;width:.35pt;height:2.35pt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" path="m,l3,17r-1,l2,19r,-4l2,12,,8,,4,,xe" fillcolor="#8ed6ef [1300]" strokecolor="#8ed6ef [1300]" strokeweight="0">
              <v:path arrowok="t" o:connecttype="custom" o:connectlocs="0,0;4445,26703;2963,26703;2963,29845;2963,23562;2963,18849;0,12566;0,6283;0,0" o:connectangles="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030A1062" wp14:editId="030A1063">
              <wp:simplePos x="0" y="0"/>
              <wp:positionH relativeFrom="column">
                <wp:posOffset>4886415</wp:posOffset>
              </wp:positionH>
              <wp:positionV relativeFrom="page">
                <wp:posOffset>819150</wp:posOffset>
              </wp:positionV>
              <wp:extent cx="1270" cy="15875"/>
              <wp:effectExtent l="0" t="0" r="17780" b="22225"/>
              <wp:wrapNone/>
              <wp:docPr id="86" name="Freeform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" cy="15875"/>
                      </a:xfrm>
                      <a:custGeom>
                        <a:avLst/>
                        <a:gdLst>
                          <a:gd name="T0" fmla="*/ 0 w 1"/>
                          <a:gd name="T1" fmla="*/ 0 h 10"/>
                          <a:gd name="T2" fmla="*/ 0 w 1"/>
                          <a:gd name="T3" fmla="*/ 1 h 10"/>
                          <a:gd name="T4" fmla="*/ 1 w 1"/>
                          <a:gd name="T5" fmla="*/ 3 h 10"/>
                          <a:gd name="T6" fmla="*/ 0 w 1"/>
                          <a:gd name="T7" fmla="*/ 6 h 10"/>
                          <a:gd name="T8" fmla="*/ 1 w 1"/>
                          <a:gd name="T9" fmla="*/ 9 h 10"/>
                          <a:gd name="T10" fmla="*/ 1 w 1"/>
                          <a:gd name="T11" fmla="*/ 10 h 10"/>
                          <a:gd name="T12" fmla="*/ 0 w 1"/>
                          <a:gd name="T13" fmla="*/ 9 h 10"/>
                          <a:gd name="T14" fmla="*/ 0 w 1"/>
                          <a:gd name="T15" fmla="*/ 7 h 10"/>
                          <a:gd name="T16" fmla="*/ 0 w 1"/>
                          <a:gd name="T17" fmla="*/ 3 h 10"/>
                          <a:gd name="T18" fmla="*/ 0 w 1"/>
                          <a:gd name="T19" fmla="*/ 1 h 10"/>
                          <a:gd name="T20" fmla="*/ 0 w 1"/>
                          <a:gd name="T21" fmla="*/ 0 h 1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</a:cxnLst>
                        <a:rect l="0" t="0" r="r" b="b"/>
                        <a:pathLst>
                          <a:path w="1" h="10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1" y="3"/>
                            </a:lnTo>
                            <a:lnTo>
                              <a:pt x="0" y="6"/>
                            </a:lnTo>
                            <a:lnTo>
                              <a:pt x="1" y="9"/>
                            </a:lnTo>
                            <a:lnTo>
                              <a:pt x="1" y="10"/>
                            </a:lnTo>
                            <a:lnTo>
                              <a:pt x="0" y="9"/>
                            </a:lnTo>
                            <a:lnTo>
                              <a:pt x="0" y="7"/>
                            </a:lnTo>
                            <a:lnTo>
                              <a:pt x="0" y="3"/>
                            </a:lnTo>
                            <a:lnTo>
                              <a:pt x="0" y="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7BDCC539" id="Freeform 86" o:spid="_x0000_s1026" style="position:absolute;margin-left:384.75pt;margin-top:64.5pt;width:.1pt;height:1.25pt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" path="m,l,1,1,3,,6,1,9r,1l,9,,7,,3,,1,,xe" fillcolor="#8ed6ef [1300]" strokecolor="#8ed6ef [1300]" strokeweight="0">
              <v:path arrowok="t" o:connecttype="custom" o:connectlocs="0,0;0,1588;1270,4763;0,9525;1270,14288;1270,15875;0,14288;0,11113;0,4763;0,1588;0,0" o:connectangles="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9744" behindDoc="1" locked="1" layoutInCell="1" allowOverlap="1" wp14:anchorId="030A1064" wp14:editId="030A1065">
              <wp:simplePos x="0" y="0"/>
              <wp:positionH relativeFrom="column">
                <wp:posOffset>3895797</wp:posOffset>
              </wp:positionH>
              <wp:positionV relativeFrom="page">
                <wp:posOffset>819150</wp:posOffset>
              </wp:positionV>
              <wp:extent cx="0" cy="6350"/>
              <wp:effectExtent l="0" t="0" r="0" b="0"/>
              <wp:wrapNone/>
              <wp:docPr id="87" name="Freeform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6350"/>
                      </a:xfrm>
                      <a:custGeom>
                        <a:avLst/>
                        <a:gdLst>
                          <a:gd name="T0" fmla="*/ 0 h 4"/>
                          <a:gd name="T1" fmla="*/ 4 h 4"/>
                          <a:gd name="T2" fmla="*/ 3 h 4"/>
                          <a:gd name="T3" fmla="*/ 1 h 4"/>
                          <a:gd name="T4" fmla="*/ 0 h 4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  <a:cxn ang="0">
                            <a:pos x="0" y="T4"/>
                          </a:cxn>
                        </a:cxnLst>
                        <a:rect l="0" t="0" r="r" b="b"/>
                        <a:pathLst>
                          <a:path h="4">
                            <a:moveTo>
                              <a:pt x="0" y="0"/>
                            </a:moveTo>
                            <a:lnTo>
                              <a:pt x="0" y="4"/>
                            </a:lnTo>
                            <a:lnTo>
                              <a:pt x="0" y="3"/>
                            </a:lnTo>
                            <a:lnTo>
                              <a:pt x="0" y="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45E802A" id="Freeform 87" o:spid="_x0000_s1026" style="position:absolute;margin-left:306.75pt;margin-top:64.5pt;width:0;height:.5pt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" path="m,l,4,,3,,1,,xe" fillcolor="#8ed6ef [1300]" strokecolor="#8ed6ef [1300]" strokeweight="0">
              <v:path arrowok="t" o:connecttype="custom" o:connectlocs="0,0;0,6350;0,4763;0,1588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0768" behindDoc="1" locked="1" layoutInCell="1" allowOverlap="1" wp14:anchorId="030A1066" wp14:editId="030A1067">
              <wp:simplePos x="0" y="0"/>
              <wp:positionH relativeFrom="column">
                <wp:posOffset>2914704</wp:posOffset>
              </wp:positionH>
              <wp:positionV relativeFrom="page">
                <wp:posOffset>781050</wp:posOffset>
              </wp:positionV>
              <wp:extent cx="4445" cy="29845"/>
              <wp:effectExtent l="0" t="0" r="14605" b="27305"/>
              <wp:wrapNone/>
              <wp:docPr id="88" name="Freeform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29845"/>
                      </a:xfrm>
                      <a:custGeom>
                        <a:avLst/>
                        <a:gdLst>
                          <a:gd name="T0" fmla="*/ 0 w 3"/>
                          <a:gd name="T1" fmla="*/ 0 h 19"/>
                          <a:gd name="T2" fmla="*/ 3 w 3"/>
                          <a:gd name="T3" fmla="*/ 17 h 19"/>
                          <a:gd name="T4" fmla="*/ 3 w 3"/>
                          <a:gd name="T5" fmla="*/ 17 h 19"/>
                          <a:gd name="T6" fmla="*/ 3 w 3"/>
                          <a:gd name="T7" fmla="*/ 19 h 19"/>
                          <a:gd name="T8" fmla="*/ 3 w 3"/>
                          <a:gd name="T9" fmla="*/ 15 h 19"/>
                          <a:gd name="T10" fmla="*/ 1 w 3"/>
                          <a:gd name="T11" fmla="*/ 12 h 19"/>
                          <a:gd name="T12" fmla="*/ 1 w 3"/>
                          <a:gd name="T13" fmla="*/ 8 h 19"/>
                          <a:gd name="T14" fmla="*/ 0 w 3"/>
                          <a:gd name="T15" fmla="*/ 4 h 19"/>
                          <a:gd name="T16" fmla="*/ 0 w 3"/>
                          <a:gd name="T17" fmla="*/ 0 h 1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3" h="19">
                            <a:moveTo>
                              <a:pt x="0" y="0"/>
                            </a:moveTo>
                            <a:lnTo>
                              <a:pt x="3" y="17"/>
                            </a:lnTo>
                            <a:lnTo>
                              <a:pt x="3" y="17"/>
                            </a:lnTo>
                            <a:lnTo>
                              <a:pt x="3" y="19"/>
                            </a:lnTo>
                            <a:lnTo>
                              <a:pt x="3" y="15"/>
                            </a:lnTo>
                            <a:lnTo>
                              <a:pt x="1" y="12"/>
                            </a:lnTo>
                            <a:lnTo>
                              <a:pt x="1" y="8"/>
                            </a:lnTo>
                            <a:lnTo>
                              <a:pt x="0" y="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6752C3EB" id="Freeform 88" o:spid="_x0000_s1026" style="position:absolute;margin-left:229.5pt;margin-top:61.5pt;width:.35pt;height:2.35pt;z-index:-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" path="m,l3,17r,l3,19r,-4l1,12,1,8,,4,,xe" fillcolor="#8ed6ef [1300]" strokecolor="#8ed6ef [1300]" strokeweight="0">
              <v:path arrowok="t" o:connecttype="custom" o:connectlocs="0,0;4445,26703;4445,26703;4445,29845;4445,23562;1482,18849;1482,12566;0,6283;0,0" o:connectangles="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1" locked="1" layoutInCell="1" allowOverlap="1" wp14:anchorId="030A1068" wp14:editId="030A1069">
              <wp:simplePos x="0" y="0"/>
              <wp:positionH relativeFrom="column">
                <wp:posOffset>2914704</wp:posOffset>
              </wp:positionH>
              <wp:positionV relativeFrom="page">
                <wp:posOffset>819150</wp:posOffset>
              </wp:positionV>
              <wp:extent cx="3175" cy="15875"/>
              <wp:effectExtent l="0" t="0" r="15875" b="22225"/>
              <wp:wrapNone/>
              <wp:docPr id="89" name="Freeform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175" cy="15875"/>
                      </a:xfrm>
                      <a:custGeom>
                        <a:avLst/>
                        <a:gdLst>
                          <a:gd name="T0" fmla="*/ 2 w 2"/>
                          <a:gd name="T1" fmla="*/ 0 h 10"/>
                          <a:gd name="T2" fmla="*/ 2 w 2"/>
                          <a:gd name="T3" fmla="*/ 1 h 10"/>
                          <a:gd name="T4" fmla="*/ 2 w 2"/>
                          <a:gd name="T5" fmla="*/ 3 h 10"/>
                          <a:gd name="T6" fmla="*/ 2 w 2"/>
                          <a:gd name="T7" fmla="*/ 6 h 10"/>
                          <a:gd name="T8" fmla="*/ 2 w 2"/>
                          <a:gd name="T9" fmla="*/ 9 h 10"/>
                          <a:gd name="T10" fmla="*/ 2 w 2"/>
                          <a:gd name="T11" fmla="*/ 10 h 10"/>
                          <a:gd name="T12" fmla="*/ 2 w 2"/>
                          <a:gd name="T13" fmla="*/ 9 h 10"/>
                          <a:gd name="T14" fmla="*/ 2 w 2"/>
                          <a:gd name="T15" fmla="*/ 7 h 10"/>
                          <a:gd name="T16" fmla="*/ 0 w 2"/>
                          <a:gd name="T17" fmla="*/ 3 h 10"/>
                          <a:gd name="T18" fmla="*/ 2 w 2"/>
                          <a:gd name="T19" fmla="*/ 1 h 10"/>
                          <a:gd name="T20" fmla="*/ 2 w 2"/>
                          <a:gd name="T21" fmla="*/ 0 h 1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</a:cxnLst>
                        <a:rect l="0" t="0" r="r" b="b"/>
                        <a:pathLst>
                          <a:path w="2" h="10">
                            <a:moveTo>
                              <a:pt x="2" y="0"/>
                            </a:moveTo>
                            <a:lnTo>
                              <a:pt x="2" y="1"/>
                            </a:lnTo>
                            <a:lnTo>
                              <a:pt x="2" y="3"/>
                            </a:lnTo>
                            <a:lnTo>
                              <a:pt x="2" y="6"/>
                            </a:lnTo>
                            <a:lnTo>
                              <a:pt x="2" y="9"/>
                            </a:lnTo>
                            <a:lnTo>
                              <a:pt x="2" y="10"/>
                            </a:lnTo>
                            <a:lnTo>
                              <a:pt x="2" y="9"/>
                            </a:lnTo>
                            <a:lnTo>
                              <a:pt x="2" y="7"/>
                            </a:lnTo>
                            <a:lnTo>
                              <a:pt x="0" y="3"/>
                            </a:lnTo>
                            <a:lnTo>
                              <a:pt x="2" y="1"/>
                            </a:lnTo>
                            <a:lnTo>
                              <a:pt x="2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0E1E9F68" id="Freeform 89" o:spid="_x0000_s1026" style="position:absolute;margin-left:229.5pt;margin-top:64.5pt;width:.25pt;height:1.25pt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" path="m2,r,1l2,3r,3l2,9r,1l2,9,2,7,,3,2,1,2,xe" fillcolor="#8ed6ef [1300]" strokecolor="#8ed6ef [1300]" strokeweight="0">
              <v:path arrowok="t" o:connecttype="custom" o:connectlocs="3175,0;3175,1588;3175,4763;3175,9525;3175,14288;3175,15875;3175,14288;3175,11113;0,4763;3175,1588;3175,0" o:connectangles="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2816" behindDoc="1" locked="1" layoutInCell="1" allowOverlap="1" wp14:anchorId="030A106A" wp14:editId="030A106B">
              <wp:simplePos x="0" y="0"/>
              <wp:positionH relativeFrom="column">
                <wp:posOffset>1933611</wp:posOffset>
              </wp:positionH>
              <wp:positionV relativeFrom="page">
                <wp:posOffset>819150</wp:posOffset>
              </wp:positionV>
              <wp:extent cx="0" cy="6350"/>
              <wp:effectExtent l="0" t="0" r="0" b="0"/>
              <wp:wrapNone/>
              <wp:docPr id="90" name="Freeform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0" cy="6350"/>
                      </a:xfrm>
                      <a:custGeom>
                        <a:avLst/>
                        <a:gdLst>
                          <a:gd name="T0" fmla="*/ 0 h 4"/>
                          <a:gd name="T1" fmla="*/ 4 h 4"/>
                          <a:gd name="T2" fmla="*/ 3 h 4"/>
                          <a:gd name="T3" fmla="*/ 1 h 4"/>
                          <a:gd name="T4" fmla="*/ 0 h 4"/>
                        </a:gdLst>
                        <a:ahLst/>
                        <a:cxnLst>
                          <a:cxn ang="0">
                            <a:pos x="0" y="T0"/>
                          </a:cxn>
                          <a:cxn ang="0">
                            <a:pos x="0" y="T1"/>
                          </a:cxn>
                          <a:cxn ang="0">
                            <a:pos x="0" y="T2"/>
                          </a:cxn>
                          <a:cxn ang="0">
                            <a:pos x="0" y="T3"/>
                          </a:cxn>
                          <a:cxn ang="0">
                            <a:pos x="0" y="T4"/>
                          </a:cxn>
                        </a:cxnLst>
                        <a:rect l="0" t="0" r="r" b="b"/>
                        <a:pathLst>
                          <a:path h="4">
                            <a:moveTo>
                              <a:pt x="0" y="0"/>
                            </a:moveTo>
                            <a:lnTo>
                              <a:pt x="0" y="4"/>
                            </a:lnTo>
                            <a:lnTo>
                              <a:pt x="0" y="3"/>
                            </a:lnTo>
                            <a:lnTo>
                              <a:pt x="0" y="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435EC57D" id="Freeform 90" o:spid="_x0000_s1026" style="position:absolute;margin-left:152.25pt;margin-top:64.5pt;width:0;height:.5pt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0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" path="m,l,4,,3,,1,,xe" fillcolor="#8ed6ef [1300]" strokecolor="#8ed6ef [1300]" strokeweight="0">
              <v:path arrowok="t" o:connecttype="custom" o:connectlocs="0,0;0,6350;0,4763;0,1588;0,0" o:connectangles="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3840" behindDoc="1" locked="1" layoutInCell="1" allowOverlap="1" wp14:anchorId="030A106C" wp14:editId="030A106D">
              <wp:simplePos x="0" y="0"/>
              <wp:positionH relativeFrom="column">
                <wp:posOffset>942993</wp:posOffset>
              </wp:positionH>
              <wp:positionV relativeFrom="page">
                <wp:posOffset>781050</wp:posOffset>
              </wp:positionV>
              <wp:extent cx="4445" cy="29845"/>
              <wp:effectExtent l="0" t="0" r="14605" b="27305"/>
              <wp:wrapNone/>
              <wp:docPr id="91" name="Freeform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45" cy="29845"/>
                      </a:xfrm>
                      <a:custGeom>
                        <a:avLst/>
                        <a:gdLst>
                          <a:gd name="T0" fmla="*/ 0 w 3"/>
                          <a:gd name="T1" fmla="*/ 0 h 19"/>
                          <a:gd name="T2" fmla="*/ 3 w 3"/>
                          <a:gd name="T3" fmla="*/ 17 h 19"/>
                          <a:gd name="T4" fmla="*/ 1 w 3"/>
                          <a:gd name="T5" fmla="*/ 17 h 19"/>
                          <a:gd name="T6" fmla="*/ 1 w 3"/>
                          <a:gd name="T7" fmla="*/ 19 h 19"/>
                          <a:gd name="T8" fmla="*/ 1 w 3"/>
                          <a:gd name="T9" fmla="*/ 15 h 19"/>
                          <a:gd name="T10" fmla="*/ 1 w 3"/>
                          <a:gd name="T11" fmla="*/ 12 h 19"/>
                          <a:gd name="T12" fmla="*/ 0 w 3"/>
                          <a:gd name="T13" fmla="*/ 8 h 19"/>
                          <a:gd name="T14" fmla="*/ 0 w 3"/>
                          <a:gd name="T15" fmla="*/ 4 h 19"/>
                          <a:gd name="T16" fmla="*/ 0 w 3"/>
                          <a:gd name="T17" fmla="*/ 0 h 19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</a:cxnLst>
                        <a:rect l="0" t="0" r="r" b="b"/>
                        <a:pathLst>
                          <a:path w="3" h="19">
                            <a:moveTo>
                              <a:pt x="0" y="0"/>
                            </a:moveTo>
                            <a:lnTo>
                              <a:pt x="3" y="17"/>
                            </a:lnTo>
                            <a:lnTo>
                              <a:pt x="1" y="17"/>
                            </a:lnTo>
                            <a:lnTo>
                              <a:pt x="1" y="19"/>
                            </a:lnTo>
                            <a:lnTo>
                              <a:pt x="1" y="15"/>
                            </a:lnTo>
                            <a:lnTo>
                              <a:pt x="1" y="12"/>
                            </a:lnTo>
                            <a:lnTo>
                              <a:pt x="0" y="8"/>
                            </a:lnTo>
                            <a:lnTo>
                              <a:pt x="0" y="4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1BAF788" id="Freeform 91" o:spid="_x0000_s1026" style="position:absolute;margin-left:74.25pt;margin-top:61.5pt;width:.35pt;height:2.35pt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3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" path="m,l3,17r-2,l1,19r,-4l1,12,,8,,4,,xe" fillcolor="#8ed6ef [1300]" strokecolor="#8ed6ef [1300]" strokeweight="0">
              <v:path arrowok="t" o:connecttype="custom" o:connectlocs="0,0;4445,26703;1482,26703;1482,29845;1482,23562;1482,18849;0,12566;0,6283;0,0" o:connectangles="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864" behindDoc="1" locked="1" layoutInCell="1" allowOverlap="1" wp14:anchorId="030A106E" wp14:editId="030A106F">
              <wp:simplePos x="0" y="0"/>
              <wp:positionH relativeFrom="column">
                <wp:posOffset>942993</wp:posOffset>
              </wp:positionH>
              <wp:positionV relativeFrom="page">
                <wp:posOffset>819150</wp:posOffset>
              </wp:positionV>
              <wp:extent cx="3175" cy="15875"/>
              <wp:effectExtent l="0" t="0" r="15875" b="22225"/>
              <wp:wrapNone/>
              <wp:docPr id="92" name="Freeform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175" cy="15875"/>
                      </a:xfrm>
                      <a:custGeom>
                        <a:avLst/>
                        <a:gdLst>
                          <a:gd name="T0" fmla="*/ 0 w 2"/>
                          <a:gd name="T1" fmla="*/ 0 h 10"/>
                          <a:gd name="T2" fmla="*/ 0 w 2"/>
                          <a:gd name="T3" fmla="*/ 1 h 10"/>
                          <a:gd name="T4" fmla="*/ 0 w 2"/>
                          <a:gd name="T5" fmla="*/ 3 h 10"/>
                          <a:gd name="T6" fmla="*/ 0 w 2"/>
                          <a:gd name="T7" fmla="*/ 6 h 10"/>
                          <a:gd name="T8" fmla="*/ 0 w 2"/>
                          <a:gd name="T9" fmla="*/ 9 h 10"/>
                          <a:gd name="T10" fmla="*/ 2 w 2"/>
                          <a:gd name="T11" fmla="*/ 10 h 10"/>
                          <a:gd name="T12" fmla="*/ 0 w 2"/>
                          <a:gd name="T13" fmla="*/ 9 h 10"/>
                          <a:gd name="T14" fmla="*/ 0 w 2"/>
                          <a:gd name="T15" fmla="*/ 7 h 10"/>
                          <a:gd name="T16" fmla="*/ 0 w 2"/>
                          <a:gd name="T17" fmla="*/ 3 h 10"/>
                          <a:gd name="T18" fmla="*/ 0 w 2"/>
                          <a:gd name="T19" fmla="*/ 1 h 10"/>
                          <a:gd name="T20" fmla="*/ 0 w 2"/>
                          <a:gd name="T21" fmla="*/ 0 h 1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</a:cxnLst>
                        <a:rect l="0" t="0" r="r" b="b"/>
                        <a:pathLst>
                          <a:path w="2" h="10">
                            <a:moveTo>
                              <a:pt x="0" y="0"/>
                            </a:moveTo>
                            <a:lnTo>
                              <a:pt x="0" y="1"/>
                            </a:lnTo>
                            <a:lnTo>
                              <a:pt x="0" y="3"/>
                            </a:lnTo>
                            <a:lnTo>
                              <a:pt x="0" y="6"/>
                            </a:lnTo>
                            <a:lnTo>
                              <a:pt x="0" y="9"/>
                            </a:lnTo>
                            <a:lnTo>
                              <a:pt x="2" y="10"/>
                            </a:lnTo>
                            <a:lnTo>
                              <a:pt x="0" y="9"/>
                            </a:lnTo>
                            <a:lnTo>
                              <a:pt x="0" y="7"/>
                            </a:lnTo>
                            <a:lnTo>
                              <a:pt x="0" y="3"/>
                            </a:lnTo>
                            <a:lnTo>
                              <a:pt x="0" y="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108E27DE" id="Freeform 92" o:spid="_x0000_s1026" style="position:absolute;margin-left:74.25pt;margin-top:64.5pt;width:.25pt;height:1.25pt;z-index:-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" path="m,l,1,,3,,6,,9r2,1l,9,,7,,3,,1,,xe" fillcolor="#8ed6ef [1300]" strokecolor="#8ed6ef [1300]" strokeweight="0">
              <v:path arrowok="t" o:connecttype="custom" o:connectlocs="0,0;0,1588;0,4763;0,9525;0,14288;3175,15875;0,14288;0,11113;0,4763;0,1588;0,0" o:connectangles="0,0,0,0,0,0,0,0,0,0,0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5888" behindDoc="1" locked="1" layoutInCell="1" allowOverlap="1" wp14:anchorId="030A1070" wp14:editId="030A1071">
              <wp:simplePos x="0" y="0"/>
              <wp:positionH relativeFrom="column">
                <wp:posOffset>942993</wp:posOffset>
              </wp:positionH>
              <wp:positionV relativeFrom="page">
                <wp:posOffset>847725</wp:posOffset>
              </wp:positionV>
              <wp:extent cx="15875" cy="5586095"/>
              <wp:effectExtent l="0" t="0" r="22225" b="14605"/>
              <wp:wrapNone/>
              <wp:docPr id="93" name="Freeform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15875" cy="5586095"/>
                      </a:xfrm>
                      <a:custGeom>
                        <a:avLst/>
                        <a:gdLst>
                          <a:gd name="T0" fmla="*/ 1 w 10"/>
                          <a:gd name="T1" fmla="*/ 0 h 3511"/>
                          <a:gd name="T2" fmla="*/ 3 w 10"/>
                          <a:gd name="T3" fmla="*/ 249 h 3511"/>
                          <a:gd name="T4" fmla="*/ 4 w 10"/>
                          <a:gd name="T5" fmla="*/ 353 h 3511"/>
                          <a:gd name="T6" fmla="*/ 4 w 10"/>
                          <a:gd name="T7" fmla="*/ 397 h 3511"/>
                          <a:gd name="T8" fmla="*/ 5 w 10"/>
                          <a:gd name="T9" fmla="*/ 544 h 3511"/>
                          <a:gd name="T10" fmla="*/ 5 w 10"/>
                          <a:gd name="T11" fmla="*/ 709 h 3511"/>
                          <a:gd name="T12" fmla="*/ 5 w 10"/>
                          <a:gd name="T13" fmla="*/ 830 h 3511"/>
                          <a:gd name="T14" fmla="*/ 7 w 10"/>
                          <a:gd name="T15" fmla="*/ 956 h 3511"/>
                          <a:gd name="T16" fmla="*/ 5 w 10"/>
                          <a:gd name="T17" fmla="*/ 1022 h 3511"/>
                          <a:gd name="T18" fmla="*/ 5 w 10"/>
                          <a:gd name="T19" fmla="*/ 1133 h 3511"/>
                          <a:gd name="T20" fmla="*/ 5 w 10"/>
                          <a:gd name="T21" fmla="*/ 1147 h 3511"/>
                          <a:gd name="T22" fmla="*/ 5 w 10"/>
                          <a:gd name="T23" fmla="*/ 1261 h 3511"/>
                          <a:gd name="T24" fmla="*/ 5 w 10"/>
                          <a:gd name="T25" fmla="*/ 1459 h 3511"/>
                          <a:gd name="T26" fmla="*/ 7 w 10"/>
                          <a:gd name="T27" fmla="*/ 1732 h 3511"/>
                          <a:gd name="T28" fmla="*/ 8 w 10"/>
                          <a:gd name="T29" fmla="*/ 1934 h 3511"/>
                          <a:gd name="T30" fmla="*/ 8 w 10"/>
                          <a:gd name="T31" fmla="*/ 1979 h 3511"/>
                          <a:gd name="T32" fmla="*/ 8 w 10"/>
                          <a:gd name="T33" fmla="*/ 2064 h 3511"/>
                          <a:gd name="T34" fmla="*/ 9 w 10"/>
                          <a:gd name="T35" fmla="*/ 2436 h 3511"/>
                          <a:gd name="T36" fmla="*/ 8 w 10"/>
                          <a:gd name="T37" fmla="*/ 2487 h 3511"/>
                          <a:gd name="T38" fmla="*/ 7 w 10"/>
                          <a:gd name="T39" fmla="*/ 2522 h 3511"/>
                          <a:gd name="T40" fmla="*/ 8 w 10"/>
                          <a:gd name="T41" fmla="*/ 2727 h 3511"/>
                          <a:gd name="T42" fmla="*/ 9 w 10"/>
                          <a:gd name="T43" fmla="*/ 2824 h 3511"/>
                          <a:gd name="T44" fmla="*/ 9 w 10"/>
                          <a:gd name="T45" fmla="*/ 2915 h 3511"/>
                          <a:gd name="T46" fmla="*/ 10 w 10"/>
                          <a:gd name="T47" fmla="*/ 2998 h 3511"/>
                          <a:gd name="T48" fmla="*/ 10 w 10"/>
                          <a:gd name="T49" fmla="*/ 3109 h 3511"/>
                          <a:gd name="T50" fmla="*/ 9 w 10"/>
                          <a:gd name="T51" fmla="*/ 3218 h 3511"/>
                          <a:gd name="T52" fmla="*/ 10 w 10"/>
                          <a:gd name="T53" fmla="*/ 3268 h 3511"/>
                          <a:gd name="T54" fmla="*/ 8 w 10"/>
                          <a:gd name="T55" fmla="*/ 3310 h 3511"/>
                          <a:gd name="T56" fmla="*/ 8 w 10"/>
                          <a:gd name="T57" fmla="*/ 3324 h 3511"/>
                          <a:gd name="T58" fmla="*/ 9 w 10"/>
                          <a:gd name="T59" fmla="*/ 3434 h 3511"/>
                          <a:gd name="T60" fmla="*/ 9 w 10"/>
                          <a:gd name="T61" fmla="*/ 3442 h 3511"/>
                          <a:gd name="T62" fmla="*/ 9 w 10"/>
                          <a:gd name="T63" fmla="*/ 3472 h 3511"/>
                          <a:gd name="T64" fmla="*/ 7 w 10"/>
                          <a:gd name="T65" fmla="*/ 3501 h 3511"/>
                          <a:gd name="T66" fmla="*/ 4 w 10"/>
                          <a:gd name="T67" fmla="*/ 3510 h 3511"/>
                          <a:gd name="T68" fmla="*/ 1 w 10"/>
                          <a:gd name="T69" fmla="*/ 3501 h 3511"/>
                          <a:gd name="T70" fmla="*/ 3 w 10"/>
                          <a:gd name="T71" fmla="*/ 3491 h 3511"/>
                          <a:gd name="T72" fmla="*/ 4 w 10"/>
                          <a:gd name="T73" fmla="*/ 3490 h 3511"/>
                          <a:gd name="T74" fmla="*/ 7 w 10"/>
                          <a:gd name="T75" fmla="*/ 3463 h 3511"/>
                          <a:gd name="T76" fmla="*/ 5 w 10"/>
                          <a:gd name="T77" fmla="*/ 3452 h 3511"/>
                          <a:gd name="T78" fmla="*/ 7 w 10"/>
                          <a:gd name="T79" fmla="*/ 3448 h 3511"/>
                          <a:gd name="T80" fmla="*/ 4 w 10"/>
                          <a:gd name="T81" fmla="*/ 3419 h 3511"/>
                          <a:gd name="T82" fmla="*/ 4 w 10"/>
                          <a:gd name="T83" fmla="*/ 3324 h 3511"/>
                          <a:gd name="T84" fmla="*/ 5 w 10"/>
                          <a:gd name="T85" fmla="*/ 2917 h 3511"/>
                          <a:gd name="T86" fmla="*/ 5 w 10"/>
                          <a:gd name="T87" fmla="*/ 2569 h 3511"/>
                          <a:gd name="T88" fmla="*/ 4 w 10"/>
                          <a:gd name="T89" fmla="*/ 2224 h 3511"/>
                          <a:gd name="T90" fmla="*/ 4 w 10"/>
                          <a:gd name="T91" fmla="*/ 1729 h 3511"/>
                          <a:gd name="T92" fmla="*/ 3 w 10"/>
                          <a:gd name="T93" fmla="*/ 1370 h 3511"/>
                          <a:gd name="T94" fmla="*/ 3 w 10"/>
                          <a:gd name="T95" fmla="*/ 1320 h 3511"/>
                          <a:gd name="T96" fmla="*/ 1 w 10"/>
                          <a:gd name="T97" fmla="*/ 962 h 3511"/>
                          <a:gd name="T98" fmla="*/ 1 w 10"/>
                          <a:gd name="T99" fmla="*/ 560 h 3511"/>
                          <a:gd name="T100" fmla="*/ 1 w 10"/>
                          <a:gd name="T101" fmla="*/ 427 h 3511"/>
                          <a:gd name="T102" fmla="*/ 0 w 10"/>
                          <a:gd name="T103" fmla="*/ 162 h 3511"/>
                          <a:gd name="T104" fmla="*/ 0 w 10"/>
                          <a:gd name="T105" fmla="*/ 59 h 3511"/>
                          <a:gd name="T106" fmla="*/ 1 w 10"/>
                          <a:gd name="T107" fmla="*/ 55 h 3511"/>
                          <a:gd name="T108" fmla="*/ 0 w 10"/>
                          <a:gd name="T109" fmla="*/ 47 h 3511"/>
                          <a:gd name="T110" fmla="*/ 1 w 10"/>
                          <a:gd name="T111" fmla="*/ 3 h 351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  <a:cxn ang="0">
                            <a:pos x="T100" y="T101"/>
                          </a:cxn>
                          <a:cxn ang="0">
                            <a:pos x="T102" y="T103"/>
                          </a:cxn>
                          <a:cxn ang="0">
                            <a:pos x="T104" y="T105"/>
                          </a:cxn>
                          <a:cxn ang="0">
                            <a:pos x="T106" y="T107"/>
                          </a:cxn>
                          <a:cxn ang="0">
                            <a:pos x="T108" y="T109"/>
                          </a:cxn>
                          <a:cxn ang="0">
                            <a:pos x="T110" y="T111"/>
                          </a:cxn>
                        </a:cxnLst>
                        <a:rect l="0" t="0" r="r" b="b"/>
                        <a:pathLst>
                          <a:path w="10" h="3511">
                            <a:moveTo>
                              <a:pt x="10" y="2552"/>
                            </a:moveTo>
                            <a:lnTo>
                              <a:pt x="10" y="2554"/>
                            </a:lnTo>
                            <a:lnTo>
                              <a:pt x="10" y="2552"/>
                            </a:lnTo>
                            <a:lnTo>
                              <a:pt x="10" y="2552"/>
                            </a:lnTo>
                            <a:close/>
                            <a:moveTo>
                              <a:pt x="1" y="0"/>
                            </a:moveTo>
                            <a:lnTo>
                              <a:pt x="1" y="0"/>
                            </a:lnTo>
                            <a:lnTo>
                              <a:pt x="1" y="79"/>
                            </a:lnTo>
                            <a:lnTo>
                              <a:pt x="3" y="156"/>
                            </a:lnTo>
                            <a:lnTo>
                              <a:pt x="3" y="156"/>
                            </a:lnTo>
                            <a:lnTo>
                              <a:pt x="1" y="157"/>
                            </a:lnTo>
                            <a:lnTo>
                              <a:pt x="1" y="158"/>
                            </a:lnTo>
                            <a:lnTo>
                              <a:pt x="3" y="249"/>
                            </a:lnTo>
                            <a:lnTo>
                              <a:pt x="4" y="339"/>
                            </a:lnTo>
                            <a:lnTo>
                              <a:pt x="4" y="338"/>
                            </a:lnTo>
                            <a:lnTo>
                              <a:pt x="4" y="339"/>
                            </a:lnTo>
                            <a:lnTo>
                              <a:pt x="4" y="340"/>
                            </a:lnTo>
                            <a:lnTo>
                              <a:pt x="5" y="343"/>
                            </a:lnTo>
                            <a:lnTo>
                              <a:pt x="4" y="353"/>
                            </a:lnTo>
                            <a:lnTo>
                              <a:pt x="5" y="369"/>
                            </a:lnTo>
                            <a:lnTo>
                              <a:pt x="5" y="385"/>
                            </a:lnTo>
                            <a:lnTo>
                              <a:pt x="4" y="399"/>
                            </a:lnTo>
                            <a:lnTo>
                              <a:pt x="4" y="397"/>
                            </a:lnTo>
                            <a:lnTo>
                              <a:pt x="4" y="397"/>
                            </a:lnTo>
                            <a:lnTo>
                              <a:pt x="4" y="397"/>
                            </a:lnTo>
                            <a:lnTo>
                              <a:pt x="4" y="402"/>
                            </a:lnTo>
                            <a:lnTo>
                              <a:pt x="5" y="408"/>
                            </a:lnTo>
                            <a:lnTo>
                              <a:pt x="4" y="407"/>
                            </a:lnTo>
                            <a:lnTo>
                              <a:pt x="4" y="406"/>
                            </a:lnTo>
                            <a:lnTo>
                              <a:pt x="5" y="475"/>
                            </a:lnTo>
                            <a:lnTo>
                              <a:pt x="5" y="544"/>
                            </a:lnTo>
                            <a:lnTo>
                              <a:pt x="5" y="546"/>
                            </a:lnTo>
                            <a:lnTo>
                              <a:pt x="7" y="624"/>
                            </a:lnTo>
                            <a:lnTo>
                              <a:pt x="5" y="622"/>
                            </a:lnTo>
                            <a:lnTo>
                              <a:pt x="5" y="667"/>
                            </a:lnTo>
                            <a:lnTo>
                              <a:pt x="7" y="710"/>
                            </a:lnTo>
                            <a:lnTo>
                              <a:pt x="5" y="709"/>
                            </a:lnTo>
                            <a:lnTo>
                              <a:pt x="7" y="754"/>
                            </a:lnTo>
                            <a:lnTo>
                              <a:pt x="7" y="799"/>
                            </a:lnTo>
                            <a:lnTo>
                              <a:pt x="5" y="799"/>
                            </a:lnTo>
                            <a:lnTo>
                              <a:pt x="7" y="811"/>
                            </a:lnTo>
                            <a:lnTo>
                              <a:pt x="5" y="810"/>
                            </a:lnTo>
                            <a:lnTo>
                              <a:pt x="5" y="830"/>
                            </a:lnTo>
                            <a:lnTo>
                              <a:pt x="5" y="849"/>
                            </a:lnTo>
                            <a:lnTo>
                              <a:pt x="5" y="869"/>
                            </a:lnTo>
                            <a:lnTo>
                              <a:pt x="7" y="884"/>
                            </a:lnTo>
                            <a:lnTo>
                              <a:pt x="5" y="881"/>
                            </a:lnTo>
                            <a:lnTo>
                              <a:pt x="5" y="918"/>
                            </a:lnTo>
                            <a:lnTo>
                              <a:pt x="7" y="956"/>
                            </a:lnTo>
                            <a:lnTo>
                              <a:pt x="5" y="992"/>
                            </a:lnTo>
                            <a:lnTo>
                              <a:pt x="5" y="990"/>
                            </a:lnTo>
                            <a:lnTo>
                              <a:pt x="5" y="989"/>
                            </a:lnTo>
                            <a:lnTo>
                              <a:pt x="5" y="989"/>
                            </a:lnTo>
                            <a:lnTo>
                              <a:pt x="5" y="1003"/>
                            </a:lnTo>
                            <a:lnTo>
                              <a:pt x="5" y="1022"/>
                            </a:lnTo>
                            <a:lnTo>
                              <a:pt x="5" y="1019"/>
                            </a:lnTo>
                            <a:lnTo>
                              <a:pt x="5" y="1048"/>
                            </a:lnTo>
                            <a:lnTo>
                              <a:pt x="5" y="1074"/>
                            </a:lnTo>
                            <a:lnTo>
                              <a:pt x="4" y="1099"/>
                            </a:lnTo>
                            <a:lnTo>
                              <a:pt x="5" y="1124"/>
                            </a:lnTo>
                            <a:lnTo>
                              <a:pt x="5" y="1133"/>
                            </a:lnTo>
                            <a:lnTo>
                              <a:pt x="5" y="1133"/>
                            </a:lnTo>
                            <a:lnTo>
                              <a:pt x="5" y="1133"/>
                            </a:lnTo>
                            <a:lnTo>
                              <a:pt x="5" y="1136"/>
                            </a:lnTo>
                            <a:lnTo>
                              <a:pt x="5" y="1138"/>
                            </a:lnTo>
                            <a:lnTo>
                              <a:pt x="5" y="1142"/>
                            </a:lnTo>
                            <a:lnTo>
                              <a:pt x="5" y="1147"/>
                            </a:lnTo>
                            <a:lnTo>
                              <a:pt x="7" y="1153"/>
                            </a:lnTo>
                            <a:lnTo>
                              <a:pt x="7" y="1157"/>
                            </a:lnTo>
                            <a:lnTo>
                              <a:pt x="7" y="1160"/>
                            </a:lnTo>
                            <a:lnTo>
                              <a:pt x="5" y="1158"/>
                            </a:lnTo>
                            <a:lnTo>
                              <a:pt x="7" y="1209"/>
                            </a:lnTo>
                            <a:lnTo>
                              <a:pt x="5" y="1261"/>
                            </a:lnTo>
                            <a:lnTo>
                              <a:pt x="7" y="1311"/>
                            </a:lnTo>
                            <a:lnTo>
                              <a:pt x="5" y="1312"/>
                            </a:lnTo>
                            <a:lnTo>
                              <a:pt x="5" y="1338"/>
                            </a:lnTo>
                            <a:lnTo>
                              <a:pt x="5" y="1362"/>
                            </a:lnTo>
                            <a:lnTo>
                              <a:pt x="5" y="1389"/>
                            </a:lnTo>
                            <a:lnTo>
                              <a:pt x="5" y="1459"/>
                            </a:lnTo>
                            <a:lnTo>
                              <a:pt x="5" y="1528"/>
                            </a:lnTo>
                            <a:lnTo>
                              <a:pt x="7" y="1596"/>
                            </a:lnTo>
                            <a:lnTo>
                              <a:pt x="5" y="1596"/>
                            </a:lnTo>
                            <a:lnTo>
                              <a:pt x="7" y="1663"/>
                            </a:lnTo>
                            <a:lnTo>
                              <a:pt x="7" y="1729"/>
                            </a:lnTo>
                            <a:lnTo>
                              <a:pt x="7" y="1732"/>
                            </a:lnTo>
                            <a:lnTo>
                              <a:pt x="8" y="1753"/>
                            </a:lnTo>
                            <a:lnTo>
                              <a:pt x="8" y="1843"/>
                            </a:lnTo>
                            <a:lnTo>
                              <a:pt x="8" y="1934"/>
                            </a:lnTo>
                            <a:lnTo>
                              <a:pt x="8" y="1932"/>
                            </a:lnTo>
                            <a:lnTo>
                              <a:pt x="8" y="1932"/>
                            </a:lnTo>
                            <a:lnTo>
                              <a:pt x="8" y="1934"/>
                            </a:lnTo>
                            <a:lnTo>
                              <a:pt x="9" y="1945"/>
                            </a:lnTo>
                            <a:lnTo>
                              <a:pt x="8" y="1960"/>
                            </a:lnTo>
                            <a:lnTo>
                              <a:pt x="8" y="1978"/>
                            </a:lnTo>
                            <a:lnTo>
                              <a:pt x="8" y="1979"/>
                            </a:lnTo>
                            <a:lnTo>
                              <a:pt x="8" y="1979"/>
                            </a:lnTo>
                            <a:lnTo>
                              <a:pt x="8" y="1979"/>
                            </a:lnTo>
                            <a:lnTo>
                              <a:pt x="8" y="1978"/>
                            </a:lnTo>
                            <a:lnTo>
                              <a:pt x="8" y="1978"/>
                            </a:lnTo>
                            <a:lnTo>
                              <a:pt x="8" y="2022"/>
                            </a:lnTo>
                            <a:lnTo>
                              <a:pt x="8" y="2067"/>
                            </a:lnTo>
                            <a:lnTo>
                              <a:pt x="8" y="2066"/>
                            </a:lnTo>
                            <a:lnTo>
                              <a:pt x="8" y="2064"/>
                            </a:lnTo>
                            <a:lnTo>
                              <a:pt x="8" y="2088"/>
                            </a:lnTo>
                            <a:lnTo>
                              <a:pt x="8" y="2084"/>
                            </a:lnTo>
                            <a:lnTo>
                              <a:pt x="9" y="2322"/>
                            </a:lnTo>
                            <a:lnTo>
                              <a:pt x="9" y="2326"/>
                            </a:lnTo>
                            <a:lnTo>
                              <a:pt x="9" y="2438"/>
                            </a:lnTo>
                            <a:lnTo>
                              <a:pt x="9" y="2436"/>
                            </a:lnTo>
                            <a:lnTo>
                              <a:pt x="9" y="2434"/>
                            </a:lnTo>
                            <a:lnTo>
                              <a:pt x="8" y="2434"/>
                            </a:lnTo>
                            <a:lnTo>
                              <a:pt x="9" y="2444"/>
                            </a:lnTo>
                            <a:lnTo>
                              <a:pt x="8" y="2445"/>
                            </a:lnTo>
                            <a:lnTo>
                              <a:pt x="9" y="2466"/>
                            </a:lnTo>
                            <a:lnTo>
                              <a:pt x="8" y="2487"/>
                            </a:lnTo>
                            <a:lnTo>
                              <a:pt x="8" y="2484"/>
                            </a:lnTo>
                            <a:lnTo>
                              <a:pt x="8" y="2484"/>
                            </a:lnTo>
                            <a:lnTo>
                              <a:pt x="8" y="2484"/>
                            </a:lnTo>
                            <a:lnTo>
                              <a:pt x="8" y="2504"/>
                            </a:lnTo>
                            <a:lnTo>
                              <a:pt x="7" y="2523"/>
                            </a:lnTo>
                            <a:lnTo>
                              <a:pt x="7" y="2522"/>
                            </a:lnTo>
                            <a:lnTo>
                              <a:pt x="7" y="2522"/>
                            </a:lnTo>
                            <a:lnTo>
                              <a:pt x="9" y="2538"/>
                            </a:lnTo>
                            <a:lnTo>
                              <a:pt x="10" y="2552"/>
                            </a:lnTo>
                            <a:lnTo>
                              <a:pt x="9" y="2610"/>
                            </a:lnTo>
                            <a:lnTo>
                              <a:pt x="8" y="2669"/>
                            </a:lnTo>
                            <a:lnTo>
                              <a:pt x="8" y="2727"/>
                            </a:lnTo>
                            <a:lnTo>
                              <a:pt x="10" y="2782"/>
                            </a:lnTo>
                            <a:lnTo>
                              <a:pt x="9" y="2786"/>
                            </a:lnTo>
                            <a:lnTo>
                              <a:pt x="9" y="2793"/>
                            </a:lnTo>
                            <a:lnTo>
                              <a:pt x="9" y="2799"/>
                            </a:lnTo>
                            <a:lnTo>
                              <a:pt x="9" y="2805"/>
                            </a:lnTo>
                            <a:lnTo>
                              <a:pt x="9" y="2824"/>
                            </a:lnTo>
                            <a:lnTo>
                              <a:pt x="9" y="2844"/>
                            </a:lnTo>
                            <a:lnTo>
                              <a:pt x="10" y="2864"/>
                            </a:lnTo>
                            <a:lnTo>
                              <a:pt x="10" y="2878"/>
                            </a:lnTo>
                            <a:lnTo>
                              <a:pt x="10" y="2894"/>
                            </a:lnTo>
                            <a:lnTo>
                              <a:pt x="8" y="2907"/>
                            </a:lnTo>
                            <a:lnTo>
                              <a:pt x="9" y="2915"/>
                            </a:lnTo>
                            <a:lnTo>
                              <a:pt x="9" y="2917"/>
                            </a:lnTo>
                            <a:lnTo>
                              <a:pt x="9" y="2937"/>
                            </a:lnTo>
                            <a:lnTo>
                              <a:pt x="9" y="2958"/>
                            </a:lnTo>
                            <a:lnTo>
                              <a:pt x="9" y="2979"/>
                            </a:lnTo>
                            <a:lnTo>
                              <a:pt x="9" y="2976"/>
                            </a:lnTo>
                            <a:lnTo>
                              <a:pt x="10" y="2998"/>
                            </a:lnTo>
                            <a:lnTo>
                              <a:pt x="9" y="3020"/>
                            </a:lnTo>
                            <a:lnTo>
                              <a:pt x="9" y="3039"/>
                            </a:lnTo>
                            <a:lnTo>
                              <a:pt x="10" y="3054"/>
                            </a:lnTo>
                            <a:lnTo>
                              <a:pt x="10" y="3073"/>
                            </a:lnTo>
                            <a:lnTo>
                              <a:pt x="10" y="3092"/>
                            </a:lnTo>
                            <a:lnTo>
                              <a:pt x="10" y="3109"/>
                            </a:lnTo>
                            <a:lnTo>
                              <a:pt x="9" y="3198"/>
                            </a:lnTo>
                            <a:lnTo>
                              <a:pt x="9" y="3198"/>
                            </a:lnTo>
                            <a:lnTo>
                              <a:pt x="9" y="3198"/>
                            </a:lnTo>
                            <a:lnTo>
                              <a:pt x="9" y="3201"/>
                            </a:lnTo>
                            <a:lnTo>
                              <a:pt x="9" y="3209"/>
                            </a:lnTo>
                            <a:lnTo>
                              <a:pt x="9" y="3218"/>
                            </a:lnTo>
                            <a:lnTo>
                              <a:pt x="9" y="3228"/>
                            </a:lnTo>
                            <a:lnTo>
                              <a:pt x="9" y="3236"/>
                            </a:lnTo>
                            <a:lnTo>
                              <a:pt x="10" y="3240"/>
                            </a:lnTo>
                            <a:lnTo>
                              <a:pt x="9" y="3251"/>
                            </a:lnTo>
                            <a:lnTo>
                              <a:pt x="9" y="3259"/>
                            </a:lnTo>
                            <a:lnTo>
                              <a:pt x="10" y="3268"/>
                            </a:lnTo>
                            <a:lnTo>
                              <a:pt x="9" y="3278"/>
                            </a:lnTo>
                            <a:lnTo>
                              <a:pt x="9" y="3277"/>
                            </a:lnTo>
                            <a:lnTo>
                              <a:pt x="9" y="3276"/>
                            </a:lnTo>
                            <a:lnTo>
                              <a:pt x="9" y="3286"/>
                            </a:lnTo>
                            <a:lnTo>
                              <a:pt x="9" y="3298"/>
                            </a:lnTo>
                            <a:lnTo>
                              <a:pt x="8" y="3310"/>
                            </a:lnTo>
                            <a:lnTo>
                              <a:pt x="7" y="3319"/>
                            </a:lnTo>
                            <a:lnTo>
                              <a:pt x="8" y="3317"/>
                            </a:lnTo>
                            <a:lnTo>
                              <a:pt x="8" y="3317"/>
                            </a:lnTo>
                            <a:lnTo>
                              <a:pt x="8" y="3317"/>
                            </a:lnTo>
                            <a:lnTo>
                              <a:pt x="8" y="3320"/>
                            </a:lnTo>
                            <a:lnTo>
                              <a:pt x="8" y="3324"/>
                            </a:lnTo>
                            <a:lnTo>
                              <a:pt x="8" y="3328"/>
                            </a:lnTo>
                            <a:lnTo>
                              <a:pt x="8" y="3330"/>
                            </a:lnTo>
                            <a:lnTo>
                              <a:pt x="8" y="3334"/>
                            </a:lnTo>
                            <a:lnTo>
                              <a:pt x="9" y="3337"/>
                            </a:lnTo>
                            <a:lnTo>
                              <a:pt x="9" y="3387"/>
                            </a:lnTo>
                            <a:lnTo>
                              <a:pt x="9" y="3434"/>
                            </a:lnTo>
                            <a:lnTo>
                              <a:pt x="9" y="3434"/>
                            </a:lnTo>
                            <a:lnTo>
                              <a:pt x="9" y="3433"/>
                            </a:lnTo>
                            <a:lnTo>
                              <a:pt x="8" y="3434"/>
                            </a:lnTo>
                            <a:lnTo>
                              <a:pt x="9" y="3435"/>
                            </a:lnTo>
                            <a:lnTo>
                              <a:pt x="9" y="3439"/>
                            </a:lnTo>
                            <a:lnTo>
                              <a:pt x="9" y="3442"/>
                            </a:lnTo>
                            <a:lnTo>
                              <a:pt x="9" y="3444"/>
                            </a:lnTo>
                            <a:lnTo>
                              <a:pt x="9" y="3446"/>
                            </a:lnTo>
                            <a:lnTo>
                              <a:pt x="9" y="3448"/>
                            </a:lnTo>
                            <a:lnTo>
                              <a:pt x="8" y="3459"/>
                            </a:lnTo>
                            <a:lnTo>
                              <a:pt x="9" y="3472"/>
                            </a:lnTo>
                            <a:lnTo>
                              <a:pt x="9" y="3472"/>
                            </a:lnTo>
                            <a:lnTo>
                              <a:pt x="8" y="3480"/>
                            </a:lnTo>
                            <a:lnTo>
                              <a:pt x="8" y="3487"/>
                            </a:lnTo>
                            <a:lnTo>
                              <a:pt x="7" y="3498"/>
                            </a:lnTo>
                            <a:lnTo>
                              <a:pt x="7" y="3499"/>
                            </a:lnTo>
                            <a:lnTo>
                              <a:pt x="7" y="3499"/>
                            </a:lnTo>
                            <a:lnTo>
                              <a:pt x="7" y="3501"/>
                            </a:lnTo>
                            <a:lnTo>
                              <a:pt x="5" y="3502"/>
                            </a:lnTo>
                            <a:lnTo>
                              <a:pt x="7" y="3504"/>
                            </a:lnTo>
                            <a:lnTo>
                              <a:pt x="7" y="3508"/>
                            </a:lnTo>
                            <a:lnTo>
                              <a:pt x="5" y="3510"/>
                            </a:lnTo>
                            <a:lnTo>
                              <a:pt x="5" y="3511"/>
                            </a:lnTo>
                            <a:lnTo>
                              <a:pt x="4" y="3510"/>
                            </a:lnTo>
                            <a:lnTo>
                              <a:pt x="4" y="3508"/>
                            </a:lnTo>
                            <a:lnTo>
                              <a:pt x="3" y="3507"/>
                            </a:lnTo>
                            <a:lnTo>
                              <a:pt x="3" y="3507"/>
                            </a:lnTo>
                            <a:lnTo>
                              <a:pt x="3" y="3506"/>
                            </a:lnTo>
                            <a:lnTo>
                              <a:pt x="1" y="3503"/>
                            </a:lnTo>
                            <a:lnTo>
                              <a:pt x="1" y="3501"/>
                            </a:lnTo>
                            <a:lnTo>
                              <a:pt x="1" y="3497"/>
                            </a:lnTo>
                            <a:lnTo>
                              <a:pt x="1" y="3493"/>
                            </a:lnTo>
                            <a:lnTo>
                              <a:pt x="1" y="3489"/>
                            </a:lnTo>
                            <a:lnTo>
                              <a:pt x="1" y="3486"/>
                            </a:lnTo>
                            <a:lnTo>
                              <a:pt x="1" y="3490"/>
                            </a:lnTo>
                            <a:lnTo>
                              <a:pt x="3" y="3491"/>
                            </a:lnTo>
                            <a:lnTo>
                              <a:pt x="3" y="3493"/>
                            </a:lnTo>
                            <a:lnTo>
                              <a:pt x="3" y="3491"/>
                            </a:lnTo>
                            <a:lnTo>
                              <a:pt x="3" y="3490"/>
                            </a:lnTo>
                            <a:lnTo>
                              <a:pt x="3" y="3490"/>
                            </a:lnTo>
                            <a:lnTo>
                              <a:pt x="4" y="3489"/>
                            </a:lnTo>
                            <a:lnTo>
                              <a:pt x="4" y="3490"/>
                            </a:lnTo>
                            <a:lnTo>
                              <a:pt x="4" y="3490"/>
                            </a:lnTo>
                            <a:lnTo>
                              <a:pt x="5" y="3487"/>
                            </a:lnTo>
                            <a:lnTo>
                              <a:pt x="5" y="3481"/>
                            </a:lnTo>
                            <a:lnTo>
                              <a:pt x="5" y="3473"/>
                            </a:lnTo>
                            <a:lnTo>
                              <a:pt x="5" y="3467"/>
                            </a:lnTo>
                            <a:lnTo>
                              <a:pt x="7" y="3463"/>
                            </a:lnTo>
                            <a:lnTo>
                              <a:pt x="7" y="3460"/>
                            </a:lnTo>
                            <a:lnTo>
                              <a:pt x="7" y="3459"/>
                            </a:lnTo>
                            <a:lnTo>
                              <a:pt x="5" y="3457"/>
                            </a:lnTo>
                            <a:lnTo>
                              <a:pt x="5" y="3456"/>
                            </a:lnTo>
                            <a:lnTo>
                              <a:pt x="5" y="3455"/>
                            </a:lnTo>
                            <a:lnTo>
                              <a:pt x="5" y="3452"/>
                            </a:lnTo>
                            <a:lnTo>
                              <a:pt x="5" y="3451"/>
                            </a:lnTo>
                            <a:lnTo>
                              <a:pt x="7" y="3451"/>
                            </a:lnTo>
                            <a:lnTo>
                              <a:pt x="7" y="3451"/>
                            </a:lnTo>
                            <a:lnTo>
                              <a:pt x="7" y="3451"/>
                            </a:lnTo>
                            <a:lnTo>
                              <a:pt x="7" y="3451"/>
                            </a:lnTo>
                            <a:lnTo>
                              <a:pt x="7" y="3448"/>
                            </a:lnTo>
                            <a:lnTo>
                              <a:pt x="7" y="3446"/>
                            </a:lnTo>
                            <a:lnTo>
                              <a:pt x="5" y="3444"/>
                            </a:lnTo>
                            <a:lnTo>
                              <a:pt x="5" y="3436"/>
                            </a:lnTo>
                            <a:lnTo>
                              <a:pt x="4" y="3427"/>
                            </a:lnTo>
                            <a:lnTo>
                              <a:pt x="4" y="3417"/>
                            </a:lnTo>
                            <a:lnTo>
                              <a:pt x="4" y="3419"/>
                            </a:lnTo>
                            <a:lnTo>
                              <a:pt x="5" y="3409"/>
                            </a:lnTo>
                            <a:lnTo>
                              <a:pt x="4" y="3397"/>
                            </a:lnTo>
                            <a:lnTo>
                              <a:pt x="4" y="3383"/>
                            </a:lnTo>
                            <a:lnTo>
                              <a:pt x="4" y="3370"/>
                            </a:lnTo>
                            <a:lnTo>
                              <a:pt x="4" y="3371"/>
                            </a:lnTo>
                            <a:lnTo>
                              <a:pt x="4" y="3324"/>
                            </a:lnTo>
                            <a:lnTo>
                              <a:pt x="5" y="3278"/>
                            </a:lnTo>
                            <a:lnTo>
                              <a:pt x="5" y="3234"/>
                            </a:lnTo>
                            <a:lnTo>
                              <a:pt x="7" y="3142"/>
                            </a:lnTo>
                            <a:lnTo>
                              <a:pt x="5" y="3049"/>
                            </a:lnTo>
                            <a:lnTo>
                              <a:pt x="7" y="2955"/>
                            </a:lnTo>
                            <a:lnTo>
                              <a:pt x="5" y="2917"/>
                            </a:lnTo>
                            <a:lnTo>
                              <a:pt x="5" y="2916"/>
                            </a:lnTo>
                            <a:lnTo>
                              <a:pt x="4" y="2828"/>
                            </a:lnTo>
                            <a:lnTo>
                              <a:pt x="3" y="2742"/>
                            </a:lnTo>
                            <a:lnTo>
                              <a:pt x="5" y="2654"/>
                            </a:lnTo>
                            <a:lnTo>
                              <a:pt x="5" y="2614"/>
                            </a:lnTo>
                            <a:lnTo>
                              <a:pt x="5" y="2569"/>
                            </a:lnTo>
                            <a:lnTo>
                              <a:pt x="4" y="2525"/>
                            </a:lnTo>
                            <a:lnTo>
                              <a:pt x="5" y="2483"/>
                            </a:lnTo>
                            <a:lnTo>
                              <a:pt x="5" y="2404"/>
                            </a:lnTo>
                            <a:lnTo>
                              <a:pt x="4" y="2326"/>
                            </a:lnTo>
                            <a:lnTo>
                              <a:pt x="4" y="2322"/>
                            </a:lnTo>
                            <a:lnTo>
                              <a:pt x="4" y="2224"/>
                            </a:lnTo>
                            <a:lnTo>
                              <a:pt x="4" y="2102"/>
                            </a:lnTo>
                            <a:lnTo>
                              <a:pt x="4" y="1981"/>
                            </a:lnTo>
                            <a:lnTo>
                              <a:pt x="5" y="1981"/>
                            </a:lnTo>
                            <a:lnTo>
                              <a:pt x="4" y="1856"/>
                            </a:lnTo>
                            <a:lnTo>
                              <a:pt x="4" y="1732"/>
                            </a:lnTo>
                            <a:lnTo>
                              <a:pt x="4" y="1729"/>
                            </a:lnTo>
                            <a:lnTo>
                              <a:pt x="4" y="1671"/>
                            </a:lnTo>
                            <a:lnTo>
                              <a:pt x="3" y="1588"/>
                            </a:lnTo>
                            <a:lnTo>
                              <a:pt x="3" y="1503"/>
                            </a:lnTo>
                            <a:lnTo>
                              <a:pt x="3" y="1419"/>
                            </a:lnTo>
                            <a:lnTo>
                              <a:pt x="3" y="1419"/>
                            </a:lnTo>
                            <a:lnTo>
                              <a:pt x="3" y="1370"/>
                            </a:lnTo>
                            <a:lnTo>
                              <a:pt x="3" y="1319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3" y="1320"/>
                            </a:lnTo>
                            <a:lnTo>
                              <a:pt x="1" y="1231"/>
                            </a:lnTo>
                            <a:lnTo>
                              <a:pt x="1" y="1142"/>
                            </a:lnTo>
                            <a:lnTo>
                              <a:pt x="1" y="1138"/>
                            </a:lnTo>
                            <a:lnTo>
                              <a:pt x="1" y="1052"/>
                            </a:lnTo>
                            <a:lnTo>
                              <a:pt x="1" y="962"/>
                            </a:lnTo>
                            <a:lnTo>
                              <a:pt x="3" y="796"/>
                            </a:lnTo>
                            <a:lnTo>
                              <a:pt x="4" y="631"/>
                            </a:lnTo>
                            <a:lnTo>
                              <a:pt x="3" y="615"/>
                            </a:lnTo>
                            <a:lnTo>
                              <a:pt x="3" y="595"/>
                            </a:lnTo>
                            <a:lnTo>
                              <a:pt x="3" y="577"/>
                            </a:lnTo>
                            <a:lnTo>
                              <a:pt x="1" y="560"/>
                            </a:lnTo>
                            <a:lnTo>
                              <a:pt x="3" y="560"/>
                            </a:lnTo>
                            <a:lnTo>
                              <a:pt x="1" y="546"/>
                            </a:lnTo>
                            <a:lnTo>
                              <a:pt x="1" y="544"/>
                            </a:lnTo>
                            <a:lnTo>
                              <a:pt x="3" y="503"/>
                            </a:lnTo>
                            <a:lnTo>
                              <a:pt x="3" y="463"/>
                            </a:lnTo>
                            <a:lnTo>
                              <a:pt x="1" y="427"/>
                            </a:lnTo>
                            <a:lnTo>
                              <a:pt x="1" y="301"/>
                            </a:lnTo>
                            <a:lnTo>
                              <a:pt x="1" y="177"/>
                            </a:lnTo>
                            <a:lnTo>
                              <a:pt x="1" y="174"/>
                            </a:lnTo>
                            <a:lnTo>
                              <a:pt x="0" y="172"/>
                            </a:lnTo>
                            <a:lnTo>
                              <a:pt x="0" y="168"/>
                            </a:lnTo>
                            <a:lnTo>
                              <a:pt x="0" y="162"/>
                            </a:lnTo>
                            <a:lnTo>
                              <a:pt x="0" y="155"/>
                            </a:lnTo>
                            <a:lnTo>
                              <a:pt x="0" y="144"/>
                            </a:lnTo>
                            <a:lnTo>
                              <a:pt x="1" y="135"/>
                            </a:lnTo>
                            <a:lnTo>
                              <a:pt x="1" y="128"/>
                            </a:lnTo>
                            <a:lnTo>
                              <a:pt x="0" y="94"/>
                            </a:lnTo>
                            <a:lnTo>
                              <a:pt x="0" y="59"/>
                            </a:lnTo>
                            <a:lnTo>
                              <a:pt x="0" y="59"/>
                            </a:lnTo>
                            <a:lnTo>
                              <a:pt x="0" y="59"/>
                            </a:lnTo>
                            <a:lnTo>
                              <a:pt x="0" y="60"/>
                            </a:lnTo>
                            <a:lnTo>
                              <a:pt x="1" y="59"/>
                            </a:lnTo>
                            <a:lnTo>
                              <a:pt x="1" y="58"/>
                            </a:lnTo>
                            <a:lnTo>
                              <a:pt x="1" y="55"/>
                            </a:lnTo>
                            <a:lnTo>
                              <a:pt x="1" y="53"/>
                            </a:lnTo>
                            <a:lnTo>
                              <a:pt x="1" y="51"/>
                            </a:lnTo>
                            <a:lnTo>
                              <a:pt x="1" y="51"/>
                            </a:lnTo>
                            <a:lnTo>
                              <a:pt x="0" y="51"/>
                            </a:lnTo>
                            <a:lnTo>
                              <a:pt x="0" y="50"/>
                            </a:lnTo>
                            <a:lnTo>
                              <a:pt x="0" y="47"/>
                            </a:lnTo>
                            <a:lnTo>
                              <a:pt x="0" y="45"/>
                            </a:lnTo>
                            <a:lnTo>
                              <a:pt x="1" y="46"/>
                            </a:lnTo>
                            <a:lnTo>
                              <a:pt x="1" y="24"/>
                            </a:lnTo>
                            <a:lnTo>
                              <a:pt x="0" y="0"/>
                            </a:lnTo>
                            <a:lnTo>
                              <a:pt x="0" y="3"/>
                            </a:lnTo>
                            <a:lnTo>
                              <a:pt x="1" y="3"/>
                            </a:lnTo>
                            <a:lnTo>
                              <a:pt x="1" y="3"/>
                            </a:lnTo>
                            <a:lnTo>
                              <a:pt x="1" y="2"/>
                            </a:lnTo>
                            <a:lnTo>
                              <a:pt x="1" y="0"/>
                            </a:lnTo>
                            <a:lnTo>
                              <a:pt x="1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round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w14:anchorId="2A3BD5E0" id="Freeform 93" o:spid="_x0000_s1026" style="position:absolute;margin-left:74.25pt;margin-top:66.75pt;width:1.25pt;height:439.85pt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coordsize="10,3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" path="m10,2552r,2l10,2552r,xm1,r,l1,79r2,77l3,156r-2,1l1,158r2,91l4,339r,-1l4,339r,1l5,343,4,353r1,16l5,385,4,399r,-2l4,397r,l4,402r1,6l4,407r,-1l5,475r,69l5,546r2,78l5,622r,45l7,710,5,709r2,45l7,799r-2,l7,811,5,810r,20l5,849r,20l7,884,5,881r,37l7,956,5,992r,-2l5,989r,l5,1003r,19l5,1019r,29l5,1074r-1,25l5,1124r,9l5,1133r,l5,1136r,2l5,1142r,5l7,1153r,4l7,1160r-2,-2l7,1209r-2,52l7,1311r-2,1l5,1338r,24l5,1389r,70l5,1528r2,68l5,1596r2,67l7,1729r,3l8,1753r,90l8,1934r,-2l8,1932r,2l9,1945r-1,15l8,1978r,1l8,1979r,l8,1978r,l8,2022r,45l8,2066r,-2l8,2088r,-4l9,2322r,4l9,2438r,-2l9,2434r-1,l9,2444r-1,1l9,2466r-1,21l8,2484r,l8,2484r,20l7,2523r,-1l7,2522r2,16l10,2552r-1,58l8,2669r,58l10,2782r-1,4l9,2793r,6l9,2805r,19l9,2844r1,20l10,2878r,16l8,2907r1,8l9,2917r,20l9,2958r,21l9,2976r1,22l9,3020r,19l10,3054r,19l10,3092r,17l9,3198r,l9,3198r,3l9,3209r,9l9,3228r,8l10,3240r-1,11l9,3259r1,9l9,3278r,-1l9,3276r,10l9,3298r-1,12l7,3319r1,-2l8,3317r,l8,3320r,4l8,3328r,2l8,3334r1,3l9,3387r,47l9,3434r,-1l8,3434r1,1l9,3439r,3l9,3444r,2l9,3448r-1,11l9,3472r,l8,3480r,7l7,3498r,1l7,3499r,2l5,3502r2,2l7,3508r-2,2l5,3511r-1,-1l4,3508r-1,-1l3,3507r,-1l1,3503r,-2l1,3497r,-4l1,3489r,-3l1,3490r2,1l3,3493r,-2l3,3490r,l4,3489r,1l4,3490r1,-3l5,3481r,-8l5,3467r2,-4l7,3460r,-1l5,3457r,-1l5,3455r,-3l5,3451r2,l7,3451r,l7,3451r,-3l7,3446r-2,-2l5,3436r-1,-9l4,3417r,2l5,3409,4,3397r,-14l4,3370r,1l4,3324r1,-46l5,3234r2,-92l5,3049r2,-94l5,2917r,-1l4,2828,3,2742r2,-88l5,2614r,-45l4,2525r1,-42l5,2404,4,2326r,-4l4,2224r,-122l4,1981r1,l4,1856r,-124l4,1729r,-58l3,1588r,-85l3,1419r,l3,1370r,-51l3,1320r,l3,1320r,l3,1320r,l1,1231r,-89l1,1138r,-86l1,962,3,796,4,631,3,615r,-20l3,577,1,560r2,l1,546r,-2l3,503r,-40l1,427,1,301,1,177r,-3l,172r,-4l,162r,-7l,144r1,-9l1,128,,94,,59r,l,59r,1l1,59r,-1l1,55r,-2l1,51r,l,51,,50,,47,,45r1,1l1,24,,,,3r1,l1,3,1,2,1,r,xe" fillcolor="#8ed6ef [1300]" strokecolor="#8ed6ef [1300]" strokeweight="0">
              <v:path arrowok="t" o:connecttype="custom" o:connectlocs="1588,0;4763,396166;6350,561632;6350,631638;7938,865519;7938,1128038;7938,1320552;11113,1521022;7938,1626029;7938,1802633;7938,1824908;7938,2006285;7938,2321308;11113,2755658;12700,3077046;12700,3148642;12700,3283879;14288,3875741;12700,3956884;11113,4012570;12700,4338730;14288,4493060;14288,4637843;15875,4769898;15875,4946502;14288,5119924;15875,5199475;12700,5266299;12700,5288573;14288,5463586;14288,5476314;14288,5524045;11113,5570185;6350,5584504;1588,5570185;4763,5554274;6350,5552683;11113,5509726;7938,5492224;11113,5485860;6350,5439721;6350,5288573;7938,4641025;7938,4087348;6350,3538444;6350,2750885;4763,2179707;4763,2100155;1588,1530568;1588,890975;1588,679368;0,257746;0,93871;1588,87506;0,74778;1588,4773" o:connectangles="0,0,0,0,0,0,0,0,0,0,0,0,0,0,0,0,0,0,0,0,0,0,0,0,0,0,0,0,0,0,0,0,0,0,0,0,0,0,0,0,0,0,0,0,0,0,0,0,0,0,0,0,0,0,0,0"/>
              <o:lock v:ext="edit" verticies="t"/>
              <w10:wrap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6912" behindDoc="1" locked="1" layoutInCell="1" allowOverlap="1" wp14:anchorId="030A1072" wp14:editId="030A1073">
              <wp:simplePos x="0" y="0"/>
              <wp:positionH relativeFrom="column">
                <wp:posOffset>952518</wp:posOffset>
              </wp:positionH>
              <wp:positionV relativeFrom="page">
                <wp:posOffset>1476375</wp:posOffset>
              </wp:positionV>
              <wp:extent cx="1270" cy="1270"/>
              <wp:effectExtent l="0" t="0" r="0" b="0"/>
              <wp:wrapNone/>
              <wp:docPr id="94" name="Rectangle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0" cy="127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40000"/>
                          <a:lumOff val="60000"/>
                        </a:schemeClr>
                      </a:solidFill>
                      <a:ln w="0"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prstDash val="solid"/>
                        <a:miter lim="800000"/>
                        <a:headEnd/>
                        <a:tailEnd/>
                      </a:ln>
                    </wps:spPr>
                    <wps:bodyPr vert="horz" wrap="square" lIns="91440" tIns="45720" rIns="91440" bIns="45720" numCol="1" anchor="t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0675DDAB" id="Rectangle 94" o:spid="_x0000_s1026" style="position:absolute;margin-left:75pt;margin-top:116.25pt;width:.1pt;height:.1pt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" fillcolor="#8ed6ef [1300]" strokecolor="#8ed6ef [1300]" strokeweight="0">
              <w10:wrap anchory="page"/>
              <w10:anchorlock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onthEnd" w:val="3/31/2020"/>
    <w:docVar w:name="MonthEndA" w:val="4/30/2020"/>
    <w:docVar w:name="MonthEndB" w:val="2/29/2020"/>
    <w:docVar w:name="MonthStart" w:val="3/1/2020"/>
    <w:docVar w:name="MonthStartA" w:val="4/1/2020"/>
    <w:docVar w:name="MonthStartB" w:val="2/1/2020"/>
  </w:docVars>
  <w:rsids>
    <w:rsidRoot w:val="001D6976"/>
    <w:rsid w:val="000E7F53"/>
    <w:rsid w:val="00115511"/>
    <w:rsid w:val="001D6976"/>
    <w:rsid w:val="00272ADA"/>
    <w:rsid w:val="003074AF"/>
    <w:rsid w:val="004341E1"/>
    <w:rsid w:val="004562B5"/>
    <w:rsid w:val="004D048B"/>
    <w:rsid w:val="005F1DB1"/>
    <w:rsid w:val="00644DC3"/>
    <w:rsid w:val="00692A5F"/>
    <w:rsid w:val="006B5A63"/>
    <w:rsid w:val="006D52F3"/>
    <w:rsid w:val="00700E7F"/>
    <w:rsid w:val="007635B6"/>
    <w:rsid w:val="008A57DD"/>
    <w:rsid w:val="0093355F"/>
    <w:rsid w:val="00A823E2"/>
    <w:rsid w:val="00AF5697"/>
    <w:rsid w:val="00B41633"/>
    <w:rsid w:val="00DA742E"/>
    <w:rsid w:val="00EA09D3"/>
    <w:rsid w:val="00F1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A0F27"/>
  <w15:docId w15:val="{BAC09C27-CCEA-4E28-A5CB-FBA74FC61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11607C" w:themeColor="accent1" w:themeShade="BF"/>
        <w:sz w:val="18"/>
        <w:szCs w:val="18"/>
        <w:lang w:val="en-US" w:eastAsia="en-US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 w:qFormat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pPr>
      <w:keepNext/>
      <w:keepLines/>
      <w:spacing w:before="440" w:after="400"/>
      <w:ind w:left="72" w:right="72"/>
      <w:outlineLvl w:val="0"/>
    </w:pPr>
    <w:rPr>
      <w:rFonts w:eastAsiaTheme="minorEastAsia" w:cstheme="majorBidi"/>
      <w:b/>
      <w:caps/>
      <w:sz w:val="36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36"/>
    <w:unhideWhenUsed/>
    <w:qFormat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Days">
    <w:name w:val="Days"/>
    <w:basedOn w:val="Normal"/>
    <w:uiPriority w:val="1"/>
    <w:qFormat/>
    <w:pPr>
      <w:spacing w:after="0"/>
      <w:jc w:val="center"/>
    </w:pPr>
    <w:rPr>
      <w:b/>
      <w:caps/>
      <w:color w:val="FFFFFF" w:themeColor="background1"/>
      <w:sz w:val="24"/>
    </w:rPr>
  </w:style>
  <w:style w:type="paragraph" w:customStyle="1" w:styleId="Dates">
    <w:name w:val="Dates"/>
    <w:basedOn w:val="Normal"/>
    <w:uiPriority w:val="2"/>
    <w:qFormat/>
    <w:pPr>
      <w:jc w:val="right"/>
    </w:pPr>
    <w:rPr>
      <w:b/>
    </w:rPr>
  </w:style>
  <w:style w:type="paragraph" w:customStyle="1" w:styleId="Notes">
    <w:name w:val="Notes"/>
    <w:basedOn w:val="Normal"/>
    <w:uiPriority w:val="10"/>
    <w:qFormat/>
    <w:pPr>
      <w:spacing w:after="20" w:line="552" w:lineRule="auto"/>
    </w:p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Month">
    <w:name w:val="Month"/>
    <w:basedOn w:val="Normal"/>
    <w:uiPriority w:val="3"/>
    <w:qFormat/>
    <w:pPr>
      <w:spacing w:before="120"/>
      <w:jc w:val="center"/>
    </w:pPr>
    <w:rPr>
      <w:rFonts w:asciiTheme="majorHAnsi" w:hAnsiTheme="majorHAnsi"/>
      <w:b/>
      <w:caps/>
      <w:spacing w:val="-10"/>
      <w:sz w:val="80"/>
      <w:szCs w:val="80"/>
    </w:rPr>
  </w:style>
  <w:style w:type="paragraph" w:customStyle="1" w:styleId="Year">
    <w:name w:val="Year"/>
    <w:basedOn w:val="Normal"/>
    <w:uiPriority w:val="4"/>
    <w:qFormat/>
    <w:pPr>
      <w:spacing w:after="480"/>
      <w:ind w:right="605"/>
      <w:jc w:val="right"/>
    </w:pPr>
    <w:rPr>
      <w:rFonts w:asciiTheme="majorHAnsi" w:hAnsiTheme="majorHAnsi"/>
      <w:b/>
      <w:sz w:val="48"/>
      <w:szCs w:val="52"/>
    </w:rPr>
  </w:style>
  <w:style w:type="paragraph" w:customStyle="1" w:styleId="Off-MonthDates">
    <w:name w:val="Off-Month Dates"/>
    <w:basedOn w:val="Normal"/>
    <w:uiPriority w:val="5"/>
    <w:qFormat/>
    <w:pPr>
      <w:ind w:left="29" w:right="29"/>
      <w:jc w:val="center"/>
    </w:pPr>
    <w:rPr>
      <w:b/>
      <w:sz w:val="26"/>
      <w:szCs w:val="26"/>
    </w:rPr>
  </w:style>
  <w:style w:type="paragraph" w:customStyle="1" w:styleId="Off-Months">
    <w:name w:val="Off-Months"/>
    <w:basedOn w:val="Normal"/>
    <w:uiPriority w:val="5"/>
    <w:qFormat/>
    <w:pPr>
      <w:spacing w:after="0" w:line="220" w:lineRule="exact"/>
      <w:ind w:left="72" w:right="72"/>
      <w:jc w:val="right"/>
    </w:pPr>
    <w:rPr>
      <w:b/>
      <w:caps/>
      <w:color w:val="FFFFFF" w:themeColor="background1"/>
      <w:sz w:val="24"/>
      <w:szCs w:val="24"/>
    </w:rPr>
  </w:style>
  <w:style w:type="paragraph" w:customStyle="1" w:styleId="Off-MonthYears">
    <w:name w:val="Off-Month Years"/>
    <w:basedOn w:val="Normal"/>
    <w:uiPriority w:val="6"/>
    <w:qFormat/>
    <w:pPr>
      <w:spacing w:after="0" w:line="220" w:lineRule="exact"/>
      <w:jc w:val="center"/>
    </w:pPr>
    <w:rPr>
      <w:b/>
      <w:color w:val="0B4053" w:themeColor="accent1" w:themeShade="8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Title">
    <w:name w:val="Title"/>
    <w:basedOn w:val="Normal"/>
    <w:link w:val="TitleChar"/>
    <w:uiPriority w:val="10"/>
    <w:semiHidden/>
    <w:qFormat/>
    <w:pPr>
      <w:spacing w:after="0"/>
      <w:contextualSpacing/>
    </w:pPr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paragraph" w:customStyle="1" w:styleId="Days-dark">
    <w:name w:val="Days-dark"/>
    <w:basedOn w:val="Normal"/>
    <w:uiPriority w:val="1"/>
    <w:qFormat/>
    <w:pPr>
      <w:spacing w:after="0"/>
      <w:jc w:val="center"/>
    </w:pPr>
    <w:rPr>
      <w:b/>
      <w:caps/>
      <w:color w:val="0B4053" w:themeColor="accent1" w:themeShade="80"/>
      <w:sz w:val="24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olor w:val="auto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olor w:val="5A5A5A" w:themeColor="text1" w:themeTint="A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eastAsiaTheme="minorEastAsia" w:cstheme="majorBidi"/>
      <w:b/>
      <w:caps/>
      <w:sz w:val="36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petronella\AppData\Roaming\Microsoft\Templates\Academic%20calendar%20(one%20month,%20any%20year,%20Monday%20start).dotm" TargetMode="External"/></Relationships>
</file>

<file path=word/theme/theme1.xml><?xml version="1.0" encoding="utf-8"?>
<a:theme xmlns:a="http://schemas.openxmlformats.org/drawingml/2006/main" name="Academic Calendar">
  <a:themeElements>
    <a:clrScheme name="Academic Calendar">
      <a:dk1>
        <a:sysClr val="windowText" lastClr="000000"/>
      </a:dk1>
      <a:lt1>
        <a:sysClr val="window" lastClr="FFFFFF"/>
      </a:lt1>
      <a:dk2>
        <a:srgbClr val="8F2950"/>
      </a:dk2>
      <a:lt2>
        <a:srgbClr val="DCEED2"/>
      </a:lt2>
      <a:accent1>
        <a:srgbClr val="1782A6"/>
      </a:accent1>
      <a:accent2>
        <a:srgbClr val="C9DA2A"/>
      </a:accent2>
      <a:accent3>
        <a:srgbClr val="3ADDB6"/>
      </a:accent3>
      <a:accent4>
        <a:srgbClr val="EB983F"/>
      </a:accent4>
      <a:accent5>
        <a:srgbClr val="C674E0"/>
      </a:accent5>
      <a:accent6>
        <a:srgbClr val="4BE09D"/>
      </a:accent6>
      <a:hlink>
        <a:srgbClr val="262626"/>
      </a:hlink>
      <a:folHlink>
        <a:srgbClr val="7F7F7F"/>
      </a:folHlink>
    </a:clrScheme>
    <a:fontScheme name="Calendar">
      <a:majorFont>
        <a:latin typeface="Century Gothic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Academic calendar (one month, any year, Monday start)</Template>
  <TotalTime>20</TotalTime>
  <Pages>1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keywords/>
  <cp:lastModifiedBy>Kimberly Petronella</cp:lastModifiedBy>
  <cp:revision>1</cp:revision>
  <dcterms:created xsi:type="dcterms:W3CDTF">2020-03-01T18:31:00Z</dcterms:created>
  <dcterms:modified xsi:type="dcterms:W3CDTF">2020-03-01T18:51:00Z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v-shbahu@microsoft.com</vt:lpwstr>
  </property>
  <property fmtid="{D5CDD505-2E9C-101B-9397-08002B2CF9AE}" pid="5" name="MSIP_Label_f42aa342-8706-4288-bd11-ebb85995028c_SetDate">
    <vt:lpwstr>2018-05-07T07:20:48.0581380Z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</Properties>
</file>