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78AC0" w14:textId="1933A181" w:rsidR="00B2036D" w:rsidRPr="002202D7" w:rsidRDefault="00BC5E2F">
      <w:pPr>
        <w:pStyle w:val="Title"/>
        <w:rPr>
          <w:sz w:val="4"/>
          <w:szCs w:val="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CC79320" wp14:editId="1D54EA87">
            <wp:simplePos x="0" y="0"/>
            <wp:positionH relativeFrom="column">
              <wp:posOffset>23842</wp:posOffset>
            </wp:positionH>
            <wp:positionV relativeFrom="paragraph">
              <wp:posOffset>76200</wp:posOffset>
            </wp:positionV>
            <wp:extent cx="1067398" cy="10673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 preferRelativeResize="0"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7398" cy="10673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D1EF00" w14:textId="26D29C99" w:rsidR="00604FBD" w:rsidRDefault="0024050A">
      <w:pPr>
        <w:pStyle w:val="Title"/>
      </w:pPr>
      <w:r>
        <w:t>agenda</w:t>
      </w:r>
    </w:p>
    <w:p w14:paraId="3CD1EF01" w14:textId="1E901147" w:rsidR="00604FBD" w:rsidRDefault="00BC5E2F">
      <w:pPr>
        <w:pStyle w:val="Subtitle"/>
      </w:pPr>
      <w:r>
        <w:t>River Eves Elementary</w:t>
      </w:r>
      <w:r w:rsidR="0024050A">
        <w:t xml:space="preserve"> School Governance Council</w:t>
      </w:r>
    </w:p>
    <w:p w14:paraId="3CD1EF02" w14:textId="69F30917" w:rsidR="00604FBD" w:rsidRDefault="00564910">
      <w:pPr>
        <w:pBdr>
          <w:top w:val="single" w:sz="4" w:space="1" w:color="444D26" w:themeColor="text2"/>
        </w:pBdr>
        <w:jc w:val="right"/>
      </w:pPr>
      <w:sdt>
        <w:sdtPr>
          <w:rPr>
            <w:rStyle w:val="IntenseEmphasis"/>
          </w:rPr>
          <w:alias w:val="Date | time:"/>
          <w:tag w:val="Date | time:"/>
          <w:id w:val="742918608"/>
          <w:placeholder>
            <w:docPart w:val="96557ECB14D446F2A54DDF03015817D9"/>
          </w:placeholder>
          <w:temporary/>
          <w:showingPlcHdr/>
          <w15:appearance w15:val="hidden"/>
        </w:sdtPr>
        <w:sdtEndPr>
          <w:rPr>
            <w:rStyle w:val="IntenseEmphasis"/>
          </w:rPr>
        </w:sdtEndPr>
        <w:sdtContent>
          <w:r w:rsidR="0092131B">
            <w:rPr>
              <w:rStyle w:val="IntenseEmphasis"/>
            </w:rPr>
            <w:t>Date | time</w:t>
          </w:r>
        </w:sdtContent>
      </w:sdt>
      <w:r w:rsidR="001C478F">
        <w:t xml:space="preserve"> </w:t>
      </w:r>
      <w:r w:rsidR="00877617">
        <w:t>1</w:t>
      </w:r>
      <w:r w:rsidR="002A00F6">
        <w:t>/</w:t>
      </w:r>
      <w:r w:rsidR="009A108B">
        <w:t>10</w:t>
      </w:r>
      <w:r w:rsidR="0085186A">
        <w:t>/202</w:t>
      </w:r>
      <w:r w:rsidR="009A108B">
        <w:t>5</w:t>
      </w:r>
      <w:r w:rsidR="00E63A1A">
        <w:t xml:space="preserve"> | </w:t>
      </w:r>
      <w:r w:rsidR="00F75ECA">
        <w:t>7:</w:t>
      </w:r>
      <w:r w:rsidR="002A00F6">
        <w:t>15</w:t>
      </w:r>
      <w:r w:rsidR="00F75ECA">
        <w:t xml:space="preserve"> </w:t>
      </w:r>
      <w:r w:rsidR="0024050A">
        <w:t>am</w:t>
      </w:r>
      <w:r w:rsidR="001C478F">
        <w:t xml:space="preserve"> | </w:t>
      </w:r>
      <w:r w:rsidR="0024050A">
        <w:rPr>
          <w:rStyle w:val="IntenseEmphasis"/>
        </w:rPr>
        <w:t xml:space="preserve">Location </w:t>
      </w:r>
      <w:r w:rsidR="00F75ECA">
        <w:t>River Eves ES Conference Room</w:t>
      </w:r>
    </w:p>
    <w:p w14:paraId="3CD1EF03" w14:textId="77777777" w:rsidR="00604FBD" w:rsidRDefault="0024050A">
      <w:pPr>
        <w:pStyle w:val="Heading1"/>
      </w:pPr>
      <w:r>
        <w:t>SGC Members</w:t>
      </w:r>
    </w:p>
    <w:p w14:paraId="3CD1EF04" w14:textId="7E653879" w:rsidR="00604FBD" w:rsidRPr="006B7020" w:rsidRDefault="00FF5AE5" w:rsidP="006B7020">
      <w:pPr>
        <w:jc w:val="center"/>
        <w:rPr>
          <w:sz w:val="19"/>
          <w:szCs w:val="19"/>
        </w:rPr>
      </w:pPr>
      <w:r>
        <w:rPr>
          <w:sz w:val="19"/>
          <w:szCs w:val="19"/>
        </w:rPr>
        <w:t>Susan Gowin</w:t>
      </w:r>
      <w:r w:rsidR="0024050A" w:rsidRPr="006B7020">
        <w:rPr>
          <w:sz w:val="19"/>
          <w:szCs w:val="19"/>
        </w:rPr>
        <w:t>, Principal</w:t>
      </w:r>
      <w:r w:rsidR="007D57CE" w:rsidRPr="006B7020">
        <w:rPr>
          <w:sz w:val="19"/>
          <w:szCs w:val="19"/>
        </w:rPr>
        <w:t xml:space="preserve"> </w:t>
      </w:r>
      <w:r w:rsidR="00E82621">
        <w:rPr>
          <w:sz w:val="19"/>
          <w:szCs w:val="19"/>
        </w:rPr>
        <w:t>X</w:t>
      </w:r>
      <w:r w:rsidR="001C478F" w:rsidRPr="006B7020">
        <w:rPr>
          <w:sz w:val="19"/>
          <w:szCs w:val="19"/>
        </w:rPr>
        <w:t xml:space="preserve">| </w:t>
      </w:r>
      <w:r w:rsidR="00C36A97">
        <w:rPr>
          <w:sz w:val="19"/>
          <w:szCs w:val="19"/>
        </w:rPr>
        <w:t>Laura Lavoie</w:t>
      </w:r>
      <w:r w:rsidR="00C36A97" w:rsidRPr="006B7020">
        <w:rPr>
          <w:sz w:val="19"/>
          <w:szCs w:val="19"/>
        </w:rPr>
        <w:t xml:space="preserve">, Appointed Staff </w:t>
      </w:r>
      <w:r w:rsidR="00E82621">
        <w:rPr>
          <w:sz w:val="19"/>
          <w:szCs w:val="19"/>
        </w:rPr>
        <w:t>X</w:t>
      </w:r>
      <w:r w:rsidR="001C478F" w:rsidRPr="006B7020">
        <w:rPr>
          <w:sz w:val="19"/>
          <w:szCs w:val="19"/>
        </w:rPr>
        <w:t>|</w:t>
      </w:r>
      <w:r w:rsidR="00C36A97" w:rsidRPr="00C36A97">
        <w:rPr>
          <w:sz w:val="19"/>
          <w:szCs w:val="19"/>
        </w:rPr>
        <w:t xml:space="preserve"> </w:t>
      </w:r>
      <w:r w:rsidR="000474E5">
        <w:rPr>
          <w:sz w:val="19"/>
          <w:szCs w:val="19"/>
        </w:rPr>
        <w:t>Stacy Storr</w:t>
      </w:r>
      <w:r w:rsidR="00C36A97" w:rsidRPr="006B7020">
        <w:rPr>
          <w:sz w:val="19"/>
          <w:szCs w:val="19"/>
        </w:rPr>
        <w:t>, Appointed Staff</w:t>
      </w:r>
      <w:r w:rsidR="001C478F" w:rsidRPr="006B7020">
        <w:rPr>
          <w:sz w:val="19"/>
          <w:szCs w:val="19"/>
        </w:rPr>
        <w:t xml:space="preserve"> </w:t>
      </w:r>
      <w:r w:rsidR="00E82621">
        <w:rPr>
          <w:sz w:val="19"/>
          <w:szCs w:val="19"/>
        </w:rPr>
        <w:t>X</w:t>
      </w:r>
      <w:r w:rsidR="007D57CE" w:rsidRPr="006B7020">
        <w:rPr>
          <w:sz w:val="19"/>
          <w:szCs w:val="19"/>
        </w:rPr>
        <w:t>|</w:t>
      </w:r>
      <w:r w:rsidR="00C36A97" w:rsidRPr="00C36A97">
        <w:rPr>
          <w:sz w:val="19"/>
          <w:szCs w:val="19"/>
        </w:rPr>
        <w:t xml:space="preserve"> </w:t>
      </w:r>
      <w:r w:rsidR="00D83E4C">
        <w:rPr>
          <w:sz w:val="19"/>
          <w:szCs w:val="19"/>
        </w:rPr>
        <w:t>Adam Klosterhaus</w:t>
      </w:r>
      <w:r w:rsidR="00C36A97">
        <w:rPr>
          <w:sz w:val="19"/>
          <w:szCs w:val="19"/>
        </w:rPr>
        <w:t>, Teacher</w:t>
      </w:r>
      <w:r w:rsidR="007D57CE" w:rsidRPr="006B7020">
        <w:rPr>
          <w:sz w:val="19"/>
          <w:szCs w:val="19"/>
        </w:rPr>
        <w:t xml:space="preserve"> </w:t>
      </w:r>
      <w:proofErr w:type="spellStart"/>
      <w:r w:rsidR="00E82621">
        <w:rPr>
          <w:sz w:val="19"/>
          <w:szCs w:val="19"/>
        </w:rPr>
        <w:t>X</w:t>
      </w:r>
      <w:r w:rsidR="007D57CE" w:rsidRPr="006B7020">
        <w:rPr>
          <w:sz w:val="19"/>
          <w:szCs w:val="19"/>
        </w:rPr>
        <w:t>|</w:t>
      </w:r>
      <w:r w:rsidR="00C36A97">
        <w:rPr>
          <w:sz w:val="19"/>
          <w:szCs w:val="19"/>
        </w:rPr>
        <w:t>Rachel</w:t>
      </w:r>
      <w:proofErr w:type="spellEnd"/>
      <w:r w:rsidR="00C36A97">
        <w:rPr>
          <w:sz w:val="19"/>
          <w:szCs w:val="19"/>
        </w:rPr>
        <w:t xml:space="preserve"> Robertson</w:t>
      </w:r>
      <w:r w:rsidR="00CC5F4C">
        <w:rPr>
          <w:sz w:val="19"/>
          <w:szCs w:val="19"/>
        </w:rPr>
        <w:t>, Teacher</w:t>
      </w:r>
      <w:r w:rsidR="007D57CE" w:rsidRPr="006B7020">
        <w:rPr>
          <w:sz w:val="19"/>
          <w:szCs w:val="19"/>
        </w:rPr>
        <w:t xml:space="preserve"> </w:t>
      </w:r>
      <w:r w:rsidR="00E82621">
        <w:rPr>
          <w:sz w:val="19"/>
          <w:szCs w:val="19"/>
        </w:rPr>
        <w:t>X</w:t>
      </w:r>
      <w:r w:rsidR="007D57CE" w:rsidRPr="006B7020">
        <w:rPr>
          <w:sz w:val="19"/>
          <w:szCs w:val="19"/>
        </w:rPr>
        <w:t xml:space="preserve">| </w:t>
      </w:r>
      <w:r w:rsidR="00D83E4C">
        <w:rPr>
          <w:sz w:val="19"/>
          <w:szCs w:val="19"/>
        </w:rPr>
        <w:t>Melissa Cherian</w:t>
      </w:r>
      <w:r w:rsidR="004F5BBC" w:rsidRPr="006B7020">
        <w:rPr>
          <w:sz w:val="19"/>
          <w:szCs w:val="19"/>
        </w:rPr>
        <w:t xml:space="preserve">, Community Member </w:t>
      </w:r>
      <w:r w:rsidR="007D57CE" w:rsidRPr="004240EA">
        <w:rPr>
          <w:sz w:val="19"/>
          <w:szCs w:val="19"/>
        </w:rPr>
        <w:t xml:space="preserve">| </w:t>
      </w:r>
      <w:r w:rsidR="00213418">
        <w:rPr>
          <w:sz w:val="19"/>
          <w:szCs w:val="19"/>
        </w:rPr>
        <w:t>Lae</w:t>
      </w:r>
      <w:r w:rsidR="004240EA">
        <w:rPr>
          <w:sz w:val="19"/>
          <w:szCs w:val="19"/>
        </w:rPr>
        <w:t>ticia Ak</w:t>
      </w:r>
      <w:r w:rsidR="003F4212">
        <w:rPr>
          <w:sz w:val="19"/>
          <w:szCs w:val="19"/>
        </w:rPr>
        <w:t>e</w:t>
      </w:r>
      <w:r w:rsidR="006955FC">
        <w:rPr>
          <w:sz w:val="19"/>
          <w:szCs w:val="19"/>
        </w:rPr>
        <w:t>, Community M</w:t>
      </w:r>
      <w:r w:rsidR="007702FB">
        <w:rPr>
          <w:sz w:val="19"/>
          <w:szCs w:val="19"/>
        </w:rPr>
        <w:t>e</w:t>
      </w:r>
      <w:r w:rsidR="006955FC">
        <w:rPr>
          <w:sz w:val="19"/>
          <w:szCs w:val="19"/>
        </w:rPr>
        <w:t>mber</w:t>
      </w:r>
      <w:r w:rsidR="007D57CE" w:rsidRPr="006B7020">
        <w:rPr>
          <w:sz w:val="19"/>
          <w:szCs w:val="19"/>
        </w:rPr>
        <w:t xml:space="preserve">| </w:t>
      </w:r>
      <w:r w:rsidR="006955FC">
        <w:rPr>
          <w:sz w:val="19"/>
          <w:szCs w:val="19"/>
        </w:rPr>
        <w:t>Beth Rosenbleeth</w:t>
      </w:r>
      <w:r w:rsidR="006955FC" w:rsidRPr="006B7020">
        <w:rPr>
          <w:sz w:val="19"/>
          <w:szCs w:val="19"/>
        </w:rPr>
        <w:t xml:space="preserve">, Parent </w:t>
      </w:r>
      <w:proofErr w:type="spellStart"/>
      <w:r w:rsidR="00E82621">
        <w:rPr>
          <w:sz w:val="19"/>
          <w:szCs w:val="19"/>
        </w:rPr>
        <w:t>X</w:t>
      </w:r>
      <w:r w:rsidR="007D57CE" w:rsidRPr="006B7020">
        <w:rPr>
          <w:sz w:val="19"/>
          <w:szCs w:val="19"/>
        </w:rPr>
        <w:t>|</w:t>
      </w:r>
      <w:r w:rsidR="00D83E4C">
        <w:rPr>
          <w:sz w:val="19"/>
          <w:szCs w:val="19"/>
        </w:rPr>
        <w:t>Tyler</w:t>
      </w:r>
      <w:proofErr w:type="spellEnd"/>
      <w:r w:rsidR="00D83E4C">
        <w:rPr>
          <w:sz w:val="19"/>
          <w:szCs w:val="19"/>
        </w:rPr>
        <w:t xml:space="preserve"> Williamson</w:t>
      </w:r>
      <w:r w:rsidR="00A43959">
        <w:rPr>
          <w:sz w:val="19"/>
          <w:szCs w:val="19"/>
        </w:rPr>
        <w:t>, Parent</w:t>
      </w:r>
      <w:r w:rsidR="007D57CE" w:rsidRPr="006B7020">
        <w:rPr>
          <w:sz w:val="19"/>
          <w:szCs w:val="19"/>
        </w:rPr>
        <w:t xml:space="preserve"> </w:t>
      </w:r>
      <w:r w:rsidR="00E82621">
        <w:rPr>
          <w:sz w:val="19"/>
          <w:szCs w:val="19"/>
        </w:rPr>
        <w:t>X</w:t>
      </w:r>
      <w:r w:rsidR="007D57CE" w:rsidRPr="006B7020">
        <w:rPr>
          <w:sz w:val="19"/>
          <w:szCs w:val="19"/>
        </w:rPr>
        <w:t xml:space="preserve">| </w:t>
      </w:r>
      <w:r w:rsidR="00D83E4C">
        <w:rPr>
          <w:sz w:val="19"/>
          <w:szCs w:val="19"/>
        </w:rPr>
        <w:t>Natalya Alpert</w:t>
      </w:r>
      <w:r w:rsidR="00880B48">
        <w:rPr>
          <w:sz w:val="19"/>
          <w:szCs w:val="19"/>
        </w:rPr>
        <w:t>, P</w:t>
      </w:r>
      <w:r w:rsidR="00564585">
        <w:rPr>
          <w:sz w:val="19"/>
          <w:szCs w:val="19"/>
        </w:rPr>
        <w:t>arent</w:t>
      </w:r>
    </w:p>
    <w:tbl>
      <w:tblPr>
        <w:tblStyle w:val="ListTable6Colorful"/>
        <w:tblW w:w="4750" w:type="pct"/>
        <w:tblInd w:w="540" w:type="dxa"/>
        <w:tblBorders>
          <w:bottom w:val="none" w:sz="0" w:space="0" w:color="auto"/>
        </w:tblBorders>
        <w:tblLayout w:type="fixed"/>
        <w:tblCellMar>
          <w:left w:w="0" w:type="dxa"/>
        </w:tblCellMar>
        <w:tblLook w:val="0600" w:firstRow="0" w:lastRow="0" w:firstColumn="0" w:lastColumn="0" w:noHBand="1" w:noVBand="1"/>
        <w:tblDescription w:val="Agenda items table"/>
      </w:tblPr>
      <w:tblGrid>
        <w:gridCol w:w="990"/>
        <w:gridCol w:w="7556"/>
        <w:gridCol w:w="1714"/>
      </w:tblGrid>
      <w:tr w:rsidR="00604FBD" w14:paraId="3CD1EF08" w14:textId="77777777" w:rsidTr="001762A0">
        <w:trPr>
          <w:tblHeader/>
        </w:trPr>
        <w:tc>
          <w:tcPr>
            <w:tcW w:w="990" w:type="dxa"/>
          </w:tcPr>
          <w:sdt>
            <w:sdtPr>
              <w:alias w:val="Time:"/>
              <w:tag w:val="Time:"/>
              <w:id w:val="-718661838"/>
              <w:placeholder>
                <w:docPart w:val="C9D360AA04E64FB1A0A65335585537E0"/>
              </w:placeholder>
              <w:temporary/>
              <w:showingPlcHdr/>
              <w15:appearance w15:val="hidden"/>
            </w:sdtPr>
            <w:sdtEndPr/>
            <w:sdtContent>
              <w:p w14:paraId="3CD1EF05" w14:textId="77777777" w:rsidR="00604FBD" w:rsidRDefault="0092131B">
                <w:pPr>
                  <w:pStyle w:val="Heading2"/>
                </w:pPr>
                <w:r>
                  <w:t>Time</w:t>
                </w:r>
              </w:p>
            </w:sdtContent>
          </w:sdt>
        </w:tc>
        <w:tc>
          <w:tcPr>
            <w:tcW w:w="7556" w:type="dxa"/>
          </w:tcPr>
          <w:sdt>
            <w:sdtPr>
              <w:alias w:val="Item:"/>
              <w:tag w:val="Item:"/>
              <w:id w:val="614954302"/>
              <w:placeholder>
                <w:docPart w:val="DDF2ECBDC51542E68A1061AC702256CA"/>
              </w:placeholder>
              <w:temporary/>
              <w:showingPlcHdr/>
              <w15:appearance w15:val="hidden"/>
            </w:sdtPr>
            <w:sdtEndPr/>
            <w:sdtContent>
              <w:p w14:paraId="3CD1EF06" w14:textId="77777777" w:rsidR="00604FBD" w:rsidRPr="00802038" w:rsidRDefault="0092131B" w:rsidP="00802038">
                <w:pPr>
                  <w:pStyle w:val="Heading2"/>
                </w:pPr>
                <w:r w:rsidRPr="00802038">
                  <w:t>Item</w:t>
                </w:r>
              </w:p>
            </w:sdtContent>
          </w:sdt>
        </w:tc>
        <w:tc>
          <w:tcPr>
            <w:tcW w:w="1714" w:type="dxa"/>
          </w:tcPr>
          <w:sdt>
            <w:sdtPr>
              <w:alias w:val="Owner:"/>
              <w:tag w:val="Owner:"/>
              <w:id w:val="355778012"/>
              <w:placeholder>
                <w:docPart w:val="D5C8918981424D4E8B22CFAB3245B0A1"/>
              </w:placeholder>
              <w:temporary/>
              <w:showingPlcHdr/>
              <w15:appearance w15:val="hidden"/>
            </w:sdtPr>
            <w:sdtEndPr/>
            <w:sdtContent>
              <w:p w14:paraId="3CD1EF07" w14:textId="77777777" w:rsidR="00604FBD" w:rsidRDefault="0092131B">
                <w:pPr>
                  <w:pStyle w:val="Heading2"/>
                </w:pPr>
                <w:r>
                  <w:t>Owner</w:t>
                </w:r>
              </w:p>
            </w:sdtContent>
          </w:sdt>
        </w:tc>
      </w:tr>
      <w:tr w:rsidR="00604FBD" w14:paraId="3CD1EF0C" w14:textId="77777777" w:rsidTr="001762A0">
        <w:tc>
          <w:tcPr>
            <w:tcW w:w="990" w:type="dxa"/>
          </w:tcPr>
          <w:p w14:paraId="3CD1EF09" w14:textId="70640951" w:rsidR="00604FBD" w:rsidRDefault="00431072" w:rsidP="0024050A">
            <w:r>
              <w:t>7:</w:t>
            </w:r>
            <w:r w:rsidR="00703239">
              <w:t>15</w:t>
            </w:r>
            <w:r>
              <w:t>am</w:t>
            </w:r>
          </w:p>
        </w:tc>
        <w:tc>
          <w:tcPr>
            <w:tcW w:w="7556" w:type="dxa"/>
          </w:tcPr>
          <w:p w14:paraId="3CD1EF0A" w14:textId="77777777" w:rsidR="00604FBD" w:rsidRPr="000463F2" w:rsidRDefault="00873F41" w:rsidP="00873F41">
            <w:pPr>
              <w:rPr>
                <w:szCs w:val="22"/>
              </w:rPr>
            </w:pPr>
            <w:r w:rsidRPr="000463F2">
              <w:rPr>
                <w:szCs w:val="22"/>
              </w:rPr>
              <w:t>Call to Order</w:t>
            </w:r>
          </w:p>
        </w:tc>
        <w:tc>
          <w:tcPr>
            <w:tcW w:w="1714" w:type="dxa"/>
          </w:tcPr>
          <w:p w14:paraId="3CD1EF0B" w14:textId="62C6389A" w:rsidR="00604FBD" w:rsidRPr="000463F2" w:rsidRDefault="002B7396" w:rsidP="00873F41">
            <w:pPr>
              <w:rPr>
                <w:szCs w:val="22"/>
              </w:rPr>
            </w:pPr>
            <w:r w:rsidRPr="000463F2">
              <w:rPr>
                <w:szCs w:val="22"/>
              </w:rPr>
              <w:t>Klosterhaus</w:t>
            </w:r>
          </w:p>
        </w:tc>
      </w:tr>
      <w:tr w:rsidR="00EC7169" w14:paraId="3CD1EF10" w14:textId="77777777" w:rsidTr="001762A0">
        <w:tc>
          <w:tcPr>
            <w:tcW w:w="990" w:type="dxa"/>
          </w:tcPr>
          <w:p w14:paraId="3CD1EF0D" w14:textId="07F5B99A" w:rsidR="00EC7169" w:rsidRDefault="00431072" w:rsidP="0060587F">
            <w:r>
              <w:t>7:</w:t>
            </w:r>
            <w:r w:rsidR="00703239">
              <w:t>16</w:t>
            </w:r>
            <w:r>
              <w:t>am</w:t>
            </w:r>
          </w:p>
        </w:tc>
        <w:tc>
          <w:tcPr>
            <w:tcW w:w="7556" w:type="dxa"/>
          </w:tcPr>
          <w:p w14:paraId="517C2874" w14:textId="77777777" w:rsidR="00EC7169" w:rsidRDefault="0060587F" w:rsidP="0060587F">
            <w:pPr>
              <w:rPr>
                <w:szCs w:val="22"/>
              </w:rPr>
            </w:pPr>
            <w:r w:rsidRPr="000463F2">
              <w:rPr>
                <w:szCs w:val="22"/>
              </w:rPr>
              <w:t>Action Item: Approve Agenda</w:t>
            </w:r>
          </w:p>
          <w:p w14:paraId="07742BB2" w14:textId="7FE1BDAB" w:rsidR="00E82621" w:rsidRDefault="00E82621" w:rsidP="0060587F">
            <w:pPr>
              <w:rPr>
                <w:szCs w:val="22"/>
              </w:rPr>
            </w:pPr>
            <w:r>
              <w:rPr>
                <w:szCs w:val="22"/>
              </w:rPr>
              <w:t>First – Laura</w:t>
            </w:r>
          </w:p>
          <w:p w14:paraId="08BEDE47" w14:textId="417F0142" w:rsidR="00E82621" w:rsidRDefault="00E82621" w:rsidP="0060587F">
            <w:pPr>
              <w:rPr>
                <w:szCs w:val="22"/>
              </w:rPr>
            </w:pPr>
            <w:r>
              <w:rPr>
                <w:szCs w:val="22"/>
              </w:rPr>
              <w:t>Second – Klosterhaus</w:t>
            </w:r>
          </w:p>
          <w:p w14:paraId="3CD1EF0E" w14:textId="75CACF55" w:rsidR="00E82621" w:rsidRPr="000463F2" w:rsidRDefault="00E82621" w:rsidP="0060587F">
            <w:pPr>
              <w:rPr>
                <w:szCs w:val="22"/>
              </w:rPr>
            </w:pPr>
            <w:r>
              <w:rPr>
                <w:szCs w:val="22"/>
              </w:rPr>
              <w:t>All</w:t>
            </w:r>
          </w:p>
        </w:tc>
        <w:tc>
          <w:tcPr>
            <w:tcW w:w="1714" w:type="dxa"/>
          </w:tcPr>
          <w:p w14:paraId="3CD1EF0F" w14:textId="160351BA" w:rsidR="00EC7169" w:rsidRPr="000463F2" w:rsidRDefault="002B7396" w:rsidP="0060587F">
            <w:pPr>
              <w:rPr>
                <w:szCs w:val="22"/>
              </w:rPr>
            </w:pPr>
            <w:r w:rsidRPr="000463F2">
              <w:rPr>
                <w:szCs w:val="22"/>
              </w:rPr>
              <w:t>Klosterhaus</w:t>
            </w:r>
          </w:p>
        </w:tc>
      </w:tr>
      <w:tr w:rsidR="00EC7169" w14:paraId="3CD1EF14" w14:textId="77777777" w:rsidTr="001762A0">
        <w:tc>
          <w:tcPr>
            <w:tcW w:w="990" w:type="dxa"/>
          </w:tcPr>
          <w:p w14:paraId="3CD1EF11" w14:textId="5A987424" w:rsidR="00EC7169" w:rsidRDefault="00431072" w:rsidP="0060587F">
            <w:r>
              <w:t>7:</w:t>
            </w:r>
            <w:r w:rsidR="00703239">
              <w:t>17</w:t>
            </w:r>
            <w:r>
              <w:t>am</w:t>
            </w:r>
          </w:p>
        </w:tc>
        <w:tc>
          <w:tcPr>
            <w:tcW w:w="7556" w:type="dxa"/>
          </w:tcPr>
          <w:p w14:paraId="6C95B23D" w14:textId="77777777" w:rsidR="00EC7169" w:rsidRDefault="0060587F" w:rsidP="0060587F">
            <w:pPr>
              <w:rPr>
                <w:szCs w:val="22"/>
              </w:rPr>
            </w:pPr>
            <w:r w:rsidRPr="000463F2">
              <w:rPr>
                <w:szCs w:val="22"/>
              </w:rPr>
              <w:t xml:space="preserve">Action Item: Approve </w:t>
            </w:r>
            <w:r w:rsidR="009A108B">
              <w:rPr>
                <w:szCs w:val="22"/>
              </w:rPr>
              <w:t>November</w:t>
            </w:r>
            <w:r w:rsidRPr="000463F2">
              <w:rPr>
                <w:szCs w:val="22"/>
              </w:rPr>
              <w:t xml:space="preserve"> Meeting Minutes</w:t>
            </w:r>
          </w:p>
          <w:p w14:paraId="14768064" w14:textId="5BA60ABC" w:rsidR="00E82621" w:rsidRDefault="00E82621" w:rsidP="0060587F">
            <w:pPr>
              <w:rPr>
                <w:szCs w:val="22"/>
              </w:rPr>
            </w:pPr>
            <w:r>
              <w:rPr>
                <w:szCs w:val="22"/>
              </w:rPr>
              <w:t>First – Klosterhaus</w:t>
            </w:r>
          </w:p>
          <w:p w14:paraId="21893BAC" w14:textId="2CFCC8BF" w:rsidR="00E82621" w:rsidRDefault="00E82621" w:rsidP="0060587F">
            <w:pPr>
              <w:rPr>
                <w:szCs w:val="22"/>
              </w:rPr>
            </w:pPr>
            <w:r>
              <w:rPr>
                <w:szCs w:val="22"/>
              </w:rPr>
              <w:t>Second- Laura</w:t>
            </w:r>
          </w:p>
          <w:p w14:paraId="3CD1EF12" w14:textId="65F1C922" w:rsidR="00E82621" w:rsidRPr="000463F2" w:rsidRDefault="00E82621" w:rsidP="0060587F">
            <w:pPr>
              <w:rPr>
                <w:szCs w:val="22"/>
              </w:rPr>
            </w:pPr>
            <w:r>
              <w:rPr>
                <w:szCs w:val="22"/>
              </w:rPr>
              <w:t>All</w:t>
            </w:r>
          </w:p>
        </w:tc>
        <w:tc>
          <w:tcPr>
            <w:tcW w:w="1714" w:type="dxa"/>
          </w:tcPr>
          <w:p w14:paraId="3CD1EF13" w14:textId="565492AB" w:rsidR="00EC7169" w:rsidRPr="000463F2" w:rsidRDefault="002B7396" w:rsidP="0060587F">
            <w:pPr>
              <w:rPr>
                <w:szCs w:val="22"/>
              </w:rPr>
            </w:pPr>
            <w:r w:rsidRPr="000463F2">
              <w:rPr>
                <w:szCs w:val="22"/>
              </w:rPr>
              <w:t>Klosterhaus</w:t>
            </w:r>
          </w:p>
        </w:tc>
      </w:tr>
      <w:tr w:rsidR="00EC7169" w14:paraId="3CD1EF20" w14:textId="77777777" w:rsidTr="001762A0">
        <w:tc>
          <w:tcPr>
            <w:tcW w:w="990" w:type="dxa"/>
          </w:tcPr>
          <w:p w14:paraId="3CD1EF1D" w14:textId="6C1B390E" w:rsidR="00EC7169" w:rsidRDefault="00273029" w:rsidP="0060587F">
            <w:r>
              <w:t>7:</w:t>
            </w:r>
            <w:r w:rsidR="008026DF">
              <w:t>18</w:t>
            </w:r>
            <w:r>
              <w:t xml:space="preserve"> </w:t>
            </w:r>
            <w:r w:rsidR="00423E57">
              <w:t>a</w:t>
            </w:r>
            <w:r>
              <w:t>m</w:t>
            </w:r>
          </w:p>
        </w:tc>
        <w:tc>
          <w:tcPr>
            <w:tcW w:w="7556" w:type="dxa"/>
          </w:tcPr>
          <w:p w14:paraId="789529B3" w14:textId="77777777" w:rsidR="00EC7169" w:rsidRDefault="00783ADC" w:rsidP="0060587F">
            <w:pPr>
              <w:rPr>
                <w:sz w:val="26"/>
                <w:szCs w:val="26"/>
              </w:rPr>
            </w:pPr>
            <w:r w:rsidRPr="000463F2">
              <w:rPr>
                <w:szCs w:val="22"/>
              </w:rPr>
              <w:t>Discussion Item</w:t>
            </w:r>
            <w:r w:rsidRPr="000463F2">
              <w:rPr>
                <w:szCs w:val="22"/>
                <w:u w:val="single"/>
              </w:rPr>
              <w:t>:</w:t>
            </w:r>
            <w:r w:rsidRPr="000463F2">
              <w:rPr>
                <w:szCs w:val="22"/>
              </w:rPr>
              <w:t xml:space="preserve"> </w:t>
            </w:r>
            <w:r w:rsidR="009828DE" w:rsidRPr="00D35CD7">
              <w:rPr>
                <w:sz w:val="26"/>
                <w:szCs w:val="26"/>
              </w:rPr>
              <w:t>Planning for Parent/Teacher SGC Elections*</w:t>
            </w:r>
          </w:p>
          <w:p w14:paraId="0874EB23" w14:textId="2872F050" w:rsidR="00E82621" w:rsidRDefault="00E82621" w:rsidP="0060587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Feb 3</w:t>
            </w:r>
            <w:r w:rsidRPr="00E82621">
              <w:rPr>
                <w:sz w:val="26"/>
                <w:szCs w:val="26"/>
                <w:vertAlign w:val="superscript"/>
              </w:rPr>
              <w:t>rd</w:t>
            </w:r>
            <w:r>
              <w:rPr>
                <w:sz w:val="26"/>
                <w:szCs w:val="26"/>
              </w:rPr>
              <w:t xml:space="preserve"> – Mar 2</w:t>
            </w:r>
            <w:r w:rsidR="00306813">
              <w:rPr>
                <w:sz w:val="26"/>
                <w:szCs w:val="26"/>
              </w:rPr>
              <w:t>8</w:t>
            </w:r>
          </w:p>
          <w:p w14:paraId="7E908168" w14:textId="77777777" w:rsidR="00E82621" w:rsidRDefault="00E82621" w:rsidP="0060587F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 parents and 1 teacher position we need to fill</w:t>
            </w:r>
          </w:p>
          <w:p w14:paraId="3CD1EF1E" w14:textId="59FC395A" w:rsidR="00E82621" w:rsidRPr="000463F2" w:rsidRDefault="00E82621" w:rsidP="0060587F">
            <w:pPr>
              <w:rPr>
                <w:szCs w:val="22"/>
              </w:rPr>
            </w:pPr>
            <w:r>
              <w:rPr>
                <w:sz w:val="26"/>
                <w:szCs w:val="26"/>
              </w:rPr>
              <w:t xml:space="preserve">Beth (parent), Tyler Williamson (Appointed, can run again!! WOO HOO), </w:t>
            </w:r>
            <w:r w:rsidR="00306813">
              <w:rPr>
                <w:sz w:val="26"/>
                <w:szCs w:val="26"/>
              </w:rPr>
              <w:t>Rachel Robertson (Teacher), Ms. Ake (appointed) – by admin, said that Ms. Ireland – interested in joining, Ms. Alpert – also may have someone interested</w:t>
            </w:r>
          </w:p>
        </w:tc>
        <w:tc>
          <w:tcPr>
            <w:tcW w:w="1714" w:type="dxa"/>
          </w:tcPr>
          <w:p w14:paraId="3CD1EF1F" w14:textId="20D5946E" w:rsidR="00EC7169" w:rsidRPr="000463F2" w:rsidRDefault="00DF7BDE" w:rsidP="0060587F">
            <w:pPr>
              <w:rPr>
                <w:szCs w:val="22"/>
              </w:rPr>
            </w:pPr>
            <w:r>
              <w:rPr>
                <w:szCs w:val="22"/>
              </w:rPr>
              <w:t xml:space="preserve">All </w:t>
            </w:r>
          </w:p>
        </w:tc>
      </w:tr>
      <w:tr w:rsidR="009828DE" w14:paraId="74BB890C" w14:textId="77777777" w:rsidTr="001762A0">
        <w:tc>
          <w:tcPr>
            <w:tcW w:w="990" w:type="dxa"/>
          </w:tcPr>
          <w:p w14:paraId="196225EB" w14:textId="4F306C45" w:rsidR="009828DE" w:rsidRDefault="0010281C" w:rsidP="0060587F">
            <w:r>
              <w:t>7</w:t>
            </w:r>
            <w:r w:rsidR="00CD5C26">
              <w:t>:23 am</w:t>
            </w:r>
          </w:p>
        </w:tc>
        <w:tc>
          <w:tcPr>
            <w:tcW w:w="7556" w:type="dxa"/>
          </w:tcPr>
          <w:p w14:paraId="316EFE1B" w14:textId="77777777" w:rsidR="00E82621" w:rsidRDefault="009828DE" w:rsidP="00E82621">
            <w:pPr>
              <w:rPr>
                <w:szCs w:val="22"/>
              </w:rPr>
            </w:pPr>
            <w:r>
              <w:rPr>
                <w:szCs w:val="22"/>
              </w:rPr>
              <w:t>Discussion Item: Planning for Annual Budget Approval</w:t>
            </w:r>
          </w:p>
          <w:p w14:paraId="40693A62" w14:textId="77777777" w:rsidR="00E82621" w:rsidRDefault="00E82621" w:rsidP="00E82621">
            <w:pPr>
              <w:rPr>
                <w:szCs w:val="22"/>
              </w:rPr>
            </w:pPr>
            <w:r>
              <w:rPr>
                <w:szCs w:val="22"/>
              </w:rPr>
              <w:t>-Will meet before now and Feb. 28</w:t>
            </w:r>
            <w:r w:rsidRPr="00306813">
              <w:rPr>
                <w:szCs w:val="22"/>
                <w:vertAlign w:val="superscript"/>
              </w:rPr>
              <w:t>th</w:t>
            </w:r>
          </w:p>
          <w:p w14:paraId="137BF9ED" w14:textId="77777777" w:rsidR="00306813" w:rsidRDefault="00306813" w:rsidP="00E82621">
            <w:pPr>
              <w:rPr>
                <w:szCs w:val="22"/>
              </w:rPr>
            </w:pPr>
            <w:r>
              <w:rPr>
                <w:szCs w:val="22"/>
              </w:rPr>
              <w:t>-Want to meet on the 20</w:t>
            </w:r>
            <w:r w:rsidRPr="00306813">
              <w:rPr>
                <w:szCs w:val="22"/>
                <w:vertAlign w:val="superscript"/>
              </w:rPr>
              <w:t>th</w:t>
            </w:r>
            <w:r>
              <w:rPr>
                <w:szCs w:val="22"/>
              </w:rPr>
              <w:t xml:space="preserve"> (Thursday) instead of the 14</w:t>
            </w:r>
            <w:r w:rsidRPr="00306813">
              <w:rPr>
                <w:szCs w:val="22"/>
                <w:vertAlign w:val="superscript"/>
              </w:rPr>
              <w:t>th</w:t>
            </w:r>
          </w:p>
          <w:p w14:paraId="655578C4" w14:textId="5AF19D79" w:rsidR="00306813" w:rsidRPr="00E82621" w:rsidRDefault="00306813" w:rsidP="00E82621">
            <w:pPr>
              <w:rPr>
                <w:szCs w:val="22"/>
              </w:rPr>
            </w:pPr>
            <w:r>
              <w:rPr>
                <w:szCs w:val="22"/>
              </w:rPr>
              <w:t>Support to purchase a full time STEM teacher for FY26</w:t>
            </w:r>
          </w:p>
        </w:tc>
        <w:tc>
          <w:tcPr>
            <w:tcW w:w="1714" w:type="dxa"/>
          </w:tcPr>
          <w:p w14:paraId="1B06F396" w14:textId="63D38E82" w:rsidR="009828DE" w:rsidRDefault="0010281C" w:rsidP="0060587F">
            <w:pPr>
              <w:rPr>
                <w:szCs w:val="22"/>
              </w:rPr>
            </w:pPr>
            <w:r>
              <w:rPr>
                <w:szCs w:val="22"/>
              </w:rPr>
              <w:t>G</w:t>
            </w:r>
            <w:r w:rsidR="00246273">
              <w:rPr>
                <w:szCs w:val="22"/>
              </w:rPr>
              <w:t>owin</w:t>
            </w:r>
          </w:p>
        </w:tc>
      </w:tr>
      <w:tr w:rsidR="00551E3D" w14:paraId="268E5BC3" w14:textId="77777777" w:rsidTr="001762A0">
        <w:tc>
          <w:tcPr>
            <w:tcW w:w="990" w:type="dxa"/>
          </w:tcPr>
          <w:p w14:paraId="6D6A4424" w14:textId="5DADD462" w:rsidR="00551E3D" w:rsidRDefault="00551E3D" w:rsidP="0060587F">
            <w:r>
              <w:t>7:3</w:t>
            </w:r>
            <w:r w:rsidR="009917CF">
              <w:t xml:space="preserve">3 </w:t>
            </w:r>
            <w:r>
              <w:t xml:space="preserve">am </w:t>
            </w:r>
          </w:p>
        </w:tc>
        <w:tc>
          <w:tcPr>
            <w:tcW w:w="7556" w:type="dxa"/>
          </w:tcPr>
          <w:p w14:paraId="1EF57B0F" w14:textId="77777777" w:rsidR="00551E3D" w:rsidRDefault="00DF7BDE" w:rsidP="0060587F">
            <w:pPr>
              <w:rPr>
                <w:szCs w:val="22"/>
              </w:rPr>
            </w:pPr>
            <w:r>
              <w:rPr>
                <w:szCs w:val="22"/>
              </w:rPr>
              <w:t xml:space="preserve">Informational Item: </w:t>
            </w:r>
            <w:r w:rsidR="00CC29B5">
              <w:rPr>
                <w:szCs w:val="22"/>
              </w:rPr>
              <w:t>Principal</w:t>
            </w:r>
            <w:r w:rsidR="006B735C">
              <w:rPr>
                <w:szCs w:val="22"/>
              </w:rPr>
              <w:t>’s Update</w:t>
            </w:r>
          </w:p>
          <w:p w14:paraId="577A2803" w14:textId="24F55CB5" w:rsidR="0028595B" w:rsidRPr="00132523" w:rsidRDefault="00230C31" w:rsidP="00132523">
            <w:pPr>
              <w:pStyle w:val="ListParagraph"/>
              <w:numPr>
                <w:ilvl w:val="0"/>
                <w:numId w:val="23"/>
              </w:numPr>
              <w:rPr>
                <w:szCs w:val="22"/>
              </w:rPr>
            </w:pPr>
            <w:r>
              <w:rPr>
                <w:szCs w:val="22"/>
              </w:rPr>
              <w:t>STEM Certification Update</w:t>
            </w:r>
            <w:r w:rsidR="00EE290F">
              <w:rPr>
                <w:szCs w:val="22"/>
              </w:rPr>
              <w:t xml:space="preserve"> and District Level Support</w:t>
            </w:r>
            <w:r w:rsidR="00132523">
              <w:rPr>
                <w:szCs w:val="22"/>
              </w:rPr>
              <w:t xml:space="preserve"> - </w:t>
            </w:r>
            <w:r w:rsidR="0028595B" w:rsidRPr="00132523">
              <w:rPr>
                <w:szCs w:val="22"/>
              </w:rPr>
              <w:t>VAF (value added flexibility), proposal for support still not passed through board – Jan. Meeting</w:t>
            </w:r>
          </w:p>
          <w:p w14:paraId="7100D3EC" w14:textId="3B103912" w:rsidR="00132523" w:rsidRDefault="00132523" w:rsidP="00132523">
            <w:pPr>
              <w:pStyle w:val="ListParagraph"/>
              <w:numPr>
                <w:ilvl w:val="0"/>
                <w:numId w:val="25"/>
              </w:numPr>
              <w:rPr>
                <w:szCs w:val="22"/>
              </w:rPr>
            </w:pPr>
            <w:r>
              <w:rPr>
                <w:szCs w:val="22"/>
              </w:rPr>
              <w:t>Approved by Angela</w:t>
            </w:r>
          </w:p>
          <w:p w14:paraId="630234C2" w14:textId="427FCEE8" w:rsidR="00132523" w:rsidRPr="0028595B" w:rsidRDefault="006E46C5" w:rsidP="00132523">
            <w:pPr>
              <w:pStyle w:val="ListParagraph"/>
              <w:numPr>
                <w:ilvl w:val="0"/>
                <w:numId w:val="25"/>
              </w:numPr>
              <w:rPr>
                <w:szCs w:val="22"/>
              </w:rPr>
            </w:pPr>
            <w:r>
              <w:rPr>
                <w:szCs w:val="22"/>
              </w:rPr>
              <w:lastRenderedPageBreak/>
              <w:t xml:space="preserve">Inviting Board Reps, Angela, Looney – next </w:t>
            </w:r>
            <w:proofErr w:type="gramStart"/>
            <w:r>
              <w:rPr>
                <w:szCs w:val="22"/>
              </w:rPr>
              <w:t>STEM day</w:t>
            </w:r>
            <w:proofErr w:type="gramEnd"/>
          </w:p>
          <w:p w14:paraId="3D9D5884" w14:textId="43738DF6" w:rsidR="001762A0" w:rsidRDefault="001762A0" w:rsidP="00230C31">
            <w:pPr>
              <w:pStyle w:val="ListParagraph"/>
              <w:numPr>
                <w:ilvl w:val="0"/>
                <w:numId w:val="23"/>
              </w:numPr>
              <w:rPr>
                <w:szCs w:val="22"/>
              </w:rPr>
            </w:pPr>
            <w:r>
              <w:rPr>
                <w:szCs w:val="22"/>
              </w:rPr>
              <w:t>METI</w:t>
            </w:r>
            <w:r w:rsidR="0064465B">
              <w:rPr>
                <w:szCs w:val="22"/>
              </w:rPr>
              <w:t xml:space="preserve"> </w:t>
            </w:r>
            <w:r w:rsidR="00692243">
              <w:rPr>
                <w:szCs w:val="22"/>
              </w:rPr>
              <w:t>– Reece Vereen</w:t>
            </w:r>
            <w:r w:rsidR="00A1689C">
              <w:rPr>
                <w:szCs w:val="22"/>
              </w:rPr>
              <w:t>- Started Dec., no para next year</w:t>
            </w:r>
            <w:r w:rsidR="0028595B">
              <w:rPr>
                <w:szCs w:val="22"/>
              </w:rPr>
              <w:t xml:space="preserve"> (per Fulton County)</w:t>
            </w:r>
          </w:p>
          <w:p w14:paraId="618A7419" w14:textId="77777777" w:rsidR="00C47FD6" w:rsidRDefault="00EE290F" w:rsidP="00C47FD6">
            <w:pPr>
              <w:pStyle w:val="ListParagraph"/>
              <w:numPr>
                <w:ilvl w:val="0"/>
                <w:numId w:val="23"/>
              </w:numPr>
              <w:rPr>
                <w:szCs w:val="22"/>
              </w:rPr>
            </w:pPr>
            <w:r>
              <w:rPr>
                <w:szCs w:val="22"/>
              </w:rPr>
              <w:t>COSA</w:t>
            </w:r>
          </w:p>
          <w:p w14:paraId="1DF1A409" w14:textId="77777777" w:rsidR="0096067A" w:rsidRDefault="0096067A" w:rsidP="00C47FD6">
            <w:pPr>
              <w:pStyle w:val="ListParagraph"/>
              <w:numPr>
                <w:ilvl w:val="0"/>
                <w:numId w:val="26"/>
              </w:numPr>
              <w:rPr>
                <w:szCs w:val="22"/>
              </w:rPr>
            </w:pPr>
            <w:r w:rsidRPr="00C47FD6">
              <w:rPr>
                <w:szCs w:val="22"/>
              </w:rPr>
              <w:t xml:space="preserve">Still proposing we get a </w:t>
            </w:r>
            <w:r w:rsidR="00C47FD6" w:rsidRPr="00C47FD6">
              <w:rPr>
                <w:szCs w:val="22"/>
              </w:rPr>
              <w:t>full-time</w:t>
            </w:r>
            <w:r w:rsidRPr="00C47FD6">
              <w:rPr>
                <w:szCs w:val="22"/>
              </w:rPr>
              <w:t xml:space="preserve"> position</w:t>
            </w:r>
            <w:r w:rsidR="00ED5EBC" w:rsidRPr="00C47FD6">
              <w:rPr>
                <w:szCs w:val="22"/>
              </w:rPr>
              <w:t xml:space="preserve"> (will not pay for person until certified)</w:t>
            </w:r>
            <w:r w:rsidRPr="00C47FD6">
              <w:rPr>
                <w:szCs w:val="22"/>
              </w:rPr>
              <w:t xml:space="preserve"> and some flex money</w:t>
            </w:r>
            <w:r w:rsidR="00ED5EBC" w:rsidRPr="00C47FD6">
              <w:rPr>
                <w:szCs w:val="22"/>
              </w:rPr>
              <w:t xml:space="preserve"> (year 1: $15,000)</w:t>
            </w:r>
            <w:r w:rsidRPr="00C47FD6">
              <w:rPr>
                <w:szCs w:val="22"/>
              </w:rPr>
              <w:t xml:space="preserve"> but depends on certification</w:t>
            </w:r>
          </w:p>
          <w:p w14:paraId="04EA0C1D" w14:textId="77777777" w:rsidR="00D02C5F" w:rsidRDefault="00D02C5F" w:rsidP="00C47FD6">
            <w:pPr>
              <w:pStyle w:val="ListParagraph"/>
              <w:numPr>
                <w:ilvl w:val="0"/>
                <w:numId w:val="26"/>
              </w:numPr>
              <w:rPr>
                <w:szCs w:val="22"/>
              </w:rPr>
            </w:pPr>
            <w:r>
              <w:rPr>
                <w:szCs w:val="22"/>
              </w:rPr>
              <w:t>Could take 3 years</w:t>
            </w:r>
          </w:p>
          <w:p w14:paraId="1A881EC9" w14:textId="77777777" w:rsidR="006231D2" w:rsidRDefault="006231D2" w:rsidP="00C47FD6">
            <w:pPr>
              <w:pStyle w:val="ListParagraph"/>
              <w:numPr>
                <w:ilvl w:val="0"/>
                <w:numId w:val="26"/>
              </w:numPr>
              <w:rPr>
                <w:szCs w:val="22"/>
              </w:rPr>
            </w:pPr>
            <w:r>
              <w:rPr>
                <w:szCs w:val="22"/>
              </w:rPr>
              <w:t>Parents – continue to support for STEM Day</w:t>
            </w:r>
            <w:r w:rsidR="00EF28B1">
              <w:rPr>
                <w:szCs w:val="22"/>
              </w:rPr>
              <w:t>, show the Boards that we are doing all the work we are putting in</w:t>
            </w:r>
            <w:r w:rsidR="00012574">
              <w:rPr>
                <w:szCs w:val="22"/>
              </w:rPr>
              <w:t xml:space="preserve">, attend </w:t>
            </w:r>
            <w:r w:rsidR="006623A5">
              <w:rPr>
                <w:szCs w:val="22"/>
              </w:rPr>
              <w:t xml:space="preserve">community meetings or email them the work that is being done that may not always see what we are doing </w:t>
            </w:r>
            <w:proofErr w:type="gramStart"/>
            <w:r w:rsidR="006623A5">
              <w:rPr>
                <w:szCs w:val="22"/>
              </w:rPr>
              <w:t>first hand</w:t>
            </w:r>
            <w:proofErr w:type="gramEnd"/>
          </w:p>
          <w:p w14:paraId="20C4FA1D" w14:textId="700CBF26" w:rsidR="004810D4" w:rsidRPr="00C47FD6" w:rsidRDefault="004810D4" w:rsidP="00C47FD6">
            <w:pPr>
              <w:pStyle w:val="ListParagraph"/>
              <w:numPr>
                <w:ilvl w:val="0"/>
                <w:numId w:val="26"/>
              </w:numPr>
              <w:rPr>
                <w:szCs w:val="22"/>
              </w:rPr>
            </w:pPr>
            <w:r>
              <w:rPr>
                <w:szCs w:val="22"/>
              </w:rPr>
              <w:t xml:space="preserve">Tyler brought up an idea of a one pager or way to market our school </w:t>
            </w:r>
            <w:r w:rsidR="006F5FF7">
              <w:rPr>
                <w:szCs w:val="22"/>
              </w:rPr>
              <w:t>(maybe someone in PR?)</w:t>
            </w:r>
            <w:r w:rsidR="00535231">
              <w:rPr>
                <w:szCs w:val="22"/>
              </w:rPr>
              <w:t>, Beth suggested looking at “sister schools” to see what is appealing for parents to switch their child’s school</w:t>
            </w:r>
          </w:p>
        </w:tc>
        <w:tc>
          <w:tcPr>
            <w:tcW w:w="1714" w:type="dxa"/>
          </w:tcPr>
          <w:p w14:paraId="3FBBE6B4" w14:textId="2883B01C" w:rsidR="00551E3D" w:rsidRPr="000463F2" w:rsidRDefault="0010281C" w:rsidP="0060587F">
            <w:pPr>
              <w:rPr>
                <w:szCs w:val="22"/>
              </w:rPr>
            </w:pPr>
            <w:r>
              <w:rPr>
                <w:szCs w:val="22"/>
              </w:rPr>
              <w:lastRenderedPageBreak/>
              <w:t>Gowin</w:t>
            </w:r>
          </w:p>
        </w:tc>
      </w:tr>
      <w:tr w:rsidR="00434752" w14:paraId="4EDD8133" w14:textId="77777777" w:rsidTr="001762A0">
        <w:tc>
          <w:tcPr>
            <w:tcW w:w="990" w:type="dxa"/>
          </w:tcPr>
          <w:p w14:paraId="3BDF17C3" w14:textId="7FA06E33" w:rsidR="00434752" w:rsidRDefault="00434752" w:rsidP="0060587F">
            <w:r>
              <w:t>7:</w:t>
            </w:r>
            <w:r w:rsidR="002B57D2">
              <w:t>50</w:t>
            </w:r>
            <w:r w:rsidR="009D3FE5">
              <w:t xml:space="preserve"> </w:t>
            </w:r>
            <w:r>
              <w:t>am</w:t>
            </w:r>
          </w:p>
        </w:tc>
        <w:tc>
          <w:tcPr>
            <w:tcW w:w="7556" w:type="dxa"/>
          </w:tcPr>
          <w:p w14:paraId="1EC0290F" w14:textId="0C369B3E" w:rsidR="00434752" w:rsidRPr="009F7918" w:rsidRDefault="009F7918" w:rsidP="009F7918">
            <w:pPr>
              <w:rPr>
                <w:szCs w:val="22"/>
              </w:rPr>
            </w:pPr>
            <w:r w:rsidRPr="009F7918">
              <w:rPr>
                <w:szCs w:val="22"/>
              </w:rPr>
              <w:t>Discussion Item: Strategic Plan</w:t>
            </w:r>
          </w:p>
          <w:p w14:paraId="1A0F6DA6" w14:textId="77777777" w:rsidR="009F7918" w:rsidRDefault="00FC1642" w:rsidP="00FC1642">
            <w:pPr>
              <w:pStyle w:val="ListParagraph"/>
              <w:numPr>
                <w:ilvl w:val="0"/>
                <w:numId w:val="21"/>
              </w:numPr>
              <w:rPr>
                <w:szCs w:val="22"/>
              </w:rPr>
            </w:pPr>
            <w:r>
              <w:rPr>
                <w:szCs w:val="22"/>
              </w:rPr>
              <w:t>Progress</w:t>
            </w:r>
            <w:r w:rsidR="001762A0">
              <w:rPr>
                <w:szCs w:val="22"/>
              </w:rPr>
              <w:t xml:space="preserve"> Monitoring</w:t>
            </w:r>
          </w:p>
          <w:p w14:paraId="05824C6F" w14:textId="77777777" w:rsidR="00811287" w:rsidRDefault="00811287" w:rsidP="00535231">
            <w:pPr>
              <w:pStyle w:val="ListParagraph"/>
              <w:rPr>
                <w:szCs w:val="22"/>
              </w:rPr>
            </w:pPr>
            <w:r>
              <w:rPr>
                <w:szCs w:val="22"/>
              </w:rPr>
              <w:t>-Using fiscal resources – exceeds category</w:t>
            </w:r>
          </w:p>
          <w:p w14:paraId="1F0E721E" w14:textId="77777777" w:rsidR="000E1E20" w:rsidRDefault="000E1E20" w:rsidP="00535231">
            <w:pPr>
              <w:pStyle w:val="ListParagraph"/>
              <w:rPr>
                <w:szCs w:val="22"/>
              </w:rPr>
            </w:pPr>
            <w:r>
              <w:rPr>
                <w:szCs w:val="22"/>
              </w:rPr>
              <w:t>-</w:t>
            </w:r>
            <w:proofErr w:type="spellStart"/>
            <w:r>
              <w:rPr>
                <w:szCs w:val="22"/>
              </w:rPr>
              <w:t>iReady</w:t>
            </w:r>
            <w:proofErr w:type="spellEnd"/>
            <w:r>
              <w:rPr>
                <w:szCs w:val="22"/>
              </w:rPr>
              <w:t xml:space="preserve"> Reading Mid-year data (goal more 69.6% to 73%) </w:t>
            </w:r>
            <w:r w:rsidR="00C64843">
              <w:rPr>
                <w:szCs w:val="22"/>
              </w:rPr>
              <w:t>–</w:t>
            </w:r>
            <w:r>
              <w:rPr>
                <w:szCs w:val="22"/>
              </w:rPr>
              <w:t xml:space="preserve"> </w:t>
            </w:r>
            <w:r w:rsidR="00C64843">
              <w:rPr>
                <w:szCs w:val="22"/>
              </w:rPr>
              <w:t>assesses reading but not writing (from milestones) – no studies on predicting whether students are doing well or not</w:t>
            </w:r>
          </w:p>
          <w:p w14:paraId="1D2CA3B0" w14:textId="77777777" w:rsidR="00C64843" w:rsidRDefault="00C64843" w:rsidP="00535231">
            <w:pPr>
              <w:pStyle w:val="ListParagraph"/>
              <w:rPr>
                <w:szCs w:val="22"/>
              </w:rPr>
            </w:pPr>
            <w:r>
              <w:rPr>
                <w:szCs w:val="22"/>
              </w:rPr>
              <w:t xml:space="preserve">- </w:t>
            </w:r>
            <w:r w:rsidR="006E61C7">
              <w:rPr>
                <w:szCs w:val="22"/>
              </w:rPr>
              <w:t>Middle of data digs with teachers and plans for students</w:t>
            </w:r>
            <w:r w:rsidR="00F067E7">
              <w:rPr>
                <w:szCs w:val="22"/>
              </w:rPr>
              <w:t xml:space="preserve">, how to push all students to grow (not just the ones at or below grade level) </w:t>
            </w:r>
          </w:p>
          <w:p w14:paraId="1D3D254C" w14:textId="77777777" w:rsidR="00CC49F4" w:rsidRDefault="00CC49F4" w:rsidP="00535231">
            <w:pPr>
              <w:pStyle w:val="ListParagraph"/>
              <w:rPr>
                <w:szCs w:val="22"/>
              </w:rPr>
            </w:pPr>
            <w:r>
              <w:rPr>
                <w:szCs w:val="22"/>
              </w:rPr>
              <w:t>-</w:t>
            </w:r>
            <w:proofErr w:type="gramStart"/>
            <w:r>
              <w:rPr>
                <w:szCs w:val="22"/>
              </w:rPr>
              <w:t>Overall</w:t>
            </w:r>
            <w:proofErr w:type="gramEnd"/>
            <w:r>
              <w:rPr>
                <w:szCs w:val="22"/>
              </w:rPr>
              <w:t xml:space="preserve"> as a school compared to BOY </w:t>
            </w:r>
            <w:r w:rsidR="00D536C7">
              <w:rPr>
                <w:szCs w:val="22"/>
              </w:rPr>
              <w:t>–</w:t>
            </w:r>
            <w:r>
              <w:rPr>
                <w:szCs w:val="22"/>
              </w:rPr>
              <w:t xml:space="preserve"> </w:t>
            </w:r>
            <w:r w:rsidR="00D536C7">
              <w:rPr>
                <w:szCs w:val="22"/>
              </w:rPr>
              <w:t>Green is growing and yellow and red are decreasing, YAY!</w:t>
            </w:r>
          </w:p>
          <w:p w14:paraId="535B4065" w14:textId="77777777" w:rsidR="007E37DD" w:rsidRDefault="007E37DD" w:rsidP="00535231">
            <w:pPr>
              <w:pStyle w:val="ListParagraph"/>
              <w:rPr>
                <w:szCs w:val="22"/>
              </w:rPr>
            </w:pPr>
            <w:r>
              <w:rPr>
                <w:szCs w:val="22"/>
              </w:rPr>
              <w:t xml:space="preserve">-SPED Goal (43.4% to 46.3%) </w:t>
            </w:r>
            <w:r w:rsidR="00AD25CF">
              <w:rPr>
                <w:szCs w:val="22"/>
              </w:rPr>
              <w:t>–</w:t>
            </w:r>
            <w:r>
              <w:rPr>
                <w:szCs w:val="22"/>
              </w:rPr>
              <w:t xml:space="preserve"> </w:t>
            </w:r>
            <w:r w:rsidR="00AD25CF">
              <w:rPr>
                <w:szCs w:val="22"/>
              </w:rPr>
              <w:t xml:space="preserve">once they do not need support, they exit the program because they no longer need that support </w:t>
            </w:r>
          </w:p>
          <w:p w14:paraId="789F5E2A" w14:textId="34C07D32" w:rsidR="00996E22" w:rsidRPr="00FC1642" w:rsidRDefault="004530C6" w:rsidP="00535231">
            <w:pPr>
              <w:pStyle w:val="ListParagraph"/>
              <w:rPr>
                <w:szCs w:val="22"/>
              </w:rPr>
            </w:pPr>
            <w:r>
              <w:rPr>
                <w:szCs w:val="22"/>
              </w:rPr>
              <w:t>-Safety</w:t>
            </w:r>
            <w:r w:rsidR="00996E22">
              <w:rPr>
                <w:szCs w:val="22"/>
              </w:rPr>
              <w:t xml:space="preserve"> and Operational Efficiency</w:t>
            </w:r>
            <w:r>
              <w:rPr>
                <w:szCs w:val="22"/>
              </w:rPr>
              <w:t xml:space="preserve"> </w:t>
            </w:r>
            <w:r w:rsidR="00996E22">
              <w:rPr>
                <w:szCs w:val="22"/>
              </w:rPr>
              <w:t xml:space="preserve">(goal to decrease from 29 to 27) – did not meet goal, already at 31 for the year </w:t>
            </w:r>
          </w:p>
        </w:tc>
        <w:tc>
          <w:tcPr>
            <w:tcW w:w="1714" w:type="dxa"/>
          </w:tcPr>
          <w:p w14:paraId="14EC78A8" w14:textId="3F9E6B04" w:rsidR="00434752" w:rsidRDefault="00FC1642" w:rsidP="0060587F">
            <w:pPr>
              <w:rPr>
                <w:szCs w:val="22"/>
              </w:rPr>
            </w:pPr>
            <w:r>
              <w:rPr>
                <w:szCs w:val="22"/>
              </w:rPr>
              <w:t>Gowin</w:t>
            </w:r>
          </w:p>
        </w:tc>
      </w:tr>
      <w:tr w:rsidR="003F2432" w14:paraId="3CD1EF33" w14:textId="77777777" w:rsidTr="001762A0">
        <w:tc>
          <w:tcPr>
            <w:tcW w:w="990" w:type="dxa"/>
          </w:tcPr>
          <w:p w14:paraId="3CD1EF30" w14:textId="7E73E2D5" w:rsidR="003F2432" w:rsidRDefault="00CE07EF" w:rsidP="003F2432">
            <w:r>
              <w:t>8:</w:t>
            </w:r>
            <w:r w:rsidR="009D3FE5">
              <w:t xml:space="preserve">15 </w:t>
            </w:r>
            <w:r w:rsidR="0086539F">
              <w:t>am</w:t>
            </w:r>
          </w:p>
        </w:tc>
        <w:tc>
          <w:tcPr>
            <w:tcW w:w="7556" w:type="dxa"/>
          </w:tcPr>
          <w:p w14:paraId="4395314B" w14:textId="77777777" w:rsidR="003F2432" w:rsidRDefault="003F2432" w:rsidP="003F2432">
            <w:pPr>
              <w:rPr>
                <w:szCs w:val="22"/>
              </w:rPr>
            </w:pPr>
            <w:r w:rsidRPr="000463F2">
              <w:rPr>
                <w:szCs w:val="22"/>
              </w:rPr>
              <w:t xml:space="preserve">Discussion Item: </w:t>
            </w:r>
            <w:r w:rsidR="000B6065" w:rsidRPr="000463F2">
              <w:rPr>
                <w:szCs w:val="22"/>
              </w:rPr>
              <w:t>Draft Next Meeting Agenda</w:t>
            </w:r>
          </w:p>
          <w:p w14:paraId="145EC449" w14:textId="77777777" w:rsidR="00E90436" w:rsidRDefault="00E90436" w:rsidP="003F2432">
            <w:pPr>
              <w:rPr>
                <w:szCs w:val="22"/>
              </w:rPr>
            </w:pPr>
            <w:r>
              <w:rPr>
                <w:szCs w:val="22"/>
              </w:rPr>
              <w:t>-</w:t>
            </w:r>
            <w:r w:rsidR="00C24A4E">
              <w:rPr>
                <w:szCs w:val="22"/>
              </w:rPr>
              <w:t>Budget</w:t>
            </w:r>
          </w:p>
          <w:p w14:paraId="427EEDF2" w14:textId="010D9D07" w:rsidR="00C24A4E" w:rsidRDefault="00C24A4E" w:rsidP="003F2432">
            <w:pPr>
              <w:rPr>
                <w:szCs w:val="22"/>
              </w:rPr>
            </w:pPr>
            <w:r>
              <w:rPr>
                <w:szCs w:val="22"/>
              </w:rPr>
              <w:t>-Teacher Allotment</w:t>
            </w:r>
          </w:p>
          <w:p w14:paraId="29D31321" w14:textId="77777777" w:rsidR="00C24A4E" w:rsidRDefault="00C24A4E" w:rsidP="003F2432">
            <w:pPr>
              <w:rPr>
                <w:szCs w:val="22"/>
              </w:rPr>
            </w:pPr>
            <w:r>
              <w:rPr>
                <w:szCs w:val="22"/>
              </w:rPr>
              <w:t>-</w:t>
            </w:r>
            <w:r w:rsidR="00023278">
              <w:rPr>
                <w:szCs w:val="22"/>
              </w:rPr>
              <w:t>Budget and Finance Committee – Laura will get in touch with Tyler and Melissa</w:t>
            </w:r>
          </w:p>
          <w:p w14:paraId="3CD1EF31" w14:textId="21919934" w:rsidR="00023278" w:rsidRPr="000463F2" w:rsidRDefault="00023278" w:rsidP="003F2432">
            <w:pPr>
              <w:rPr>
                <w:szCs w:val="22"/>
              </w:rPr>
            </w:pPr>
            <w:r>
              <w:rPr>
                <w:szCs w:val="22"/>
              </w:rPr>
              <w:t>-</w:t>
            </w:r>
          </w:p>
        </w:tc>
        <w:tc>
          <w:tcPr>
            <w:tcW w:w="1714" w:type="dxa"/>
          </w:tcPr>
          <w:p w14:paraId="3CD1EF32" w14:textId="44593DE0" w:rsidR="003F2432" w:rsidRPr="000463F2" w:rsidRDefault="00B02271" w:rsidP="003F2432">
            <w:pPr>
              <w:rPr>
                <w:szCs w:val="22"/>
              </w:rPr>
            </w:pPr>
            <w:r w:rsidRPr="000463F2">
              <w:rPr>
                <w:szCs w:val="22"/>
              </w:rPr>
              <w:t>Klosterhaus</w:t>
            </w:r>
            <w:r w:rsidR="00EE5BE9" w:rsidRPr="000463F2">
              <w:rPr>
                <w:szCs w:val="22"/>
              </w:rPr>
              <w:t xml:space="preserve"> </w:t>
            </w:r>
          </w:p>
        </w:tc>
      </w:tr>
      <w:tr w:rsidR="003F2432" w14:paraId="3CD1EF37" w14:textId="77777777" w:rsidTr="001762A0">
        <w:trPr>
          <w:trHeight w:val="828"/>
        </w:trPr>
        <w:tc>
          <w:tcPr>
            <w:tcW w:w="990" w:type="dxa"/>
          </w:tcPr>
          <w:p w14:paraId="3CD1EF34" w14:textId="6EC0227C" w:rsidR="003F2432" w:rsidRDefault="00CE07EF" w:rsidP="003F2432">
            <w:r>
              <w:t>8:</w:t>
            </w:r>
            <w:r w:rsidR="009D3FE5">
              <w:t xml:space="preserve">20 </w:t>
            </w:r>
            <w:r w:rsidR="00F85996">
              <w:t>am</w:t>
            </w:r>
          </w:p>
        </w:tc>
        <w:tc>
          <w:tcPr>
            <w:tcW w:w="7556" w:type="dxa"/>
          </w:tcPr>
          <w:p w14:paraId="57AFEB8D" w14:textId="77777777" w:rsidR="003F2432" w:rsidRDefault="003F2432" w:rsidP="003F2432">
            <w:pPr>
              <w:rPr>
                <w:szCs w:val="22"/>
              </w:rPr>
            </w:pPr>
            <w:r w:rsidRPr="000463F2">
              <w:rPr>
                <w:szCs w:val="22"/>
              </w:rPr>
              <w:t>Action Item: Meeting Adjournment</w:t>
            </w:r>
          </w:p>
          <w:p w14:paraId="694E89DC" w14:textId="29921DC8" w:rsidR="00DB0008" w:rsidRDefault="00DB0008" w:rsidP="003F2432">
            <w:pPr>
              <w:rPr>
                <w:szCs w:val="22"/>
              </w:rPr>
            </w:pPr>
            <w:r>
              <w:rPr>
                <w:szCs w:val="22"/>
              </w:rPr>
              <w:t>First – Laura</w:t>
            </w:r>
          </w:p>
          <w:p w14:paraId="33DE7437" w14:textId="77777777" w:rsidR="00DB0008" w:rsidRDefault="00DB0008" w:rsidP="003F2432">
            <w:pPr>
              <w:rPr>
                <w:szCs w:val="22"/>
              </w:rPr>
            </w:pPr>
            <w:r>
              <w:rPr>
                <w:szCs w:val="22"/>
              </w:rPr>
              <w:t xml:space="preserve">Second – Adam </w:t>
            </w:r>
          </w:p>
          <w:p w14:paraId="3CD1EF35" w14:textId="5147F09A" w:rsidR="00DB0008" w:rsidRPr="000463F2" w:rsidRDefault="00DB0008" w:rsidP="003F2432">
            <w:pPr>
              <w:rPr>
                <w:szCs w:val="22"/>
              </w:rPr>
            </w:pPr>
            <w:r>
              <w:rPr>
                <w:szCs w:val="22"/>
              </w:rPr>
              <w:t>All</w:t>
            </w:r>
          </w:p>
        </w:tc>
        <w:tc>
          <w:tcPr>
            <w:tcW w:w="1714" w:type="dxa"/>
          </w:tcPr>
          <w:p w14:paraId="3CD1EF36" w14:textId="2D9AD6BB" w:rsidR="003F2432" w:rsidRPr="000463F2" w:rsidRDefault="000474E5" w:rsidP="003F2432">
            <w:pPr>
              <w:rPr>
                <w:szCs w:val="22"/>
              </w:rPr>
            </w:pPr>
            <w:r w:rsidRPr="000463F2">
              <w:rPr>
                <w:szCs w:val="22"/>
              </w:rPr>
              <w:t>Klosterhaus</w:t>
            </w:r>
          </w:p>
        </w:tc>
      </w:tr>
    </w:tbl>
    <w:p w14:paraId="3CD1EF38" w14:textId="77777777" w:rsidR="006B7020" w:rsidRDefault="006B7020" w:rsidP="006B7020">
      <w:pPr>
        <w:pStyle w:val="Heading1"/>
      </w:pPr>
      <w:r>
        <w:lastRenderedPageBreak/>
        <w:t>Meeting Norms</w:t>
      </w:r>
    </w:p>
    <w:p w14:paraId="3CD1EF39" w14:textId="1AE0451D" w:rsidR="0042555F" w:rsidRDefault="00C60858" w:rsidP="006B7020">
      <w:pPr>
        <w:jc w:val="center"/>
        <w:rPr>
          <w:sz w:val="24"/>
          <w:szCs w:val="17"/>
        </w:rPr>
      </w:pPr>
      <w:r>
        <w:rPr>
          <w:sz w:val="24"/>
          <w:szCs w:val="17"/>
        </w:rPr>
        <w:t>Silences Phones</w:t>
      </w:r>
      <w:r w:rsidR="006B7020" w:rsidRPr="007D0F5A">
        <w:rPr>
          <w:sz w:val="24"/>
          <w:szCs w:val="17"/>
        </w:rPr>
        <w:t xml:space="preserve"> | Be Respectful of Others’ Opinions | Work for the Good of All Students</w:t>
      </w:r>
    </w:p>
    <w:p w14:paraId="333B5A53" w14:textId="77777777" w:rsidR="00FF5E97" w:rsidRDefault="00FF5E97" w:rsidP="00FF5E97">
      <w:pPr>
        <w:spacing w:after="0" w:line="240" w:lineRule="auto"/>
        <w:rPr>
          <w:b/>
          <w:bCs/>
          <w:sz w:val="18"/>
          <w:szCs w:val="18"/>
        </w:rPr>
      </w:pPr>
    </w:p>
    <w:p w14:paraId="664C850C" w14:textId="77777777" w:rsidR="00FF5E97" w:rsidRDefault="00FF5E97" w:rsidP="00FF5E97">
      <w:pPr>
        <w:spacing w:after="0" w:line="240" w:lineRule="auto"/>
        <w:rPr>
          <w:b/>
          <w:bCs/>
          <w:sz w:val="18"/>
          <w:szCs w:val="18"/>
        </w:rPr>
      </w:pPr>
    </w:p>
    <w:p w14:paraId="2961C3D8" w14:textId="77777777" w:rsidR="00D132AA" w:rsidRDefault="00D132AA" w:rsidP="00FF5E97">
      <w:pPr>
        <w:spacing w:after="0" w:line="240" w:lineRule="auto"/>
        <w:rPr>
          <w:b/>
          <w:bCs/>
          <w:sz w:val="18"/>
          <w:szCs w:val="18"/>
        </w:rPr>
      </w:pPr>
    </w:p>
    <w:p w14:paraId="548A09AB" w14:textId="77777777" w:rsidR="00D132AA" w:rsidRDefault="00D132AA" w:rsidP="00FF5E97">
      <w:pPr>
        <w:spacing w:after="0" w:line="240" w:lineRule="auto"/>
        <w:rPr>
          <w:b/>
          <w:bCs/>
          <w:sz w:val="18"/>
          <w:szCs w:val="18"/>
        </w:rPr>
      </w:pPr>
    </w:p>
    <w:p w14:paraId="2D9DFD6B" w14:textId="77777777" w:rsidR="00D132AA" w:rsidRDefault="00D132AA" w:rsidP="00FF5E97">
      <w:pPr>
        <w:spacing w:after="0" w:line="240" w:lineRule="auto"/>
        <w:rPr>
          <w:b/>
          <w:bCs/>
          <w:sz w:val="18"/>
          <w:szCs w:val="18"/>
        </w:rPr>
      </w:pPr>
    </w:p>
    <w:sectPr w:rsidR="00D132AA" w:rsidSect="00B2036D">
      <w:footerReference w:type="default" r:id="rId11"/>
      <w:pgSz w:w="12240" w:h="15840"/>
      <w:pgMar w:top="270" w:right="720" w:bottom="36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3B0AC2" w14:textId="77777777" w:rsidR="00F37C56" w:rsidRDefault="00F37C56">
      <w:r>
        <w:separator/>
      </w:r>
    </w:p>
  </w:endnote>
  <w:endnote w:type="continuationSeparator" w:id="0">
    <w:p w14:paraId="1C919CB0" w14:textId="77777777" w:rsidR="00F37C56" w:rsidRDefault="00F37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1EF49" w14:textId="77777777" w:rsidR="00A667BA" w:rsidRDefault="00A667BA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C7748D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08F24" w14:textId="77777777" w:rsidR="00F37C56" w:rsidRDefault="00F37C56">
      <w:r>
        <w:separator/>
      </w:r>
    </w:p>
  </w:footnote>
  <w:footnote w:type="continuationSeparator" w:id="0">
    <w:p w14:paraId="2DD55799" w14:textId="77777777" w:rsidR="00F37C56" w:rsidRDefault="00F37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B6E31"/>
    <w:multiLevelType w:val="hybridMultilevel"/>
    <w:tmpl w:val="B156A3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3BF5DA3"/>
    <w:multiLevelType w:val="multilevel"/>
    <w:tmpl w:val="06126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C292330"/>
    <w:multiLevelType w:val="hybridMultilevel"/>
    <w:tmpl w:val="C7A4727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F5A2872"/>
    <w:multiLevelType w:val="hybridMultilevel"/>
    <w:tmpl w:val="5CE8B3B0"/>
    <w:lvl w:ilvl="0" w:tplc="E37EF756">
      <w:numFmt w:val="bullet"/>
      <w:lvlText w:val="-"/>
      <w:lvlJc w:val="left"/>
      <w:pPr>
        <w:ind w:left="720" w:hanging="360"/>
      </w:pPr>
      <w:rPr>
        <w:rFonts w:ascii="Palatino Linotype" w:eastAsiaTheme="minorEastAsia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7534F4"/>
    <w:multiLevelType w:val="hybridMultilevel"/>
    <w:tmpl w:val="680AE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172F44"/>
    <w:multiLevelType w:val="multilevel"/>
    <w:tmpl w:val="0448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F63DA0"/>
    <w:multiLevelType w:val="multilevel"/>
    <w:tmpl w:val="E70C7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0443BC"/>
    <w:multiLevelType w:val="hybridMultilevel"/>
    <w:tmpl w:val="7AACB1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6D14E9E"/>
    <w:multiLevelType w:val="multilevel"/>
    <w:tmpl w:val="A9907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936E55"/>
    <w:multiLevelType w:val="hybridMultilevel"/>
    <w:tmpl w:val="5A34D30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8240E9"/>
    <w:multiLevelType w:val="hybridMultilevel"/>
    <w:tmpl w:val="C06A1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4917144">
    <w:abstractNumId w:val="19"/>
  </w:num>
  <w:num w:numId="2" w16cid:durableId="446000177">
    <w:abstractNumId w:val="23"/>
  </w:num>
  <w:num w:numId="3" w16cid:durableId="1517966665">
    <w:abstractNumId w:val="15"/>
  </w:num>
  <w:num w:numId="4" w16cid:durableId="534586783">
    <w:abstractNumId w:val="11"/>
  </w:num>
  <w:num w:numId="5" w16cid:durableId="1545092555">
    <w:abstractNumId w:val="16"/>
  </w:num>
  <w:num w:numId="6" w16cid:durableId="1588535310">
    <w:abstractNumId w:val="9"/>
  </w:num>
  <w:num w:numId="7" w16cid:durableId="1207721897">
    <w:abstractNumId w:val="7"/>
  </w:num>
  <w:num w:numId="8" w16cid:durableId="160393836">
    <w:abstractNumId w:val="6"/>
  </w:num>
  <w:num w:numId="9" w16cid:durableId="1612666860">
    <w:abstractNumId w:val="5"/>
  </w:num>
  <w:num w:numId="10" w16cid:durableId="1296646116">
    <w:abstractNumId w:val="4"/>
  </w:num>
  <w:num w:numId="11" w16cid:durableId="619455675">
    <w:abstractNumId w:val="8"/>
  </w:num>
  <w:num w:numId="12" w16cid:durableId="35005886">
    <w:abstractNumId w:val="3"/>
  </w:num>
  <w:num w:numId="13" w16cid:durableId="760300728">
    <w:abstractNumId w:val="2"/>
  </w:num>
  <w:num w:numId="14" w16cid:durableId="1612860909">
    <w:abstractNumId w:val="1"/>
  </w:num>
  <w:num w:numId="15" w16cid:durableId="430783873">
    <w:abstractNumId w:val="0"/>
  </w:num>
  <w:num w:numId="16" w16cid:durableId="797181928">
    <w:abstractNumId w:val="20"/>
  </w:num>
  <w:num w:numId="17" w16cid:durableId="1817337150">
    <w:abstractNumId w:val="12"/>
  </w:num>
  <w:num w:numId="18" w16cid:durableId="603418176">
    <w:abstractNumId w:val="22"/>
  </w:num>
  <w:num w:numId="19" w16cid:durableId="1141576994">
    <w:abstractNumId w:val="18"/>
  </w:num>
  <w:num w:numId="20" w16cid:durableId="2132363385">
    <w:abstractNumId w:val="17"/>
  </w:num>
  <w:num w:numId="21" w16cid:durableId="1294168981">
    <w:abstractNumId w:val="13"/>
  </w:num>
  <w:num w:numId="22" w16cid:durableId="595481189">
    <w:abstractNumId w:val="24"/>
  </w:num>
  <w:num w:numId="23" w16cid:durableId="992293422">
    <w:abstractNumId w:val="10"/>
  </w:num>
  <w:num w:numId="24" w16cid:durableId="1120876403">
    <w:abstractNumId w:val="14"/>
  </w:num>
  <w:num w:numId="25" w16cid:durableId="1958874658">
    <w:abstractNumId w:val="25"/>
  </w:num>
  <w:num w:numId="26" w16cid:durableId="154528829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555F"/>
    <w:rsid w:val="00012574"/>
    <w:rsid w:val="000137EE"/>
    <w:rsid w:val="0001430E"/>
    <w:rsid w:val="00020B0A"/>
    <w:rsid w:val="00023278"/>
    <w:rsid w:val="000232CE"/>
    <w:rsid w:val="0002598C"/>
    <w:rsid w:val="000463F2"/>
    <w:rsid w:val="000474E5"/>
    <w:rsid w:val="000679F2"/>
    <w:rsid w:val="000715CE"/>
    <w:rsid w:val="00092DCA"/>
    <w:rsid w:val="0009683B"/>
    <w:rsid w:val="000B0F1D"/>
    <w:rsid w:val="000B3751"/>
    <w:rsid w:val="000B6065"/>
    <w:rsid w:val="000C4AFA"/>
    <w:rsid w:val="000C6509"/>
    <w:rsid w:val="000E01CD"/>
    <w:rsid w:val="000E1E20"/>
    <w:rsid w:val="000E7A35"/>
    <w:rsid w:val="00102561"/>
    <w:rsid w:val="0010281C"/>
    <w:rsid w:val="00103584"/>
    <w:rsid w:val="00132523"/>
    <w:rsid w:val="001447F0"/>
    <w:rsid w:val="0015208A"/>
    <w:rsid w:val="00157F77"/>
    <w:rsid w:val="001632EE"/>
    <w:rsid w:val="00164F9A"/>
    <w:rsid w:val="001701FD"/>
    <w:rsid w:val="001762A0"/>
    <w:rsid w:val="001942E1"/>
    <w:rsid w:val="001A041B"/>
    <w:rsid w:val="001A0B65"/>
    <w:rsid w:val="001B4D7F"/>
    <w:rsid w:val="001C478F"/>
    <w:rsid w:val="001C5937"/>
    <w:rsid w:val="001C6304"/>
    <w:rsid w:val="001D0897"/>
    <w:rsid w:val="001D2A94"/>
    <w:rsid w:val="001D5040"/>
    <w:rsid w:val="001E4AE2"/>
    <w:rsid w:val="001E6181"/>
    <w:rsid w:val="001E74E8"/>
    <w:rsid w:val="001F32A9"/>
    <w:rsid w:val="001F36DF"/>
    <w:rsid w:val="00206276"/>
    <w:rsid w:val="00207BCB"/>
    <w:rsid w:val="002111DD"/>
    <w:rsid w:val="00213418"/>
    <w:rsid w:val="00217FA0"/>
    <w:rsid w:val="002202D7"/>
    <w:rsid w:val="002215B1"/>
    <w:rsid w:val="00224E52"/>
    <w:rsid w:val="00230C31"/>
    <w:rsid w:val="00234D4E"/>
    <w:rsid w:val="0024050A"/>
    <w:rsid w:val="0024181B"/>
    <w:rsid w:val="002437A4"/>
    <w:rsid w:val="00246273"/>
    <w:rsid w:val="00251210"/>
    <w:rsid w:val="00267B5F"/>
    <w:rsid w:val="00273029"/>
    <w:rsid w:val="0028595B"/>
    <w:rsid w:val="00293D81"/>
    <w:rsid w:val="002A00F6"/>
    <w:rsid w:val="002A44CC"/>
    <w:rsid w:val="002B57D2"/>
    <w:rsid w:val="002B6987"/>
    <w:rsid w:val="002B7396"/>
    <w:rsid w:val="002C4F58"/>
    <w:rsid w:val="002D3A60"/>
    <w:rsid w:val="002D5FC4"/>
    <w:rsid w:val="002D6ECC"/>
    <w:rsid w:val="002F135E"/>
    <w:rsid w:val="00306813"/>
    <w:rsid w:val="00310D52"/>
    <w:rsid w:val="00322AA9"/>
    <w:rsid w:val="003357E4"/>
    <w:rsid w:val="003511A5"/>
    <w:rsid w:val="00354D4E"/>
    <w:rsid w:val="00361FED"/>
    <w:rsid w:val="003627F5"/>
    <w:rsid w:val="00365C3E"/>
    <w:rsid w:val="0037305F"/>
    <w:rsid w:val="00374240"/>
    <w:rsid w:val="003762D9"/>
    <w:rsid w:val="00381CE0"/>
    <w:rsid w:val="003844D0"/>
    <w:rsid w:val="00391C93"/>
    <w:rsid w:val="00391FB8"/>
    <w:rsid w:val="003A1405"/>
    <w:rsid w:val="003A2CE0"/>
    <w:rsid w:val="003A7BBF"/>
    <w:rsid w:val="003E7AB9"/>
    <w:rsid w:val="003F2432"/>
    <w:rsid w:val="003F4212"/>
    <w:rsid w:val="004000CC"/>
    <w:rsid w:val="00402313"/>
    <w:rsid w:val="004027D0"/>
    <w:rsid w:val="0040355F"/>
    <w:rsid w:val="00415942"/>
    <w:rsid w:val="00422E31"/>
    <w:rsid w:val="00423E57"/>
    <w:rsid w:val="004240EA"/>
    <w:rsid w:val="00424F14"/>
    <w:rsid w:val="0042555F"/>
    <w:rsid w:val="00431072"/>
    <w:rsid w:val="00434752"/>
    <w:rsid w:val="00443568"/>
    <w:rsid w:val="004530C6"/>
    <w:rsid w:val="004810D4"/>
    <w:rsid w:val="0048612F"/>
    <w:rsid w:val="0049237B"/>
    <w:rsid w:val="00495991"/>
    <w:rsid w:val="004A02F1"/>
    <w:rsid w:val="004A05B1"/>
    <w:rsid w:val="004C6F94"/>
    <w:rsid w:val="004D38FF"/>
    <w:rsid w:val="004E0994"/>
    <w:rsid w:val="004E6392"/>
    <w:rsid w:val="004F1500"/>
    <w:rsid w:val="004F5BBC"/>
    <w:rsid w:val="0051788B"/>
    <w:rsid w:val="0052453F"/>
    <w:rsid w:val="005252E5"/>
    <w:rsid w:val="005335D6"/>
    <w:rsid w:val="00535231"/>
    <w:rsid w:val="0054380D"/>
    <w:rsid w:val="00551E3D"/>
    <w:rsid w:val="005538A0"/>
    <w:rsid w:val="00555698"/>
    <w:rsid w:val="00564585"/>
    <w:rsid w:val="00564910"/>
    <w:rsid w:val="00575912"/>
    <w:rsid w:val="005951FE"/>
    <w:rsid w:val="00595F10"/>
    <w:rsid w:val="005A19B8"/>
    <w:rsid w:val="005A64FA"/>
    <w:rsid w:val="005B76B5"/>
    <w:rsid w:val="005C75C2"/>
    <w:rsid w:val="005D1B74"/>
    <w:rsid w:val="005E18B7"/>
    <w:rsid w:val="005F7311"/>
    <w:rsid w:val="00604FBD"/>
    <w:rsid w:val="0060587F"/>
    <w:rsid w:val="006065FF"/>
    <w:rsid w:val="00607BA8"/>
    <w:rsid w:val="00612F8E"/>
    <w:rsid w:val="00616880"/>
    <w:rsid w:val="00622230"/>
    <w:rsid w:val="006231D2"/>
    <w:rsid w:val="00625085"/>
    <w:rsid w:val="006334E2"/>
    <w:rsid w:val="006378DE"/>
    <w:rsid w:val="00643F92"/>
    <w:rsid w:val="0064465B"/>
    <w:rsid w:val="00646228"/>
    <w:rsid w:val="00651C4A"/>
    <w:rsid w:val="006562B1"/>
    <w:rsid w:val="006623A5"/>
    <w:rsid w:val="0067178F"/>
    <w:rsid w:val="006730C8"/>
    <w:rsid w:val="006800B1"/>
    <w:rsid w:val="00692243"/>
    <w:rsid w:val="006948B3"/>
    <w:rsid w:val="006955FC"/>
    <w:rsid w:val="006A2F43"/>
    <w:rsid w:val="006B7020"/>
    <w:rsid w:val="006B735C"/>
    <w:rsid w:val="006C5AE0"/>
    <w:rsid w:val="006E0669"/>
    <w:rsid w:val="006E46C5"/>
    <w:rsid w:val="006E61C7"/>
    <w:rsid w:val="006E6FC4"/>
    <w:rsid w:val="006F0AA4"/>
    <w:rsid w:val="006F32B6"/>
    <w:rsid w:val="006F5FF7"/>
    <w:rsid w:val="006F6903"/>
    <w:rsid w:val="00703239"/>
    <w:rsid w:val="007279C1"/>
    <w:rsid w:val="00742041"/>
    <w:rsid w:val="007445C6"/>
    <w:rsid w:val="00747C14"/>
    <w:rsid w:val="00747D97"/>
    <w:rsid w:val="00761DEA"/>
    <w:rsid w:val="007702FB"/>
    <w:rsid w:val="00783ADC"/>
    <w:rsid w:val="0079166F"/>
    <w:rsid w:val="007929C7"/>
    <w:rsid w:val="007A3B7C"/>
    <w:rsid w:val="007A43CB"/>
    <w:rsid w:val="007A4560"/>
    <w:rsid w:val="007A7603"/>
    <w:rsid w:val="007B08A2"/>
    <w:rsid w:val="007C267D"/>
    <w:rsid w:val="007D0F5A"/>
    <w:rsid w:val="007D57CE"/>
    <w:rsid w:val="007E37DD"/>
    <w:rsid w:val="007F49C6"/>
    <w:rsid w:val="00802038"/>
    <w:rsid w:val="008026DF"/>
    <w:rsid w:val="00805909"/>
    <w:rsid w:val="00811287"/>
    <w:rsid w:val="008353E2"/>
    <w:rsid w:val="0085186A"/>
    <w:rsid w:val="0086539F"/>
    <w:rsid w:val="00873F41"/>
    <w:rsid w:val="00877617"/>
    <w:rsid w:val="00880B48"/>
    <w:rsid w:val="00883784"/>
    <w:rsid w:val="008B0139"/>
    <w:rsid w:val="008B1020"/>
    <w:rsid w:val="008B2E4D"/>
    <w:rsid w:val="008B3E75"/>
    <w:rsid w:val="008C6212"/>
    <w:rsid w:val="008E62DB"/>
    <w:rsid w:val="008E7104"/>
    <w:rsid w:val="0091738E"/>
    <w:rsid w:val="0092131B"/>
    <w:rsid w:val="009345B9"/>
    <w:rsid w:val="00937CE7"/>
    <w:rsid w:val="009462E8"/>
    <w:rsid w:val="009545C9"/>
    <w:rsid w:val="00960477"/>
    <w:rsid w:val="0096067A"/>
    <w:rsid w:val="0097305C"/>
    <w:rsid w:val="00977CE4"/>
    <w:rsid w:val="009828DE"/>
    <w:rsid w:val="009917CF"/>
    <w:rsid w:val="00991DAF"/>
    <w:rsid w:val="00996E22"/>
    <w:rsid w:val="009A108B"/>
    <w:rsid w:val="009A2149"/>
    <w:rsid w:val="009B79A7"/>
    <w:rsid w:val="009C0315"/>
    <w:rsid w:val="009C4FB6"/>
    <w:rsid w:val="009D3FE5"/>
    <w:rsid w:val="009D43FB"/>
    <w:rsid w:val="009F42DB"/>
    <w:rsid w:val="009F7918"/>
    <w:rsid w:val="00A05634"/>
    <w:rsid w:val="00A11A26"/>
    <w:rsid w:val="00A1689C"/>
    <w:rsid w:val="00A32A49"/>
    <w:rsid w:val="00A3333A"/>
    <w:rsid w:val="00A41C8C"/>
    <w:rsid w:val="00A43959"/>
    <w:rsid w:val="00A62060"/>
    <w:rsid w:val="00A667BA"/>
    <w:rsid w:val="00A700B1"/>
    <w:rsid w:val="00A857B6"/>
    <w:rsid w:val="00A9559C"/>
    <w:rsid w:val="00AA1798"/>
    <w:rsid w:val="00AB0DE4"/>
    <w:rsid w:val="00AD25CF"/>
    <w:rsid w:val="00AD3A60"/>
    <w:rsid w:val="00AE4B7F"/>
    <w:rsid w:val="00AE4C7E"/>
    <w:rsid w:val="00B02271"/>
    <w:rsid w:val="00B2036D"/>
    <w:rsid w:val="00B23428"/>
    <w:rsid w:val="00B24D42"/>
    <w:rsid w:val="00B32E0E"/>
    <w:rsid w:val="00B41968"/>
    <w:rsid w:val="00B41E58"/>
    <w:rsid w:val="00B455A6"/>
    <w:rsid w:val="00B77757"/>
    <w:rsid w:val="00B835B9"/>
    <w:rsid w:val="00B83A8A"/>
    <w:rsid w:val="00B84222"/>
    <w:rsid w:val="00B90F67"/>
    <w:rsid w:val="00B95DB4"/>
    <w:rsid w:val="00BB0A66"/>
    <w:rsid w:val="00BC066E"/>
    <w:rsid w:val="00BC5AAF"/>
    <w:rsid w:val="00BC5E2F"/>
    <w:rsid w:val="00BD196D"/>
    <w:rsid w:val="00BE6E91"/>
    <w:rsid w:val="00C10233"/>
    <w:rsid w:val="00C1689B"/>
    <w:rsid w:val="00C2172A"/>
    <w:rsid w:val="00C249C6"/>
    <w:rsid w:val="00C24A4E"/>
    <w:rsid w:val="00C24E47"/>
    <w:rsid w:val="00C3282A"/>
    <w:rsid w:val="00C33CEC"/>
    <w:rsid w:val="00C36A97"/>
    <w:rsid w:val="00C45260"/>
    <w:rsid w:val="00C47FD6"/>
    <w:rsid w:val="00C56017"/>
    <w:rsid w:val="00C5713E"/>
    <w:rsid w:val="00C60858"/>
    <w:rsid w:val="00C624F5"/>
    <w:rsid w:val="00C64843"/>
    <w:rsid w:val="00C70305"/>
    <w:rsid w:val="00C703E5"/>
    <w:rsid w:val="00C7748D"/>
    <w:rsid w:val="00C86790"/>
    <w:rsid w:val="00CA1942"/>
    <w:rsid w:val="00CB5322"/>
    <w:rsid w:val="00CC29B5"/>
    <w:rsid w:val="00CC49F4"/>
    <w:rsid w:val="00CC5E63"/>
    <w:rsid w:val="00CC5F4C"/>
    <w:rsid w:val="00CD3E3E"/>
    <w:rsid w:val="00CD5C26"/>
    <w:rsid w:val="00CE07EF"/>
    <w:rsid w:val="00D0081A"/>
    <w:rsid w:val="00D02C5F"/>
    <w:rsid w:val="00D132AA"/>
    <w:rsid w:val="00D212CA"/>
    <w:rsid w:val="00D21397"/>
    <w:rsid w:val="00D25A26"/>
    <w:rsid w:val="00D269E7"/>
    <w:rsid w:val="00D34FA2"/>
    <w:rsid w:val="00D43C84"/>
    <w:rsid w:val="00D4619A"/>
    <w:rsid w:val="00D536C7"/>
    <w:rsid w:val="00D54AA9"/>
    <w:rsid w:val="00D827D1"/>
    <w:rsid w:val="00D8320C"/>
    <w:rsid w:val="00D83E4C"/>
    <w:rsid w:val="00D92060"/>
    <w:rsid w:val="00DA31D3"/>
    <w:rsid w:val="00DB0008"/>
    <w:rsid w:val="00DB0C31"/>
    <w:rsid w:val="00DB1F09"/>
    <w:rsid w:val="00DC3675"/>
    <w:rsid w:val="00DD1D9A"/>
    <w:rsid w:val="00DD2FCB"/>
    <w:rsid w:val="00DE0016"/>
    <w:rsid w:val="00DE6FDA"/>
    <w:rsid w:val="00DF32F7"/>
    <w:rsid w:val="00DF7BDE"/>
    <w:rsid w:val="00E050C8"/>
    <w:rsid w:val="00E31413"/>
    <w:rsid w:val="00E37BB9"/>
    <w:rsid w:val="00E63A1A"/>
    <w:rsid w:val="00E72096"/>
    <w:rsid w:val="00E82621"/>
    <w:rsid w:val="00E90365"/>
    <w:rsid w:val="00E90436"/>
    <w:rsid w:val="00E96A7D"/>
    <w:rsid w:val="00EC5B9F"/>
    <w:rsid w:val="00EC7169"/>
    <w:rsid w:val="00ED41E9"/>
    <w:rsid w:val="00ED5EBC"/>
    <w:rsid w:val="00ED6850"/>
    <w:rsid w:val="00EE290F"/>
    <w:rsid w:val="00EE2C28"/>
    <w:rsid w:val="00EE3B71"/>
    <w:rsid w:val="00EE5BE9"/>
    <w:rsid w:val="00EF28B1"/>
    <w:rsid w:val="00F06495"/>
    <w:rsid w:val="00F067E7"/>
    <w:rsid w:val="00F13B5E"/>
    <w:rsid w:val="00F37C56"/>
    <w:rsid w:val="00F4567D"/>
    <w:rsid w:val="00F513EE"/>
    <w:rsid w:val="00F60B26"/>
    <w:rsid w:val="00F64388"/>
    <w:rsid w:val="00F720D6"/>
    <w:rsid w:val="00F75ECA"/>
    <w:rsid w:val="00F8274F"/>
    <w:rsid w:val="00F85996"/>
    <w:rsid w:val="00F87A05"/>
    <w:rsid w:val="00F87CFC"/>
    <w:rsid w:val="00F90A36"/>
    <w:rsid w:val="00F927CD"/>
    <w:rsid w:val="00FC1642"/>
    <w:rsid w:val="00FC3106"/>
    <w:rsid w:val="00FE00CD"/>
    <w:rsid w:val="00FE19F9"/>
    <w:rsid w:val="00FF029B"/>
    <w:rsid w:val="00FF1045"/>
    <w:rsid w:val="00FF5AE5"/>
    <w:rsid w:val="00FF5E97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CD1EF00"/>
  <w15:chartTrackingRefBased/>
  <w15:docId w15:val="{9777E4FF-330D-4F89-98B1-E69122DC7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7A610D" w:themeColor="accent3" w:themeShade="80"/>
        <w:bottom w:val="single" w:sz="4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semiHidden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semiHidden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A5B592" w:themeColor="accent1" w:shadow="1"/>
        <w:left w:val="single" w:sz="2" w:space="10" w:color="A5B592" w:themeColor="accent1" w:shadow="1"/>
        <w:bottom w:val="single" w:sz="2" w:space="10" w:color="A5B592" w:themeColor="accent1" w:shadow="1"/>
        <w:right w:val="single" w:sz="2" w:space="10" w:color="A5B592" w:themeColor="accent1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53614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unhideWhenUsed/>
    <w:rsid w:val="00F64388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A5B592" w:themeColor="accent1"/>
        <w:bottom w:val="single" w:sz="4" w:space="10" w:color="A5B592" w:themeColor="accent1"/>
      </w:pBdr>
      <w:spacing w:before="360" w:after="360"/>
      <w:ind w:left="864" w:right="864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53614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53614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semiHidden/>
    <w:rsid w:val="00217FA0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nschinef\Desktop\Facilitator%20Files\Sample%20Beginning%20of%20Year%20SGC%20Agend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6557ECB14D446F2A54DDF03015817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6CD5BA-9DC2-4668-8649-D2A003BCA99B}"/>
      </w:docPartPr>
      <w:docPartBody>
        <w:p w:rsidR="0020021E" w:rsidRDefault="00CA6A4E">
          <w:pPr>
            <w:pStyle w:val="96557ECB14D446F2A54DDF03015817D9"/>
          </w:pPr>
          <w:r>
            <w:rPr>
              <w:rStyle w:val="IntenseEmphasis"/>
            </w:rPr>
            <w:t>Date | time</w:t>
          </w:r>
        </w:p>
      </w:docPartBody>
    </w:docPart>
    <w:docPart>
      <w:docPartPr>
        <w:name w:val="C9D360AA04E64FB1A0A6533558553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93A3B2-C46A-438A-B2E2-4D17BAA7DBE3}"/>
      </w:docPartPr>
      <w:docPartBody>
        <w:p w:rsidR="0020021E" w:rsidRDefault="00CA6A4E">
          <w:pPr>
            <w:pStyle w:val="C9D360AA04E64FB1A0A65335585537E0"/>
          </w:pPr>
          <w:r>
            <w:t>Time</w:t>
          </w:r>
        </w:p>
      </w:docPartBody>
    </w:docPart>
    <w:docPart>
      <w:docPartPr>
        <w:name w:val="DDF2ECBDC51542E68A1061AC702256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7E37C-FA70-4E9D-BA3F-D787662B5B97}"/>
      </w:docPartPr>
      <w:docPartBody>
        <w:p w:rsidR="0020021E" w:rsidRDefault="00CA6A4E">
          <w:pPr>
            <w:pStyle w:val="DDF2ECBDC51542E68A1061AC702256CA"/>
          </w:pPr>
          <w:r w:rsidRPr="00802038">
            <w:t>Item</w:t>
          </w:r>
        </w:p>
      </w:docPartBody>
    </w:docPart>
    <w:docPart>
      <w:docPartPr>
        <w:name w:val="D5C8918981424D4E8B22CFAB3245B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8E7E72-186A-4137-93FA-36712E766A0D}"/>
      </w:docPartPr>
      <w:docPartBody>
        <w:p w:rsidR="0020021E" w:rsidRDefault="00CA6A4E">
          <w:pPr>
            <w:pStyle w:val="D5C8918981424D4E8B22CFAB3245B0A1"/>
          </w:pPr>
          <w:r>
            <w:t>Owner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A4E"/>
    <w:rsid w:val="00003747"/>
    <w:rsid w:val="00072748"/>
    <w:rsid w:val="000C6509"/>
    <w:rsid w:val="000F43D0"/>
    <w:rsid w:val="00150B58"/>
    <w:rsid w:val="001617AB"/>
    <w:rsid w:val="001D35C5"/>
    <w:rsid w:val="0020021E"/>
    <w:rsid w:val="003627F5"/>
    <w:rsid w:val="003A5804"/>
    <w:rsid w:val="004633D2"/>
    <w:rsid w:val="00495991"/>
    <w:rsid w:val="004B6FE7"/>
    <w:rsid w:val="004F1500"/>
    <w:rsid w:val="005023B3"/>
    <w:rsid w:val="00513C60"/>
    <w:rsid w:val="005A19B8"/>
    <w:rsid w:val="00731519"/>
    <w:rsid w:val="007951ED"/>
    <w:rsid w:val="007A4560"/>
    <w:rsid w:val="007C0AAB"/>
    <w:rsid w:val="008F13DF"/>
    <w:rsid w:val="0091738E"/>
    <w:rsid w:val="009F42DB"/>
    <w:rsid w:val="00A259C9"/>
    <w:rsid w:val="00A9559C"/>
    <w:rsid w:val="00CA6A4E"/>
    <w:rsid w:val="00D32B29"/>
    <w:rsid w:val="00D43C84"/>
    <w:rsid w:val="00D53034"/>
    <w:rsid w:val="00D54AA9"/>
    <w:rsid w:val="00EC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3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3"/>
    <w:unhideWhenUsed/>
    <w:qFormat/>
    <w:rPr>
      <w:i/>
      <w:iCs/>
      <w:color w:val="80340D" w:themeColor="accent2" w:themeShade="80"/>
    </w:rPr>
  </w:style>
  <w:style w:type="paragraph" w:customStyle="1" w:styleId="96557ECB14D446F2A54DDF03015817D9">
    <w:name w:val="96557ECB14D446F2A54DDF03015817D9"/>
  </w:style>
  <w:style w:type="paragraph" w:customStyle="1" w:styleId="C9D360AA04E64FB1A0A65335585537E0">
    <w:name w:val="C9D360AA04E64FB1A0A65335585537E0"/>
  </w:style>
  <w:style w:type="paragraph" w:customStyle="1" w:styleId="DDF2ECBDC51542E68A1061AC702256CA">
    <w:name w:val="DDF2ECBDC51542E68A1061AC702256CA"/>
  </w:style>
  <w:style w:type="paragraph" w:customStyle="1" w:styleId="D5C8918981424D4E8B22CFAB3245B0A1">
    <w:name w:val="D5C8918981424D4E8B22CFAB3245B0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3BFE90-1B91-4448-AF66-3DE264BA5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Sample Beginning of Year SGC Agenda</Template>
  <TotalTime>1</TotalTime>
  <Pages>3</Pages>
  <Words>540</Words>
  <Characters>2814</Characters>
  <Application>Microsoft Office Word</Application>
  <DocSecurity>0</DocSecurity>
  <Lines>104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Gowin, Susan</dc:creator>
  <cp:lastModifiedBy>Gowin, Susan</cp:lastModifiedBy>
  <cp:revision>2</cp:revision>
  <cp:lastPrinted>2017-05-04T14:54:00Z</cp:lastPrinted>
  <dcterms:created xsi:type="dcterms:W3CDTF">2025-01-10T15:31:00Z</dcterms:created>
  <dcterms:modified xsi:type="dcterms:W3CDTF">2025-01-10T15:31:00Z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MSIP_Label_0ee3c538-ec52-435f-ae58-017644bd9513_Enabled">
    <vt:lpwstr>true</vt:lpwstr>
  </property>
  <property fmtid="{D5CDD505-2E9C-101B-9397-08002B2CF9AE}" pid="4" name="MSIP_Label_0ee3c538-ec52-435f-ae58-017644bd9513_SetDate">
    <vt:lpwstr>2022-06-15T16:12:35Z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Name">
    <vt:lpwstr>0ee3c538-ec52-435f-ae58-017644bd9513</vt:lpwstr>
  </property>
  <property fmtid="{D5CDD505-2E9C-101B-9397-08002B2CF9AE}" pid="7" name="MSIP_Label_0ee3c538-ec52-435f-ae58-017644bd9513_SiteId">
    <vt:lpwstr>0cdcb198-8169-4b70-ba9f-da7e3ba700c2</vt:lpwstr>
  </property>
  <property fmtid="{D5CDD505-2E9C-101B-9397-08002B2CF9AE}" pid="8" name="MSIP_Label_0ee3c538-ec52-435f-ae58-017644bd9513_ActionId">
    <vt:lpwstr>81e204aa-d1aa-4d94-bf29-5b6b7bb7b341</vt:lpwstr>
  </property>
  <property fmtid="{D5CDD505-2E9C-101B-9397-08002B2CF9AE}" pid="9" name="MSIP_Label_0ee3c538-ec52-435f-ae58-017644bd9513_ContentBits">
    <vt:lpwstr>0</vt:lpwstr>
  </property>
</Properties>
</file>