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C0AB6" w14:textId="093AFFF6" w:rsidR="002850AD" w:rsidRPr="0036637B" w:rsidRDefault="0036637B" w:rsidP="0036637B">
      <w:pPr>
        <w:jc w:val="right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noProof/>
          <w:color w:val="00000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A367A38" wp14:editId="216B8CA1">
                <wp:simplePos x="0" y="0"/>
                <wp:positionH relativeFrom="column">
                  <wp:posOffset>4657725</wp:posOffset>
                </wp:positionH>
                <wp:positionV relativeFrom="paragraph">
                  <wp:posOffset>-211454</wp:posOffset>
                </wp:positionV>
                <wp:extent cx="2181225" cy="1028700"/>
                <wp:effectExtent l="0" t="0" r="0" b="0"/>
                <wp:wrapNone/>
                <wp:docPr id="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6D17A" w14:textId="77777777" w:rsidR="007A43F1" w:rsidRPr="00285CC0" w:rsidRDefault="007A43F1">
                            <w:pPr>
                              <w:jc w:val="right"/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</w:pPr>
                          </w:p>
                          <w:p w14:paraId="02BEFBD5" w14:textId="77777777" w:rsidR="007A43F1" w:rsidRPr="00285CC0" w:rsidRDefault="007A43F1">
                            <w:pPr>
                              <w:jc w:val="right"/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</w:pPr>
                          </w:p>
                          <w:p w14:paraId="73CFCAEE" w14:textId="77777777" w:rsidR="007A43F1" w:rsidRPr="00285CC0" w:rsidRDefault="007A43F1" w:rsidP="0036637B">
                            <w:pPr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</w:pPr>
                            <w:r w:rsidRPr="00285CC0"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  <w:t>2800 Clay Edwards Drive</w:t>
                            </w:r>
                          </w:p>
                          <w:p w14:paraId="3FA2D217" w14:textId="5A23841C" w:rsidR="007A43F1" w:rsidRPr="00285CC0" w:rsidRDefault="007A43F1" w:rsidP="0036637B">
                            <w:pPr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</w:pPr>
                            <w:r w:rsidRPr="00285CC0"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  <w:t>North Kansas City, MO</w:t>
                            </w:r>
                            <w:r w:rsidR="0036637B"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85CC0"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  <w:t>64116-32</w:t>
                            </w:r>
                            <w:r w:rsidR="00C6521C" w:rsidRPr="00285CC0">
                              <w:rPr>
                                <w:rFonts w:ascii="Palatino" w:hAnsi="Palatino"/>
                                <w:sz w:val="20"/>
                                <w:szCs w:val="20"/>
                              </w:rPr>
                              <w:t>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67A38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66.75pt;margin-top:-16.65pt;width:171.75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" o:allowincell="f" filled="f" stroked="f" strokeweight="0">
                <v:textbox>
                  <w:txbxContent>
                    <w:p w14:paraId="08A6D17A" w14:textId="77777777" w:rsidR="007A43F1" w:rsidRPr="00285CC0" w:rsidRDefault="007A43F1">
                      <w:pPr>
                        <w:jc w:val="right"/>
                        <w:rPr>
                          <w:rFonts w:ascii="Palatino" w:hAnsi="Palatino"/>
                          <w:sz w:val="20"/>
                          <w:szCs w:val="20"/>
                        </w:rPr>
                      </w:pPr>
                    </w:p>
                    <w:p w14:paraId="02BEFBD5" w14:textId="77777777" w:rsidR="007A43F1" w:rsidRPr="00285CC0" w:rsidRDefault="007A43F1">
                      <w:pPr>
                        <w:jc w:val="right"/>
                        <w:rPr>
                          <w:rFonts w:ascii="Palatino" w:hAnsi="Palatino"/>
                          <w:sz w:val="20"/>
                          <w:szCs w:val="20"/>
                        </w:rPr>
                      </w:pPr>
                    </w:p>
                    <w:p w14:paraId="73CFCAEE" w14:textId="77777777" w:rsidR="007A43F1" w:rsidRPr="00285CC0" w:rsidRDefault="007A43F1" w:rsidP="0036637B">
                      <w:pPr>
                        <w:rPr>
                          <w:rFonts w:ascii="Palatino" w:hAnsi="Palatino"/>
                          <w:sz w:val="20"/>
                          <w:szCs w:val="20"/>
                        </w:rPr>
                      </w:pPr>
                      <w:r w:rsidRPr="00285CC0">
                        <w:rPr>
                          <w:rFonts w:ascii="Palatino" w:hAnsi="Palatino"/>
                          <w:sz w:val="20"/>
                          <w:szCs w:val="20"/>
                        </w:rPr>
                        <w:t>2800 Clay Edwards Drive</w:t>
                      </w:r>
                    </w:p>
                    <w:p w14:paraId="3FA2D217" w14:textId="5A23841C" w:rsidR="007A43F1" w:rsidRPr="00285CC0" w:rsidRDefault="007A43F1" w:rsidP="0036637B">
                      <w:pPr>
                        <w:rPr>
                          <w:rFonts w:ascii="Palatino" w:hAnsi="Palatino"/>
                          <w:sz w:val="20"/>
                          <w:szCs w:val="20"/>
                        </w:rPr>
                      </w:pPr>
                      <w:r w:rsidRPr="00285CC0">
                        <w:rPr>
                          <w:rFonts w:ascii="Palatino" w:hAnsi="Palatino"/>
                          <w:sz w:val="20"/>
                          <w:szCs w:val="20"/>
                        </w:rPr>
                        <w:t>North Kansas City, MO</w:t>
                      </w:r>
                      <w:r w:rsidR="0036637B">
                        <w:rPr>
                          <w:rFonts w:ascii="Palatino" w:hAnsi="Palatino"/>
                          <w:sz w:val="20"/>
                          <w:szCs w:val="20"/>
                        </w:rPr>
                        <w:t xml:space="preserve"> </w:t>
                      </w:r>
                      <w:r w:rsidRPr="00285CC0">
                        <w:rPr>
                          <w:rFonts w:ascii="Palatino" w:hAnsi="Palatino"/>
                          <w:sz w:val="20"/>
                          <w:szCs w:val="20"/>
                        </w:rPr>
                        <w:t>64116-32</w:t>
                      </w:r>
                      <w:r w:rsidR="00C6521C" w:rsidRPr="00285CC0">
                        <w:rPr>
                          <w:rFonts w:ascii="Palatino" w:hAnsi="Palatino"/>
                          <w:sz w:val="20"/>
                          <w:szCs w:val="20"/>
                        </w:rPr>
                        <w:t>81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alatino Linotype" w:hAnsi="Palatino Linotype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0" allowOverlap="1" wp14:anchorId="5978788D" wp14:editId="4467D0CA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1097280" cy="914400"/>
            <wp:effectExtent l="19050" t="0" r="7620" b="0"/>
            <wp:wrapTopAndBottom/>
            <wp:docPr id="31" name="Picture 31" descr="NKCH black-no 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NKCH black-no cro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B3B37F" w14:textId="77777777" w:rsidR="007A43F1" w:rsidRPr="00285CC0" w:rsidRDefault="007A43F1">
      <w:pPr>
        <w:rPr>
          <w:rFonts w:ascii="Palatino Linotype" w:hAnsi="Palatino Linotype"/>
          <w:sz w:val="21"/>
          <w:szCs w:val="21"/>
        </w:rPr>
      </w:pPr>
      <w:r w:rsidRPr="00285CC0">
        <w:rPr>
          <w:rFonts w:ascii="Palatino Linotype" w:hAnsi="Palatino Linotype"/>
          <w:sz w:val="21"/>
          <w:szCs w:val="21"/>
        </w:rPr>
        <w:t>Dear Juniors and Seniors,</w:t>
      </w:r>
    </w:p>
    <w:p w14:paraId="60F9DEA2" w14:textId="77777777" w:rsidR="007A43F1" w:rsidRPr="0036637B" w:rsidRDefault="007A43F1">
      <w:pPr>
        <w:rPr>
          <w:rFonts w:ascii="Palatino Linotype" w:hAnsi="Palatino Linotype"/>
          <w:sz w:val="18"/>
          <w:szCs w:val="18"/>
        </w:rPr>
      </w:pPr>
    </w:p>
    <w:p w14:paraId="6CDEE256" w14:textId="77777777" w:rsidR="007A43F1" w:rsidRPr="00285CC0" w:rsidRDefault="007A43F1" w:rsidP="00285CC0">
      <w:pPr>
        <w:spacing w:after="120"/>
        <w:rPr>
          <w:rFonts w:ascii="Palatino Linotype" w:hAnsi="Palatino Linotype"/>
          <w:sz w:val="21"/>
          <w:szCs w:val="21"/>
        </w:rPr>
      </w:pPr>
      <w:r w:rsidRPr="00285CC0">
        <w:rPr>
          <w:rFonts w:ascii="Palatino Linotype" w:hAnsi="Palatino Linotype"/>
          <w:sz w:val="21"/>
          <w:szCs w:val="21"/>
        </w:rPr>
        <w:t xml:space="preserve">The North Kansas City Hospital (NKCH) </w:t>
      </w:r>
      <w:r w:rsidR="004A6818">
        <w:rPr>
          <w:rFonts w:ascii="Palatino Linotype" w:hAnsi="Palatino Linotype"/>
          <w:sz w:val="21"/>
          <w:szCs w:val="21"/>
        </w:rPr>
        <w:t>Donor Council</w:t>
      </w:r>
      <w:r w:rsidRPr="00285CC0">
        <w:rPr>
          <w:rFonts w:ascii="Palatino Linotype" w:hAnsi="Palatino Linotype"/>
          <w:sz w:val="21"/>
          <w:szCs w:val="21"/>
        </w:rPr>
        <w:t xml:space="preserve"> invites you to participate in our Annual Scholarship Opportunity.</w:t>
      </w:r>
    </w:p>
    <w:p w14:paraId="3D9DF640" w14:textId="77777777" w:rsidR="007A43F1" w:rsidRDefault="007A43F1" w:rsidP="00371C48">
      <w:pPr>
        <w:spacing w:after="120"/>
        <w:rPr>
          <w:rFonts w:ascii="Palatino Linotype" w:hAnsi="Palatino Linotype"/>
          <w:sz w:val="21"/>
          <w:szCs w:val="21"/>
        </w:rPr>
      </w:pPr>
      <w:r w:rsidRPr="00285CC0">
        <w:rPr>
          <w:rFonts w:ascii="Palatino Linotype" w:hAnsi="Palatino Linotype"/>
          <w:sz w:val="21"/>
          <w:szCs w:val="21"/>
        </w:rPr>
        <w:t xml:space="preserve">Currently, </w:t>
      </w:r>
      <w:r w:rsidR="00371C48">
        <w:rPr>
          <w:rFonts w:ascii="Palatino Linotype" w:hAnsi="Palatino Linotype"/>
          <w:sz w:val="21"/>
          <w:szCs w:val="21"/>
        </w:rPr>
        <w:t>more than</w:t>
      </w:r>
      <w:r w:rsidR="00B74BFF">
        <w:rPr>
          <w:rFonts w:ascii="Palatino Linotype" w:hAnsi="Palatino Linotype"/>
          <w:sz w:val="21"/>
          <w:szCs w:val="21"/>
        </w:rPr>
        <w:t xml:space="preserve"> 11</w:t>
      </w:r>
      <w:r w:rsidR="00B26A38">
        <w:rPr>
          <w:rFonts w:ascii="Palatino Linotype" w:hAnsi="Palatino Linotype"/>
          <w:sz w:val="21"/>
          <w:szCs w:val="21"/>
        </w:rPr>
        <w:t>9</w:t>
      </w:r>
      <w:r w:rsidRPr="00285CC0">
        <w:rPr>
          <w:rFonts w:ascii="Palatino Linotype" w:hAnsi="Palatino Linotype"/>
          <w:sz w:val="21"/>
          <w:szCs w:val="21"/>
        </w:rPr>
        <w:t>,</w:t>
      </w:r>
      <w:r w:rsidR="00B26A38">
        <w:rPr>
          <w:rFonts w:ascii="Palatino Linotype" w:hAnsi="Palatino Linotype"/>
          <w:sz w:val="21"/>
          <w:szCs w:val="21"/>
        </w:rPr>
        <w:t>811</w:t>
      </w:r>
      <w:r w:rsidRPr="00285CC0">
        <w:rPr>
          <w:rFonts w:ascii="Palatino Linotype" w:hAnsi="Palatino Linotype"/>
          <w:sz w:val="21"/>
          <w:szCs w:val="21"/>
        </w:rPr>
        <w:t xml:space="preserve"> individuals nationwide are on the United Network of Organ Sharing recipient waiting list hoping for a life-saving organ. </w:t>
      </w:r>
      <w:r w:rsidR="00C54D35" w:rsidRPr="00285CC0">
        <w:rPr>
          <w:rFonts w:ascii="Palatino Linotype" w:hAnsi="Palatino Linotype"/>
          <w:sz w:val="21"/>
          <w:szCs w:val="21"/>
        </w:rPr>
        <w:t xml:space="preserve"> </w:t>
      </w:r>
      <w:r w:rsidR="00991B8D">
        <w:rPr>
          <w:rFonts w:ascii="Palatino Linotype" w:hAnsi="Palatino Linotype"/>
          <w:sz w:val="21"/>
          <w:szCs w:val="21"/>
        </w:rPr>
        <w:t>On an average,</w:t>
      </w:r>
      <w:r w:rsidR="00371C48">
        <w:rPr>
          <w:rFonts w:ascii="Palatino Linotype" w:hAnsi="Palatino Linotype"/>
          <w:sz w:val="21"/>
          <w:szCs w:val="21"/>
        </w:rPr>
        <w:t xml:space="preserve"> </w:t>
      </w:r>
      <w:r w:rsidR="00B26A38">
        <w:rPr>
          <w:rFonts w:ascii="Palatino Linotype" w:hAnsi="Palatino Linotype"/>
          <w:sz w:val="21"/>
          <w:szCs w:val="21"/>
        </w:rPr>
        <w:t>22</w:t>
      </w:r>
      <w:r w:rsidRPr="00285CC0">
        <w:rPr>
          <w:rFonts w:ascii="Palatino Linotype" w:hAnsi="Palatino Linotype"/>
          <w:sz w:val="21"/>
          <w:szCs w:val="21"/>
        </w:rPr>
        <w:t xml:space="preserve"> people </w:t>
      </w:r>
      <w:r w:rsidR="000F5ECF">
        <w:rPr>
          <w:rFonts w:ascii="Palatino Linotype" w:hAnsi="Palatino Linotype"/>
          <w:sz w:val="21"/>
          <w:szCs w:val="21"/>
        </w:rPr>
        <w:t>die every day</w:t>
      </w:r>
      <w:r w:rsidRPr="00285CC0">
        <w:rPr>
          <w:rFonts w:ascii="Palatino Linotype" w:hAnsi="Palatino Linotype"/>
          <w:sz w:val="21"/>
          <w:szCs w:val="21"/>
        </w:rPr>
        <w:t xml:space="preserve"> waiting for the gif</w:t>
      </w:r>
      <w:r w:rsidR="00291B96">
        <w:rPr>
          <w:rFonts w:ascii="Palatino Linotype" w:hAnsi="Palatino Linotype"/>
          <w:sz w:val="21"/>
          <w:szCs w:val="21"/>
        </w:rPr>
        <w:t>t of life. The NKCH Donor Council</w:t>
      </w:r>
      <w:r w:rsidRPr="00285CC0">
        <w:rPr>
          <w:rFonts w:ascii="Palatino Linotype" w:hAnsi="Palatino Linotype"/>
          <w:sz w:val="21"/>
          <w:szCs w:val="21"/>
        </w:rPr>
        <w:t>’s mission is to provide each potential donor family the opportunity to make an informed decision, to ensure that all potential donors are identified</w:t>
      </w:r>
      <w:r w:rsidR="00291B96">
        <w:rPr>
          <w:rFonts w:ascii="Palatino Linotype" w:hAnsi="Palatino Linotype"/>
          <w:sz w:val="21"/>
          <w:szCs w:val="21"/>
        </w:rPr>
        <w:t>,</w:t>
      </w:r>
      <w:r w:rsidRPr="00285CC0">
        <w:rPr>
          <w:rFonts w:ascii="Palatino Linotype" w:hAnsi="Palatino Linotype"/>
          <w:sz w:val="21"/>
          <w:szCs w:val="21"/>
        </w:rPr>
        <w:t xml:space="preserve"> to provide recipients life-saving organs and to provide profes</w:t>
      </w:r>
      <w:r w:rsidR="00371C48">
        <w:rPr>
          <w:rFonts w:ascii="Palatino Linotype" w:hAnsi="Palatino Linotype"/>
          <w:sz w:val="21"/>
          <w:szCs w:val="21"/>
        </w:rPr>
        <w:t>sional and community education.</w:t>
      </w:r>
    </w:p>
    <w:p w14:paraId="573F6DFE" w14:textId="77777777" w:rsidR="0036637B" w:rsidRDefault="0036637B" w:rsidP="0036637B">
      <w:pPr>
        <w:rPr>
          <w:rFonts w:ascii="Aptos" w:hAnsi="Aptos"/>
        </w:rPr>
      </w:pPr>
      <w:r>
        <w:rPr>
          <w:rStyle w:val="elementtoproof"/>
          <w:color w:val="000000"/>
        </w:rPr>
        <w:t>The following criteria must be met for the application process:</w:t>
      </w:r>
    </w:p>
    <w:p w14:paraId="376B8284" w14:textId="77777777" w:rsidR="0036637B" w:rsidRPr="0036637B" w:rsidRDefault="0036637B" w:rsidP="0036637B">
      <w:pPr>
        <w:rPr>
          <w:sz w:val="18"/>
          <w:szCs w:val="18"/>
        </w:rPr>
      </w:pPr>
    </w:p>
    <w:p w14:paraId="327AC23E" w14:textId="77777777" w:rsidR="0036637B" w:rsidRDefault="0036637B" w:rsidP="0036637B">
      <w:pPr>
        <w:pStyle w:val="ListParagraph"/>
        <w:numPr>
          <w:ilvl w:val="0"/>
          <w:numId w:val="9"/>
        </w:numPr>
      </w:pPr>
      <w:r w:rsidRPr="00E10E79">
        <w:rPr>
          <w:color w:val="000000"/>
        </w:rPr>
        <w:t>Must be a junior or senior attending a Northland High School or a NKCH employee’s child who is a Junior or Senior in high school.</w:t>
      </w:r>
    </w:p>
    <w:p w14:paraId="2A7A9885" w14:textId="77777777" w:rsidR="0036637B" w:rsidRDefault="0036637B" w:rsidP="0036637B">
      <w:pPr>
        <w:pStyle w:val="ListParagraph"/>
        <w:numPr>
          <w:ilvl w:val="0"/>
          <w:numId w:val="9"/>
        </w:numPr>
      </w:pPr>
      <w:r w:rsidRPr="00E10E79">
        <w:rPr>
          <w:color w:val="000000"/>
        </w:rPr>
        <w:t>Create a poster and request approval for it to be displayed at your school in the Month of April, National Organ Donation Month.  Submit a picture of the poster to the NKCH Donor Council and notify the committee when it will be displayed. </w:t>
      </w:r>
    </w:p>
    <w:p w14:paraId="3C39F18C" w14:textId="77777777" w:rsidR="0036637B" w:rsidRPr="00E10E79" w:rsidRDefault="0036637B" w:rsidP="0036637B">
      <w:pPr>
        <w:pStyle w:val="ListParagraph"/>
        <w:numPr>
          <w:ilvl w:val="0"/>
          <w:numId w:val="9"/>
        </w:numPr>
        <w:rPr>
          <w:color w:val="000000"/>
        </w:rPr>
      </w:pPr>
      <w:r w:rsidRPr="00E10E79">
        <w:rPr>
          <w:color w:val="000000"/>
        </w:rPr>
        <w:t>Write a 500 word essay explaining the theme of your poster and how you, as an individual, can raise awareness about Organ Donation in your community. </w:t>
      </w:r>
    </w:p>
    <w:p w14:paraId="15F4496D" w14:textId="77777777" w:rsidR="0036637B" w:rsidRPr="00E10E79" w:rsidRDefault="0036637B" w:rsidP="0036637B">
      <w:pPr>
        <w:pStyle w:val="ListParagraph"/>
        <w:numPr>
          <w:ilvl w:val="0"/>
          <w:numId w:val="9"/>
        </w:numPr>
        <w:rPr>
          <w:color w:val="000000"/>
        </w:rPr>
      </w:pPr>
      <w:r w:rsidRPr="00E10E79">
        <w:rPr>
          <w:color w:val="000000"/>
        </w:rPr>
        <w:t>Verified documentation of 8 volunteer hours for any organization</w:t>
      </w:r>
    </w:p>
    <w:p w14:paraId="57B18B9A" w14:textId="77777777" w:rsidR="0036637B" w:rsidRDefault="0036637B" w:rsidP="0036637B">
      <w:pPr>
        <w:pStyle w:val="ListParagraph"/>
        <w:numPr>
          <w:ilvl w:val="0"/>
          <w:numId w:val="9"/>
        </w:numPr>
      </w:pPr>
      <w:r w:rsidRPr="00E10E79">
        <w:rPr>
          <w:color w:val="000000"/>
        </w:rPr>
        <w:t>Letter of Recommendation from a non-family member</w:t>
      </w:r>
    </w:p>
    <w:p w14:paraId="514564D7" w14:textId="77777777" w:rsidR="0036637B" w:rsidRPr="0036637B" w:rsidRDefault="0036637B" w:rsidP="0036637B">
      <w:pPr>
        <w:rPr>
          <w:sz w:val="18"/>
          <w:szCs w:val="18"/>
        </w:rPr>
      </w:pPr>
    </w:p>
    <w:p w14:paraId="6E3A7A66" w14:textId="77777777" w:rsidR="0036637B" w:rsidRDefault="0036637B" w:rsidP="0036637B">
      <w:r>
        <w:rPr>
          <w:color w:val="000000"/>
        </w:rPr>
        <w:t>The Donor Council will review all entries and select the top two.</w:t>
      </w:r>
    </w:p>
    <w:p w14:paraId="54768347" w14:textId="4F885DE9" w:rsidR="0036637B" w:rsidRDefault="0036637B" w:rsidP="0036637B">
      <w:r>
        <w:rPr>
          <w:color w:val="000000"/>
        </w:rPr>
        <w:t xml:space="preserve">Applications must be postmarked by March </w:t>
      </w:r>
      <w:r w:rsidR="000F65C0">
        <w:rPr>
          <w:color w:val="000000"/>
        </w:rPr>
        <w:t>2</w:t>
      </w:r>
      <w:r>
        <w:rPr>
          <w:color w:val="000000"/>
        </w:rPr>
        <w:t>1, 202</w:t>
      </w:r>
      <w:r w:rsidR="000F65C0">
        <w:rPr>
          <w:color w:val="000000"/>
        </w:rPr>
        <w:t>5</w:t>
      </w:r>
      <w:r>
        <w:rPr>
          <w:color w:val="000000"/>
        </w:rPr>
        <w:t>.</w:t>
      </w:r>
    </w:p>
    <w:p w14:paraId="61972E1B" w14:textId="77777777" w:rsidR="0036637B" w:rsidRPr="0036637B" w:rsidRDefault="0036637B" w:rsidP="0036637B">
      <w:pPr>
        <w:rPr>
          <w:sz w:val="18"/>
          <w:szCs w:val="18"/>
        </w:rPr>
      </w:pPr>
    </w:p>
    <w:p w14:paraId="7FD0B08D" w14:textId="77777777" w:rsidR="0036637B" w:rsidRDefault="0036637B" w:rsidP="0036637B">
      <w:r>
        <w:rPr>
          <w:color w:val="000000"/>
        </w:rPr>
        <w:t>Winners will be selected in April.</w:t>
      </w:r>
    </w:p>
    <w:p w14:paraId="0411FCE6" w14:textId="77777777" w:rsidR="0036637B" w:rsidRDefault="0036637B" w:rsidP="0036637B">
      <w:r>
        <w:rPr>
          <w:color w:val="000000"/>
        </w:rPr>
        <w:t>1st place:   $2,000</w:t>
      </w:r>
    </w:p>
    <w:p w14:paraId="411FB7C8" w14:textId="77777777" w:rsidR="0036637B" w:rsidRDefault="0036637B" w:rsidP="0036637B">
      <w:r>
        <w:rPr>
          <w:color w:val="000000"/>
        </w:rPr>
        <w:t>2nd place: $1,000</w:t>
      </w:r>
    </w:p>
    <w:p w14:paraId="78DA3E48" w14:textId="77777777" w:rsidR="0036637B" w:rsidRPr="0036637B" w:rsidRDefault="0036637B" w:rsidP="0036637B">
      <w:pPr>
        <w:rPr>
          <w:rFonts w:ascii="Palatino Linotype" w:hAnsi="Palatino Linotype"/>
          <w:sz w:val="18"/>
          <w:szCs w:val="18"/>
        </w:rPr>
      </w:pPr>
    </w:p>
    <w:p w14:paraId="67944D0F" w14:textId="2B08203B" w:rsidR="0036637B" w:rsidRPr="0036129E" w:rsidRDefault="0036637B" w:rsidP="0036637B">
      <w:pPr>
        <w:numPr>
          <w:ilvl w:val="0"/>
          <w:numId w:val="8"/>
        </w:numPr>
        <w:tabs>
          <w:tab w:val="clear" w:pos="360"/>
        </w:tabs>
        <w:spacing w:after="120"/>
        <w:rPr>
          <w:rFonts w:ascii="Palatino Linotype" w:hAnsi="Palatino Linotype"/>
          <w:sz w:val="22"/>
          <w:szCs w:val="22"/>
        </w:rPr>
      </w:pPr>
      <w:r w:rsidRPr="0036129E">
        <w:rPr>
          <w:rFonts w:ascii="Palatino Linotype" w:hAnsi="Palatino Linotype"/>
          <w:sz w:val="22"/>
          <w:szCs w:val="22"/>
        </w:rPr>
        <w:t>Entry deadline: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36129E">
        <w:rPr>
          <w:rFonts w:ascii="Palatino Linotype" w:hAnsi="Palatino Linotype"/>
          <w:sz w:val="22"/>
          <w:szCs w:val="22"/>
        </w:rPr>
        <w:t xml:space="preserve"> postmarked by </w:t>
      </w:r>
      <w:r>
        <w:rPr>
          <w:rFonts w:ascii="Palatino Linotype" w:hAnsi="Palatino Linotype"/>
          <w:sz w:val="22"/>
          <w:szCs w:val="22"/>
        </w:rPr>
        <w:t xml:space="preserve">March </w:t>
      </w:r>
      <w:r w:rsidR="000F65C0">
        <w:rPr>
          <w:rFonts w:ascii="Palatino Linotype" w:hAnsi="Palatino Linotype"/>
          <w:sz w:val="22"/>
          <w:szCs w:val="22"/>
        </w:rPr>
        <w:t>2</w:t>
      </w:r>
      <w:r>
        <w:rPr>
          <w:rFonts w:ascii="Palatino Linotype" w:hAnsi="Palatino Linotype"/>
          <w:sz w:val="22"/>
          <w:szCs w:val="22"/>
        </w:rPr>
        <w:t>1, 202</w:t>
      </w:r>
      <w:r w:rsidR="000F65C0">
        <w:rPr>
          <w:rFonts w:ascii="Palatino Linotype" w:hAnsi="Palatino Linotype"/>
          <w:sz w:val="22"/>
          <w:szCs w:val="22"/>
        </w:rPr>
        <w:t>5</w:t>
      </w:r>
      <w:r w:rsidRPr="0036129E">
        <w:rPr>
          <w:rFonts w:ascii="Palatino Linotype" w:hAnsi="Palatino Linotype"/>
          <w:sz w:val="22"/>
          <w:szCs w:val="22"/>
        </w:rPr>
        <w:t xml:space="preserve"> and submitted to:</w:t>
      </w:r>
    </w:p>
    <w:p w14:paraId="3F5D30DC" w14:textId="77777777" w:rsidR="0036637B" w:rsidRDefault="0036637B" w:rsidP="0036637B">
      <w:pPr>
        <w:ind w:left="144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Terri Jeffries, Director Secretary, 10 HSP East</w:t>
      </w:r>
    </w:p>
    <w:p w14:paraId="75283DC9" w14:textId="77777777" w:rsidR="0036637B" w:rsidRPr="0036129E" w:rsidRDefault="0036637B" w:rsidP="0036637B">
      <w:pPr>
        <w:ind w:left="1440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North Kansas City Hospital</w:t>
      </w:r>
    </w:p>
    <w:p w14:paraId="23D74E5E" w14:textId="77777777" w:rsidR="0036637B" w:rsidRPr="0036129E" w:rsidRDefault="0036637B" w:rsidP="0036637B">
      <w:pPr>
        <w:ind w:left="1440"/>
        <w:rPr>
          <w:rFonts w:ascii="Palatino Linotype" w:hAnsi="Palatino Linotype"/>
          <w:sz w:val="22"/>
          <w:szCs w:val="22"/>
        </w:rPr>
      </w:pPr>
      <w:r w:rsidRPr="0036129E">
        <w:rPr>
          <w:rFonts w:ascii="Palatino Linotype" w:hAnsi="Palatino Linotype"/>
          <w:sz w:val="22"/>
          <w:szCs w:val="22"/>
        </w:rPr>
        <w:t>2800 Clay Edwards Drive</w:t>
      </w:r>
    </w:p>
    <w:p w14:paraId="15E639DA" w14:textId="77777777" w:rsidR="0036637B" w:rsidRDefault="0036637B" w:rsidP="0036637B">
      <w:pPr>
        <w:ind w:left="1440"/>
        <w:rPr>
          <w:rFonts w:ascii="Palatino Linotype" w:hAnsi="Palatino Linotype"/>
          <w:sz w:val="22"/>
          <w:szCs w:val="22"/>
        </w:rPr>
      </w:pPr>
      <w:r w:rsidRPr="0036129E">
        <w:rPr>
          <w:rFonts w:ascii="Palatino Linotype" w:hAnsi="Palatino Linotype"/>
          <w:sz w:val="22"/>
          <w:szCs w:val="22"/>
        </w:rPr>
        <w:t>North Kansas City, MO 64116-3281</w:t>
      </w:r>
    </w:p>
    <w:p w14:paraId="6B6370F8" w14:textId="77777777" w:rsidR="00943253" w:rsidRPr="0036637B" w:rsidRDefault="00943253" w:rsidP="00943253">
      <w:pPr>
        <w:rPr>
          <w:rFonts w:ascii="Palatino Linotype" w:hAnsi="Palatino Linotype"/>
          <w:sz w:val="18"/>
          <w:szCs w:val="18"/>
        </w:rPr>
      </w:pPr>
    </w:p>
    <w:p w14:paraId="60F1CCBB" w14:textId="19421AAC" w:rsidR="007A43F1" w:rsidRPr="00731139" w:rsidRDefault="007A43F1" w:rsidP="00285CC0">
      <w:pPr>
        <w:spacing w:after="120"/>
        <w:rPr>
          <w:rFonts w:ascii="Palatino Linotype" w:hAnsi="Palatino Linotype"/>
          <w:sz w:val="21"/>
          <w:szCs w:val="21"/>
        </w:rPr>
      </w:pPr>
      <w:r w:rsidRPr="00285CC0">
        <w:rPr>
          <w:rFonts w:ascii="Palatino Linotype" w:hAnsi="Palatino Linotype"/>
          <w:sz w:val="21"/>
          <w:szCs w:val="21"/>
        </w:rPr>
        <w:t xml:space="preserve">Thank you for your interest in furthering donation efforts and </w:t>
      </w:r>
      <w:r w:rsidR="0086532C">
        <w:rPr>
          <w:rFonts w:ascii="Palatino Linotype" w:hAnsi="Palatino Linotype"/>
          <w:sz w:val="21"/>
          <w:szCs w:val="21"/>
        </w:rPr>
        <w:t xml:space="preserve">increasing </w:t>
      </w:r>
      <w:r w:rsidRPr="00285CC0">
        <w:rPr>
          <w:rFonts w:ascii="Palatino Linotype" w:hAnsi="Palatino Linotype"/>
          <w:sz w:val="21"/>
          <w:szCs w:val="21"/>
        </w:rPr>
        <w:t xml:space="preserve">awareness in our </w:t>
      </w:r>
      <w:r w:rsidRPr="00731139">
        <w:rPr>
          <w:rFonts w:ascii="Palatino Linotype" w:hAnsi="Palatino Linotype"/>
          <w:sz w:val="21"/>
          <w:szCs w:val="21"/>
        </w:rPr>
        <w:t xml:space="preserve">community. For more information, contact </w:t>
      </w:r>
      <w:r w:rsidR="004A6818" w:rsidRPr="00731139">
        <w:rPr>
          <w:rFonts w:ascii="Palatino Linotype" w:hAnsi="Palatino Linotype"/>
          <w:sz w:val="21"/>
          <w:szCs w:val="21"/>
        </w:rPr>
        <w:t>Donor Council</w:t>
      </w:r>
      <w:r w:rsidR="003F2315" w:rsidRPr="00731139">
        <w:rPr>
          <w:rFonts w:ascii="Palatino Linotype" w:hAnsi="Palatino Linotype"/>
          <w:sz w:val="21"/>
          <w:szCs w:val="21"/>
        </w:rPr>
        <w:t xml:space="preserve"> Scholarship Committee</w:t>
      </w:r>
      <w:r w:rsidR="0086532C" w:rsidRPr="00731139">
        <w:rPr>
          <w:rFonts w:ascii="Palatino Linotype" w:hAnsi="Palatino Linotype"/>
          <w:sz w:val="21"/>
          <w:szCs w:val="21"/>
        </w:rPr>
        <w:t>:</w:t>
      </w:r>
      <w:r w:rsidRPr="00731139">
        <w:rPr>
          <w:rFonts w:ascii="Palatino Linotype" w:hAnsi="Palatino Linotype"/>
          <w:sz w:val="21"/>
          <w:szCs w:val="21"/>
        </w:rPr>
        <w:t xml:space="preserve"> </w:t>
      </w:r>
      <w:bookmarkStart w:id="0" w:name="_Hlk159499142"/>
      <w:r w:rsidR="00B86075" w:rsidRPr="00731139">
        <w:rPr>
          <w:rFonts w:ascii="Palatino Linotype" w:hAnsi="Palatino Linotype"/>
          <w:sz w:val="21"/>
          <w:szCs w:val="21"/>
        </w:rPr>
        <w:t xml:space="preserve">Abby Burstert (816-691-5252) or </w:t>
      </w:r>
      <w:hyperlink r:id="rId8" w:history="1">
        <w:r w:rsidR="00B86075" w:rsidRPr="00731139">
          <w:rPr>
            <w:rStyle w:val="Hyperlink"/>
            <w:rFonts w:ascii="Palatino Linotype" w:hAnsi="Palatino Linotype"/>
            <w:sz w:val="21"/>
            <w:szCs w:val="21"/>
          </w:rPr>
          <w:t>abby.burstert@nkch.org</w:t>
        </w:r>
      </w:hyperlink>
      <w:r w:rsidR="00B86075" w:rsidRPr="00731139">
        <w:rPr>
          <w:rFonts w:ascii="Palatino Linotype" w:hAnsi="Palatino Linotype"/>
          <w:sz w:val="21"/>
          <w:szCs w:val="21"/>
        </w:rPr>
        <w:t xml:space="preserve">, David Meyer (816-691-5257) or </w:t>
      </w:r>
      <w:hyperlink r:id="rId9" w:history="1">
        <w:r w:rsidR="0036637B" w:rsidRPr="0036637B">
          <w:rPr>
            <w:rStyle w:val="Hyperlink"/>
            <w:rFonts w:ascii="Palatino Linotype" w:hAnsi="Palatino Linotype"/>
            <w:sz w:val="21"/>
            <w:szCs w:val="21"/>
          </w:rPr>
          <w:t>d</w:t>
        </w:r>
        <w:r w:rsidR="00B86075" w:rsidRPr="0036637B">
          <w:rPr>
            <w:rStyle w:val="Hyperlink"/>
            <w:rFonts w:ascii="Palatino Linotype" w:hAnsi="Palatino Linotype"/>
            <w:sz w:val="21"/>
            <w:szCs w:val="21"/>
          </w:rPr>
          <w:t>avid.meyer@nkch.org</w:t>
        </w:r>
      </w:hyperlink>
      <w:r w:rsidR="00B86075" w:rsidRPr="00731139">
        <w:rPr>
          <w:rFonts w:ascii="Palatino Linotype" w:hAnsi="Palatino Linotype"/>
          <w:sz w:val="21"/>
          <w:szCs w:val="21"/>
        </w:rPr>
        <w:t>.</w:t>
      </w:r>
      <w:r w:rsidR="003F2315" w:rsidRPr="00731139">
        <w:rPr>
          <w:rFonts w:ascii="Palatino Linotype" w:hAnsi="Palatino Linotype"/>
          <w:sz w:val="21"/>
          <w:szCs w:val="21"/>
        </w:rPr>
        <w:t xml:space="preserve"> </w:t>
      </w:r>
      <w:bookmarkEnd w:id="0"/>
    </w:p>
    <w:p w14:paraId="64D3F013" w14:textId="3B87DFB1" w:rsidR="00C54D35" w:rsidRDefault="007A43F1">
      <w:pPr>
        <w:rPr>
          <w:rFonts w:ascii="Palatino Linotype" w:hAnsi="Palatino Linotype"/>
          <w:sz w:val="21"/>
          <w:szCs w:val="21"/>
        </w:rPr>
      </w:pPr>
      <w:r w:rsidRPr="00731139">
        <w:rPr>
          <w:rFonts w:ascii="Palatino Linotype" w:hAnsi="Palatino Linotype"/>
          <w:sz w:val="21"/>
          <w:szCs w:val="21"/>
        </w:rPr>
        <w:t>Sincerely,</w:t>
      </w:r>
    </w:p>
    <w:p w14:paraId="3CE46D5D" w14:textId="77777777" w:rsidR="0036637B" w:rsidRPr="00731139" w:rsidRDefault="0036637B">
      <w:pPr>
        <w:rPr>
          <w:rFonts w:ascii="Palatino Linotype" w:hAnsi="Palatino Linotype"/>
          <w:sz w:val="21"/>
          <w:szCs w:val="21"/>
        </w:rPr>
      </w:pPr>
    </w:p>
    <w:p w14:paraId="7AFC755C" w14:textId="0B31AC95" w:rsidR="000F5ECF" w:rsidRPr="00731139" w:rsidRDefault="00B86075">
      <w:pPr>
        <w:rPr>
          <w:rFonts w:ascii="Palatino Linotype" w:hAnsi="Palatino Linotype"/>
          <w:sz w:val="21"/>
          <w:szCs w:val="21"/>
        </w:rPr>
      </w:pPr>
      <w:bookmarkStart w:id="1" w:name="_Hlk159499210"/>
      <w:r w:rsidRPr="00731139">
        <w:rPr>
          <w:rFonts w:ascii="Palatino Linotype" w:hAnsi="Palatino Linotype"/>
          <w:sz w:val="21"/>
          <w:szCs w:val="21"/>
        </w:rPr>
        <w:t>Abby Burstert, RN, BSN, CCRN</w:t>
      </w:r>
      <w:r w:rsidR="0036637B">
        <w:rPr>
          <w:rFonts w:ascii="Palatino Linotype" w:hAnsi="Palatino Linotype"/>
          <w:sz w:val="21"/>
          <w:szCs w:val="21"/>
        </w:rPr>
        <w:tab/>
      </w:r>
      <w:r w:rsidR="0036637B">
        <w:rPr>
          <w:rFonts w:ascii="Palatino Linotype" w:hAnsi="Palatino Linotype"/>
          <w:sz w:val="21"/>
          <w:szCs w:val="21"/>
        </w:rPr>
        <w:tab/>
      </w:r>
      <w:r w:rsidR="0036637B">
        <w:rPr>
          <w:rFonts w:ascii="Palatino Linotype" w:hAnsi="Palatino Linotype"/>
          <w:sz w:val="21"/>
          <w:szCs w:val="21"/>
        </w:rPr>
        <w:tab/>
      </w:r>
      <w:r w:rsidR="0036637B">
        <w:rPr>
          <w:rFonts w:ascii="Palatino Linotype" w:hAnsi="Palatino Linotype"/>
          <w:sz w:val="21"/>
          <w:szCs w:val="21"/>
        </w:rPr>
        <w:tab/>
      </w:r>
      <w:r w:rsidR="0036637B">
        <w:rPr>
          <w:rFonts w:ascii="Palatino Linotype" w:hAnsi="Palatino Linotype"/>
          <w:sz w:val="21"/>
          <w:szCs w:val="21"/>
        </w:rPr>
        <w:tab/>
      </w:r>
      <w:r w:rsidRPr="00731139">
        <w:rPr>
          <w:rFonts w:ascii="Palatino Linotype" w:hAnsi="Palatino Linotype"/>
          <w:sz w:val="21"/>
          <w:szCs w:val="21"/>
        </w:rPr>
        <w:t>David Meyer, RN, BSN, MBA</w:t>
      </w:r>
      <w:r w:rsidR="00E5726E" w:rsidRPr="00731139">
        <w:rPr>
          <w:rFonts w:ascii="Palatino Linotype" w:hAnsi="Palatino Linotype"/>
          <w:sz w:val="21"/>
          <w:szCs w:val="21"/>
        </w:rPr>
        <w:tab/>
      </w:r>
      <w:bookmarkEnd w:id="1"/>
      <w:r w:rsidR="00E5726E" w:rsidRPr="00731139">
        <w:rPr>
          <w:rFonts w:ascii="Palatino Linotype" w:hAnsi="Palatino Linotype"/>
          <w:sz w:val="21"/>
          <w:szCs w:val="21"/>
        </w:rPr>
        <w:tab/>
      </w:r>
    </w:p>
    <w:p w14:paraId="263BA6BD" w14:textId="576CC876" w:rsidR="00A03F0D" w:rsidRPr="00285CC0" w:rsidRDefault="003F2315">
      <w:pPr>
        <w:rPr>
          <w:rFonts w:ascii="Palatino Linotype" w:hAnsi="Palatino Linotype"/>
          <w:sz w:val="21"/>
          <w:szCs w:val="21"/>
        </w:rPr>
      </w:pPr>
      <w:r w:rsidRPr="00731139">
        <w:rPr>
          <w:rFonts w:ascii="Palatino Linotype" w:hAnsi="Palatino Linotype"/>
          <w:sz w:val="21"/>
          <w:szCs w:val="21"/>
        </w:rPr>
        <w:t>Donor Council Scholarship Committee</w:t>
      </w:r>
    </w:p>
    <w:sectPr w:rsidR="00A03F0D" w:rsidRPr="00285CC0" w:rsidSect="0036637B">
      <w:footerReference w:type="default" r:id="rId10"/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6879F" w14:textId="77777777" w:rsidR="000E7119" w:rsidRDefault="000E7119" w:rsidP="0036637B">
      <w:r>
        <w:separator/>
      </w:r>
    </w:p>
  </w:endnote>
  <w:endnote w:type="continuationSeparator" w:id="0">
    <w:p w14:paraId="26E7B558" w14:textId="77777777" w:rsidR="000E7119" w:rsidRDefault="000E7119" w:rsidP="0036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862BB" w14:textId="5FC52B69" w:rsidR="0036637B" w:rsidRDefault="0036637B">
    <w:pPr>
      <w:pStyle w:val="Footer"/>
    </w:pPr>
    <w:r>
      <w:t>Revised 2/202</w:t>
    </w:r>
    <w:r w:rsidR="000F65C0">
      <w:t>5</w:t>
    </w:r>
  </w:p>
  <w:p w14:paraId="1F54741B" w14:textId="77777777" w:rsidR="0036637B" w:rsidRDefault="003663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1AE29" w14:textId="77777777" w:rsidR="000E7119" w:rsidRDefault="000E7119" w:rsidP="0036637B">
      <w:r>
        <w:separator/>
      </w:r>
    </w:p>
  </w:footnote>
  <w:footnote w:type="continuationSeparator" w:id="0">
    <w:p w14:paraId="3B979C6D" w14:textId="77777777" w:rsidR="000E7119" w:rsidRDefault="000E7119" w:rsidP="0036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0.65pt;height:10.65pt" o:bullet="t">
        <v:imagedata r:id="rId1" o:title="mso1B"/>
      </v:shape>
    </w:pict>
  </w:numPicBullet>
  <w:abstractNum w:abstractNumId="0" w15:restartNumberingAfterBreak="0">
    <w:nsid w:val="0F794FE6"/>
    <w:multiLevelType w:val="multilevel"/>
    <w:tmpl w:val="446C5A1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5275"/>
    <w:multiLevelType w:val="hybridMultilevel"/>
    <w:tmpl w:val="0EC02D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B645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F653937"/>
    <w:multiLevelType w:val="hybridMultilevel"/>
    <w:tmpl w:val="446C5A1A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E87AE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74C5A1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9002CD6"/>
    <w:multiLevelType w:val="hybridMultilevel"/>
    <w:tmpl w:val="A35C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379B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6F920D15"/>
    <w:multiLevelType w:val="hybridMultilevel"/>
    <w:tmpl w:val="0A142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F0A256"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onotype Sorts" w:eastAsia="Times New Roman" w:hAnsi="Monotype Sort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3123303">
    <w:abstractNumId w:val="7"/>
  </w:num>
  <w:num w:numId="2" w16cid:durableId="1915431836">
    <w:abstractNumId w:val="5"/>
  </w:num>
  <w:num w:numId="3" w16cid:durableId="510221935">
    <w:abstractNumId w:val="2"/>
  </w:num>
  <w:num w:numId="4" w16cid:durableId="375742009">
    <w:abstractNumId w:val="8"/>
  </w:num>
  <w:num w:numId="5" w16cid:durableId="187567264">
    <w:abstractNumId w:val="3"/>
  </w:num>
  <w:num w:numId="6" w16cid:durableId="674963427">
    <w:abstractNumId w:val="0"/>
  </w:num>
  <w:num w:numId="7" w16cid:durableId="2118131457">
    <w:abstractNumId w:val="6"/>
  </w:num>
  <w:num w:numId="8" w16cid:durableId="1196306755">
    <w:abstractNumId w:val="4"/>
  </w:num>
  <w:num w:numId="9" w16cid:durableId="1579248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35"/>
    <w:rsid w:val="00003359"/>
    <w:rsid w:val="00011F3F"/>
    <w:rsid w:val="00023134"/>
    <w:rsid w:val="00025EAD"/>
    <w:rsid w:val="00040A93"/>
    <w:rsid w:val="000E7119"/>
    <w:rsid w:val="000F5ECF"/>
    <w:rsid w:val="000F65C0"/>
    <w:rsid w:val="001353F0"/>
    <w:rsid w:val="001A5659"/>
    <w:rsid w:val="001A57D5"/>
    <w:rsid w:val="002357CE"/>
    <w:rsid w:val="00255BEF"/>
    <w:rsid w:val="002850AD"/>
    <w:rsid w:val="00285CC0"/>
    <w:rsid w:val="00291B96"/>
    <w:rsid w:val="002B0EC4"/>
    <w:rsid w:val="002D2C83"/>
    <w:rsid w:val="00347317"/>
    <w:rsid w:val="00347A1C"/>
    <w:rsid w:val="0036637B"/>
    <w:rsid w:val="00371C48"/>
    <w:rsid w:val="00392FCA"/>
    <w:rsid w:val="003F2315"/>
    <w:rsid w:val="003F79F5"/>
    <w:rsid w:val="00415887"/>
    <w:rsid w:val="00470F29"/>
    <w:rsid w:val="004A6818"/>
    <w:rsid w:val="0050770B"/>
    <w:rsid w:val="0052712A"/>
    <w:rsid w:val="00580602"/>
    <w:rsid w:val="005810AC"/>
    <w:rsid w:val="00585E8C"/>
    <w:rsid w:val="00623BF1"/>
    <w:rsid w:val="006440CA"/>
    <w:rsid w:val="00694D14"/>
    <w:rsid w:val="006F4D51"/>
    <w:rsid w:val="0071640B"/>
    <w:rsid w:val="00730EE8"/>
    <w:rsid w:val="00731139"/>
    <w:rsid w:val="00741F44"/>
    <w:rsid w:val="007450F8"/>
    <w:rsid w:val="007878F3"/>
    <w:rsid w:val="007A43F1"/>
    <w:rsid w:val="007E2E2B"/>
    <w:rsid w:val="0082263B"/>
    <w:rsid w:val="0086532C"/>
    <w:rsid w:val="00885941"/>
    <w:rsid w:val="008C0CD8"/>
    <w:rsid w:val="00943253"/>
    <w:rsid w:val="0094661F"/>
    <w:rsid w:val="00991B8D"/>
    <w:rsid w:val="00994E16"/>
    <w:rsid w:val="009C1B26"/>
    <w:rsid w:val="00A03F0D"/>
    <w:rsid w:val="00A34276"/>
    <w:rsid w:val="00AB3229"/>
    <w:rsid w:val="00AF48D2"/>
    <w:rsid w:val="00B202E2"/>
    <w:rsid w:val="00B26A38"/>
    <w:rsid w:val="00B74BFF"/>
    <w:rsid w:val="00B86075"/>
    <w:rsid w:val="00B95F9B"/>
    <w:rsid w:val="00B964A8"/>
    <w:rsid w:val="00C348B4"/>
    <w:rsid w:val="00C54D35"/>
    <w:rsid w:val="00C6521C"/>
    <w:rsid w:val="00CF18D6"/>
    <w:rsid w:val="00D4178A"/>
    <w:rsid w:val="00D502F6"/>
    <w:rsid w:val="00DB2B12"/>
    <w:rsid w:val="00DC3479"/>
    <w:rsid w:val="00E5726E"/>
    <w:rsid w:val="00E61C7A"/>
    <w:rsid w:val="00E86A93"/>
    <w:rsid w:val="00ED6DED"/>
    <w:rsid w:val="00F73F16"/>
    <w:rsid w:val="00F744D8"/>
    <w:rsid w:val="00F75EAD"/>
    <w:rsid w:val="00FD2A1F"/>
    <w:rsid w:val="00FF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012E3"/>
  <w15:docId w15:val="{39DF8C66-061D-4E57-A399-10DD9501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2B12"/>
    <w:rPr>
      <w:rFonts w:ascii="Times" w:hAnsi="Times"/>
      <w:sz w:val="24"/>
      <w:szCs w:val="24"/>
    </w:rPr>
  </w:style>
  <w:style w:type="paragraph" w:styleId="Heading1">
    <w:name w:val="heading 1"/>
    <w:basedOn w:val="Normal"/>
    <w:next w:val="Normal"/>
    <w:qFormat/>
    <w:rsid w:val="00DB2B12"/>
    <w:pPr>
      <w:keepNext/>
      <w:ind w:left="1440" w:hanging="1440"/>
      <w:jc w:val="center"/>
      <w:outlineLvl w:val="0"/>
    </w:pPr>
    <w:rPr>
      <w:rFonts w:ascii="Helvetica" w:hAnsi="Helvetica"/>
      <w:b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B2B12"/>
    <w:rPr>
      <w:color w:val="0000FF"/>
      <w:u w:val="single"/>
    </w:rPr>
  </w:style>
  <w:style w:type="paragraph" w:styleId="BodyText">
    <w:name w:val="Body Text"/>
    <w:basedOn w:val="Normal"/>
    <w:rsid w:val="00DB2B12"/>
    <w:pPr>
      <w:jc w:val="both"/>
    </w:pPr>
    <w:rPr>
      <w:rFonts w:ascii="Palatino" w:hAnsi="Palatino"/>
    </w:rPr>
  </w:style>
  <w:style w:type="paragraph" w:styleId="Title">
    <w:name w:val="Title"/>
    <w:basedOn w:val="Normal"/>
    <w:qFormat/>
    <w:rsid w:val="00DB2B12"/>
    <w:pPr>
      <w:jc w:val="center"/>
    </w:pPr>
    <w:rPr>
      <w:rFonts w:ascii="Palatino" w:hAnsi="Palatino"/>
      <w:b/>
      <w:snapToGrid w:val="0"/>
      <w:sz w:val="28"/>
    </w:rPr>
  </w:style>
  <w:style w:type="paragraph" w:styleId="BalloonText">
    <w:name w:val="Balloon Text"/>
    <w:basedOn w:val="Normal"/>
    <w:semiHidden/>
    <w:rsid w:val="00347A1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68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86075"/>
    <w:rPr>
      <w:color w:val="605E5C"/>
      <w:shd w:val="clear" w:color="auto" w:fill="E1DFDD"/>
    </w:rPr>
  </w:style>
  <w:style w:type="character" w:customStyle="1" w:styleId="elementtoproof">
    <w:name w:val="elementtoproof"/>
    <w:basedOn w:val="DefaultParagraphFont"/>
    <w:rsid w:val="0036637B"/>
  </w:style>
  <w:style w:type="paragraph" w:styleId="Header">
    <w:name w:val="header"/>
    <w:basedOn w:val="Normal"/>
    <w:link w:val="HeaderChar"/>
    <w:unhideWhenUsed/>
    <w:rsid w:val="003663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6637B"/>
    <w:rPr>
      <w:rFonts w:ascii="Times" w:hAnsi="Time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6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637B"/>
    <w:rPr>
      <w:rFonts w:ascii="Times" w:hAnsi="Time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by.burstert@nkch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david.meyer@nkch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emos%20&amp;%20letters\letterhead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E:\memos &amp; letters\letterhead template.dot</Template>
  <TotalTime>1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2800 Clay Edwards Drive</vt:lpstr>
    </vt:vector>
  </TitlesOfParts>
  <Company>North Kansas City Hospital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2800 Clay Edwards Drive</dc:title>
  <dc:creator>Information Technology</dc:creator>
  <cp:lastModifiedBy>Madelynn Zimmerman</cp:lastModifiedBy>
  <cp:revision>2</cp:revision>
  <cp:lastPrinted>2023-01-23T16:47:00Z</cp:lastPrinted>
  <dcterms:created xsi:type="dcterms:W3CDTF">2025-02-25T16:38:00Z</dcterms:created>
  <dcterms:modified xsi:type="dcterms:W3CDTF">2025-02-25T16:38:00Z</dcterms:modified>
</cp:coreProperties>
</file>