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78AC0" w14:textId="1933A181" w:rsidR="00B2036D" w:rsidRPr="002202D7" w:rsidRDefault="00BC5E2F">
      <w:pPr>
        <w:pStyle w:val="Title"/>
        <w:rPr>
          <w:sz w:val="4"/>
          <w:szCs w:val="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CC79320" wp14:editId="1D54EA87">
            <wp:simplePos x="0" y="0"/>
            <wp:positionH relativeFrom="column">
              <wp:posOffset>23842</wp:posOffset>
            </wp:positionH>
            <wp:positionV relativeFrom="paragraph">
              <wp:posOffset>76200</wp:posOffset>
            </wp:positionV>
            <wp:extent cx="1067398" cy="10673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 preferRelativeResize="0"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7398" cy="10673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D1EF00" w14:textId="26D29C99" w:rsidR="00604FBD" w:rsidRDefault="0024050A">
      <w:pPr>
        <w:pStyle w:val="Title"/>
      </w:pPr>
      <w:r>
        <w:t>agenda</w:t>
      </w:r>
    </w:p>
    <w:p w14:paraId="3CD1EF01" w14:textId="1E901147" w:rsidR="00604FBD" w:rsidRDefault="00BC5E2F">
      <w:pPr>
        <w:pStyle w:val="Subtitle"/>
      </w:pPr>
      <w:r>
        <w:t>River Eves Elementary</w:t>
      </w:r>
      <w:r w:rsidR="0024050A">
        <w:t xml:space="preserve"> School Governance Council</w:t>
      </w:r>
    </w:p>
    <w:p w14:paraId="3CD1EF02" w14:textId="40CEEC82" w:rsidR="00604FBD" w:rsidRDefault="00000000">
      <w:pPr>
        <w:pBdr>
          <w:top w:val="single" w:sz="4" w:space="1" w:color="444D26" w:themeColor="text2"/>
        </w:pBdr>
        <w:jc w:val="right"/>
      </w:pPr>
      <w:sdt>
        <w:sdtPr>
          <w:rPr>
            <w:rStyle w:val="IntenseEmphasis"/>
          </w:rPr>
          <w:alias w:val="Date | time:"/>
          <w:tag w:val="Date | time:"/>
          <w:id w:val="742918608"/>
          <w:placeholder>
            <w:docPart w:val="96557ECB14D446F2A54DDF03015817D9"/>
          </w:placeholder>
          <w:temporary/>
          <w:showingPlcHdr/>
          <w15:appearance w15:val="hidden"/>
        </w:sdtPr>
        <w:sdtContent>
          <w:r w:rsidR="0092131B">
            <w:rPr>
              <w:rStyle w:val="IntenseEmphasis"/>
            </w:rPr>
            <w:t>Date | time</w:t>
          </w:r>
        </w:sdtContent>
      </w:sdt>
      <w:r w:rsidR="001C478F">
        <w:t xml:space="preserve"> </w:t>
      </w:r>
      <w:r w:rsidR="00E75ECE">
        <w:t>3/6</w:t>
      </w:r>
      <w:r w:rsidR="0085186A">
        <w:t>/202</w:t>
      </w:r>
      <w:r w:rsidR="009A108B">
        <w:t>5</w:t>
      </w:r>
      <w:r w:rsidR="00E63A1A">
        <w:t xml:space="preserve"> | </w:t>
      </w:r>
      <w:r w:rsidR="00F75ECA">
        <w:t>7:</w:t>
      </w:r>
      <w:r w:rsidR="00E75ECE">
        <w:t>30</w:t>
      </w:r>
      <w:r w:rsidR="00F75ECA">
        <w:t xml:space="preserve"> </w:t>
      </w:r>
      <w:r w:rsidR="0024050A">
        <w:t>am</w:t>
      </w:r>
      <w:r w:rsidR="001C478F">
        <w:t xml:space="preserve"> | </w:t>
      </w:r>
      <w:r w:rsidR="0024050A">
        <w:rPr>
          <w:rStyle w:val="IntenseEmphasis"/>
        </w:rPr>
        <w:t xml:space="preserve">Location </w:t>
      </w:r>
      <w:r w:rsidR="00F75ECA">
        <w:t>River Eves ES Conference Room</w:t>
      </w:r>
    </w:p>
    <w:p w14:paraId="3CD1EF03" w14:textId="77777777" w:rsidR="00604FBD" w:rsidRDefault="0024050A">
      <w:pPr>
        <w:pStyle w:val="Heading1"/>
      </w:pPr>
      <w:r>
        <w:t>SGC Members</w:t>
      </w:r>
    </w:p>
    <w:p w14:paraId="3CD1EF04" w14:textId="5AA66E05" w:rsidR="00604FBD" w:rsidRPr="006B7020" w:rsidRDefault="00FF5AE5" w:rsidP="006B7020">
      <w:pPr>
        <w:jc w:val="center"/>
        <w:rPr>
          <w:sz w:val="19"/>
          <w:szCs w:val="19"/>
        </w:rPr>
      </w:pPr>
      <w:r>
        <w:rPr>
          <w:sz w:val="19"/>
          <w:szCs w:val="19"/>
        </w:rPr>
        <w:t>Susan Gowin</w:t>
      </w:r>
      <w:r w:rsidR="0024050A" w:rsidRPr="006B7020">
        <w:rPr>
          <w:sz w:val="19"/>
          <w:szCs w:val="19"/>
        </w:rPr>
        <w:t>, Principal</w:t>
      </w:r>
      <w:r w:rsidR="007D57CE" w:rsidRPr="006B7020">
        <w:rPr>
          <w:sz w:val="19"/>
          <w:szCs w:val="19"/>
        </w:rPr>
        <w:t xml:space="preserve"> </w:t>
      </w:r>
      <w:r w:rsidR="001C478F" w:rsidRPr="006B7020">
        <w:rPr>
          <w:sz w:val="19"/>
          <w:szCs w:val="19"/>
        </w:rPr>
        <w:t xml:space="preserve">| </w:t>
      </w:r>
      <w:r w:rsidR="00C36A97">
        <w:rPr>
          <w:sz w:val="19"/>
          <w:szCs w:val="19"/>
        </w:rPr>
        <w:t>Laura Lavoie</w:t>
      </w:r>
      <w:r w:rsidR="00C36A97" w:rsidRPr="006B7020">
        <w:rPr>
          <w:sz w:val="19"/>
          <w:szCs w:val="19"/>
        </w:rPr>
        <w:t xml:space="preserve">, Appointed Staff </w:t>
      </w:r>
      <w:r w:rsidR="001C478F" w:rsidRPr="006B7020">
        <w:rPr>
          <w:sz w:val="19"/>
          <w:szCs w:val="19"/>
        </w:rPr>
        <w:t>|</w:t>
      </w:r>
      <w:r w:rsidR="00C36A97" w:rsidRPr="00C36A97">
        <w:rPr>
          <w:sz w:val="19"/>
          <w:szCs w:val="19"/>
        </w:rPr>
        <w:t xml:space="preserve"> </w:t>
      </w:r>
      <w:r w:rsidR="000474E5">
        <w:rPr>
          <w:sz w:val="19"/>
          <w:szCs w:val="19"/>
        </w:rPr>
        <w:t>Stacy Storr</w:t>
      </w:r>
      <w:r w:rsidR="00C36A97" w:rsidRPr="006B7020">
        <w:rPr>
          <w:sz w:val="19"/>
          <w:szCs w:val="19"/>
        </w:rPr>
        <w:t>, Appointed Staff</w:t>
      </w:r>
      <w:r w:rsidR="001C478F" w:rsidRPr="006B7020">
        <w:rPr>
          <w:sz w:val="19"/>
          <w:szCs w:val="19"/>
        </w:rPr>
        <w:t xml:space="preserve"> </w:t>
      </w:r>
      <w:r w:rsidR="007D57CE" w:rsidRPr="006B7020">
        <w:rPr>
          <w:sz w:val="19"/>
          <w:szCs w:val="19"/>
        </w:rPr>
        <w:t>|</w:t>
      </w:r>
      <w:r w:rsidR="00C36A97" w:rsidRPr="00C36A97">
        <w:rPr>
          <w:sz w:val="19"/>
          <w:szCs w:val="19"/>
        </w:rPr>
        <w:t xml:space="preserve"> </w:t>
      </w:r>
      <w:r w:rsidR="00D83E4C">
        <w:rPr>
          <w:sz w:val="19"/>
          <w:szCs w:val="19"/>
        </w:rPr>
        <w:t>Adam Klosterhaus</w:t>
      </w:r>
      <w:r w:rsidR="00C36A97">
        <w:rPr>
          <w:sz w:val="19"/>
          <w:szCs w:val="19"/>
        </w:rPr>
        <w:t>, Teacher</w:t>
      </w:r>
      <w:r w:rsidR="007D57CE" w:rsidRPr="006B7020">
        <w:rPr>
          <w:sz w:val="19"/>
          <w:szCs w:val="19"/>
        </w:rPr>
        <w:t xml:space="preserve"> |</w:t>
      </w:r>
      <w:r w:rsidR="00C36A97">
        <w:rPr>
          <w:sz w:val="19"/>
          <w:szCs w:val="19"/>
        </w:rPr>
        <w:t>Rachel Robertson</w:t>
      </w:r>
      <w:r w:rsidR="00CC5F4C">
        <w:rPr>
          <w:sz w:val="19"/>
          <w:szCs w:val="19"/>
        </w:rPr>
        <w:t>, Teacher</w:t>
      </w:r>
      <w:r w:rsidR="007D57CE" w:rsidRPr="006B7020">
        <w:rPr>
          <w:sz w:val="19"/>
          <w:szCs w:val="19"/>
        </w:rPr>
        <w:t xml:space="preserve"> | </w:t>
      </w:r>
      <w:r w:rsidR="00D83E4C">
        <w:rPr>
          <w:sz w:val="19"/>
          <w:szCs w:val="19"/>
        </w:rPr>
        <w:t>Melissa Cherian</w:t>
      </w:r>
      <w:r w:rsidR="004F5BBC" w:rsidRPr="006B7020">
        <w:rPr>
          <w:sz w:val="19"/>
          <w:szCs w:val="19"/>
        </w:rPr>
        <w:t xml:space="preserve">, Community Member </w:t>
      </w:r>
      <w:r w:rsidR="007D57CE" w:rsidRPr="004240EA">
        <w:rPr>
          <w:sz w:val="19"/>
          <w:szCs w:val="19"/>
        </w:rPr>
        <w:t xml:space="preserve">| </w:t>
      </w:r>
      <w:r w:rsidR="00213418">
        <w:rPr>
          <w:sz w:val="19"/>
          <w:szCs w:val="19"/>
        </w:rPr>
        <w:t>Lae</w:t>
      </w:r>
      <w:r w:rsidR="004240EA">
        <w:rPr>
          <w:sz w:val="19"/>
          <w:szCs w:val="19"/>
        </w:rPr>
        <w:t>ticia Ak</w:t>
      </w:r>
      <w:r w:rsidR="003F4212">
        <w:rPr>
          <w:sz w:val="19"/>
          <w:szCs w:val="19"/>
        </w:rPr>
        <w:t>e</w:t>
      </w:r>
      <w:r w:rsidR="006955FC">
        <w:rPr>
          <w:sz w:val="19"/>
          <w:szCs w:val="19"/>
        </w:rPr>
        <w:t>, Community M</w:t>
      </w:r>
      <w:r w:rsidR="007702FB">
        <w:rPr>
          <w:sz w:val="19"/>
          <w:szCs w:val="19"/>
        </w:rPr>
        <w:t>e</w:t>
      </w:r>
      <w:r w:rsidR="006955FC">
        <w:rPr>
          <w:sz w:val="19"/>
          <w:szCs w:val="19"/>
        </w:rPr>
        <w:t>mber</w:t>
      </w:r>
      <w:r w:rsidR="007D57CE" w:rsidRPr="006B7020">
        <w:rPr>
          <w:sz w:val="19"/>
          <w:szCs w:val="19"/>
        </w:rPr>
        <w:t xml:space="preserve">| </w:t>
      </w:r>
      <w:r w:rsidR="006955FC">
        <w:rPr>
          <w:sz w:val="19"/>
          <w:szCs w:val="19"/>
        </w:rPr>
        <w:t>Beth Rosenbleeth</w:t>
      </w:r>
      <w:r w:rsidR="006955FC" w:rsidRPr="006B7020">
        <w:rPr>
          <w:sz w:val="19"/>
          <w:szCs w:val="19"/>
        </w:rPr>
        <w:t xml:space="preserve">, Parent </w:t>
      </w:r>
      <w:r w:rsidR="007D57CE" w:rsidRPr="006B7020">
        <w:rPr>
          <w:sz w:val="19"/>
          <w:szCs w:val="19"/>
        </w:rPr>
        <w:t>|</w:t>
      </w:r>
      <w:r w:rsidR="00D83E4C">
        <w:rPr>
          <w:sz w:val="19"/>
          <w:szCs w:val="19"/>
        </w:rPr>
        <w:t>Tyler Williamson</w:t>
      </w:r>
      <w:r w:rsidR="00A43959">
        <w:rPr>
          <w:sz w:val="19"/>
          <w:szCs w:val="19"/>
        </w:rPr>
        <w:t>, Parent</w:t>
      </w:r>
      <w:r w:rsidR="007D57CE" w:rsidRPr="006B7020">
        <w:rPr>
          <w:sz w:val="19"/>
          <w:szCs w:val="19"/>
        </w:rPr>
        <w:t xml:space="preserve"> | </w:t>
      </w:r>
      <w:r w:rsidR="00D83E4C">
        <w:rPr>
          <w:sz w:val="19"/>
          <w:szCs w:val="19"/>
        </w:rPr>
        <w:t>Natalya Alpert</w:t>
      </w:r>
      <w:r w:rsidR="00880B48">
        <w:rPr>
          <w:sz w:val="19"/>
          <w:szCs w:val="19"/>
        </w:rPr>
        <w:t>, P</w:t>
      </w:r>
      <w:r w:rsidR="00564585">
        <w:rPr>
          <w:sz w:val="19"/>
          <w:szCs w:val="19"/>
        </w:rPr>
        <w:t>arent</w:t>
      </w:r>
    </w:p>
    <w:tbl>
      <w:tblPr>
        <w:tblStyle w:val="ListTable6Colorful"/>
        <w:tblW w:w="4750" w:type="pct"/>
        <w:tblInd w:w="540" w:type="dxa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990"/>
        <w:gridCol w:w="7556"/>
        <w:gridCol w:w="1714"/>
      </w:tblGrid>
      <w:tr w:rsidR="00604FBD" w14:paraId="3CD1EF08" w14:textId="77777777" w:rsidTr="001762A0">
        <w:trPr>
          <w:tblHeader/>
        </w:trPr>
        <w:tc>
          <w:tcPr>
            <w:tcW w:w="990" w:type="dxa"/>
          </w:tcPr>
          <w:sdt>
            <w:sdtPr>
              <w:alias w:val="Time:"/>
              <w:tag w:val="Time:"/>
              <w:id w:val="-718661838"/>
              <w:placeholder>
                <w:docPart w:val="C9D360AA04E64FB1A0A65335585537E0"/>
              </w:placeholder>
              <w:temporary/>
              <w:showingPlcHdr/>
              <w15:appearance w15:val="hidden"/>
            </w:sdtPr>
            <w:sdtContent>
              <w:p w14:paraId="3CD1EF05" w14:textId="77777777" w:rsidR="00604FBD" w:rsidRDefault="0092131B">
                <w:pPr>
                  <w:pStyle w:val="Heading2"/>
                </w:pPr>
                <w:r>
                  <w:t>Time</w:t>
                </w:r>
              </w:p>
            </w:sdtContent>
          </w:sdt>
        </w:tc>
        <w:tc>
          <w:tcPr>
            <w:tcW w:w="7556" w:type="dxa"/>
          </w:tcPr>
          <w:sdt>
            <w:sdtPr>
              <w:alias w:val="Item:"/>
              <w:tag w:val="Item:"/>
              <w:id w:val="614954302"/>
              <w:placeholder>
                <w:docPart w:val="DDF2ECBDC51542E68A1061AC702256CA"/>
              </w:placeholder>
              <w:temporary/>
              <w:showingPlcHdr/>
              <w15:appearance w15:val="hidden"/>
            </w:sdtPr>
            <w:sdtContent>
              <w:p w14:paraId="3CD1EF06" w14:textId="77777777" w:rsidR="00604FBD" w:rsidRPr="00802038" w:rsidRDefault="0092131B" w:rsidP="00802038">
                <w:pPr>
                  <w:pStyle w:val="Heading2"/>
                </w:pPr>
                <w:r w:rsidRPr="00802038">
                  <w:t>Item</w:t>
                </w:r>
              </w:p>
            </w:sdtContent>
          </w:sdt>
        </w:tc>
        <w:tc>
          <w:tcPr>
            <w:tcW w:w="1714" w:type="dxa"/>
          </w:tcPr>
          <w:sdt>
            <w:sdtPr>
              <w:alias w:val="Owner:"/>
              <w:tag w:val="Owner:"/>
              <w:id w:val="355778012"/>
              <w:placeholder>
                <w:docPart w:val="D5C8918981424D4E8B22CFAB3245B0A1"/>
              </w:placeholder>
              <w:temporary/>
              <w:showingPlcHdr/>
              <w15:appearance w15:val="hidden"/>
            </w:sdtPr>
            <w:sdtContent>
              <w:p w14:paraId="3CD1EF07" w14:textId="77777777" w:rsidR="00604FBD" w:rsidRDefault="0092131B">
                <w:pPr>
                  <w:pStyle w:val="Heading2"/>
                </w:pPr>
                <w:r>
                  <w:t>Owner</w:t>
                </w:r>
              </w:p>
            </w:sdtContent>
          </w:sdt>
        </w:tc>
      </w:tr>
      <w:tr w:rsidR="00604FBD" w14:paraId="3CD1EF0C" w14:textId="77777777" w:rsidTr="001762A0">
        <w:tc>
          <w:tcPr>
            <w:tcW w:w="990" w:type="dxa"/>
          </w:tcPr>
          <w:p w14:paraId="3CD1EF09" w14:textId="4CFD4970" w:rsidR="00604FBD" w:rsidRPr="004B1215" w:rsidRDefault="00431072" w:rsidP="0024050A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7:</w:t>
            </w:r>
            <w:r w:rsidR="00E75ECE" w:rsidRPr="004B1215">
              <w:rPr>
                <w:sz w:val="24"/>
                <w:szCs w:val="24"/>
              </w:rPr>
              <w:t xml:space="preserve">30 </w:t>
            </w:r>
            <w:r w:rsidRPr="004B1215">
              <w:rPr>
                <w:sz w:val="24"/>
                <w:szCs w:val="24"/>
              </w:rPr>
              <w:t>am</w:t>
            </w:r>
          </w:p>
        </w:tc>
        <w:tc>
          <w:tcPr>
            <w:tcW w:w="7556" w:type="dxa"/>
          </w:tcPr>
          <w:p w14:paraId="3CD1EF0A" w14:textId="77777777" w:rsidR="00604FBD" w:rsidRPr="004B1215" w:rsidRDefault="00873F41" w:rsidP="00873F41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Call to Order</w:t>
            </w:r>
          </w:p>
        </w:tc>
        <w:tc>
          <w:tcPr>
            <w:tcW w:w="1714" w:type="dxa"/>
          </w:tcPr>
          <w:p w14:paraId="3CD1EF0B" w14:textId="62C6389A" w:rsidR="00604FBD" w:rsidRPr="004B1215" w:rsidRDefault="002B7396" w:rsidP="00873F41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Klosterhaus</w:t>
            </w:r>
          </w:p>
        </w:tc>
      </w:tr>
      <w:tr w:rsidR="00EC7169" w14:paraId="3CD1EF10" w14:textId="77777777" w:rsidTr="001762A0">
        <w:tc>
          <w:tcPr>
            <w:tcW w:w="990" w:type="dxa"/>
          </w:tcPr>
          <w:p w14:paraId="3CD1EF0D" w14:textId="3D51F19F" w:rsidR="00EC7169" w:rsidRPr="004B1215" w:rsidRDefault="00431072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7:</w:t>
            </w:r>
            <w:r w:rsidR="00E75ECE" w:rsidRPr="004B1215">
              <w:rPr>
                <w:sz w:val="24"/>
                <w:szCs w:val="24"/>
              </w:rPr>
              <w:t xml:space="preserve">31 </w:t>
            </w:r>
            <w:r w:rsidRPr="004B1215">
              <w:rPr>
                <w:sz w:val="24"/>
                <w:szCs w:val="24"/>
              </w:rPr>
              <w:t>am</w:t>
            </w:r>
          </w:p>
        </w:tc>
        <w:tc>
          <w:tcPr>
            <w:tcW w:w="7556" w:type="dxa"/>
          </w:tcPr>
          <w:p w14:paraId="3CD1EF0E" w14:textId="424025A4" w:rsidR="00EC7169" w:rsidRPr="004B1215" w:rsidRDefault="0060587F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Action Item: Approve Agenda</w:t>
            </w:r>
          </w:p>
        </w:tc>
        <w:tc>
          <w:tcPr>
            <w:tcW w:w="1714" w:type="dxa"/>
          </w:tcPr>
          <w:p w14:paraId="3CD1EF0F" w14:textId="160351BA" w:rsidR="00EC7169" w:rsidRPr="004B1215" w:rsidRDefault="002B7396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Klosterhaus</w:t>
            </w:r>
          </w:p>
        </w:tc>
      </w:tr>
      <w:tr w:rsidR="00EC7169" w14:paraId="3CD1EF14" w14:textId="77777777" w:rsidTr="001762A0">
        <w:tc>
          <w:tcPr>
            <w:tcW w:w="990" w:type="dxa"/>
          </w:tcPr>
          <w:p w14:paraId="3CD1EF11" w14:textId="49A73859" w:rsidR="00EC7169" w:rsidRPr="004B1215" w:rsidRDefault="00431072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7:</w:t>
            </w:r>
            <w:r w:rsidR="00E75ECE" w:rsidRPr="004B1215">
              <w:rPr>
                <w:sz w:val="24"/>
                <w:szCs w:val="24"/>
              </w:rPr>
              <w:t xml:space="preserve">32 </w:t>
            </w:r>
            <w:r w:rsidRPr="004B1215">
              <w:rPr>
                <w:sz w:val="24"/>
                <w:szCs w:val="24"/>
              </w:rPr>
              <w:t>am</w:t>
            </w:r>
          </w:p>
        </w:tc>
        <w:tc>
          <w:tcPr>
            <w:tcW w:w="7556" w:type="dxa"/>
          </w:tcPr>
          <w:p w14:paraId="3CD1EF12" w14:textId="097D6115" w:rsidR="00EC7169" w:rsidRPr="004B1215" w:rsidRDefault="0060587F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 xml:space="preserve">Action Item: Approve </w:t>
            </w:r>
            <w:r w:rsidR="00E75ECE" w:rsidRPr="004B1215">
              <w:rPr>
                <w:sz w:val="24"/>
                <w:szCs w:val="24"/>
              </w:rPr>
              <w:t>January</w:t>
            </w:r>
            <w:r w:rsidRPr="004B1215">
              <w:rPr>
                <w:sz w:val="24"/>
                <w:szCs w:val="24"/>
              </w:rPr>
              <w:t xml:space="preserve"> Meeting Minutes</w:t>
            </w:r>
            <w:r w:rsidR="00CE5F4F" w:rsidRPr="004B1215">
              <w:rPr>
                <w:sz w:val="24"/>
                <w:szCs w:val="24"/>
              </w:rPr>
              <w:t xml:space="preserve"> </w:t>
            </w:r>
            <w:r w:rsidR="00E33AB4" w:rsidRPr="004B1215">
              <w:rPr>
                <w:sz w:val="24"/>
                <w:szCs w:val="24"/>
              </w:rPr>
              <w:t>(</w:t>
            </w:r>
            <w:hyperlink r:id="rId11" w:history="1">
              <w:r w:rsidR="00E33AB4" w:rsidRPr="004B1215">
                <w:rPr>
                  <w:rStyle w:val="Hyperlink"/>
                  <w:sz w:val="24"/>
                  <w:szCs w:val="24"/>
                </w:rPr>
                <w:t>FY25 January SGC Minutes.docx</w:t>
              </w:r>
            </w:hyperlink>
            <w:r w:rsidR="00E33AB4" w:rsidRPr="004B1215">
              <w:rPr>
                <w:sz w:val="24"/>
                <w:szCs w:val="24"/>
              </w:rPr>
              <w:t>)</w:t>
            </w:r>
          </w:p>
        </w:tc>
        <w:tc>
          <w:tcPr>
            <w:tcW w:w="1714" w:type="dxa"/>
          </w:tcPr>
          <w:p w14:paraId="3CD1EF13" w14:textId="565492AB" w:rsidR="00EC7169" w:rsidRPr="004B1215" w:rsidRDefault="002B7396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Klosterhaus</w:t>
            </w:r>
          </w:p>
        </w:tc>
      </w:tr>
      <w:tr w:rsidR="00123C55" w14:paraId="3A983E2F" w14:textId="77777777" w:rsidTr="001762A0">
        <w:tc>
          <w:tcPr>
            <w:tcW w:w="990" w:type="dxa"/>
          </w:tcPr>
          <w:p w14:paraId="46C4B13A" w14:textId="733FB502" w:rsidR="00123C55" w:rsidRPr="004B1215" w:rsidRDefault="00123C55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7:35 am</w:t>
            </w:r>
          </w:p>
        </w:tc>
        <w:tc>
          <w:tcPr>
            <w:tcW w:w="7556" w:type="dxa"/>
          </w:tcPr>
          <w:p w14:paraId="02CFE2A1" w14:textId="3186B33C" w:rsidR="00123C55" w:rsidRPr="004B1215" w:rsidRDefault="00123C55" w:rsidP="0060587F">
            <w:pPr>
              <w:rPr>
                <w:sz w:val="24"/>
                <w:szCs w:val="24"/>
              </w:rPr>
            </w:pPr>
            <w:r w:rsidRPr="004620C1">
              <w:rPr>
                <w:sz w:val="24"/>
                <w:szCs w:val="24"/>
              </w:rPr>
              <w:t>Informational Item</w:t>
            </w:r>
            <w:r w:rsidRPr="004B1215">
              <w:rPr>
                <w:sz w:val="24"/>
                <w:szCs w:val="24"/>
                <w:u w:val="single"/>
              </w:rPr>
              <w:t>:</w:t>
            </w:r>
            <w:r w:rsidRPr="004B1215">
              <w:rPr>
                <w:sz w:val="24"/>
                <w:szCs w:val="24"/>
              </w:rPr>
              <w:t xml:space="preserve"> Superintendent Advisory Councils Updates</w:t>
            </w:r>
          </w:p>
        </w:tc>
        <w:tc>
          <w:tcPr>
            <w:tcW w:w="1714" w:type="dxa"/>
          </w:tcPr>
          <w:p w14:paraId="7C35E4D2" w14:textId="63F48DF9" w:rsidR="00123C55" w:rsidRPr="004B1215" w:rsidRDefault="004B1215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Williamson</w:t>
            </w:r>
          </w:p>
        </w:tc>
      </w:tr>
      <w:tr w:rsidR="00EC7169" w14:paraId="3CD1EF20" w14:textId="77777777" w:rsidTr="001762A0">
        <w:tc>
          <w:tcPr>
            <w:tcW w:w="990" w:type="dxa"/>
          </w:tcPr>
          <w:p w14:paraId="3CD1EF1D" w14:textId="19646BF8" w:rsidR="00EC7169" w:rsidRPr="004B1215" w:rsidRDefault="00273029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7:</w:t>
            </w:r>
            <w:r w:rsidR="00AC0A41" w:rsidRPr="004B1215">
              <w:rPr>
                <w:sz w:val="24"/>
                <w:szCs w:val="24"/>
              </w:rPr>
              <w:t>45</w:t>
            </w:r>
            <w:r w:rsidRPr="004B1215">
              <w:rPr>
                <w:sz w:val="24"/>
                <w:szCs w:val="24"/>
              </w:rPr>
              <w:t xml:space="preserve"> </w:t>
            </w:r>
            <w:r w:rsidR="00423E57" w:rsidRPr="004B1215">
              <w:rPr>
                <w:sz w:val="24"/>
                <w:szCs w:val="24"/>
              </w:rPr>
              <w:t>a</w:t>
            </w:r>
            <w:r w:rsidRPr="004B1215">
              <w:rPr>
                <w:sz w:val="24"/>
                <w:szCs w:val="24"/>
              </w:rPr>
              <w:t>m</w:t>
            </w:r>
          </w:p>
        </w:tc>
        <w:tc>
          <w:tcPr>
            <w:tcW w:w="7556" w:type="dxa"/>
          </w:tcPr>
          <w:p w14:paraId="3CD1EF1E" w14:textId="1796CA8F" w:rsidR="00EC7169" w:rsidRPr="004B1215" w:rsidRDefault="00783ADC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Discussion Item</w:t>
            </w:r>
            <w:r w:rsidRPr="004B1215">
              <w:rPr>
                <w:sz w:val="24"/>
                <w:szCs w:val="24"/>
                <w:u w:val="single"/>
              </w:rPr>
              <w:t>:</w:t>
            </w:r>
            <w:r w:rsidRPr="004B1215">
              <w:rPr>
                <w:sz w:val="24"/>
                <w:szCs w:val="24"/>
              </w:rPr>
              <w:t xml:space="preserve"> </w:t>
            </w:r>
            <w:r w:rsidR="009828DE" w:rsidRPr="004B1215">
              <w:rPr>
                <w:sz w:val="24"/>
                <w:szCs w:val="24"/>
              </w:rPr>
              <w:t>Planning for Parent/Teacher SGC Elections</w:t>
            </w:r>
          </w:p>
        </w:tc>
        <w:tc>
          <w:tcPr>
            <w:tcW w:w="1714" w:type="dxa"/>
          </w:tcPr>
          <w:p w14:paraId="3CD1EF1F" w14:textId="20D5946E" w:rsidR="00EC7169" w:rsidRPr="004B1215" w:rsidRDefault="00DF7BDE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 xml:space="preserve">All </w:t>
            </w:r>
          </w:p>
        </w:tc>
      </w:tr>
      <w:tr w:rsidR="009828DE" w14:paraId="74BB890C" w14:textId="77777777" w:rsidTr="001762A0">
        <w:tc>
          <w:tcPr>
            <w:tcW w:w="990" w:type="dxa"/>
          </w:tcPr>
          <w:p w14:paraId="196225EB" w14:textId="1BFCA5D7" w:rsidR="009828DE" w:rsidRPr="004B1215" w:rsidRDefault="00F55985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7</w:t>
            </w:r>
            <w:r w:rsidR="00AC0A41" w:rsidRPr="004B1215">
              <w:rPr>
                <w:sz w:val="24"/>
                <w:szCs w:val="24"/>
              </w:rPr>
              <w:t>:55 am</w:t>
            </w:r>
          </w:p>
        </w:tc>
        <w:tc>
          <w:tcPr>
            <w:tcW w:w="7556" w:type="dxa"/>
          </w:tcPr>
          <w:p w14:paraId="655578C4" w14:textId="7E54375B" w:rsidR="009828DE" w:rsidRPr="004B1215" w:rsidRDefault="00F55985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Action</w:t>
            </w:r>
            <w:r w:rsidR="009828DE" w:rsidRPr="004B1215">
              <w:rPr>
                <w:sz w:val="24"/>
                <w:szCs w:val="24"/>
              </w:rPr>
              <w:t xml:space="preserve"> Item: Annual Budget Approval</w:t>
            </w:r>
          </w:p>
        </w:tc>
        <w:tc>
          <w:tcPr>
            <w:tcW w:w="1714" w:type="dxa"/>
          </w:tcPr>
          <w:p w14:paraId="1B06F396" w14:textId="63D38E82" w:rsidR="009828DE" w:rsidRPr="004B1215" w:rsidRDefault="0010281C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G</w:t>
            </w:r>
            <w:r w:rsidR="00246273" w:rsidRPr="004B1215">
              <w:rPr>
                <w:sz w:val="24"/>
                <w:szCs w:val="24"/>
              </w:rPr>
              <w:t>owin</w:t>
            </w:r>
          </w:p>
        </w:tc>
      </w:tr>
      <w:tr w:rsidR="00AC0A41" w14:paraId="7F542686" w14:textId="77777777" w:rsidTr="001762A0">
        <w:tc>
          <w:tcPr>
            <w:tcW w:w="990" w:type="dxa"/>
          </w:tcPr>
          <w:p w14:paraId="16585205" w14:textId="157471C5" w:rsidR="00AC0A41" w:rsidRPr="004B1215" w:rsidRDefault="00AC0A41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8:15 am</w:t>
            </w:r>
          </w:p>
        </w:tc>
        <w:tc>
          <w:tcPr>
            <w:tcW w:w="7556" w:type="dxa"/>
          </w:tcPr>
          <w:p w14:paraId="554F3CC4" w14:textId="0FFE3589" w:rsidR="00AC0A41" w:rsidRPr="004B1215" w:rsidRDefault="001D14AF" w:rsidP="0060587F">
            <w:pPr>
              <w:rPr>
                <w:sz w:val="24"/>
                <w:szCs w:val="24"/>
              </w:rPr>
            </w:pPr>
            <w:r w:rsidRPr="004620C1">
              <w:rPr>
                <w:sz w:val="24"/>
                <w:szCs w:val="24"/>
              </w:rPr>
              <w:t>Discussion Item</w:t>
            </w:r>
            <w:r w:rsidRPr="004B1215">
              <w:rPr>
                <w:sz w:val="24"/>
                <w:szCs w:val="24"/>
                <w:u w:val="single"/>
              </w:rPr>
              <w:t>:</w:t>
            </w:r>
            <w:r w:rsidRPr="004B1215">
              <w:rPr>
                <w:sz w:val="24"/>
                <w:szCs w:val="24"/>
              </w:rPr>
              <w:t xml:space="preserve"> Charter Dollar Expenditure Proposals </w:t>
            </w:r>
          </w:p>
        </w:tc>
        <w:tc>
          <w:tcPr>
            <w:tcW w:w="1714" w:type="dxa"/>
          </w:tcPr>
          <w:p w14:paraId="5BDB18D2" w14:textId="274EAAE1" w:rsidR="00AC0A41" w:rsidRPr="004B1215" w:rsidRDefault="00272B9A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All</w:t>
            </w:r>
          </w:p>
        </w:tc>
      </w:tr>
      <w:tr w:rsidR="001D14AF" w14:paraId="0DF4901F" w14:textId="77777777" w:rsidTr="001762A0">
        <w:tc>
          <w:tcPr>
            <w:tcW w:w="990" w:type="dxa"/>
          </w:tcPr>
          <w:p w14:paraId="03724F65" w14:textId="6366AF77" w:rsidR="001D14AF" w:rsidRPr="004B1215" w:rsidRDefault="00DC4564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8:25 am</w:t>
            </w:r>
          </w:p>
        </w:tc>
        <w:tc>
          <w:tcPr>
            <w:tcW w:w="7556" w:type="dxa"/>
          </w:tcPr>
          <w:p w14:paraId="535C814C" w14:textId="5030ECB0" w:rsidR="001D14AF" w:rsidRPr="004B1215" w:rsidRDefault="00E27644" w:rsidP="0060587F">
            <w:pPr>
              <w:rPr>
                <w:sz w:val="24"/>
                <w:szCs w:val="24"/>
              </w:rPr>
            </w:pPr>
            <w:r w:rsidRPr="004620C1">
              <w:rPr>
                <w:sz w:val="24"/>
                <w:szCs w:val="24"/>
              </w:rPr>
              <w:t>Action Item:</w:t>
            </w:r>
            <w:r w:rsidRPr="004B1215">
              <w:rPr>
                <w:sz w:val="24"/>
                <w:szCs w:val="24"/>
              </w:rPr>
              <w:t xml:space="preserve"> Approve Charter Dollar Expenditure Proposal</w:t>
            </w:r>
          </w:p>
        </w:tc>
        <w:tc>
          <w:tcPr>
            <w:tcW w:w="1714" w:type="dxa"/>
          </w:tcPr>
          <w:p w14:paraId="1ED935E0" w14:textId="0EDE1B7C" w:rsidR="001D14AF" w:rsidRPr="004B1215" w:rsidRDefault="00272B9A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Klosterhaus</w:t>
            </w:r>
          </w:p>
        </w:tc>
      </w:tr>
      <w:tr w:rsidR="00551E3D" w14:paraId="268E5BC3" w14:textId="77777777" w:rsidTr="001762A0">
        <w:tc>
          <w:tcPr>
            <w:tcW w:w="990" w:type="dxa"/>
          </w:tcPr>
          <w:p w14:paraId="6D6A4424" w14:textId="37B585FB" w:rsidR="00551E3D" w:rsidRPr="004B1215" w:rsidRDefault="00AC0A41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8:</w:t>
            </w:r>
            <w:r w:rsidR="00DC4564" w:rsidRPr="004B1215">
              <w:rPr>
                <w:sz w:val="24"/>
                <w:szCs w:val="24"/>
              </w:rPr>
              <w:t>30 am</w:t>
            </w:r>
            <w:r w:rsidR="009917CF" w:rsidRPr="004B1215">
              <w:rPr>
                <w:sz w:val="24"/>
                <w:szCs w:val="24"/>
              </w:rPr>
              <w:t xml:space="preserve"> </w:t>
            </w:r>
            <w:r w:rsidR="00551E3D" w:rsidRPr="004B1215">
              <w:rPr>
                <w:sz w:val="24"/>
                <w:szCs w:val="24"/>
              </w:rPr>
              <w:t xml:space="preserve"> </w:t>
            </w:r>
          </w:p>
        </w:tc>
        <w:tc>
          <w:tcPr>
            <w:tcW w:w="7556" w:type="dxa"/>
          </w:tcPr>
          <w:p w14:paraId="1EF57B0F" w14:textId="77777777" w:rsidR="00551E3D" w:rsidRPr="004B1215" w:rsidRDefault="00DF7BDE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 xml:space="preserve">Informational Item: </w:t>
            </w:r>
            <w:r w:rsidR="00CC29B5" w:rsidRPr="004B1215">
              <w:rPr>
                <w:sz w:val="24"/>
                <w:szCs w:val="24"/>
              </w:rPr>
              <w:t>Principal</w:t>
            </w:r>
            <w:r w:rsidR="006B735C" w:rsidRPr="004B1215">
              <w:rPr>
                <w:sz w:val="24"/>
                <w:szCs w:val="24"/>
              </w:rPr>
              <w:t>’s Update</w:t>
            </w:r>
          </w:p>
          <w:p w14:paraId="327B784C" w14:textId="77777777" w:rsidR="006755B5" w:rsidRDefault="00230C31" w:rsidP="00272B9A">
            <w:pPr>
              <w:pStyle w:val="ListParagraph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STEM Certification Update</w:t>
            </w:r>
          </w:p>
          <w:p w14:paraId="20C4FA1D" w14:textId="4CB718F2" w:rsidR="00EE290F" w:rsidRPr="004B1215" w:rsidRDefault="006755B5" w:rsidP="00272B9A">
            <w:pPr>
              <w:pStyle w:val="ListParagraph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Board </w:t>
            </w:r>
            <w:r w:rsidR="00D86C80">
              <w:rPr>
                <w:sz w:val="24"/>
                <w:szCs w:val="24"/>
              </w:rPr>
              <w:t xml:space="preserve">AVID/STEM </w:t>
            </w:r>
            <w:r>
              <w:rPr>
                <w:sz w:val="24"/>
                <w:szCs w:val="24"/>
              </w:rPr>
              <w:t>Visit</w:t>
            </w:r>
            <w:r w:rsidR="00EE290F" w:rsidRPr="004B121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14" w:type="dxa"/>
          </w:tcPr>
          <w:p w14:paraId="3FBBE6B4" w14:textId="2883B01C" w:rsidR="00551E3D" w:rsidRPr="004B1215" w:rsidRDefault="0010281C" w:rsidP="0060587F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Gowin</w:t>
            </w:r>
          </w:p>
        </w:tc>
      </w:tr>
      <w:tr w:rsidR="003F2432" w14:paraId="3CD1EF33" w14:textId="77777777" w:rsidTr="001762A0">
        <w:tc>
          <w:tcPr>
            <w:tcW w:w="990" w:type="dxa"/>
          </w:tcPr>
          <w:p w14:paraId="3CD1EF30" w14:textId="0C4C5509" w:rsidR="003F2432" w:rsidRPr="004B1215" w:rsidRDefault="00CE07EF" w:rsidP="003F2432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8:</w:t>
            </w:r>
            <w:r w:rsidR="00CE5F4F" w:rsidRPr="004B1215">
              <w:rPr>
                <w:sz w:val="24"/>
                <w:szCs w:val="24"/>
              </w:rPr>
              <w:t>40</w:t>
            </w:r>
            <w:r w:rsidR="009D3FE5" w:rsidRPr="004B1215">
              <w:rPr>
                <w:sz w:val="24"/>
                <w:szCs w:val="24"/>
              </w:rPr>
              <w:t xml:space="preserve"> </w:t>
            </w:r>
            <w:r w:rsidR="0086539F" w:rsidRPr="004B1215">
              <w:rPr>
                <w:sz w:val="24"/>
                <w:szCs w:val="24"/>
              </w:rPr>
              <w:t>am</w:t>
            </w:r>
          </w:p>
        </w:tc>
        <w:tc>
          <w:tcPr>
            <w:tcW w:w="7556" w:type="dxa"/>
          </w:tcPr>
          <w:p w14:paraId="3CD1EF31" w14:textId="7D972A15" w:rsidR="003F2432" w:rsidRPr="004B1215" w:rsidRDefault="003F2432" w:rsidP="003F2432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 xml:space="preserve">Discussion Item: </w:t>
            </w:r>
            <w:r w:rsidR="000B6065" w:rsidRPr="004B1215">
              <w:rPr>
                <w:sz w:val="24"/>
                <w:szCs w:val="24"/>
              </w:rPr>
              <w:t>Draft Next Meeting Agenda</w:t>
            </w:r>
          </w:p>
        </w:tc>
        <w:tc>
          <w:tcPr>
            <w:tcW w:w="1714" w:type="dxa"/>
          </w:tcPr>
          <w:p w14:paraId="3CD1EF32" w14:textId="44593DE0" w:rsidR="003F2432" w:rsidRPr="004B1215" w:rsidRDefault="00B02271" w:rsidP="003F2432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Klosterhaus</w:t>
            </w:r>
            <w:r w:rsidR="00EE5BE9" w:rsidRPr="004B1215">
              <w:rPr>
                <w:sz w:val="24"/>
                <w:szCs w:val="24"/>
              </w:rPr>
              <w:t xml:space="preserve"> </w:t>
            </w:r>
          </w:p>
        </w:tc>
      </w:tr>
      <w:tr w:rsidR="003F2432" w14:paraId="3CD1EF37" w14:textId="77777777" w:rsidTr="001762A0">
        <w:trPr>
          <w:trHeight w:val="828"/>
        </w:trPr>
        <w:tc>
          <w:tcPr>
            <w:tcW w:w="990" w:type="dxa"/>
          </w:tcPr>
          <w:p w14:paraId="3CD1EF34" w14:textId="05C655FA" w:rsidR="003F2432" w:rsidRPr="004B1215" w:rsidRDefault="00CE07EF" w:rsidP="003F2432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8:</w:t>
            </w:r>
            <w:r w:rsidR="00CE5F4F" w:rsidRPr="004B1215">
              <w:rPr>
                <w:sz w:val="24"/>
                <w:szCs w:val="24"/>
              </w:rPr>
              <w:t>50</w:t>
            </w:r>
            <w:r w:rsidR="009D3FE5" w:rsidRPr="004B1215">
              <w:rPr>
                <w:sz w:val="24"/>
                <w:szCs w:val="24"/>
              </w:rPr>
              <w:t xml:space="preserve"> </w:t>
            </w:r>
            <w:r w:rsidR="00F85996" w:rsidRPr="004B1215">
              <w:rPr>
                <w:sz w:val="24"/>
                <w:szCs w:val="24"/>
              </w:rPr>
              <w:t>am</w:t>
            </w:r>
          </w:p>
        </w:tc>
        <w:tc>
          <w:tcPr>
            <w:tcW w:w="7556" w:type="dxa"/>
          </w:tcPr>
          <w:p w14:paraId="3CD1EF35" w14:textId="77777777" w:rsidR="003F2432" w:rsidRPr="004B1215" w:rsidRDefault="003F2432" w:rsidP="003F2432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Action Item: Meeting Adjournment</w:t>
            </w:r>
          </w:p>
        </w:tc>
        <w:tc>
          <w:tcPr>
            <w:tcW w:w="1714" w:type="dxa"/>
          </w:tcPr>
          <w:p w14:paraId="3CD1EF36" w14:textId="2D9AD6BB" w:rsidR="003F2432" w:rsidRPr="004B1215" w:rsidRDefault="000474E5" w:rsidP="003F2432">
            <w:pPr>
              <w:rPr>
                <w:sz w:val="24"/>
                <w:szCs w:val="24"/>
              </w:rPr>
            </w:pPr>
            <w:r w:rsidRPr="004B1215">
              <w:rPr>
                <w:sz w:val="24"/>
                <w:szCs w:val="24"/>
              </w:rPr>
              <w:t>Klosterhaus</w:t>
            </w:r>
          </w:p>
        </w:tc>
      </w:tr>
    </w:tbl>
    <w:p w14:paraId="3CD1EF38" w14:textId="77777777" w:rsidR="006B7020" w:rsidRDefault="006B7020" w:rsidP="006B7020">
      <w:pPr>
        <w:pStyle w:val="Heading1"/>
      </w:pPr>
      <w:r>
        <w:t>Meeting Norms</w:t>
      </w:r>
    </w:p>
    <w:p w14:paraId="3CD1EF39" w14:textId="1AE0451D" w:rsidR="0042555F" w:rsidRDefault="00C60858" w:rsidP="006B7020">
      <w:pPr>
        <w:jc w:val="center"/>
        <w:rPr>
          <w:sz w:val="24"/>
          <w:szCs w:val="17"/>
        </w:rPr>
      </w:pPr>
      <w:r>
        <w:rPr>
          <w:sz w:val="24"/>
          <w:szCs w:val="17"/>
        </w:rPr>
        <w:t>Silences Phones</w:t>
      </w:r>
      <w:r w:rsidR="006B7020" w:rsidRPr="007D0F5A">
        <w:rPr>
          <w:sz w:val="24"/>
          <w:szCs w:val="17"/>
        </w:rPr>
        <w:t xml:space="preserve"> | Be Respectful of Others’ Opinions | Work for the Good of All Students</w:t>
      </w:r>
    </w:p>
    <w:p w14:paraId="333B5A53" w14:textId="77777777" w:rsidR="00FF5E97" w:rsidRDefault="00FF5E97" w:rsidP="00FF5E97">
      <w:pPr>
        <w:spacing w:after="0" w:line="240" w:lineRule="auto"/>
        <w:rPr>
          <w:b/>
          <w:bCs/>
          <w:sz w:val="18"/>
          <w:szCs w:val="18"/>
        </w:rPr>
      </w:pPr>
    </w:p>
    <w:p w14:paraId="664C850C" w14:textId="77777777" w:rsidR="00FF5E97" w:rsidRDefault="00FF5E97" w:rsidP="00FF5E97">
      <w:pPr>
        <w:spacing w:after="0" w:line="240" w:lineRule="auto"/>
        <w:rPr>
          <w:b/>
          <w:bCs/>
          <w:sz w:val="18"/>
          <w:szCs w:val="18"/>
        </w:rPr>
      </w:pPr>
    </w:p>
    <w:p w14:paraId="2961C3D8" w14:textId="77777777" w:rsidR="00D132AA" w:rsidRDefault="00D132AA" w:rsidP="00FF5E97">
      <w:pPr>
        <w:spacing w:after="0" w:line="240" w:lineRule="auto"/>
        <w:rPr>
          <w:b/>
          <w:bCs/>
          <w:sz w:val="18"/>
          <w:szCs w:val="18"/>
        </w:rPr>
      </w:pPr>
    </w:p>
    <w:p w14:paraId="5C4760CB" w14:textId="77777777" w:rsidR="00371B55" w:rsidRDefault="00371B55" w:rsidP="00FF5E97">
      <w:pPr>
        <w:spacing w:after="0" w:line="240" w:lineRule="auto"/>
        <w:rPr>
          <w:b/>
          <w:bCs/>
          <w:sz w:val="18"/>
          <w:szCs w:val="18"/>
        </w:rPr>
      </w:pPr>
    </w:p>
    <w:p w14:paraId="2B7403A2" w14:textId="77777777" w:rsidR="00371B55" w:rsidRDefault="00371B55" w:rsidP="00FF5E97">
      <w:pPr>
        <w:spacing w:after="0" w:line="240" w:lineRule="auto"/>
        <w:rPr>
          <w:b/>
          <w:bCs/>
          <w:sz w:val="18"/>
          <w:szCs w:val="18"/>
        </w:rPr>
      </w:pPr>
    </w:p>
    <w:p w14:paraId="548A09AB" w14:textId="77777777" w:rsidR="00D132AA" w:rsidRDefault="00D132AA" w:rsidP="00FF5E97">
      <w:pPr>
        <w:spacing w:after="0" w:line="240" w:lineRule="auto"/>
        <w:rPr>
          <w:b/>
          <w:bCs/>
          <w:sz w:val="18"/>
          <w:szCs w:val="18"/>
        </w:rPr>
      </w:pPr>
    </w:p>
    <w:p w14:paraId="324FB388" w14:textId="77777777" w:rsidR="00DC4564" w:rsidRPr="00D327EA" w:rsidRDefault="00DC4564" w:rsidP="00DC4564">
      <w:pPr>
        <w:spacing w:after="0" w:line="240" w:lineRule="auto"/>
        <w:rPr>
          <w:b/>
          <w:sz w:val="24"/>
          <w:szCs w:val="24"/>
          <w:u w:val="single"/>
        </w:rPr>
      </w:pPr>
      <w:r w:rsidRPr="00D327EA">
        <w:rPr>
          <w:b/>
          <w:sz w:val="24"/>
          <w:szCs w:val="24"/>
        </w:rPr>
        <w:t>**</w:t>
      </w:r>
      <w:r w:rsidRPr="00D327EA">
        <w:rPr>
          <w:b/>
          <w:sz w:val="24"/>
          <w:szCs w:val="24"/>
          <w:u w:val="single"/>
        </w:rPr>
        <w:t>Annual Budget Approval</w:t>
      </w:r>
    </w:p>
    <w:p w14:paraId="36A73249" w14:textId="77777777" w:rsidR="00DC4564" w:rsidRPr="00D327EA" w:rsidRDefault="00DC4564" w:rsidP="00DC4564">
      <w:pPr>
        <w:spacing w:after="0" w:line="240" w:lineRule="auto"/>
        <w:rPr>
          <w:bCs/>
          <w:sz w:val="24"/>
          <w:szCs w:val="24"/>
        </w:rPr>
      </w:pPr>
    </w:p>
    <w:p w14:paraId="4740F81B" w14:textId="32C678C7" w:rsidR="00DC4564" w:rsidRDefault="00DC4564" w:rsidP="00DC4564">
      <w:pPr>
        <w:spacing w:after="0" w:line="240" w:lineRule="auto"/>
        <w:rPr>
          <w:bCs/>
          <w:sz w:val="24"/>
          <w:szCs w:val="24"/>
        </w:rPr>
      </w:pPr>
      <w:r w:rsidRPr="00D327EA">
        <w:rPr>
          <w:bCs/>
          <w:sz w:val="24"/>
          <w:szCs w:val="24"/>
        </w:rPr>
        <w:t>SGCs should schedule their February and March meetings prior to their budget closure date to ensure the council has time to discuss and approve FY26 fiscal allocations.</w:t>
      </w:r>
    </w:p>
    <w:p w14:paraId="227AF8A1" w14:textId="77777777" w:rsidR="00DC4564" w:rsidRDefault="00DC4564" w:rsidP="00DC4564">
      <w:pPr>
        <w:spacing w:after="0" w:line="240" w:lineRule="auto"/>
        <w:rPr>
          <w:bCs/>
          <w:sz w:val="24"/>
          <w:szCs w:val="24"/>
        </w:rPr>
      </w:pPr>
      <w:r w:rsidRPr="00D30649">
        <w:rPr>
          <w:bCs/>
          <w:sz w:val="24"/>
          <w:szCs w:val="24"/>
        </w:rPr>
        <w:t xml:space="preserve">Following the council’s approval, each school should complete and submit the </w:t>
      </w:r>
      <w:hyperlink r:id="rId12" w:history="1">
        <w:r w:rsidRPr="00D30649">
          <w:rPr>
            <w:rStyle w:val="Hyperlink"/>
            <w:bCs/>
            <w:sz w:val="24"/>
            <w:szCs w:val="24"/>
          </w:rPr>
          <w:t>FY26 Annual Budget Approval Form.</w:t>
        </w:r>
      </w:hyperlink>
    </w:p>
    <w:p w14:paraId="2D9DFD6B" w14:textId="77777777" w:rsidR="00D132AA" w:rsidRDefault="00D132AA" w:rsidP="00FF5E97">
      <w:pPr>
        <w:spacing w:after="0" w:line="240" w:lineRule="auto"/>
        <w:rPr>
          <w:b/>
          <w:bCs/>
          <w:sz w:val="18"/>
          <w:szCs w:val="18"/>
        </w:rPr>
      </w:pPr>
    </w:p>
    <w:sectPr w:rsidR="00D132AA" w:rsidSect="00B2036D">
      <w:footerReference w:type="default" r:id="rId13"/>
      <w:pgSz w:w="12240" w:h="15840"/>
      <w:pgMar w:top="270" w:right="720" w:bottom="36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36A3E" w14:textId="77777777" w:rsidR="007A6F99" w:rsidRDefault="007A6F99">
      <w:r>
        <w:separator/>
      </w:r>
    </w:p>
  </w:endnote>
  <w:endnote w:type="continuationSeparator" w:id="0">
    <w:p w14:paraId="346FE604" w14:textId="77777777" w:rsidR="007A6F99" w:rsidRDefault="007A6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1EF49" w14:textId="77777777" w:rsidR="00A667BA" w:rsidRDefault="00A667BA" w:rsidP="00A667B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C7748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4FB95" w14:textId="77777777" w:rsidR="007A6F99" w:rsidRDefault="007A6F99">
      <w:r>
        <w:separator/>
      </w:r>
    </w:p>
  </w:footnote>
  <w:footnote w:type="continuationSeparator" w:id="0">
    <w:p w14:paraId="5D9F46BB" w14:textId="77777777" w:rsidR="007A6F99" w:rsidRDefault="007A6F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B6E31"/>
    <w:multiLevelType w:val="hybridMultilevel"/>
    <w:tmpl w:val="B156A3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BF5DA3"/>
    <w:multiLevelType w:val="multilevel"/>
    <w:tmpl w:val="06126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C292330"/>
    <w:multiLevelType w:val="hybridMultilevel"/>
    <w:tmpl w:val="C7A472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7534F4"/>
    <w:multiLevelType w:val="hybridMultilevel"/>
    <w:tmpl w:val="680AE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172F44"/>
    <w:multiLevelType w:val="multilevel"/>
    <w:tmpl w:val="0448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F63DA0"/>
    <w:multiLevelType w:val="multilevel"/>
    <w:tmpl w:val="E70C7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D14E9E"/>
    <w:multiLevelType w:val="multilevel"/>
    <w:tmpl w:val="A990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936E55"/>
    <w:multiLevelType w:val="hybridMultilevel"/>
    <w:tmpl w:val="5A34D3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917144">
    <w:abstractNumId w:val="18"/>
  </w:num>
  <w:num w:numId="2" w16cid:durableId="446000177">
    <w:abstractNumId w:val="21"/>
  </w:num>
  <w:num w:numId="3" w16cid:durableId="1517966665">
    <w:abstractNumId w:val="14"/>
  </w:num>
  <w:num w:numId="4" w16cid:durableId="534586783">
    <w:abstractNumId w:val="11"/>
  </w:num>
  <w:num w:numId="5" w16cid:durableId="1545092555">
    <w:abstractNumId w:val="15"/>
  </w:num>
  <w:num w:numId="6" w16cid:durableId="1588535310">
    <w:abstractNumId w:val="9"/>
  </w:num>
  <w:num w:numId="7" w16cid:durableId="1207721897">
    <w:abstractNumId w:val="7"/>
  </w:num>
  <w:num w:numId="8" w16cid:durableId="160393836">
    <w:abstractNumId w:val="6"/>
  </w:num>
  <w:num w:numId="9" w16cid:durableId="1612666860">
    <w:abstractNumId w:val="5"/>
  </w:num>
  <w:num w:numId="10" w16cid:durableId="1296646116">
    <w:abstractNumId w:val="4"/>
  </w:num>
  <w:num w:numId="11" w16cid:durableId="619455675">
    <w:abstractNumId w:val="8"/>
  </w:num>
  <w:num w:numId="12" w16cid:durableId="35005886">
    <w:abstractNumId w:val="3"/>
  </w:num>
  <w:num w:numId="13" w16cid:durableId="760300728">
    <w:abstractNumId w:val="2"/>
  </w:num>
  <w:num w:numId="14" w16cid:durableId="1612860909">
    <w:abstractNumId w:val="1"/>
  </w:num>
  <w:num w:numId="15" w16cid:durableId="430783873">
    <w:abstractNumId w:val="0"/>
  </w:num>
  <w:num w:numId="16" w16cid:durableId="797181928">
    <w:abstractNumId w:val="19"/>
  </w:num>
  <w:num w:numId="17" w16cid:durableId="1817337150">
    <w:abstractNumId w:val="12"/>
  </w:num>
  <w:num w:numId="18" w16cid:durableId="603418176">
    <w:abstractNumId w:val="20"/>
  </w:num>
  <w:num w:numId="19" w16cid:durableId="1141576994">
    <w:abstractNumId w:val="17"/>
  </w:num>
  <w:num w:numId="20" w16cid:durableId="2132363385">
    <w:abstractNumId w:val="16"/>
  </w:num>
  <w:num w:numId="21" w16cid:durableId="1294168981">
    <w:abstractNumId w:val="13"/>
  </w:num>
  <w:num w:numId="22" w16cid:durableId="595481189">
    <w:abstractNumId w:val="22"/>
  </w:num>
  <w:num w:numId="23" w16cid:durableId="9922934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5F"/>
    <w:rsid w:val="000137EE"/>
    <w:rsid w:val="0001430E"/>
    <w:rsid w:val="00020B0A"/>
    <w:rsid w:val="0002598C"/>
    <w:rsid w:val="000463F2"/>
    <w:rsid w:val="000474E5"/>
    <w:rsid w:val="000679F2"/>
    <w:rsid w:val="000715CE"/>
    <w:rsid w:val="00092DCA"/>
    <w:rsid w:val="0009683B"/>
    <w:rsid w:val="000B0F1D"/>
    <w:rsid w:val="000B3751"/>
    <w:rsid w:val="000B6065"/>
    <w:rsid w:val="000C4AFA"/>
    <w:rsid w:val="000C6509"/>
    <w:rsid w:val="000E01CD"/>
    <w:rsid w:val="000E7A35"/>
    <w:rsid w:val="00102561"/>
    <w:rsid w:val="0010281C"/>
    <w:rsid w:val="00103584"/>
    <w:rsid w:val="00123C55"/>
    <w:rsid w:val="001447F0"/>
    <w:rsid w:val="0015208A"/>
    <w:rsid w:val="00157F77"/>
    <w:rsid w:val="001632EE"/>
    <w:rsid w:val="00164F9A"/>
    <w:rsid w:val="001701FD"/>
    <w:rsid w:val="001762A0"/>
    <w:rsid w:val="001942E1"/>
    <w:rsid w:val="001A041B"/>
    <w:rsid w:val="001A0B65"/>
    <w:rsid w:val="001B4D7F"/>
    <w:rsid w:val="001C478F"/>
    <w:rsid w:val="001C5937"/>
    <w:rsid w:val="001C6304"/>
    <w:rsid w:val="001D0897"/>
    <w:rsid w:val="001D14AF"/>
    <w:rsid w:val="001D2A94"/>
    <w:rsid w:val="001D5040"/>
    <w:rsid w:val="001E4AE2"/>
    <w:rsid w:val="001E6181"/>
    <w:rsid w:val="001E74E8"/>
    <w:rsid w:val="001F32A9"/>
    <w:rsid w:val="001F36DF"/>
    <w:rsid w:val="00206276"/>
    <w:rsid w:val="00207BCB"/>
    <w:rsid w:val="002111DD"/>
    <w:rsid w:val="00213418"/>
    <w:rsid w:val="00217FA0"/>
    <w:rsid w:val="002202D7"/>
    <w:rsid w:val="002215B1"/>
    <w:rsid w:val="00224E52"/>
    <w:rsid w:val="00230C31"/>
    <w:rsid w:val="00234D4E"/>
    <w:rsid w:val="0024050A"/>
    <w:rsid w:val="0024181B"/>
    <w:rsid w:val="002437A4"/>
    <w:rsid w:val="00246273"/>
    <w:rsid w:val="00251210"/>
    <w:rsid w:val="00267B5F"/>
    <w:rsid w:val="00272B9A"/>
    <w:rsid w:val="00273029"/>
    <w:rsid w:val="00293D81"/>
    <w:rsid w:val="002A00F6"/>
    <w:rsid w:val="002A44CC"/>
    <w:rsid w:val="002B57D2"/>
    <w:rsid w:val="002B6987"/>
    <w:rsid w:val="002B7396"/>
    <w:rsid w:val="002C4F58"/>
    <w:rsid w:val="002D3A60"/>
    <w:rsid w:val="002D5FC4"/>
    <w:rsid w:val="002D6ECC"/>
    <w:rsid w:val="002F135E"/>
    <w:rsid w:val="00310D52"/>
    <w:rsid w:val="00322AA9"/>
    <w:rsid w:val="003357E4"/>
    <w:rsid w:val="003511A5"/>
    <w:rsid w:val="00354D4E"/>
    <w:rsid w:val="00361FED"/>
    <w:rsid w:val="003627F5"/>
    <w:rsid w:val="00365C3E"/>
    <w:rsid w:val="00371B55"/>
    <w:rsid w:val="0037305F"/>
    <w:rsid w:val="00374240"/>
    <w:rsid w:val="003762D9"/>
    <w:rsid w:val="00381CE0"/>
    <w:rsid w:val="003844D0"/>
    <w:rsid w:val="00391C93"/>
    <w:rsid w:val="00391FB8"/>
    <w:rsid w:val="003A1405"/>
    <w:rsid w:val="003A2CE0"/>
    <w:rsid w:val="003A7BBF"/>
    <w:rsid w:val="003E7AB9"/>
    <w:rsid w:val="003F2432"/>
    <w:rsid w:val="003F4212"/>
    <w:rsid w:val="004000CC"/>
    <w:rsid w:val="00402313"/>
    <w:rsid w:val="004027D0"/>
    <w:rsid w:val="0040355F"/>
    <w:rsid w:val="00422E31"/>
    <w:rsid w:val="00423E57"/>
    <w:rsid w:val="004240EA"/>
    <w:rsid w:val="00424F14"/>
    <w:rsid w:val="0042555F"/>
    <w:rsid w:val="00431072"/>
    <w:rsid w:val="00434752"/>
    <w:rsid w:val="00443568"/>
    <w:rsid w:val="004620C1"/>
    <w:rsid w:val="0048612F"/>
    <w:rsid w:val="0049237B"/>
    <w:rsid w:val="00495991"/>
    <w:rsid w:val="004A02F1"/>
    <w:rsid w:val="004A05B1"/>
    <w:rsid w:val="004B1215"/>
    <w:rsid w:val="004C6F94"/>
    <w:rsid w:val="004D38FF"/>
    <w:rsid w:val="004E0994"/>
    <w:rsid w:val="004E6392"/>
    <w:rsid w:val="004F1500"/>
    <w:rsid w:val="004F5BBC"/>
    <w:rsid w:val="0051788B"/>
    <w:rsid w:val="0052453F"/>
    <w:rsid w:val="005252E5"/>
    <w:rsid w:val="005335D6"/>
    <w:rsid w:val="0054380D"/>
    <w:rsid w:val="00551E3D"/>
    <w:rsid w:val="005538A0"/>
    <w:rsid w:val="00555698"/>
    <w:rsid w:val="00564585"/>
    <w:rsid w:val="00575912"/>
    <w:rsid w:val="005951FE"/>
    <w:rsid w:val="00595F10"/>
    <w:rsid w:val="005A64FA"/>
    <w:rsid w:val="005B76B5"/>
    <w:rsid w:val="005C75C2"/>
    <w:rsid w:val="005D1B74"/>
    <w:rsid w:val="005E18B7"/>
    <w:rsid w:val="005F7311"/>
    <w:rsid w:val="00604FBD"/>
    <w:rsid w:val="0060587F"/>
    <w:rsid w:val="006065FF"/>
    <w:rsid w:val="00606920"/>
    <w:rsid w:val="00607BA8"/>
    <w:rsid w:val="00612F8E"/>
    <w:rsid w:val="00616880"/>
    <w:rsid w:val="00622230"/>
    <w:rsid w:val="00625085"/>
    <w:rsid w:val="006334E2"/>
    <w:rsid w:val="00643F92"/>
    <w:rsid w:val="0064465B"/>
    <w:rsid w:val="00646228"/>
    <w:rsid w:val="00651C4A"/>
    <w:rsid w:val="006562B1"/>
    <w:rsid w:val="0067178F"/>
    <w:rsid w:val="006730C8"/>
    <w:rsid w:val="006755B5"/>
    <w:rsid w:val="006800B1"/>
    <w:rsid w:val="006948B3"/>
    <w:rsid w:val="006955FC"/>
    <w:rsid w:val="006A2F43"/>
    <w:rsid w:val="006B7020"/>
    <w:rsid w:val="006B735C"/>
    <w:rsid w:val="006C5AE0"/>
    <w:rsid w:val="006E0669"/>
    <w:rsid w:val="006E6FC4"/>
    <w:rsid w:val="006F0AA4"/>
    <w:rsid w:val="006F32B6"/>
    <w:rsid w:val="006F6903"/>
    <w:rsid w:val="00703239"/>
    <w:rsid w:val="007279C1"/>
    <w:rsid w:val="00742041"/>
    <w:rsid w:val="007445C6"/>
    <w:rsid w:val="00747C14"/>
    <w:rsid w:val="00747D97"/>
    <w:rsid w:val="00761DEA"/>
    <w:rsid w:val="007702FB"/>
    <w:rsid w:val="00783ADC"/>
    <w:rsid w:val="0079166F"/>
    <w:rsid w:val="007929C7"/>
    <w:rsid w:val="007A3B7C"/>
    <w:rsid w:val="007A43CB"/>
    <w:rsid w:val="007A6F99"/>
    <w:rsid w:val="007A7603"/>
    <w:rsid w:val="007B08A2"/>
    <w:rsid w:val="007C267D"/>
    <w:rsid w:val="007D0F5A"/>
    <w:rsid w:val="007D57CE"/>
    <w:rsid w:val="007F49C6"/>
    <w:rsid w:val="00802038"/>
    <w:rsid w:val="008026DF"/>
    <w:rsid w:val="00805909"/>
    <w:rsid w:val="008353E2"/>
    <w:rsid w:val="0085186A"/>
    <w:rsid w:val="0086539F"/>
    <w:rsid w:val="00873F41"/>
    <w:rsid w:val="00877617"/>
    <w:rsid w:val="00880B48"/>
    <w:rsid w:val="00883784"/>
    <w:rsid w:val="00891700"/>
    <w:rsid w:val="008B0139"/>
    <w:rsid w:val="008B1020"/>
    <w:rsid w:val="008B2E4D"/>
    <w:rsid w:val="008B3E75"/>
    <w:rsid w:val="008C6212"/>
    <w:rsid w:val="008E62DB"/>
    <w:rsid w:val="008E7104"/>
    <w:rsid w:val="0091738E"/>
    <w:rsid w:val="0092131B"/>
    <w:rsid w:val="009345B9"/>
    <w:rsid w:val="00937CE7"/>
    <w:rsid w:val="009462E8"/>
    <w:rsid w:val="009545C9"/>
    <w:rsid w:val="00960477"/>
    <w:rsid w:val="0097305C"/>
    <w:rsid w:val="00977CE4"/>
    <w:rsid w:val="009828DE"/>
    <w:rsid w:val="009917CF"/>
    <w:rsid w:val="00991DAF"/>
    <w:rsid w:val="009A108B"/>
    <w:rsid w:val="009A2149"/>
    <w:rsid w:val="009B79A7"/>
    <w:rsid w:val="009C0315"/>
    <w:rsid w:val="009C4FB6"/>
    <w:rsid w:val="009D3FE5"/>
    <w:rsid w:val="009D43FB"/>
    <w:rsid w:val="009F42DB"/>
    <w:rsid w:val="009F7918"/>
    <w:rsid w:val="00A05634"/>
    <w:rsid w:val="00A11A26"/>
    <w:rsid w:val="00A32A49"/>
    <w:rsid w:val="00A3333A"/>
    <w:rsid w:val="00A41C8C"/>
    <w:rsid w:val="00A43959"/>
    <w:rsid w:val="00A62060"/>
    <w:rsid w:val="00A667BA"/>
    <w:rsid w:val="00A700B1"/>
    <w:rsid w:val="00A857B6"/>
    <w:rsid w:val="00A9559C"/>
    <w:rsid w:val="00AA1798"/>
    <w:rsid w:val="00AB0DE4"/>
    <w:rsid w:val="00AC0A41"/>
    <w:rsid w:val="00AD3A60"/>
    <w:rsid w:val="00AE4B7F"/>
    <w:rsid w:val="00AE4C7E"/>
    <w:rsid w:val="00B02271"/>
    <w:rsid w:val="00B2036D"/>
    <w:rsid w:val="00B23428"/>
    <w:rsid w:val="00B24D42"/>
    <w:rsid w:val="00B32E0E"/>
    <w:rsid w:val="00B41968"/>
    <w:rsid w:val="00B41E58"/>
    <w:rsid w:val="00B455A6"/>
    <w:rsid w:val="00B77757"/>
    <w:rsid w:val="00B835B9"/>
    <w:rsid w:val="00B83A8A"/>
    <w:rsid w:val="00B84222"/>
    <w:rsid w:val="00B90F67"/>
    <w:rsid w:val="00B95DB4"/>
    <w:rsid w:val="00BB0A66"/>
    <w:rsid w:val="00BC066E"/>
    <w:rsid w:val="00BC5AAF"/>
    <w:rsid w:val="00BC5E2F"/>
    <w:rsid w:val="00BD196D"/>
    <w:rsid w:val="00BE6E91"/>
    <w:rsid w:val="00C10233"/>
    <w:rsid w:val="00C1689B"/>
    <w:rsid w:val="00C2172A"/>
    <w:rsid w:val="00C249C6"/>
    <w:rsid w:val="00C24E47"/>
    <w:rsid w:val="00C3282A"/>
    <w:rsid w:val="00C33CEC"/>
    <w:rsid w:val="00C36A97"/>
    <w:rsid w:val="00C45260"/>
    <w:rsid w:val="00C56017"/>
    <w:rsid w:val="00C5713E"/>
    <w:rsid w:val="00C60858"/>
    <w:rsid w:val="00C624F5"/>
    <w:rsid w:val="00C70305"/>
    <w:rsid w:val="00C703E5"/>
    <w:rsid w:val="00C7748D"/>
    <w:rsid w:val="00C86790"/>
    <w:rsid w:val="00CA1942"/>
    <w:rsid w:val="00CB5322"/>
    <w:rsid w:val="00CC29B5"/>
    <w:rsid w:val="00CC5E63"/>
    <w:rsid w:val="00CC5F4C"/>
    <w:rsid w:val="00CD3E3E"/>
    <w:rsid w:val="00CD5C26"/>
    <w:rsid w:val="00CE07EF"/>
    <w:rsid w:val="00CE5F4F"/>
    <w:rsid w:val="00D0081A"/>
    <w:rsid w:val="00D132AA"/>
    <w:rsid w:val="00D212CA"/>
    <w:rsid w:val="00D21397"/>
    <w:rsid w:val="00D269E7"/>
    <w:rsid w:val="00D34FA2"/>
    <w:rsid w:val="00D43C84"/>
    <w:rsid w:val="00D4619A"/>
    <w:rsid w:val="00D54AA9"/>
    <w:rsid w:val="00D827D1"/>
    <w:rsid w:val="00D8320C"/>
    <w:rsid w:val="00D83E4C"/>
    <w:rsid w:val="00D86C80"/>
    <w:rsid w:val="00D92060"/>
    <w:rsid w:val="00DA31D3"/>
    <w:rsid w:val="00DB0C31"/>
    <w:rsid w:val="00DB1F09"/>
    <w:rsid w:val="00DC3675"/>
    <w:rsid w:val="00DC4564"/>
    <w:rsid w:val="00DD1D9A"/>
    <w:rsid w:val="00DD2FCB"/>
    <w:rsid w:val="00DE0016"/>
    <w:rsid w:val="00DE6FDA"/>
    <w:rsid w:val="00DF32F7"/>
    <w:rsid w:val="00DF7BDE"/>
    <w:rsid w:val="00E050C8"/>
    <w:rsid w:val="00E27644"/>
    <w:rsid w:val="00E31413"/>
    <w:rsid w:val="00E33AB4"/>
    <w:rsid w:val="00E37BB9"/>
    <w:rsid w:val="00E63A1A"/>
    <w:rsid w:val="00E72096"/>
    <w:rsid w:val="00E75ECE"/>
    <w:rsid w:val="00E90365"/>
    <w:rsid w:val="00E96A7D"/>
    <w:rsid w:val="00EC5B9F"/>
    <w:rsid w:val="00EC7169"/>
    <w:rsid w:val="00ED41E9"/>
    <w:rsid w:val="00ED6850"/>
    <w:rsid w:val="00EE290F"/>
    <w:rsid w:val="00EE2C28"/>
    <w:rsid w:val="00EE3B71"/>
    <w:rsid w:val="00EE5BE9"/>
    <w:rsid w:val="00F06495"/>
    <w:rsid w:val="00F13B5E"/>
    <w:rsid w:val="00F4567D"/>
    <w:rsid w:val="00F513EE"/>
    <w:rsid w:val="00F55985"/>
    <w:rsid w:val="00F60B26"/>
    <w:rsid w:val="00F64388"/>
    <w:rsid w:val="00F720D6"/>
    <w:rsid w:val="00F75ECA"/>
    <w:rsid w:val="00F8274F"/>
    <w:rsid w:val="00F85996"/>
    <w:rsid w:val="00F87A05"/>
    <w:rsid w:val="00F87CFC"/>
    <w:rsid w:val="00F90A36"/>
    <w:rsid w:val="00F927CD"/>
    <w:rsid w:val="00FC1642"/>
    <w:rsid w:val="00FC3106"/>
    <w:rsid w:val="00FE00CD"/>
    <w:rsid w:val="00FE19F9"/>
    <w:rsid w:val="00FF029B"/>
    <w:rsid w:val="00FF1045"/>
    <w:rsid w:val="00FF5AE5"/>
    <w:rsid w:val="00FF5E97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D1EF00"/>
  <w15:chartTrackingRefBased/>
  <w15:docId w15:val="{9777E4FF-330D-4F89-98B1-E69122DC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5E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33A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6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fultonschools.az1.qualtrics.com/jfe/form/SV_4GXpKVJ6yxBZ4DI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ultonk12-my.sharepoint.com/:w:/g/personal/gowins_fultonschools_org/Efu3gqnci9RAs-9N57hx2RcB-Ym1xF5jZpGj63VRFo2m-Q?e=ftqg0R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schinef\Desktop\Facilitator%20Files\Sample%20Beginning%20of%20Year%20SGC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557ECB14D446F2A54DDF0301581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CD5BA-9DC2-4668-8649-D2A003BCA99B}"/>
      </w:docPartPr>
      <w:docPartBody>
        <w:p w:rsidR="0020021E" w:rsidRDefault="00CA6A4E">
          <w:pPr>
            <w:pStyle w:val="96557ECB14D446F2A54DDF03015817D9"/>
          </w:pPr>
          <w:r>
            <w:rPr>
              <w:rStyle w:val="IntenseEmphasis"/>
            </w:rPr>
            <w:t>Date | time</w:t>
          </w:r>
        </w:p>
      </w:docPartBody>
    </w:docPart>
    <w:docPart>
      <w:docPartPr>
        <w:name w:val="C9D360AA04E64FB1A0A6533558553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93A3B2-C46A-438A-B2E2-4D17BAA7DBE3}"/>
      </w:docPartPr>
      <w:docPartBody>
        <w:p w:rsidR="0020021E" w:rsidRDefault="00CA6A4E">
          <w:pPr>
            <w:pStyle w:val="C9D360AA04E64FB1A0A65335585537E0"/>
          </w:pPr>
          <w:r>
            <w:t>Time</w:t>
          </w:r>
        </w:p>
      </w:docPartBody>
    </w:docPart>
    <w:docPart>
      <w:docPartPr>
        <w:name w:val="DDF2ECBDC51542E68A1061AC70225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7E37C-FA70-4E9D-BA3F-D787662B5B97}"/>
      </w:docPartPr>
      <w:docPartBody>
        <w:p w:rsidR="0020021E" w:rsidRDefault="00CA6A4E">
          <w:pPr>
            <w:pStyle w:val="DDF2ECBDC51542E68A1061AC702256CA"/>
          </w:pPr>
          <w:r w:rsidRPr="00802038">
            <w:t>Item</w:t>
          </w:r>
        </w:p>
      </w:docPartBody>
    </w:docPart>
    <w:docPart>
      <w:docPartPr>
        <w:name w:val="D5C8918981424D4E8B22CFAB3245B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E7E72-186A-4137-93FA-36712E766A0D}"/>
      </w:docPartPr>
      <w:docPartBody>
        <w:p w:rsidR="0020021E" w:rsidRDefault="00CA6A4E">
          <w:pPr>
            <w:pStyle w:val="D5C8918981424D4E8B22CFAB3245B0A1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A4E"/>
    <w:rsid w:val="00003747"/>
    <w:rsid w:val="00072748"/>
    <w:rsid w:val="000C6509"/>
    <w:rsid w:val="00150B58"/>
    <w:rsid w:val="001617AB"/>
    <w:rsid w:val="001D35C5"/>
    <w:rsid w:val="0020021E"/>
    <w:rsid w:val="003627F5"/>
    <w:rsid w:val="003A5804"/>
    <w:rsid w:val="004633D2"/>
    <w:rsid w:val="00495991"/>
    <w:rsid w:val="004B6FE7"/>
    <w:rsid w:val="004F1500"/>
    <w:rsid w:val="005023B3"/>
    <w:rsid w:val="00513C60"/>
    <w:rsid w:val="00731519"/>
    <w:rsid w:val="007951ED"/>
    <w:rsid w:val="007C0AAB"/>
    <w:rsid w:val="00891700"/>
    <w:rsid w:val="008D4FF7"/>
    <w:rsid w:val="008F13DF"/>
    <w:rsid w:val="0091738E"/>
    <w:rsid w:val="009F42DB"/>
    <w:rsid w:val="00A259C9"/>
    <w:rsid w:val="00A9559C"/>
    <w:rsid w:val="00CA6A4E"/>
    <w:rsid w:val="00D32B29"/>
    <w:rsid w:val="00D43C84"/>
    <w:rsid w:val="00D53034"/>
    <w:rsid w:val="00D54AA9"/>
    <w:rsid w:val="00EC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96557ECB14D446F2A54DDF03015817D9">
    <w:name w:val="96557ECB14D446F2A54DDF03015817D9"/>
  </w:style>
  <w:style w:type="paragraph" w:customStyle="1" w:styleId="C9D360AA04E64FB1A0A65335585537E0">
    <w:name w:val="C9D360AA04E64FB1A0A65335585537E0"/>
  </w:style>
  <w:style w:type="paragraph" w:customStyle="1" w:styleId="DDF2ECBDC51542E68A1061AC702256CA">
    <w:name w:val="DDF2ECBDC51542E68A1061AC702256CA"/>
  </w:style>
  <w:style w:type="paragraph" w:customStyle="1" w:styleId="D5C8918981424D4E8B22CFAB3245B0A1">
    <w:name w:val="D5C8918981424D4E8B22CFAB3245B0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Props1.xml><?xml version="1.0" encoding="utf-8"?>
<ds:datastoreItem xmlns:ds="http://schemas.openxmlformats.org/officeDocument/2006/customXml" ds:itemID="{3E3BFE90-1B91-4448-AF66-3DE264BA5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Sample Beginning of Year SGC Agenda</Template>
  <TotalTime>13</TotalTime>
  <Pages>2</Pages>
  <Words>270</Words>
  <Characters>1585</Characters>
  <Application>Microsoft Office Word</Application>
  <DocSecurity>0</DocSecurity>
  <Lines>72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Gowin, Susan</dc:creator>
  <cp:lastModifiedBy>Gowin, Susan</cp:lastModifiedBy>
  <cp:revision>17</cp:revision>
  <cp:lastPrinted>2017-05-04T14:54:00Z</cp:lastPrinted>
  <dcterms:created xsi:type="dcterms:W3CDTF">2025-02-17T19:12:00Z</dcterms:created>
  <dcterms:modified xsi:type="dcterms:W3CDTF">2025-02-17T19:24:00Z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2022-06-15T16:12:35Z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81e204aa-d1aa-4d94-bf29-5b6b7bb7b341</vt:lpwstr>
  </property>
  <property fmtid="{D5CDD505-2E9C-101B-9397-08002B2CF9AE}" pid="9" name="MSIP_Label_0ee3c538-ec52-435f-ae58-017644bd9513_ContentBits">
    <vt:lpwstr>0</vt:lpwstr>
  </property>
</Properties>
</file>