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12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88pt;height:119pt;mso-position-horizontal-relative:char;mso-position-vertical-relative:line" coordorigin="0,0" coordsize="11760,2380">
            <v:group style="position:absolute;left:0;top:0;width:11760;height:1520" coordorigin="0,0" coordsize="11760,1520">
              <v:shape style="position:absolute;left:0;top:0;width:11760;height:1520" coordorigin="0,0" coordsize="11760,1520" path="m0,0l0,1520,11760,1520,11760,200,11759,177,11740,113,11703,60,11650,21,11586,2,0,0xe" filled="true" fillcolor="#237ebb" stroked="false">
                <v:path arrowok="t"/>
                <v:fill type="solid"/>
              </v:shape>
            </v:group>
            <v:group style="position:absolute;left:0;top:1440;width:11760;height:940" coordorigin="0,1440" coordsize="11760,940">
              <v:shape style="position:absolute;left:0;top:1440;width:11760;height:940" coordorigin="0,1440" coordsize="11760,940" path="m0,2380l11760,2380,11760,1440,0,1440,0,2380xe" filled="true" fillcolor="#f5d822" stroked="false">
                <v:path arrowok="t"/>
                <v:fill type="solid"/>
              </v:shape>
              <v:shape style="position:absolute;left:0;top:0;width:11760;height:2380" type="#_x0000_t202" filled="false" stroked="false">
                <v:textbox inset="0,0,0,0">
                  <w:txbxContent>
                    <w:p>
                      <w:pPr>
                        <w:spacing w:line="868" w:lineRule="exact" w:before="15"/>
                        <w:ind w:left="120" w:right="0" w:firstLine="0"/>
                        <w:jc w:val="left"/>
                        <w:rPr>
                          <w:rFonts w:ascii="Arial Black" w:hAnsi="Arial Black" w:cs="Arial Black" w:eastAsia="Arial Black"/>
                          <w:sz w:val="64"/>
                          <w:szCs w:val="64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pacing w:val="-12"/>
                          <w:w w:val="95"/>
                          <w:sz w:val="64"/>
                        </w:rPr>
                        <w:t>H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29"/>
                          <w:w w:val="95"/>
                          <w:sz w:val="64"/>
                        </w:rPr>
                        <w:t>o</w:t>
                      </w:r>
                      <w:r>
                        <w:rPr>
                          <w:rFonts w:ascii="Arial Black"/>
                          <w:b/>
                          <w:color w:val="FFFFFF"/>
                          <w:w w:val="95"/>
                          <w:sz w:val="64"/>
                        </w:rPr>
                        <w:t>w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7"/>
                          <w:w w:val="95"/>
                          <w:sz w:val="64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1"/>
                          <w:w w:val="95"/>
                          <w:sz w:val="64"/>
                        </w:rPr>
                        <w:t>I</w:t>
                      </w:r>
                      <w:r>
                        <w:rPr>
                          <w:rFonts w:ascii="Arial Black"/>
                          <w:b/>
                          <w:color w:val="FFFFFF"/>
                          <w:w w:val="95"/>
                          <w:sz w:val="64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7"/>
                          <w:w w:val="95"/>
                          <w:sz w:val="64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39"/>
                          <w:w w:val="95"/>
                          <w:sz w:val="64"/>
                        </w:rPr>
                        <w:t>W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2"/>
                          <w:w w:val="95"/>
                          <w:sz w:val="64"/>
                        </w:rPr>
                        <w:t>o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4"/>
                          <w:w w:val="95"/>
                          <w:sz w:val="64"/>
                        </w:rPr>
                        <w:t>r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0"/>
                          <w:w w:val="95"/>
                          <w:sz w:val="64"/>
                        </w:rPr>
                        <w:t>k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1"/>
                          <w:w w:val="95"/>
                          <w:sz w:val="64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FFFFFF"/>
                          <w:w w:val="95"/>
                          <w:sz w:val="64"/>
                        </w:rPr>
                        <w:t>: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6"/>
                          <w:w w:val="95"/>
                          <w:sz w:val="64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9"/>
                          <w:w w:val="95"/>
                          <w:sz w:val="64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0"/>
                          <w:w w:val="95"/>
                          <w:sz w:val="64"/>
                        </w:rPr>
                        <w:t>u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7"/>
                          <w:w w:val="95"/>
                          <w:sz w:val="64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2"/>
                          <w:w w:val="95"/>
                          <w:sz w:val="64"/>
                        </w:rPr>
                        <w:t>o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48"/>
                          <w:w w:val="95"/>
                          <w:sz w:val="64"/>
                        </w:rPr>
                        <w:t>r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7"/>
                          <w:w w:val="95"/>
                          <w:sz w:val="64"/>
                        </w:rPr>
                        <w:t>.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28"/>
                          <w:w w:val="95"/>
                          <w:sz w:val="64"/>
                        </w:rPr>
                        <w:t>c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2"/>
                          <w:w w:val="95"/>
                          <w:sz w:val="64"/>
                        </w:rPr>
                        <w:t>o</w:t>
                      </w:r>
                      <w:r>
                        <w:rPr>
                          <w:rFonts w:ascii="Arial Black"/>
                          <w:b/>
                          <w:color w:val="FFFFFF"/>
                          <w:w w:val="95"/>
                          <w:sz w:val="64"/>
                        </w:rPr>
                        <w:t>m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7"/>
                          <w:w w:val="95"/>
                          <w:sz w:val="64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21"/>
                          <w:w w:val="95"/>
                          <w:sz w:val="64"/>
                        </w:rPr>
                        <w:t>C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4"/>
                          <w:w w:val="95"/>
                          <w:sz w:val="64"/>
                        </w:rPr>
                        <w:t>l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1"/>
                          <w:w w:val="95"/>
                          <w:sz w:val="64"/>
                        </w:rPr>
                        <w:t>a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6"/>
                          <w:w w:val="95"/>
                          <w:sz w:val="64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2"/>
                          <w:w w:val="95"/>
                          <w:sz w:val="64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6"/>
                          <w:w w:val="95"/>
                          <w:sz w:val="64"/>
                        </w:rPr>
                        <w:t>r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7"/>
                          <w:w w:val="95"/>
                          <w:sz w:val="64"/>
                        </w:rPr>
                        <w:t>o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12"/>
                          <w:w w:val="95"/>
                          <w:sz w:val="64"/>
                        </w:rPr>
                        <w:t>o</w:t>
                      </w:r>
                      <w:r>
                        <w:rPr>
                          <w:rFonts w:ascii="Arial Black"/>
                          <w:b/>
                          <w:color w:val="FFFFFF"/>
                          <w:w w:val="95"/>
                          <w:sz w:val="64"/>
                        </w:rPr>
                        <w:t>m</w:t>
                      </w:r>
                      <w:r>
                        <w:rPr>
                          <w:rFonts w:ascii="Arial Black"/>
                          <w:sz w:val="64"/>
                        </w:rPr>
                      </w:r>
                    </w:p>
                    <w:p>
                      <w:pPr>
                        <w:spacing w:line="478" w:lineRule="exact" w:before="0"/>
                        <w:ind w:left="118" w:right="0" w:firstLine="0"/>
                        <w:jc w:val="left"/>
                        <w:rPr>
                          <w:rFonts w:ascii="Calibri" w:hAnsi="Calibri" w:cs="Calibri" w:eastAsia="Calibri"/>
                          <w:sz w:val="42"/>
                          <w:szCs w:val="42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15"/>
                          <w:w w:val="115"/>
                          <w:sz w:val="42"/>
                        </w:rPr>
                        <w:t>C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o</w:t>
                      </w:r>
                      <w:r>
                        <w:rPr>
                          <w:rFonts w:ascii="Calibri"/>
                          <w:color w:val="FFFFFF"/>
                          <w:spacing w:val="-17"/>
                          <w:w w:val="115"/>
                          <w:sz w:val="42"/>
                        </w:rPr>
                        <w:t>nne</w:t>
                      </w:r>
                      <w:r>
                        <w:rPr>
                          <w:rFonts w:ascii="Calibri"/>
                          <w:color w:val="FFFFFF"/>
                          <w:spacing w:val="-15"/>
                          <w:w w:val="115"/>
                          <w:sz w:val="42"/>
                        </w:rPr>
                        <w:t>c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ti</w:t>
                      </w:r>
                      <w:r>
                        <w:rPr>
                          <w:rFonts w:ascii="Calibri"/>
                          <w:color w:val="FFFFFF"/>
                          <w:spacing w:val="-17"/>
                          <w:w w:val="115"/>
                          <w:sz w:val="42"/>
                        </w:rPr>
                        <w:t>n</w:t>
                      </w:r>
                      <w:r>
                        <w:rPr>
                          <w:rFonts w:ascii="Calibri"/>
                          <w:color w:val="FFFFFF"/>
                          <w:spacing w:val="-14"/>
                          <w:w w:val="115"/>
                          <w:sz w:val="42"/>
                        </w:rPr>
                        <w:t>g</w:t>
                      </w:r>
                      <w:r>
                        <w:rPr>
                          <w:rFonts w:ascii="Calibri"/>
                          <w:color w:val="FFFFFF"/>
                          <w:spacing w:val="53"/>
                          <w:w w:val="115"/>
                          <w:sz w:val="42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w</w:t>
                      </w:r>
                      <w:r>
                        <w:rPr>
                          <w:rFonts w:ascii="Calibri"/>
                          <w:color w:val="FFFFFF"/>
                          <w:spacing w:val="-15"/>
                          <w:w w:val="115"/>
                          <w:sz w:val="42"/>
                        </w:rPr>
                        <w:t>i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th</w:t>
                      </w:r>
                      <w:r>
                        <w:rPr>
                          <w:rFonts w:ascii="Calibri"/>
                          <w:color w:val="FFFFFF"/>
                          <w:spacing w:val="53"/>
                          <w:w w:val="115"/>
                          <w:sz w:val="42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17"/>
                          <w:w w:val="115"/>
                          <w:sz w:val="42"/>
                        </w:rPr>
                        <w:t>e</w:t>
                      </w:r>
                      <w:r>
                        <w:rPr>
                          <w:rFonts w:ascii="Calibri"/>
                          <w:color w:val="FFFFFF"/>
                          <w:spacing w:val="-15"/>
                          <w:w w:val="115"/>
                          <w:sz w:val="42"/>
                        </w:rPr>
                        <w:t>x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p</w:t>
                      </w:r>
                      <w:r>
                        <w:rPr>
                          <w:rFonts w:ascii="Calibri"/>
                          <w:color w:val="FFFFFF"/>
                          <w:spacing w:val="-17"/>
                          <w:w w:val="115"/>
                          <w:sz w:val="42"/>
                        </w:rPr>
                        <w:t>er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t</w:t>
                      </w:r>
                      <w:r>
                        <w:rPr>
                          <w:rFonts w:ascii="Calibri"/>
                          <w:color w:val="FFFFFF"/>
                          <w:spacing w:val="53"/>
                          <w:w w:val="115"/>
                          <w:sz w:val="42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t</w:t>
                      </w:r>
                      <w:r>
                        <w:rPr>
                          <w:rFonts w:ascii="Calibri"/>
                          <w:color w:val="FFFFFF"/>
                          <w:spacing w:val="-17"/>
                          <w:w w:val="115"/>
                          <w:sz w:val="42"/>
                        </w:rPr>
                        <w:t>u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to</w:t>
                      </w:r>
                      <w:r>
                        <w:rPr>
                          <w:rFonts w:ascii="Calibri"/>
                          <w:color w:val="FFFFFF"/>
                          <w:spacing w:val="-17"/>
                          <w:w w:val="115"/>
                          <w:sz w:val="42"/>
                        </w:rPr>
                        <w:t>r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s</w:t>
                      </w:r>
                      <w:r>
                        <w:rPr>
                          <w:rFonts w:ascii="Calibri"/>
                          <w:color w:val="FFFFFF"/>
                          <w:spacing w:val="53"/>
                          <w:w w:val="115"/>
                          <w:sz w:val="42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13"/>
                          <w:w w:val="115"/>
                          <w:sz w:val="42"/>
                        </w:rPr>
                        <w:t>for</w:t>
                      </w:r>
                      <w:r>
                        <w:rPr>
                          <w:rFonts w:ascii="Calibri"/>
                          <w:color w:val="FFFFFF"/>
                          <w:spacing w:val="53"/>
                          <w:w w:val="115"/>
                          <w:sz w:val="42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13"/>
                          <w:w w:val="115"/>
                          <w:sz w:val="42"/>
                        </w:rPr>
                        <w:t>o</w:t>
                      </w:r>
                      <w:r>
                        <w:rPr>
                          <w:rFonts w:ascii="Calibri"/>
                          <w:color w:val="FFFFFF"/>
                          <w:spacing w:val="-14"/>
                          <w:w w:val="115"/>
                          <w:sz w:val="42"/>
                        </w:rPr>
                        <w:t>n</w:t>
                      </w:r>
                      <w:r>
                        <w:rPr>
                          <w:rFonts w:ascii="Calibri"/>
                          <w:color w:val="FFFFFF"/>
                          <w:spacing w:val="-13"/>
                          <w:w w:val="115"/>
                          <w:sz w:val="42"/>
                        </w:rPr>
                        <w:t>-d</w:t>
                      </w:r>
                      <w:r>
                        <w:rPr>
                          <w:rFonts w:ascii="Calibri"/>
                          <w:color w:val="FFFFFF"/>
                          <w:spacing w:val="-14"/>
                          <w:w w:val="115"/>
                          <w:sz w:val="42"/>
                        </w:rPr>
                        <w:t>eman</w:t>
                      </w:r>
                      <w:r>
                        <w:rPr>
                          <w:rFonts w:ascii="Calibri"/>
                          <w:color w:val="FFFFFF"/>
                          <w:spacing w:val="-13"/>
                          <w:w w:val="115"/>
                          <w:sz w:val="42"/>
                        </w:rPr>
                        <w:t>d</w:t>
                      </w:r>
                      <w:r>
                        <w:rPr>
                          <w:rFonts w:ascii="Calibri"/>
                          <w:color w:val="FFFFFF"/>
                          <w:spacing w:val="-16"/>
                          <w:w w:val="115"/>
                          <w:sz w:val="42"/>
                        </w:rPr>
                        <w:t>,</w:t>
                      </w:r>
                      <w:r>
                        <w:rPr>
                          <w:rFonts w:ascii="Calibri"/>
                          <w:color w:val="FFFFFF"/>
                          <w:spacing w:val="53"/>
                          <w:w w:val="115"/>
                          <w:sz w:val="42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19"/>
                          <w:w w:val="110"/>
                          <w:sz w:val="42"/>
                        </w:rPr>
                        <w:t>1</w:t>
                      </w:r>
                      <w:r>
                        <w:rPr>
                          <w:rFonts w:ascii="Calibri"/>
                          <w:color w:val="FFFFFF"/>
                          <w:spacing w:val="-14"/>
                          <w:w w:val="110"/>
                          <w:sz w:val="42"/>
                        </w:rPr>
                        <w:t>:</w:t>
                      </w:r>
                      <w:r>
                        <w:rPr>
                          <w:rFonts w:ascii="Calibri"/>
                          <w:color w:val="FFFFFF"/>
                          <w:spacing w:val="-19"/>
                          <w:w w:val="110"/>
                          <w:sz w:val="42"/>
                        </w:rPr>
                        <w:t>1</w:t>
                      </w:r>
                      <w:r>
                        <w:rPr>
                          <w:rFonts w:ascii="Calibri"/>
                          <w:color w:val="FFFFFF"/>
                          <w:spacing w:val="58"/>
                          <w:w w:val="110"/>
                          <w:sz w:val="42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14"/>
                          <w:w w:val="115"/>
                          <w:sz w:val="42"/>
                        </w:rPr>
                        <w:t>he</w:t>
                      </w:r>
                      <w:r>
                        <w:rPr>
                          <w:rFonts w:ascii="Calibri"/>
                          <w:color w:val="FFFFFF"/>
                          <w:spacing w:val="-13"/>
                          <w:w w:val="115"/>
                          <w:sz w:val="42"/>
                        </w:rPr>
                        <w:t>lp</w:t>
                      </w:r>
                      <w:r>
                        <w:rPr>
                          <w:rFonts w:ascii="Calibri"/>
                          <w:sz w:val="42"/>
                        </w:rPr>
                      </w:r>
                    </w:p>
                    <w:p>
                      <w:pPr>
                        <w:spacing w:line="340" w:lineRule="exact" w:before="202"/>
                        <w:ind w:left="120" w:right="580" w:firstLine="0"/>
                        <w:jc w:val="left"/>
                        <w:rPr>
                          <w:rFonts w:ascii="Century Gothic" w:hAnsi="Century Gothic" w:cs="Century Gothic" w:eastAsia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8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25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xpe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20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22"/>
                          <w:sz w:val="28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27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20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26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9"/>
                          <w:sz w:val="28"/>
                        </w:rPr>
                        <w:t>.</w:t>
                      </w:r>
                      <w:r>
                        <w:rPr>
                          <w:rFonts w:ascii="Century Gothic"/>
                          <w:color w:val="221F20"/>
                          <w:spacing w:val="-22"/>
                          <w:sz w:val="28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8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21"/>
                          <w:sz w:val="28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21"/>
                          <w:sz w:val="28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8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20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8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21"/>
                          <w:sz w:val="28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b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w w:val="88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mp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8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8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ri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ills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st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8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a 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8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8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a</w:t>
                      </w:r>
                      <w:r>
                        <w:rPr>
                          <w:rFonts w:ascii="Century Gothic"/>
                          <w:color w:val="22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8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8"/>
                        </w:rPr>
                        <w:t>ffi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8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8"/>
                          <w:sz w:val="28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18"/>
                          <w:sz w:val="28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sz w:val="28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sz w:val="28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8"/>
                          <w:sz w:val="28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8"/>
                        </w:rPr>
                        <w:t>and</w:t>
                      </w:r>
                      <w:r>
                        <w:rPr>
                          <w:rFonts w:ascii="Century Gothic"/>
                          <w:color w:val="22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8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mu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8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8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8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8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8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8"/>
                        </w:rPr>
                        <w:t>e!</w:t>
                      </w:r>
                      <w:r>
                        <w:rPr>
                          <w:rFonts w:ascii="Century Gothic"/>
                          <w:sz w:val="2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0" w:lineRule="atLeast"/>
        <w:ind w:left="47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29.9pt;height:114.6pt;mso-position-horizontal-relative:char;mso-position-vertical-relative:line" coordorigin="0,0" coordsize="10598,2292">
            <v:group style="position:absolute;left:5;top:424;width:6720;height:2" coordorigin="5,424" coordsize="6720,2">
              <v:shape style="position:absolute;left:5;top:424;width:6720;height:2" coordorigin="5,424" coordsize="6720,0" path="m5,424l6725,424e" filled="false" stroked="true" strokeweight=".5pt" strokecolor="#237ebb">
                <v:path arrowok="t"/>
              </v:shape>
              <v:shape style="position:absolute;left:5746;top:5;width:4846;height:2065" type="#_x0000_t75" stroked="false">
                <v:imagedata r:id="rId6" o:title=""/>
              </v:shape>
            </v:group>
            <v:group style="position:absolute;left:5746;top:5;width:4847;height:2066" coordorigin="5746,5" coordsize="4847,2066">
              <v:shape style="position:absolute;left:5746;top:5;width:4847;height:2066" coordorigin="5746,5" coordsize="4847,2066" path="m5896,5l5831,20,5780,60,5750,119,5746,1921,5748,1943,5772,2005,5819,2049,5882,2070,10442,2071,10465,2069,10527,2045,10571,1998,10592,1935,10592,155,10591,132,10567,71,10520,26,10457,6,5896,5xe" filled="false" stroked="true" strokeweight=".5pt" strokecolor="#237ebb">
                <v:path arrowok="t"/>
              </v:shape>
              <v:shape style="position:absolute;left:0;top:0;width:10598;height:2292" type="#_x0000_t202" filled="false" stroked="false">
                <v:textbox inset="0,0,0,0">
                  <w:txbxContent>
                    <w:p>
                      <w:pPr>
                        <w:spacing w:line="464" w:lineRule="exact" w:before="0"/>
                        <w:ind w:left="5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1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2"/>
                          <w:w w:val="95"/>
                          <w:sz w:val="40"/>
                        </w:rPr>
                        <w:t>1: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1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w w:val="95"/>
                          <w:sz w:val="40"/>
                        </w:rPr>
                        <w:t>Ge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1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a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w w:val="95"/>
                          <w:sz w:val="40"/>
                        </w:rPr>
                        <w:t>rted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05" w:val="left" w:leader="none"/>
                        </w:tabs>
                        <w:spacing w:line="314" w:lineRule="exact" w:before="38"/>
                        <w:ind w:left="404" w:right="0" w:hanging="39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Go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o:</w:t>
                      </w:r>
                      <w:r>
                        <w:rPr>
                          <w:rFonts w:ascii="Century Gothic"/>
                          <w:color w:val="221F20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10"/>
                          <w:sz w:val="26"/>
                        </w:rPr>
                        <w:t> </w:t>
                      </w:r>
                      <w:r>
                        <w:rPr>
                          <w:rFonts w:ascii="Arial"/>
                          <w:color w:val="BC498E"/>
                          <w:sz w:val="22"/>
                        </w:rPr>
                        <w:t>[Enter</w:t>
                      </w:r>
                      <w:r>
                        <w:rPr>
                          <w:rFonts w:ascii="Arial"/>
                          <w:color w:val="BC498E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BC498E"/>
                          <w:sz w:val="22"/>
                        </w:rPr>
                        <w:t>program</w:t>
                      </w:r>
                      <w:r>
                        <w:rPr>
                          <w:rFonts w:ascii="Arial"/>
                          <w:color w:val="BC498E"/>
                          <w:spacing w:val="1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BC498E"/>
                          <w:sz w:val="22"/>
                        </w:rPr>
                        <w:t>URL</w:t>
                      </w:r>
                      <w:r>
                        <w:rPr>
                          <w:rFonts w:ascii="Arial"/>
                          <w:color w:val="BC498E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BC498E"/>
                          <w:sz w:val="22"/>
                        </w:rPr>
                        <w:t>or</w:t>
                      </w:r>
                      <w:r>
                        <w:rPr>
                          <w:rFonts w:ascii="Arial"/>
                          <w:color w:val="BC498E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BC498E"/>
                          <w:sz w:val="22"/>
                        </w:rPr>
                        <w:t>access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0"/>
                        <w:ind w:left="1317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BC498E"/>
                          <w:sz w:val="22"/>
                        </w:rPr>
                        <w:t>instructions.]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1"/>
                          <w:szCs w:val="21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05" w:val="left" w:leader="none"/>
                        </w:tabs>
                        <w:spacing w:before="0"/>
                        <w:ind w:left="404" w:right="0" w:hanging="399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4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45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sz w:val="26"/>
                        </w:rPr>
                        <w:t>Tutor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sz w:val="26"/>
                        </w:rPr>
                        <w:t>.c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sz w:val="26"/>
                        </w:rPr>
                        <w:t>om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05" w:val="left" w:leader="none"/>
                        </w:tabs>
                        <w:spacing w:line="280" w:lineRule="exact" w:before="55"/>
                        <w:ind w:left="404" w:right="5351" w:hanging="40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ea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gn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ee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.c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om</w:t>
                      </w:r>
                      <w:r>
                        <w:rPr>
                          <w:rFonts w:ascii="Century Gothic"/>
                          <w:color w:val="221F20"/>
                          <w:spacing w:val="25"/>
                          <w:w w:val="10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acco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un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22"/>
        <w:ind w:left="479" w:right="0" w:firstLine="0"/>
        <w:jc w:val="left"/>
        <w:rPr>
          <w:rFonts w:ascii="Century Gothic" w:hAnsi="Century Gothic" w:cs="Century Gothic" w:eastAsia="Century Gothic"/>
          <w:sz w:val="26"/>
          <w:szCs w:val="26"/>
        </w:rPr>
      </w:pPr>
      <w:r>
        <w:rPr>
          <w:rFonts w:ascii="Century Gothic"/>
          <w:color w:val="221F20"/>
          <w:spacing w:val="-2"/>
          <w:sz w:val="26"/>
        </w:rPr>
        <w:t>4</w:t>
      </w:r>
      <w:r>
        <w:rPr>
          <w:rFonts w:ascii="Century Gothic"/>
          <w:color w:val="221F20"/>
          <w:spacing w:val="-3"/>
          <w:sz w:val="26"/>
        </w:rPr>
        <w:t>.</w:t>
      </w:r>
      <w:r>
        <w:rPr>
          <w:rFonts w:ascii="Century Gothic"/>
          <w:color w:val="221F20"/>
          <w:spacing w:val="41"/>
          <w:sz w:val="26"/>
        </w:rPr>
        <w:t> </w:t>
      </w:r>
      <w:r>
        <w:rPr>
          <w:rFonts w:ascii="Century Gothic"/>
          <w:color w:val="221F20"/>
          <w:spacing w:val="-7"/>
          <w:sz w:val="26"/>
        </w:rPr>
        <w:t>C</w:t>
      </w:r>
      <w:r>
        <w:rPr>
          <w:rFonts w:ascii="Century Gothic"/>
          <w:color w:val="221F20"/>
          <w:spacing w:val="-5"/>
          <w:sz w:val="26"/>
        </w:rPr>
        <w:t>li</w:t>
      </w:r>
      <w:r>
        <w:rPr>
          <w:rFonts w:ascii="Century Gothic"/>
          <w:color w:val="221F20"/>
          <w:spacing w:val="-7"/>
          <w:sz w:val="26"/>
        </w:rPr>
        <w:t>c</w:t>
      </w:r>
      <w:r>
        <w:rPr>
          <w:rFonts w:ascii="Century Gothic"/>
          <w:color w:val="221F20"/>
          <w:spacing w:val="-6"/>
          <w:sz w:val="26"/>
        </w:rPr>
        <w:t>k</w:t>
      </w:r>
      <w:r>
        <w:rPr>
          <w:rFonts w:ascii="Century Gothic"/>
          <w:color w:val="221F20"/>
          <w:spacing w:val="-25"/>
          <w:sz w:val="26"/>
        </w:rPr>
        <w:t> </w:t>
      </w:r>
      <w:r>
        <w:rPr>
          <w:rFonts w:ascii="Century Gothic"/>
          <w:color w:val="221F20"/>
          <w:spacing w:val="-4"/>
          <w:sz w:val="26"/>
        </w:rPr>
        <w:t>o</w:t>
      </w:r>
      <w:r>
        <w:rPr>
          <w:rFonts w:ascii="Century Gothic"/>
          <w:color w:val="221F20"/>
          <w:spacing w:val="-3"/>
          <w:sz w:val="26"/>
        </w:rPr>
        <w:t>n</w:t>
      </w:r>
      <w:r>
        <w:rPr>
          <w:rFonts w:ascii="Century Gothic"/>
          <w:color w:val="221F20"/>
          <w:spacing w:val="-26"/>
          <w:sz w:val="26"/>
        </w:rPr>
        <w:t> </w:t>
      </w:r>
      <w:r>
        <w:rPr>
          <w:rFonts w:ascii="Arial Black"/>
          <w:b/>
          <w:color w:val="221F20"/>
          <w:spacing w:val="-5"/>
          <w:sz w:val="26"/>
        </w:rPr>
        <w:t>Connect</w:t>
      </w:r>
      <w:r>
        <w:rPr>
          <w:rFonts w:ascii="Arial Black"/>
          <w:b/>
          <w:color w:val="221F20"/>
          <w:spacing w:val="-43"/>
          <w:sz w:val="26"/>
        </w:rPr>
        <w:t> </w:t>
      </w:r>
      <w:r>
        <w:rPr>
          <w:rFonts w:ascii="Arial Black"/>
          <w:b/>
          <w:color w:val="221F20"/>
          <w:spacing w:val="-5"/>
          <w:sz w:val="26"/>
        </w:rPr>
        <w:t>with</w:t>
      </w:r>
      <w:r>
        <w:rPr>
          <w:rFonts w:ascii="Arial Black"/>
          <w:b/>
          <w:color w:val="221F20"/>
          <w:spacing w:val="-44"/>
          <w:sz w:val="26"/>
        </w:rPr>
        <w:t> </w:t>
      </w:r>
      <w:r>
        <w:rPr>
          <w:rFonts w:ascii="Arial Black"/>
          <w:b/>
          <w:color w:val="221F20"/>
          <w:sz w:val="26"/>
        </w:rPr>
        <w:t>a</w:t>
      </w:r>
      <w:r>
        <w:rPr>
          <w:rFonts w:ascii="Arial Black"/>
          <w:b/>
          <w:color w:val="221F20"/>
          <w:spacing w:val="-44"/>
          <w:sz w:val="26"/>
        </w:rPr>
        <w:t> </w:t>
      </w:r>
      <w:r>
        <w:rPr>
          <w:rFonts w:ascii="Arial Black"/>
          <w:b/>
          <w:color w:val="221F20"/>
          <w:spacing w:val="-8"/>
          <w:sz w:val="26"/>
        </w:rPr>
        <w:t>Tutor</w:t>
      </w:r>
      <w:r>
        <w:rPr>
          <w:rFonts w:ascii="Century Gothic"/>
          <w:color w:val="221F20"/>
          <w:spacing w:val="-8"/>
          <w:sz w:val="26"/>
        </w:rPr>
        <w:t>.</w:t>
      </w:r>
      <w:r>
        <w:rPr>
          <w:rFonts w:ascii="Century Gothic"/>
          <w:sz w:val="26"/>
        </w:rPr>
      </w:r>
    </w:p>
    <w:p>
      <w:pPr>
        <w:spacing w:line="240" w:lineRule="auto" w:before="5"/>
        <w:rPr>
          <w:rFonts w:ascii="Century Gothic" w:hAnsi="Century Gothic" w:cs="Century Gothic" w:eastAsia="Century Gothic"/>
          <w:sz w:val="7"/>
          <w:szCs w:val="7"/>
        </w:rPr>
      </w:pPr>
    </w:p>
    <w:p>
      <w:pPr>
        <w:spacing w:line="200" w:lineRule="atLeast"/>
        <w:ind w:left="475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64.75pt;height:114.6pt;mso-position-horizontal-relative:char;mso-position-vertical-relative:line" coordorigin="0,0" coordsize="11295,2292">
            <v:group style="position:absolute;left:5;top:737;width:6720;height:2" coordorigin="5,737" coordsize="6720,2">
              <v:shape style="position:absolute;left:5;top:737;width:6720;height:2" coordorigin="5,737" coordsize="6720,0" path="m5,737l6725,737e" filled="false" stroked="true" strokeweight=".5pt" strokecolor="#237ebb">
                <v:path arrowok="t"/>
              </v:shape>
              <v:shape style="position:absolute;left:5746;top:5;width:5544;height:2281" type="#_x0000_t75" stroked="false">
                <v:imagedata r:id="rId7" o:title=""/>
              </v:shape>
            </v:group>
            <v:group style="position:absolute;left:5746;top:5;width:5544;height:2282" coordorigin="5746,5" coordsize="5544,2282">
              <v:shape style="position:absolute;left:5746;top:5;width:5544;height:2282" coordorigin="5746,5" coordsize="5544,2282" path="m5896,5l5831,20,5780,60,5750,119,5746,2137,5748,2159,5772,2221,5819,2265,5882,2286,11140,2287,11163,2285,11224,2261,11269,2214,11289,2151,11290,155,11288,132,11264,71,11217,26,11154,6,5896,5xe" filled="false" stroked="true" strokeweight=".5pt" strokecolor="#237ebb">
                <v:path arrowok="t"/>
              </v:shape>
              <v:shape style="position:absolute;left:0;top:0;width:11295;height:2292" type="#_x0000_t202" filled="false" stroked="false">
                <v:textbox inset="0,0,0,0">
                  <w:txbxContent>
                    <w:p>
                      <w:pPr>
                        <w:spacing w:before="179"/>
                        <w:ind w:left="5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sz w:val="40"/>
                        </w:rPr>
                        <w:t>Ste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90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1"/>
                          <w:sz w:val="40"/>
                        </w:rPr>
                        <w:t>2: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9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Get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0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4"/>
                          <w:sz w:val="40"/>
                        </w:rPr>
                        <w:t>the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9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sz w:val="40"/>
                        </w:rPr>
                        <w:t>right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0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tutor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spacing w:line="271" w:lineRule="auto" w:before="114"/>
                        <w:ind w:left="5" w:right="6150" w:firstLine="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Fill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he</w:t>
                      </w:r>
                      <w:r>
                        <w:rPr>
                          <w:rFonts w:ascii="Century Gothic"/>
                          <w:color w:val="221F20"/>
                          <w:spacing w:val="-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qu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pr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-s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ssi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on</w:t>
                      </w:r>
                      <w:r>
                        <w:rPr>
                          <w:rFonts w:ascii="Century Gothic"/>
                          <w:color w:val="221F20"/>
                          <w:spacing w:val="-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que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onna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ir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e.</w:t>
                      </w:r>
                      <w:r>
                        <w:rPr>
                          <w:rFonts w:ascii="Century Gothic"/>
                          <w:color w:val="221F20"/>
                          <w:spacing w:val="45"/>
                          <w:w w:val="8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ng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is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on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we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ill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27"/>
                          <w:w w:val="10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6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he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first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il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b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be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st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qu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li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fi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ed</w:t>
                      </w:r>
                      <w:r>
                        <w:rPr>
                          <w:rFonts w:ascii="Century Gothic"/>
                          <w:color w:val="221F20"/>
                          <w:spacing w:val="45"/>
                          <w:w w:val="9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ass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is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10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line="240" w:lineRule="auto" w:before="6"/>
        <w:rPr>
          <w:rFonts w:ascii="Century Gothic" w:hAnsi="Century Gothic" w:cs="Century Gothic" w:eastAsia="Century Gothic"/>
          <w:sz w:val="28"/>
          <w:szCs w:val="28"/>
        </w:rPr>
      </w:pPr>
    </w:p>
    <w:p>
      <w:pPr>
        <w:spacing w:line="200" w:lineRule="atLeast"/>
        <w:ind w:left="480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51.2pt;height:152.7pt;mso-position-horizontal-relative:char;mso-position-vertical-relative:line" coordorigin="0,0" coordsize="11024,3054">
            <v:group style="position:absolute;left:4224;top:644;width:6720;height:2" coordorigin="4224,644" coordsize="6720,2">
              <v:shape style="position:absolute;left:4224;top:644;width:6720;height:2" coordorigin="4224,644" coordsize="6720,0" path="m4224,644l10944,644e" filled="false" stroked="true" strokeweight=".5pt" strokecolor="#237ebb">
                <v:path arrowok="t"/>
              </v:shape>
              <v:shape style="position:absolute;left:5;top:170;width:5022;height:2678" type="#_x0000_t75" stroked="false">
                <v:imagedata r:id="rId8" o:title=""/>
              </v:shape>
            </v:group>
            <v:group style="position:absolute;left:5;top:170;width:5022;height:2678" coordorigin="5,170" coordsize="5022,2678">
              <v:shape style="position:absolute;left:5;top:170;width:5022;height:2678" coordorigin="5,170" coordsize="5022,2678" path="m155,170l90,184,39,225,9,283,5,2697,7,2720,31,2781,78,2826,141,2846,4877,2847,4900,2845,4961,2821,5006,2774,5026,2711,5027,320,5025,297,5001,235,4954,191,4891,170,155,170xe" filled="false" stroked="true" strokeweight=".5pt" strokecolor="#237ebb">
                <v:path arrowok="t"/>
              </v:shape>
            </v:group>
            <v:group style="position:absolute;left:3842;top:20;width:1326;height:3014" coordorigin="3842,20" coordsize="1326,3014">
              <v:shape style="position:absolute;left:3842;top:20;width:1326;height:3014" coordorigin="3842,20" coordsize="1326,3014" path="m3992,20l3927,35,3876,75,3846,134,3842,2884,3844,2906,3868,2968,3915,3012,3978,3033,5018,3034,5041,3032,5102,3008,5147,2961,5167,2898,5168,170,5166,147,5142,86,5095,41,5032,21,3992,20xe" filled="false" stroked="true" strokeweight="2pt" strokecolor="#f0533d">
                <v:path arrowok="t"/>
              </v:shape>
              <v:shape style="position:absolute;left:0;top:0;width:11024;height:3054" type="#_x0000_t202" filled="false" stroked="false">
                <v:textbox inset="0,0,0,0">
                  <w:txbxContent>
                    <w:p>
                      <w:pPr>
                        <w:spacing w:before="86"/>
                        <w:ind w:left="5400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59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3"/>
                          <w:w w:val="95"/>
                          <w:sz w:val="40"/>
                        </w:rPr>
                        <w:t>3: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58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C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w w:val="95"/>
                          <w:sz w:val="40"/>
                        </w:rPr>
                        <w:t>ommun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icate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spacing w:line="271" w:lineRule="auto" w:before="114"/>
                        <w:ind w:left="5400" w:right="0" w:firstLine="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2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bo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x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2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ud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25"/>
                          <w:w w:val="9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nt</w:t>
                      </w:r>
                      <w:r>
                        <w:rPr>
                          <w:rFonts w:ascii="Century Gothic"/>
                          <w:color w:val="221F20"/>
                          <w:spacing w:val="2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ss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ge</w:t>
                      </w:r>
                      <w:r>
                        <w:rPr>
                          <w:rFonts w:ascii="Century Gothic"/>
                          <w:color w:val="221F20"/>
                          <w:spacing w:val="2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2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pea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2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it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2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2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2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in</w:t>
                      </w:r>
                      <w:r>
                        <w:rPr>
                          <w:rFonts w:ascii="Century Gothic"/>
                          <w:color w:val="221F20"/>
                          <w:spacing w:val="3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li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ssr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27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10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ac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wh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it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ebo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10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21"/>
                          <w:w w:val="9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dea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5"/>
                          <w:sz w:val="26"/>
                        </w:rPr>
                        <w:t>Al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4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9"/>
                          <w:sz w:val="26"/>
                        </w:rPr>
                        <w:t>ac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ti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it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3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4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5"/>
                          <w:sz w:val="26"/>
                        </w:rPr>
                        <w:t>ssr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oo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3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23"/>
                          <w:w w:val="12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eco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ded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5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4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9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8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9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8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8"/>
                          <w:sz w:val="26"/>
                        </w:rPr>
                        <w:t>q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lit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9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7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tr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6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i/>
                          <w:color w:val="221F20"/>
                          <w:spacing w:val="-8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line="240" w:lineRule="auto" w:before="9"/>
        <w:rPr>
          <w:rFonts w:ascii="Century Gothic" w:hAnsi="Century Gothic" w:cs="Century Gothic" w:eastAsia="Century Gothic"/>
          <w:sz w:val="29"/>
          <w:szCs w:val="29"/>
        </w:rPr>
      </w:pPr>
    </w:p>
    <w:p>
      <w:pPr>
        <w:spacing w:line="200" w:lineRule="atLeast"/>
        <w:ind w:left="759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52.050pt;height:149.7pt;mso-position-horizontal-relative:char;mso-position-vertical-relative:line" coordorigin="0,0" coordsize="11041,2994">
            <v:group style="position:absolute;left:3944;top:604;width:6720;height:2" coordorigin="3944,604" coordsize="6720,2">
              <v:shape style="position:absolute;left:3944;top:604;width:6720;height:2" coordorigin="3944,604" coordsize="6720,0" path="m3944,604l10664,604e" filled="false" stroked="true" strokeweight=".5pt" strokecolor="#237ebb">
                <v:path arrowok="t"/>
              </v:shape>
              <v:shape style="position:absolute;left:5;top:5;width:4742;height:2813" type="#_x0000_t75" stroked="false">
                <v:imagedata r:id="rId9" o:title=""/>
              </v:shape>
            </v:group>
            <v:group style="position:absolute;left:5;top:5;width:4743;height:2813" coordorigin="5,5" coordsize="4743,2813">
              <v:shape style="position:absolute;left:5;top:5;width:4743;height:2813" coordorigin="5,5" coordsize="4743,2813" path="m146,5l81,21,32,63,7,124,5,2676,7,2699,32,2760,82,2802,4606,2818,4629,2816,4690,2790,4732,2741,4747,146,4745,123,4720,63,4671,21,146,5xe" filled="false" stroked="true" strokeweight=".5pt" strokecolor="#237ebb">
                <v:path arrowok="t"/>
              </v:shape>
            </v:group>
            <v:group style="position:absolute;left:10200;top:2777;width:611;height:2" coordorigin="10200,2777" coordsize="611,2">
              <v:shape style="position:absolute;left:10200;top:2777;width:611;height:2" coordorigin="10200,2777" coordsize="611,0" path="m10200,2777l10811,2777e" filled="false" stroked="true" strokeweight="3pt" strokecolor="#f0533d">
                <v:path arrowok="t"/>
              </v:shape>
            </v:group>
            <v:group style="position:absolute;left:10645;top:2634;width:395;height:288" coordorigin="10645,2634" coordsize="395,288">
              <v:shape style="position:absolute;left:10645;top:2634;width:395;height:288" coordorigin="10645,2634" coordsize="395,288" path="m10645,2634l10709,2690,10759,2744,10770,2777,10768,2788,10725,2850,10669,2900,10645,2921,11040,2777,10645,2634xe" filled="true" fillcolor="#f0533d" stroked="false">
                <v:path arrowok="t"/>
                <v:fill type="solid"/>
              </v:shape>
            </v:group>
            <v:group style="position:absolute;left:8940;top:2597;width:1260;height:396" coordorigin="8940,2597" coordsize="1260,396">
              <v:shape style="position:absolute;left:8940;top:2597;width:1260;height:396" coordorigin="8940,2597" coordsize="1260,396" path="m8940,2993l10200,2993,10200,2597,8940,2597,8940,2993xe" filled="true" fillcolor="#f0533d" stroked="false">
                <v:path arrowok="t"/>
                <v:fill type="solid"/>
              </v:shape>
              <v:shape style="position:absolute;left:0;top:0;width:11041;height:2994" type="#_x0000_t202" filled="false" stroked="false">
                <v:textbox inset="0,0,0,0">
                  <w:txbxContent>
                    <w:p>
                      <w:pPr>
                        <w:spacing w:before="42"/>
                        <w:ind w:left="5120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sz w:val="40"/>
                        </w:rPr>
                        <w:t>Ste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98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1"/>
                          <w:sz w:val="40"/>
                        </w:rPr>
                        <w:t>4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2"/>
                          <w:sz w:val="40"/>
                        </w:rPr>
                        <w:t>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97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Share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8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z w:val="40"/>
                        </w:rPr>
                        <w:t>a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7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4"/>
                          <w:sz w:val="40"/>
                        </w:rPr>
                        <w:t>file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spacing w:line="271" w:lineRule="auto" w:before="114"/>
                        <w:ind w:left="5120" w:right="382" w:firstLine="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ca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ny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ty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pe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fil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1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it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30"/>
                          <w:w w:val="13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in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ssr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oad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ss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28"/>
                          <w:w w:val="13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ab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epo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10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25"/>
                          <w:w w:val="9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mo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e.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ill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be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ab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35"/>
                          <w:w w:val="10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1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fil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1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oge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1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in</w:t>
                      </w:r>
                      <w:r>
                        <w:rPr>
                          <w:rFonts w:ascii="Century Gothic"/>
                          <w:color w:val="221F20"/>
                          <w:spacing w:val="1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1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ssr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  <w:p>
                      <w:pPr>
                        <w:spacing w:before="101"/>
                        <w:ind w:left="0" w:right="1021" w:firstLine="0"/>
                        <w:jc w:val="right"/>
                        <w:rPr>
                          <w:rFonts w:ascii="Gill Sans MT" w:hAnsi="Gill Sans MT" w:cs="Gill Sans MT" w:eastAsia="Gill Sans MT"/>
                          <w:sz w:val="30"/>
                          <w:szCs w:val="30"/>
                        </w:rPr>
                      </w:pPr>
                      <w:r>
                        <w:rPr>
                          <w:rFonts w:ascii="Gill Sans MT"/>
                          <w:b/>
                          <w:color w:val="FFFFFF"/>
                          <w:spacing w:val="-9"/>
                          <w:sz w:val="30"/>
                        </w:rPr>
                        <w:t>M</w:t>
                      </w:r>
                      <w:r>
                        <w:rPr>
                          <w:rFonts w:ascii="Gill Sans MT"/>
                          <w:b/>
                          <w:color w:val="FFFFFF"/>
                          <w:spacing w:val="-8"/>
                          <w:sz w:val="30"/>
                        </w:rPr>
                        <w:t>ORE</w:t>
                      </w:r>
                      <w:r>
                        <w:rPr>
                          <w:rFonts w:ascii="Gill Sans MT"/>
                          <w:sz w:val="3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after="0" w:line="200" w:lineRule="atLeast"/>
        <w:rPr>
          <w:rFonts w:ascii="Century Gothic" w:hAnsi="Century Gothic" w:cs="Century Gothic" w:eastAsia="Century Gothic"/>
          <w:sz w:val="20"/>
          <w:szCs w:val="20"/>
        </w:rPr>
        <w:sectPr>
          <w:footerReference w:type="default" r:id="rId5"/>
          <w:type w:val="continuous"/>
          <w:pgSz w:w="12240" w:h="15840"/>
          <w:pgMar w:footer="668" w:top="160" w:bottom="860" w:left="120" w:right="120"/>
        </w:sectPr>
      </w:pPr>
    </w:p>
    <w:p>
      <w:pPr>
        <w:spacing w:line="240" w:lineRule="auto" w:before="2"/>
        <w:rPr>
          <w:rFonts w:ascii="Century Gothic" w:hAnsi="Century Gothic" w:cs="Century Gothic" w:eastAsia="Century Gothic"/>
          <w:sz w:val="6"/>
          <w:szCs w:val="6"/>
        </w:rPr>
      </w:pPr>
    </w:p>
    <w:p>
      <w:pPr>
        <w:spacing w:line="200" w:lineRule="atLeast"/>
        <w:ind w:left="475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70.25pt;height:133.2pt;mso-position-horizontal-relative:char;mso-position-vertical-relative:line" coordorigin="0,0" coordsize="11405,2664">
            <v:group style="position:absolute;left:5;top:661;width:6720;height:2" coordorigin="5,661" coordsize="6720,2">
              <v:shape style="position:absolute;left:5;top:661;width:6720;height:2" coordorigin="5,661" coordsize="6720,0" path="m5,661l6725,661e" filled="false" stroked="true" strokeweight=".5pt" strokecolor="#237ebb">
                <v:path arrowok="t"/>
              </v:shape>
              <v:shape style="position:absolute;left:5746;top:149;width:5544;height:2510" type="#_x0000_t75" stroked="false">
                <v:imagedata r:id="rId10" o:title=""/>
              </v:shape>
            </v:group>
            <v:group style="position:absolute;left:5746;top:149;width:5544;height:2510" coordorigin="5746,149" coordsize="5544,2510">
              <v:shape style="position:absolute;left:5746;top:149;width:5544;height:2510" coordorigin="5746,149" coordsize="5544,2510" path="m5896,149l5831,164,5780,204,5750,263,5746,2509,5748,2532,5772,2593,5819,2638,5882,2658,11140,2659,11163,2657,11224,2633,11269,2586,11289,2523,11290,299,11288,276,11264,215,11217,170,11154,150,5896,149xe" filled="false" stroked="true" strokeweight=".5pt" strokecolor="#237ebb">
                <v:path arrowok="t"/>
              </v:shape>
            </v:group>
            <v:group style="position:absolute;left:5653;top:20;width:5732;height:704" coordorigin="5653,20" coordsize="5732,704">
              <v:shape style="position:absolute;left:5653;top:20;width:5732;height:704" coordorigin="5653,20" coordsize="5732,704" path="m5803,20l5738,35,5687,75,5657,134,5653,574,5655,597,5679,658,5726,703,5789,723,11235,724,11258,722,11319,698,11364,651,11384,588,11385,170,11383,147,11359,86,11312,41,11249,21,5803,20xe" filled="false" stroked="true" strokeweight="2pt" strokecolor="#f0533d">
                <v:path arrowok="t"/>
              </v:shape>
              <v:shape style="position:absolute;left:0;top:0;width:11405;height:2664" type="#_x0000_t202" filled="false" stroked="false">
                <v:textbox inset="0,0,0,0">
                  <w:txbxContent>
                    <w:p>
                      <w:pPr>
                        <w:spacing w:before="103"/>
                        <w:ind w:left="5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2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2"/>
                          <w:w w:val="95"/>
                          <w:sz w:val="40"/>
                        </w:rPr>
                        <w:t>5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3"/>
                          <w:w w:val="95"/>
                          <w:sz w:val="40"/>
                        </w:rPr>
                        <w:t>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1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w w:val="95"/>
                          <w:sz w:val="40"/>
                        </w:rPr>
                        <w:t>Use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1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w w:val="95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ecial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1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w w:val="95"/>
                          <w:sz w:val="40"/>
                        </w:rPr>
                        <w:t>too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w w:val="95"/>
                          <w:sz w:val="40"/>
                        </w:rPr>
                        <w:t>ls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spacing w:line="271" w:lineRule="auto" w:before="114"/>
                        <w:ind w:left="5" w:right="5789" w:firstLine="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ssr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oo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nc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ude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ca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41"/>
                          <w:w w:val="8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xt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ed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code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ed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it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 ca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n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29"/>
                          <w:w w:val="9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wh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b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j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ri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35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eq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ir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pec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oo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Ope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b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21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si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b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utt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bo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7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wh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it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ebo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d.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line="240" w:lineRule="auto" w:before="5"/>
        <w:rPr>
          <w:rFonts w:ascii="Century Gothic" w:hAnsi="Century Gothic" w:cs="Century Gothic" w:eastAsia="Century Gothic"/>
          <w:sz w:val="19"/>
          <w:szCs w:val="19"/>
        </w:rPr>
      </w:pPr>
    </w:p>
    <w:p>
      <w:pPr>
        <w:spacing w:line="200" w:lineRule="atLeast"/>
        <w:ind w:left="475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64.75pt;height:116.2pt;mso-position-horizontal-relative:char;mso-position-vertical-relative:line" coordorigin="0,0" coordsize="11295,2324">
            <v:group style="position:absolute;left:5;top:559;width:7580;height:2" coordorigin="5,559" coordsize="7580,2">
              <v:shape style="position:absolute;left:5;top:559;width:7580;height:2" coordorigin="5,559" coordsize="7580,0" path="m5,559l7585,559e" filled="false" stroked="true" strokeweight=".5pt" strokecolor="#237ebb">
                <v:path arrowok="t"/>
              </v:shape>
              <v:shape style="position:absolute;left:7490;top:5;width:3800;height:2313" type="#_x0000_t75" stroked="false">
                <v:imagedata r:id="rId11" o:title=""/>
              </v:shape>
            </v:group>
            <v:group style="position:absolute;left:7490;top:5;width:3801;height:2314" coordorigin="7490,5" coordsize="3801,2314">
              <v:shape style="position:absolute;left:7490;top:5;width:3801;height:2314" coordorigin="7490,5" coordsize="3801,2314" path="m7640,5l7574,20,7524,60,7494,119,7490,2168,7492,2191,7516,2253,7563,2297,7626,2318,11140,2318,11163,2317,11224,2292,11269,2245,11289,2182,11290,155,11288,132,11264,71,11217,26,11154,6,7640,5xe" filled="false" stroked="true" strokeweight=".5pt" strokecolor="#237ebb">
                <v:path arrowok="t"/>
              </v:shape>
              <v:shape style="position:absolute;left:0;top:0;width:11295;height:2324" type="#_x0000_t202" filled="false" stroked="false">
                <v:textbox inset="0,0,0,0">
                  <w:txbxContent>
                    <w:p>
                      <w:pPr>
                        <w:spacing w:before="1"/>
                        <w:ind w:left="5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52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3"/>
                          <w:w w:val="95"/>
                          <w:sz w:val="40"/>
                        </w:rPr>
                        <w:t>6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4"/>
                          <w:w w:val="95"/>
                          <w:sz w:val="40"/>
                        </w:rPr>
                        <w:t>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52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Ra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2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4"/>
                          <w:w w:val="95"/>
                          <w:sz w:val="40"/>
                        </w:rPr>
                        <w:t>a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3"/>
                          <w:w w:val="95"/>
                          <w:sz w:val="40"/>
                        </w:rPr>
                        <w:t>nd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2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12"/>
                          <w:w w:val="95"/>
                          <w:sz w:val="40"/>
                        </w:rPr>
                        <w:t>re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11"/>
                          <w:w w:val="95"/>
                          <w:sz w:val="40"/>
                        </w:rPr>
                        <w:t>v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12"/>
                          <w:w w:val="95"/>
                          <w:sz w:val="40"/>
                        </w:rPr>
                        <w:t>iew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2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your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2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sessi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w w:val="95"/>
                          <w:sz w:val="40"/>
                        </w:rPr>
                        <w:t>on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spacing w:line="271" w:lineRule="auto" w:before="114"/>
                        <w:ind w:left="5" w:right="3939" w:firstLine="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Aft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9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eac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ssi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,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be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us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k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no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ho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9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d!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5"/>
                          <w:w w:val="9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Co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m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th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co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mm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nt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’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ll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39"/>
                          <w:w w:val="13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th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op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ti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deo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ssi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m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il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3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39"/>
                          <w:w w:val="134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ri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nt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th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c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og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4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5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wh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it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ebo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line="240" w:lineRule="auto" w:before="1"/>
        <w:rPr>
          <w:rFonts w:ascii="Century Gothic" w:hAnsi="Century Gothic" w:cs="Century Gothic" w:eastAsia="Century Gothic"/>
          <w:sz w:val="17"/>
          <w:szCs w:val="17"/>
        </w:rPr>
      </w:pPr>
    </w:p>
    <w:p>
      <w:pPr>
        <w:spacing w:line="200" w:lineRule="atLeast"/>
        <w:ind w:left="475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64.8pt;height:140.950pt;mso-position-horizontal-relative:char;mso-position-vertical-relative:line" coordorigin="0,0" coordsize="11296,2819">
            <v:group style="position:absolute;left:5;top:599;width:7580;height:2" coordorigin="5,599" coordsize="7580,2">
              <v:shape style="position:absolute;left:5;top:599;width:7580;height:2" coordorigin="5,599" coordsize="7580,0" path="m5,599l7585,599e" filled="false" stroked="true" strokeweight=".5pt" strokecolor="#237ebb">
                <v:path arrowok="t"/>
              </v:shape>
              <v:shape style="position:absolute;left:6899;top:5;width:4392;height:2808" type="#_x0000_t75" stroked="false">
                <v:imagedata r:id="rId12" o:title=""/>
              </v:shape>
            </v:group>
            <v:group style="position:absolute;left:6899;top:5;width:4392;height:2809" coordorigin="6899,5" coordsize="4392,2809">
              <v:shape style="position:absolute;left:6899;top:5;width:4392;height:2809" coordorigin="6899,5" coordsize="4392,2809" path="m7030,5l6966,22,6919,66,6899,129,6899,2682,6901,2705,6928,2764,6980,2803,11159,2813,11182,2811,11241,2784,11280,2733,11291,137,11289,114,11262,54,11210,15,7030,5xe" filled="false" stroked="true" strokeweight=".5pt" strokecolor="#237ebb">
                <v:path arrowok="t"/>
              </v:shape>
              <v:shape style="position:absolute;left:0;top:0;width:11296;height:2819" type="#_x0000_t202" filled="false" stroked="false">
                <v:textbox inset="0,0,0,0">
                  <w:txbxContent>
                    <w:p>
                      <w:pPr>
                        <w:spacing w:before="42"/>
                        <w:ind w:left="5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sz w:val="40"/>
                        </w:rPr>
                        <w:t>Ste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97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sz w:val="40"/>
                        </w:rPr>
                        <w:t>7: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96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Su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"/>
                          <w:sz w:val="40"/>
                        </w:rPr>
                        <w:t>b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mit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6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sz w:val="40"/>
                        </w:rPr>
                        <w:t>y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"/>
                          <w:sz w:val="40"/>
                        </w:rPr>
                        <w:t>our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6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sz w:val="40"/>
                        </w:rPr>
                        <w:t>a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7"/>
                          <w:sz w:val="40"/>
                        </w:rPr>
                        <w:t>er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spacing w:line="261" w:lineRule="auto" w:before="90"/>
                        <w:ind w:left="5" w:right="4520" w:firstLine="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ur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6"/>
                          <w:sz w:val="26"/>
                          <w:szCs w:val="26"/>
                        </w:rPr>
                        <w:t>Drop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5"/>
                          <w:sz w:val="26"/>
                          <w:szCs w:val="26"/>
                        </w:rPr>
                        <w:t>-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6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5"/>
                          <w:sz w:val="26"/>
                          <w:szCs w:val="26"/>
                        </w:rPr>
                        <w:t>ff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4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3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2"/>
                          <w:sz w:val="26"/>
                          <w:szCs w:val="26"/>
                        </w:rPr>
                        <w:t>ev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3"/>
                          <w:sz w:val="26"/>
                          <w:szCs w:val="26"/>
                        </w:rPr>
                        <w:t>iew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36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ce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5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ll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ou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ge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x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27"/>
                          <w:w w:val="116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help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8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om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hou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8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ng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c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onn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ec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8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5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l-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m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49"/>
                          <w:w w:val="89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ssi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on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d 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ou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ri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ng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ssi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gnm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t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nd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 ge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de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il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51"/>
                          <w:w w:val="94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ee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db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ac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k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nd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x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5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5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on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h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6"/>
                          <w:sz w:val="26"/>
                          <w:szCs w:val="26"/>
                        </w:rPr>
                        <w:t>2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hou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5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5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5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23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1"/>
                          <w:sz w:val="26"/>
                          <w:szCs w:val="26"/>
                        </w:rPr>
                        <w:t>ou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8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35"/>
                          <w:w w:val="131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w w:val="95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w w:val="95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w w:val="9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7"/>
                          <w:w w:val="95"/>
                          <w:sz w:val="26"/>
                          <w:szCs w:val="26"/>
                        </w:rPr>
                        <w:t>’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w w:val="95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w w:val="95"/>
                          <w:sz w:val="26"/>
                          <w:szCs w:val="26"/>
                        </w:rPr>
                        <w:t>c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w w:val="95"/>
                          <w:sz w:val="26"/>
                          <w:szCs w:val="26"/>
                        </w:rPr>
                        <w:t>omp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w w:val="95"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w w:val="95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w w:val="95"/>
                          <w:sz w:val="26"/>
                          <w:szCs w:val="26"/>
                        </w:rPr>
                        <w:t>ed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"/>
                          <w:w w:val="95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w w:val="95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2"/>
                          <w:w w:val="95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4"/>
                          <w:w w:val="95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3"/>
                          <w:w w:val="95"/>
                          <w:sz w:val="26"/>
                          <w:szCs w:val="26"/>
                        </w:rPr>
                        <w:t>w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"/>
                          <w:w w:val="95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9"/>
                          <w:w w:val="95"/>
                          <w:sz w:val="26"/>
                          <w:szCs w:val="26"/>
                        </w:rPr>
                        <w:t>un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de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7"/>
                          <w:w w:val="95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1"/>
                          <w:w w:val="95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7"/>
                          <w:w w:val="95"/>
                          <w:sz w:val="26"/>
                          <w:szCs w:val="26"/>
                        </w:rPr>
                        <w:t>M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6"/>
                          <w:w w:val="95"/>
                          <w:sz w:val="26"/>
                          <w:szCs w:val="26"/>
                        </w:rPr>
                        <w:t>y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21"/>
                          <w:w w:val="95"/>
                          <w:sz w:val="26"/>
                          <w:szCs w:val="2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Se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1"/>
                          <w:w w:val="95"/>
                          <w:sz w:val="26"/>
                          <w:szCs w:val="26"/>
                        </w:rPr>
                        <w:t>ss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9"/>
                          <w:w w:val="95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21F20"/>
                          <w:spacing w:val="-11"/>
                          <w:w w:val="95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entury Gothic" w:hAnsi="Century Gothic" w:cs="Century Gothic" w:eastAsia="Century Gothic"/>
                          <w:color w:val="221F20"/>
                          <w:spacing w:val="-10"/>
                          <w:w w:val="95"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line="240" w:lineRule="auto" w:before="9"/>
        <w:rPr>
          <w:rFonts w:ascii="Century Gothic" w:hAnsi="Century Gothic" w:cs="Century Gothic" w:eastAsia="Century Gothic"/>
          <w:sz w:val="15"/>
          <w:szCs w:val="15"/>
        </w:rPr>
      </w:pPr>
    </w:p>
    <w:p>
      <w:pPr>
        <w:spacing w:line="200" w:lineRule="atLeast"/>
        <w:ind w:left="475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38.5pt;height:82.2pt;mso-position-horizontal-relative:char;mso-position-vertical-relative:line" coordorigin="0,0" coordsize="10770,1644">
            <v:group style="position:absolute;left:5;top:424;width:9840;height:2" coordorigin="5,424" coordsize="9840,2">
              <v:shape style="position:absolute;left:5;top:424;width:9840;height:2" coordorigin="5,424" coordsize="9840,0" path="m5,424l9845,424e" filled="false" stroked="true" strokeweight=".5pt" strokecolor="#237ebb">
                <v:path arrowok="t"/>
              </v:shape>
            </v:group>
            <v:group style="position:absolute;left:7546;top:177;width:3219;height:1462" coordorigin="7546,177" coordsize="3219,1462">
              <v:shape style="position:absolute;left:7546;top:177;width:3219;height:1462" coordorigin="7546,177" coordsize="3219,1462" path="m7696,177l7631,192,7580,232,7550,290,7546,1488,7548,1511,7572,1573,7619,1617,7682,1638,10614,1638,10637,1636,10699,1612,10743,1565,10764,1502,10764,327,10763,304,10739,242,10691,198,10628,177,7696,177xe" filled="true" fillcolor="#ffffff" stroked="false">
                <v:path arrowok="t"/>
                <v:fill type="solid"/>
              </v:shape>
              <v:shape style="position:absolute;left:7546;top:177;width:3218;height:1462" type="#_x0000_t75" stroked="false">
                <v:imagedata r:id="rId13" o:title=""/>
              </v:shape>
            </v:group>
            <v:group style="position:absolute;left:7546;top:177;width:3219;height:1462" coordorigin="7546,177" coordsize="3219,1462">
              <v:shape style="position:absolute;left:7546;top:177;width:3219;height:1462" coordorigin="7546,177" coordsize="3219,1462" path="m7696,177l7631,192,7580,232,7550,290,7546,1488,7548,1511,7572,1573,7619,1617,7682,1638,10614,1638,10637,1636,10699,1612,10743,1565,10764,1502,10764,327,10763,304,10739,242,10691,198,10628,177,7696,177xe" filled="false" stroked="true" strokeweight=".5pt" strokecolor="#237ebb">
                <v:path arrowok="t"/>
              </v:shape>
              <v:shape style="position:absolute;left:0;top:0;width:10770;height:1644" type="#_x0000_t202" filled="false" stroked="false">
                <v:textbox inset="0,0,0,0">
                  <w:txbxContent>
                    <w:p>
                      <w:pPr>
                        <w:spacing w:line="431" w:lineRule="exact" w:before="0"/>
                        <w:ind w:left="5" w:right="0" w:firstLine="0"/>
                        <w:jc w:val="left"/>
                        <w:rPr>
                          <w:rFonts w:ascii="Arial Black" w:hAnsi="Arial Black" w:cs="Arial Black" w:eastAsia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S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w w:val="95"/>
                          <w:sz w:val="40"/>
                        </w:rPr>
                        <w:t>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w w:val="95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58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w w:val="95"/>
                          <w:sz w:val="40"/>
                        </w:rPr>
                        <w:t>8: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58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"/>
                          <w:w w:val="95"/>
                          <w:sz w:val="40"/>
                        </w:rPr>
                        <w:t>Prac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8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"/>
                          <w:w w:val="95"/>
                          <w:sz w:val="40"/>
                        </w:rPr>
                        <w:t>ice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8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w w:val="95"/>
                          <w:sz w:val="40"/>
                        </w:rPr>
                        <w:t>for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7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w w:val="95"/>
                          <w:sz w:val="40"/>
                        </w:rPr>
                        <w:t>a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58"/>
                          <w:w w:val="95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9"/>
                          <w:w w:val="95"/>
                          <w:sz w:val="40"/>
                        </w:rPr>
                        <w:t>t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10"/>
                          <w:w w:val="95"/>
                          <w:sz w:val="40"/>
                        </w:rPr>
                        <w:t>est</w:t>
                      </w:r>
                      <w:r>
                        <w:rPr>
                          <w:rFonts w:ascii="Arial Black"/>
                          <w:sz w:val="40"/>
                        </w:rPr>
                      </w:r>
                    </w:p>
                    <w:p>
                      <w:pPr>
                        <w:spacing w:line="271" w:lineRule="auto" w:before="114"/>
                        <w:ind w:left="5" w:right="3539" w:firstLine="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Us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ac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ce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qu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izz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ss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el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now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dge</w:t>
                      </w:r>
                      <w:r>
                        <w:rPr>
                          <w:rFonts w:ascii="Century Gothic"/>
                          <w:color w:val="221F20"/>
                          <w:spacing w:val="25"/>
                          <w:w w:val="9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and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ac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ce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up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om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ng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qu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izz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2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33"/>
                          <w:w w:val="8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nc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e,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and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ng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lis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7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k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2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qu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iz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2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,</w:t>
                      </w:r>
                      <w:r>
                        <w:rPr>
                          <w:rFonts w:ascii="Century Gothic"/>
                          <w:color w:val="221F20"/>
                          <w:spacing w:val="-2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and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line="302" w:lineRule="exact" w:before="0"/>
        <w:ind w:left="480" w:right="0" w:firstLine="0"/>
        <w:jc w:val="left"/>
        <w:rPr>
          <w:rFonts w:ascii="Century Gothic" w:hAnsi="Century Gothic" w:cs="Century Gothic" w:eastAsia="Century Gothic"/>
          <w:sz w:val="26"/>
          <w:szCs w:val="26"/>
        </w:rPr>
      </w:pPr>
      <w:r>
        <w:rPr>
          <w:rFonts w:ascii="Century Gothic"/>
          <w:color w:val="221F20"/>
          <w:spacing w:val="-6"/>
          <w:w w:val="105"/>
          <w:sz w:val="26"/>
        </w:rPr>
        <w:t>connec</w:t>
      </w:r>
      <w:r>
        <w:rPr>
          <w:rFonts w:ascii="Century Gothic"/>
          <w:color w:val="221F20"/>
          <w:spacing w:val="-5"/>
          <w:w w:val="105"/>
          <w:sz w:val="26"/>
        </w:rPr>
        <w:t>t</w:t>
      </w:r>
      <w:r>
        <w:rPr>
          <w:rFonts w:ascii="Century Gothic"/>
          <w:color w:val="221F20"/>
          <w:spacing w:val="-18"/>
          <w:w w:val="105"/>
          <w:sz w:val="26"/>
        </w:rPr>
        <w:t> </w:t>
      </w:r>
      <w:r>
        <w:rPr>
          <w:rFonts w:ascii="Century Gothic"/>
          <w:color w:val="221F20"/>
          <w:spacing w:val="-9"/>
          <w:w w:val="105"/>
          <w:sz w:val="26"/>
        </w:rPr>
        <w:t>w</w:t>
      </w:r>
      <w:r>
        <w:rPr>
          <w:rFonts w:ascii="Century Gothic"/>
          <w:color w:val="221F20"/>
          <w:spacing w:val="-7"/>
          <w:w w:val="105"/>
          <w:sz w:val="26"/>
        </w:rPr>
        <w:t>i</w:t>
      </w:r>
      <w:r>
        <w:rPr>
          <w:rFonts w:ascii="Century Gothic"/>
          <w:color w:val="221F20"/>
          <w:spacing w:val="-8"/>
          <w:w w:val="105"/>
          <w:sz w:val="26"/>
        </w:rPr>
        <w:t>t</w:t>
      </w:r>
      <w:r>
        <w:rPr>
          <w:rFonts w:ascii="Century Gothic"/>
          <w:color w:val="221F20"/>
          <w:spacing w:val="-9"/>
          <w:w w:val="105"/>
          <w:sz w:val="26"/>
        </w:rPr>
        <w:t>h</w:t>
      </w:r>
      <w:r>
        <w:rPr>
          <w:rFonts w:ascii="Century Gothic"/>
          <w:color w:val="221F20"/>
          <w:spacing w:val="-18"/>
          <w:w w:val="105"/>
          <w:sz w:val="26"/>
        </w:rPr>
        <w:t> </w:t>
      </w:r>
      <w:r>
        <w:rPr>
          <w:rFonts w:ascii="Century Gothic"/>
          <w:color w:val="221F20"/>
          <w:w w:val="105"/>
          <w:sz w:val="26"/>
        </w:rPr>
        <w:t>a</w:t>
      </w:r>
      <w:r>
        <w:rPr>
          <w:rFonts w:ascii="Century Gothic"/>
          <w:color w:val="221F20"/>
          <w:spacing w:val="-18"/>
          <w:w w:val="105"/>
          <w:sz w:val="26"/>
        </w:rPr>
        <w:t> </w:t>
      </w:r>
      <w:r>
        <w:rPr>
          <w:rFonts w:ascii="Century Gothic"/>
          <w:color w:val="221F20"/>
          <w:spacing w:val="-8"/>
          <w:w w:val="105"/>
          <w:sz w:val="26"/>
        </w:rPr>
        <w:t>t</w:t>
      </w:r>
      <w:r>
        <w:rPr>
          <w:rFonts w:ascii="Century Gothic"/>
          <w:color w:val="221F20"/>
          <w:spacing w:val="-9"/>
          <w:w w:val="105"/>
          <w:sz w:val="26"/>
        </w:rPr>
        <w:t>u</w:t>
      </w:r>
      <w:r>
        <w:rPr>
          <w:rFonts w:ascii="Century Gothic"/>
          <w:color w:val="221F20"/>
          <w:spacing w:val="-8"/>
          <w:w w:val="105"/>
          <w:sz w:val="26"/>
        </w:rPr>
        <w:t>t</w:t>
      </w:r>
      <w:r>
        <w:rPr>
          <w:rFonts w:ascii="Century Gothic"/>
          <w:color w:val="221F20"/>
          <w:spacing w:val="-9"/>
          <w:w w:val="105"/>
          <w:sz w:val="26"/>
        </w:rPr>
        <w:t>o</w:t>
      </w:r>
      <w:r>
        <w:rPr>
          <w:rFonts w:ascii="Century Gothic"/>
          <w:color w:val="221F20"/>
          <w:spacing w:val="-7"/>
          <w:w w:val="105"/>
          <w:sz w:val="26"/>
        </w:rPr>
        <w:t>r</w:t>
      </w:r>
      <w:r>
        <w:rPr>
          <w:rFonts w:ascii="Century Gothic"/>
          <w:color w:val="221F20"/>
          <w:spacing w:val="-18"/>
          <w:w w:val="105"/>
          <w:sz w:val="26"/>
        </w:rPr>
        <w:t> </w:t>
      </w:r>
      <w:r>
        <w:rPr>
          <w:rFonts w:ascii="Century Gothic"/>
          <w:color w:val="221F20"/>
          <w:spacing w:val="-7"/>
          <w:w w:val="105"/>
          <w:sz w:val="26"/>
        </w:rPr>
        <w:t>t</w:t>
      </w:r>
      <w:r>
        <w:rPr>
          <w:rFonts w:ascii="Century Gothic"/>
          <w:color w:val="221F20"/>
          <w:spacing w:val="-8"/>
          <w:w w:val="105"/>
          <w:sz w:val="26"/>
        </w:rPr>
        <w:t>o</w:t>
      </w:r>
      <w:r>
        <w:rPr>
          <w:rFonts w:ascii="Century Gothic"/>
          <w:color w:val="221F20"/>
          <w:spacing w:val="-18"/>
          <w:w w:val="105"/>
          <w:sz w:val="26"/>
        </w:rPr>
        <w:t> </w:t>
      </w:r>
      <w:r>
        <w:rPr>
          <w:rFonts w:ascii="Century Gothic"/>
          <w:color w:val="221F20"/>
          <w:spacing w:val="-8"/>
          <w:w w:val="105"/>
          <w:sz w:val="26"/>
        </w:rPr>
        <w:t>d</w:t>
      </w:r>
      <w:r>
        <w:rPr>
          <w:rFonts w:ascii="Century Gothic"/>
          <w:color w:val="221F20"/>
          <w:spacing w:val="-6"/>
          <w:w w:val="105"/>
          <w:sz w:val="26"/>
        </w:rPr>
        <w:t>is</w:t>
      </w:r>
      <w:r>
        <w:rPr>
          <w:rFonts w:ascii="Century Gothic"/>
          <w:color w:val="221F20"/>
          <w:spacing w:val="-9"/>
          <w:w w:val="105"/>
          <w:sz w:val="26"/>
        </w:rPr>
        <w:t>c</w:t>
      </w:r>
      <w:r>
        <w:rPr>
          <w:rFonts w:ascii="Century Gothic"/>
          <w:color w:val="221F20"/>
          <w:spacing w:val="-8"/>
          <w:w w:val="105"/>
          <w:sz w:val="26"/>
        </w:rPr>
        <w:t>u</w:t>
      </w:r>
      <w:r>
        <w:rPr>
          <w:rFonts w:ascii="Century Gothic"/>
          <w:color w:val="221F20"/>
          <w:spacing w:val="-6"/>
          <w:w w:val="105"/>
          <w:sz w:val="26"/>
        </w:rPr>
        <w:t>ss</w:t>
      </w:r>
      <w:r>
        <w:rPr>
          <w:rFonts w:ascii="Century Gothic"/>
          <w:color w:val="221F20"/>
          <w:spacing w:val="-18"/>
          <w:w w:val="105"/>
          <w:sz w:val="26"/>
        </w:rPr>
        <w:t> </w:t>
      </w:r>
      <w:r>
        <w:rPr>
          <w:rFonts w:ascii="Century Gothic"/>
          <w:color w:val="221F20"/>
          <w:spacing w:val="-8"/>
          <w:w w:val="105"/>
          <w:sz w:val="26"/>
        </w:rPr>
        <w:t>a</w:t>
      </w:r>
      <w:r>
        <w:rPr>
          <w:rFonts w:ascii="Century Gothic"/>
          <w:color w:val="221F20"/>
          <w:spacing w:val="-7"/>
          <w:w w:val="105"/>
          <w:sz w:val="26"/>
        </w:rPr>
        <w:t>n</w:t>
      </w:r>
      <w:r>
        <w:rPr>
          <w:rFonts w:ascii="Century Gothic"/>
          <w:color w:val="221F20"/>
          <w:spacing w:val="-6"/>
          <w:w w:val="105"/>
          <w:sz w:val="26"/>
        </w:rPr>
        <w:t>y</w:t>
      </w:r>
      <w:r>
        <w:rPr>
          <w:rFonts w:ascii="Century Gothic"/>
          <w:color w:val="221F20"/>
          <w:spacing w:val="-17"/>
          <w:w w:val="105"/>
          <w:sz w:val="26"/>
        </w:rPr>
        <w:t> </w:t>
      </w:r>
      <w:r>
        <w:rPr>
          <w:rFonts w:ascii="Century Gothic"/>
          <w:color w:val="221F20"/>
          <w:spacing w:val="-7"/>
          <w:w w:val="105"/>
          <w:sz w:val="26"/>
        </w:rPr>
        <w:t>m</w:t>
      </w:r>
      <w:r>
        <w:rPr>
          <w:rFonts w:ascii="Century Gothic"/>
          <w:color w:val="221F20"/>
          <w:spacing w:val="-5"/>
          <w:w w:val="105"/>
          <w:sz w:val="26"/>
        </w:rPr>
        <w:t>iss</w:t>
      </w:r>
      <w:r>
        <w:rPr>
          <w:rFonts w:ascii="Century Gothic"/>
          <w:color w:val="221F20"/>
          <w:spacing w:val="-7"/>
          <w:w w:val="105"/>
          <w:sz w:val="26"/>
        </w:rPr>
        <w:t>ed</w:t>
      </w:r>
      <w:r>
        <w:rPr>
          <w:rFonts w:ascii="Century Gothic"/>
          <w:color w:val="221F20"/>
          <w:spacing w:val="-18"/>
          <w:w w:val="105"/>
          <w:sz w:val="26"/>
        </w:rPr>
        <w:t> </w:t>
      </w:r>
      <w:r>
        <w:rPr>
          <w:rFonts w:ascii="Century Gothic"/>
          <w:color w:val="221F20"/>
          <w:spacing w:val="-7"/>
          <w:w w:val="105"/>
          <w:sz w:val="26"/>
        </w:rPr>
        <w:t>que</w:t>
      </w:r>
      <w:r>
        <w:rPr>
          <w:rFonts w:ascii="Century Gothic"/>
          <w:color w:val="221F20"/>
          <w:spacing w:val="-5"/>
          <w:w w:val="105"/>
          <w:sz w:val="26"/>
        </w:rPr>
        <w:t>s</w:t>
      </w:r>
      <w:r>
        <w:rPr>
          <w:rFonts w:ascii="Century Gothic"/>
          <w:color w:val="221F20"/>
          <w:spacing w:val="-6"/>
          <w:w w:val="105"/>
          <w:sz w:val="26"/>
        </w:rPr>
        <w:t>t</w:t>
      </w:r>
      <w:r>
        <w:rPr>
          <w:rFonts w:ascii="Century Gothic"/>
          <w:color w:val="221F20"/>
          <w:spacing w:val="-5"/>
          <w:w w:val="105"/>
          <w:sz w:val="26"/>
        </w:rPr>
        <w:t>i</w:t>
      </w:r>
      <w:r>
        <w:rPr>
          <w:rFonts w:ascii="Century Gothic"/>
          <w:color w:val="221F20"/>
          <w:spacing w:val="-7"/>
          <w:w w:val="105"/>
          <w:sz w:val="26"/>
        </w:rPr>
        <w:t>on</w:t>
      </w:r>
      <w:r>
        <w:rPr>
          <w:rFonts w:ascii="Century Gothic"/>
          <w:color w:val="221F20"/>
          <w:spacing w:val="-5"/>
          <w:w w:val="105"/>
          <w:sz w:val="26"/>
        </w:rPr>
        <w:t>s</w:t>
      </w:r>
      <w:r>
        <w:rPr>
          <w:rFonts w:ascii="Century Gothic"/>
          <w:color w:val="221F20"/>
          <w:spacing w:val="-8"/>
          <w:w w:val="105"/>
          <w:sz w:val="26"/>
        </w:rPr>
        <w:t>.</w:t>
      </w:r>
      <w:r>
        <w:rPr>
          <w:rFonts w:ascii="Century Gothic"/>
          <w:sz w:val="26"/>
        </w:rPr>
      </w:r>
    </w:p>
    <w:p>
      <w:pPr>
        <w:spacing w:line="240" w:lineRule="auto" w:before="0"/>
        <w:rPr>
          <w:rFonts w:ascii="Century Gothic" w:hAnsi="Century Gothic" w:cs="Century Gothic" w:eastAsia="Century Gothic"/>
          <w:sz w:val="20"/>
          <w:szCs w:val="20"/>
        </w:rPr>
      </w:pPr>
    </w:p>
    <w:p>
      <w:pPr>
        <w:spacing w:line="240" w:lineRule="auto" w:before="4"/>
        <w:rPr>
          <w:rFonts w:ascii="Century Gothic" w:hAnsi="Century Gothic" w:cs="Century Gothic" w:eastAsia="Century Gothic"/>
          <w:sz w:val="16"/>
          <w:szCs w:val="16"/>
        </w:rPr>
      </w:pPr>
    </w:p>
    <w:p>
      <w:pPr>
        <w:spacing w:line="200" w:lineRule="atLeast"/>
        <w:ind w:left="475" w:right="0" w:firstLine="0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sz w:val="20"/>
          <w:szCs w:val="20"/>
        </w:rPr>
        <w:pict>
          <v:group style="width:520.3pt;height:144.4pt;mso-position-horizontal-relative:char;mso-position-vertical-relative:line" coordorigin="0,0" coordsize="10406,2888">
            <v:group style="position:absolute;left:5;top:424;width:9840;height:2" coordorigin="5,424" coordsize="9840,2">
              <v:shape style="position:absolute;left:5;top:424;width:9840;height:2" coordorigin="5,424" coordsize="9840,0" path="m5,424l9845,424e" filled="false" stroked="true" strokeweight=".5pt" strokecolor="#237ebb">
                <v:path arrowok="t"/>
              </v:shape>
            </v:group>
            <v:group style="position:absolute;left:8387;top:238;width:2014;height:2472" coordorigin="8387,238" coordsize="2014,2472">
              <v:shape style="position:absolute;left:8387;top:238;width:2014;height:2472" coordorigin="8387,238" coordsize="2014,2472" path="m8644,238l8576,247,8515,272,8464,312,8423,363,8397,424,8387,491,8387,2456,8396,2520,8422,2581,8461,2633,8513,2673,8573,2699,8640,2709,10144,2709,10167,2708,10233,2693,10291,2663,10339,2619,10375,2565,10396,2502,10400,2456,10400,491,10391,427,10366,366,10326,314,10275,274,10215,248,10147,238,8644,238xe" filled="true" fillcolor="#ffffff" stroked="false">
                <v:path arrowok="t"/>
                <v:fill type="solid"/>
              </v:shape>
              <v:shape style="position:absolute;left:8387;top:238;width:2013;height:2471" type="#_x0000_t75" stroked="false">
                <v:imagedata r:id="rId14" o:title=""/>
              </v:shape>
            </v:group>
            <v:group style="position:absolute;left:8387;top:238;width:2014;height:2472" coordorigin="8387,238" coordsize="2014,2472">
              <v:shape style="position:absolute;left:8387;top:238;width:2014;height:2472" coordorigin="8387,238" coordsize="2014,2472" path="m8644,238l8576,247,8515,272,8464,312,8423,363,8397,424,8387,491,8387,2453,8388,2476,8403,2541,8434,2600,8477,2648,8532,2684,8595,2705,10144,2709,10167,2708,10233,2693,10291,2663,10339,2619,10375,2565,10396,2502,10400,495,10399,471,10385,406,10354,348,10310,299,10256,264,10193,243,8644,238xe" filled="false" stroked="true" strokeweight=".5pt" strokecolor="#237ebb">
                <v:path arrowok="t"/>
              </v:shape>
            </v:group>
            <v:group style="position:absolute;left:7737;top:759;width:786;height:2" coordorigin="7737,759" coordsize="786,2">
              <v:shape style="position:absolute;left:7737;top:759;width:786;height:2" coordorigin="7737,759" coordsize="786,0" path="m7737,759l8523,759e" filled="false" stroked="true" strokeweight="1pt" strokecolor="#f0533d">
                <v:path arrowok="t"/>
              </v:shape>
            </v:group>
            <v:group style="position:absolute;left:8493;top:698;width:168;height:104" coordorigin="8493,698" coordsize="168,104">
              <v:shape style="position:absolute;left:8493;top:698;width:168;height:104" coordorigin="8493,698" coordsize="168,104" path="m8493,698l8504,722,8512,740,8515,754,8514,768,8510,783,8502,802,8661,759,8493,698xe" filled="true" fillcolor="#f0533d" stroked="false">
                <v:path arrowok="t"/>
                <v:fill type="solid"/>
              </v:shape>
            </v:group>
            <v:group style="position:absolute;left:7473;top:1067;width:1050;height:816" coordorigin="7473,1067" coordsize="1050,816">
              <v:shape style="position:absolute;left:7473;top:1067;width:1050;height:816" coordorigin="7473,1067" coordsize="1050,816" path="m7473,1883l7885,1883,7885,1067,8523,1067e" filled="false" stroked="true" strokeweight="1pt" strokecolor="#f0533d">
                <v:path arrowok="t"/>
              </v:shape>
            </v:group>
            <v:group style="position:absolute;left:8493;top:1006;width:168;height:104" coordorigin="8493,1006" coordsize="168,104">
              <v:shape style="position:absolute;left:8493;top:1006;width:168;height:104" coordorigin="8493,1006" coordsize="168,104" path="m8493,1006l8504,1030,8512,1048,8515,1062,8514,1076,8510,1091,8502,1110,8661,1067,8493,1006xe" filled="true" fillcolor="#f0533d" stroked="false">
                <v:path arrowok="t"/>
                <v:fill type="solid"/>
              </v:shape>
            </v:group>
            <v:group style="position:absolute;left:7149;top:1371;width:1374;height:1200" coordorigin="7149,1371" coordsize="1374,1200">
              <v:shape style="position:absolute;left:7149;top:1371;width:1374;height:1200" coordorigin="7149,1371" coordsize="1374,1200" path="m7149,2571l8109,2571,8109,1371,8523,1371e" filled="false" stroked="true" strokeweight="1.0pt" strokecolor="#f0533d">
                <v:path arrowok="t"/>
              </v:shape>
            </v:group>
            <v:group style="position:absolute;left:8493;top:1310;width:168;height:104" coordorigin="8493,1310" coordsize="168,104">
              <v:shape style="position:absolute;left:8493;top:1310;width:168;height:104" coordorigin="8493,1310" coordsize="168,104" path="m8493,1310l8504,1334,8512,1352,8515,1366,8514,1380,8510,1395,8502,1414,8661,1371,8493,1310xe" filled="true" fillcolor="#f0533d" stroked="false">
                <v:path arrowok="t"/>
                <v:fill type="solid"/>
              </v:shape>
            </v:group>
            <v:group style="position:absolute;left:7735;top:515;width:2;height:514" coordorigin="7735,515" coordsize="2,514">
              <v:shape style="position:absolute;left:7735;top:515;width:2;height:514" coordorigin="7735,515" coordsize="0,514" path="m7735,515l7735,1029e" filled="false" stroked="true" strokeweight="1pt" strokecolor="#f0533d">
                <v:path arrowok="t"/>
              </v:shape>
            </v:group>
            <v:group style="position:absolute;left:7465;top:1619;width:2;height:514" coordorigin="7465,1619" coordsize="2,514">
              <v:shape style="position:absolute;left:7465;top:1619;width:2;height:514" coordorigin="7465,1619" coordsize="0,514" path="m7465,1619l7465,2133e" filled="false" stroked="true" strokeweight="1pt" strokecolor="#f0533d">
                <v:path arrowok="t"/>
              </v:shape>
            </v:group>
            <v:group style="position:absolute;left:7148;top:2325;width:2;height:514" coordorigin="7148,2325" coordsize="2,514">
              <v:shape style="position:absolute;left:7148;top:2325;width:2;height:514" coordorigin="7148,2325" coordsize="0,514" path="m7148,2325l7148,2839e" filled="false" stroked="true" strokeweight="1pt" strokecolor="#f0533d">
                <v:path arrowok="t"/>
              </v:shape>
              <v:shape style="position:absolute;left:0;top:0;width:10406;height:2888" type="#_x0000_t202" filled="false" stroked="false">
                <v:textbox inset="0,0,0,0">
                  <w:txbxContent>
                    <w:p>
                      <w:pPr>
                        <w:spacing w:line="431" w:lineRule="exact" w:before="0"/>
                        <w:ind w:left="5" w:right="0" w:firstLine="0"/>
                        <w:jc w:val="left"/>
                        <w:rPr>
                          <w:rFonts w:ascii="Palatino Linotype" w:hAnsi="Palatino Linotype" w:cs="Palatino Linotype" w:eastAsia="Palatino Linotype"/>
                          <w:sz w:val="40"/>
                          <w:szCs w:val="40"/>
                        </w:rPr>
                      </w:pPr>
                      <w:r>
                        <w:rPr>
                          <w:rFonts w:ascii="Arial Black"/>
                          <w:b/>
                          <w:color w:val="221F20"/>
                          <w:spacing w:val="-8"/>
                          <w:sz w:val="40"/>
                        </w:rPr>
                        <w:t>Ste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7"/>
                          <w:sz w:val="40"/>
                        </w:rPr>
                        <w:t>p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30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1"/>
                          <w:sz w:val="40"/>
                        </w:rPr>
                        <w:t>9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2"/>
                          <w:sz w:val="40"/>
                        </w:rPr>
                        <w:t>:</w:t>
                      </w:r>
                      <w:r>
                        <w:rPr>
                          <w:rFonts w:ascii="Arial Black"/>
                          <w:b/>
                          <w:color w:val="221F20"/>
                          <w:spacing w:val="-29"/>
                          <w:sz w:val="40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6"/>
                          <w:sz w:val="40"/>
                        </w:rPr>
                        <w:t>Use</w:t>
                      </w:r>
                      <w:r>
                        <w:rPr>
                          <w:rFonts w:ascii="Arial Black"/>
                          <w:b/>
                          <w:color w:val="237EBB"/>
                          <w:spacing w:val="-29"/>
                          <w:sz w:val="40"/>
                        </w:rPr>
                        <w:t> </w:t>
                      </w:r>
                      <w:r>
                        <w:rPr>
                          <w:rFonts w:ascii="Palatino Linotype"/>
                          <w:b/>
                          <w:i/>
                          <w:color w:val="237EBB"/>
                          <w:spacing w:val="-7"/>
                          <w:sz w:val="40"/>
                        </w:rPr>
                        <w:t>M</w:t>
                      </w:r>
                      <w:r>
                        <w:rPr>
                          <w:rFonts w:ascii="Palatino Linotype"/>
                          <w:b/>
                          <w:i/>
                          <w:color w:val="237EBB"/>
                          <w:spacing w:val="-6"/>
                          <w:sz w:val="40"/>
                        </w:rPr>
                        <w:t>y</w:t>
                      </w:r>
                      <w:r>
                        <w:rPr>
                          <w:rFonts w:ascii="Palatino Linotype"/>
                          <w:b/>
                          <w:i/>
                          <w:color w:val="237EBB"/>
                          <w:spacing w:val="4"/>
                          <w:sz w:val="40"/>
                        </w:rPr>
                        <w:t> </w:t>
                      </w:r>
                      <w:r>
                        <w:rPr>
                          <w:rFonts w:ascii="Palatino Linotype"/>
                          <w:b/>
                          <w:i/>
                          <w:color w:val="237EBB"/>
                          <w:spacing w:val="-7"/>
                          <w:sz w:val="40"/>
                        </w:rPr>
                        <w:t>A</w:t>
                      </w:r>
                      <w:r>
                        <w:rPr>
                          <w:rFonts w:ascii="Palatino Linotype"/>
                          <w:b/>
                          <w:i/>
                          <w:color w:val="237EBB"/>
                          <w:spacing w:val="-6"/>
                          <w:sz w:val="40"/>
                        </w:rPr>
                        <w:t>cc</w:t>
                      </w:r>
                      <w:r>
                        <w:rPr>
                          <w:rFonts w:ascii="Palatino Linotype"/>
                          <w:b/>
                          <w:i/>
                          <w:color w:val="237EBB"/>
                          <w:spacing w:val="-7"/>
                          <w:sz w:val="40"/>
                        </w:rPr>
                        <w:t>ount</w:t>
                      </w:r>
                      <w:r>
                        <w:rPr>
                          <w:rFonts w:ascii="Palatino Linotype"/>
                          <w:sz w:val="40"/>
                        </w:rPr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366" w:val="left" w:leader="none"/>
                        </w:tabs>
                        <w:spacing w:line="300" w:lineRule="exact" w:before="76"/>
                        <w:ind w:left="365" w:right="2762" w:hanging="36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p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 s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ssi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on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and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tri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 d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op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-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ff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53"/>
                          <w:w w:val="128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fro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3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4"/>
                          <w:w w:val="105"/>
                          <w:sz w:val="26"/>
                        </w:rPr>
                        <w:t>My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50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5"/>
                          <w:w w:val="105"/>
                          <w:sz w:val="26"/>
                        </w:rPr>
                        <w:t>Sessions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2"/>
                          <w:w w:val="105"/>
                          <w:sz w:val="26"/>
                        </w:rPr>
                        <w:t>B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g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fa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rit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rs</w:t>
                      </w:r>
                      <w:r>
                        <w:rPr>
                          <w:rFonts w:ascii="Century Gothic"/>
                          <w:color w:val="221F20"/>
                          <w:spacing w:val="-31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when</w:t>
                      </w:r>
                      <w:r>
                        <w:rPr>
                          <w:rFonts w:ascii="Century Gothic"/>
                          <w:color w:val="221F20"/>
                          <w:spacing w:val="2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ng</w:t>
                      </w:r>
                      <w:r>
                        <w:rPr>
                          <w:rFonts w:ascii="Century Gothic"/>
                          <w:color w:val="221F20"/>
                          <w:spacing w:val="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ur</w:t>
                      </w:r>
                      <w:r>
                        <w:rPr>
                          <w:rFonts w:ascii="Century Gothic"/>
                          <w:color w:val="221F20"/>
                          <w:spacing w:val="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ess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ns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366" w:val="left" w:leader="none"/>
                        </w:tabs>
                        <w:spacing w:line="300" w:lineRule="exact" w:before="140"/>
                        <w:ind w:left="365" w:right="3013" w:hanging="36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eco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it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fa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ri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rs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ee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wh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1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29"/>
                          <w:w w:val="91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xt</w:t>
                      </w:r>
                      <w:r>
                        <w:rPr>
                          <w:rFonts w:ascii="Century Gothic"/>
                          <w:color w:val="221F20"/>
                          <w:spacing w:val="-1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c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ed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l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ed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m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th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4"/>
                          <w:sz w:val="26"/>
                        </w:rPr>
                        <w:t>M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3"/>
                          <w:sz w:val="26"/>
                        </w:rPr>
                        <w:t>y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33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8"/>
                          <w:sz w:val="26"/>
                        </w:rPr>
                        <w:t>Fa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7"/>
                          <w:sz w:val="26"/>
                        </w:rPr>
                        <w:t>v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8"/>
                          <w:sz w:val="26"/>
                        </w:rPr>
                        <w:t>orite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34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5"/>
                          <w:sz w:val="26"/>
                        </w:rPr>
                        <w:t>Tutors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29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ec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sz w:val="26"/>
                        </w:rPr>
                        <w:t>ti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366" w:val="left" w:leader="none"/>
                        </w:tabs>
                        <w:spacing w:line="300" w:lineRule="exact" w:before="140"/>
                        <w:ind w:left="365" w:right="3439" w:hanging="360"/>
                        <w:jc w:val="left"/>
                        <w:rPr>
                          <w:rFonts w:ascii="Century Gothic" w:hAnsi="Century Gothic" w:cs="Century Gothic" w:eastAsia="Century Gothic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cce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ss</w:t>
                      </w:r>
                      <w:r>
                        <w:rPr>
                          <w:rFonts w:ascii="Century Gothic"/>
                          <w:color w:val="221F20"/>
                          <w:spacing w:val="-3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fil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3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3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3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d</w:t>
                      </w:r>
                      <w:r>
                        <w:rPr>
                          <w:rFonts w:ascii="Century Gothic"/>
                          <w:color w:val="221F20"/>
                          <w:spacing w:val="-3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3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3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ho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3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32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10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2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v</w:t>
                      </w:r>
                      <w:r>
                        <w:rPr>
                          <w:rFonts w:ascii="Century Gothic"/>
                          <w:color w:val="221F20"/>
                          <w:spacing w:val="-11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3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a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ed</w:t>
                      </w:r>
                      <w:r>
                        <w:rPr>
                          <w:rFonts w:ascii="Century Gothic"/>
                          <w:color w:val="221F20"/>
                          <w:spacing w:val="37"/>
                          <w:w w:val="96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4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n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e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ssi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on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w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i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h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y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ou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u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t</w:t>
                      </w:r>
                      <w:r>
                        <w:rPr>
                          <w:rFonts w:ascii="Century Gothic"/>
                          <w:color w:val="221F20"/>
                          <w:spacing w:val="-8"/>
                          <w:w w:val="105"/>
                          <w:sz w:val="26"/>
                        </w:rPr>
                        <w:t>o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rs</w:t>
                      </w:r>
                      <w:r>
                        <w:rPr>
                          <w:rFonts w:ascii="Century Gothic"/>
                          <w:color w:val="221F20"/>
                          <w:spacing w:val="-1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Century Gothic"/>
                          <w:color w:val="221F20"/>
                          <w:spacing w:val="-6"/>
                          <w:w w:val="105"/>
                          <w:sz w:val="26"/>
                        </w:rPr>
                        <w:t>f</w:t>
                      </w:r>
                      <w:r>
                        <w:rPr>
                          <w:rFonts w:ascii="Century Gothic"/>
                          <w:color w:val="221F20"/>
                          <w:spacing w:val="-5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7"/>
                          <w:w w:val="105"/>
                          <w:sz w:val="26"/>
                        </w:rPr>
                        <w:t>om</w:t>
                      </w:r>
                      <w:r>
                        <w:rPr>
                          <w:rFonts w:ascii="Century Gothic"/>
                          <w:color w:val="221F20"/>
                          <w:spacing w:val="-14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4"/>
                          <w:w w:val="105"/>
                          <w:sz w:val="26"/>
                        </w:rPr>
                        <w:t>My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33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8"/>
                          <w:w w:val="105"/>
                          <w:sz w:val="26"/>
                        </w:rPr>
                        <w:t>Loc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9"/>
                          <w:w w:val="105"/>
                          <w:sz w:val="26"/>
                        </w:rPr>
                        <w:t>ke</w:t>
                      </w:r>
                      <w:r>
                        <w:rPr>
                          <w:rFonts w:ascii="Arial Black"/>
                          <w:b/>
                          <w:color w:val="F0533D"/>
                          <w:spacing w:val="-8"/>
                          <w:w w:val="105"/>
                          <w:sz w:val="26"/>
                        </w:rPr>
                        <w:t>r</w:t>
                      </w:r>
                      <w:r>
                        <w:rPr>
                          <w:rFonts w:ascii="Century Gothic"/>
                          <w:color w:val="221F20"/>
                          <w:spacing w:val="-9"/>
                          <w:w w:val="105"/>
                          <w:sz w:val="26"/>
                        </w:rPr>
                        <w:t>.</w:t>
                      </w:r>
                      <w:r>
                        <w:rPr>
                          <w:rFonts w:ascii="Century Gothic"/>
                          <w:sz w:val="2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entury Gothic" w:hAnsi="Century Gothic" w:cs="Century Gothic" w:eastAsia="Century Gothic"/>
          <w:sz w:val="20"/>
          <w:szCs w:val="20"/>
        </w:rPr>
      </w:r>
    </w:p>
    <w:p>
      <w:pPr>
        <w:spacing w:line="240" w:lineRule="auto" w:before="0"/>
        <w:rPr>
          <w:rFonts w:ascii="Century Gothic" w:hAnsi="Century Gothic" w:cs="Century Gothic" w:eastAsia="Century Gothic"/>
          <w:sz w:val="20"/>
          <w:szCs w:val="20"/>
        </w:rPr>
      </w:pPr>
    </w:p>
    <w:p>
      <w:pPr>
        <w:spacing w:line="240" w:lineRule="auto" w:before="1"/>
        <w:rPr>
          <w:rFonts w:ascii="Century Gothic" w:hAnsi="Century Gothic" w:cs="Century Gothic" w:eastAsia="Century Gothic"/>
          <w:sz w:val="18"/>
          <w:szCs w:val="18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808284"/>
          <w:spacing w:val="-3"/>
          <w:w w:val="110"/>
        </w:rPr>
        <w:t>T</w:t>
      </w:r>
      <w:r>
        <w:rPr>
          <w:color w:val="808284"/>
          <w:spacing w:val="-4"/>
          <w:w w:val="110"/>
        </w:rPr>
        <w:t>he</w:t>
      </w:r>
      <w:r>
        <w:rPr>
          <w:color w:val="808284"/>
          <w:spacing w:val="-31"/>
          <w:w w:val="110"/>
        </w:rPr>
        <w:t> </w:t>
      </w:r>
      <w:r>
        <w:rPr>
          <w:color w:val="808284"/>
          <w:spacing w:val="-4"/>
          <w:w w:val="110"/>
        </w:rPr>
        <w:t>Pri</w:t>
      </w:r>
      <w:r>
        <w:rPr>
          <w:color w:val="808284"/>
          <w:spacing w:val="-5"/>
          <w:w w:val="110"/>
        </w:rPr>
        <w:t>nce</w:t>
      </w:r>
      <w:r>
        <w:rPr>
          <w:color w:val="808284"/>
          <w:spacing w:val="-4"/>
          <w:w w:val="110"/>
        </w:rPr>
        <w:t>t</w:t>
      </w:r>
      <w:r>
        <w:rPr>
          <w:color w:val="808284"/>
          <w:spacing w:val="-5"/>
          <w:w w:val="110"/>
        </w:rPr>
        <w:t>on</w:t>
      </w:r>
      <w:r>
        <w:rPr>
          <w:color w:val="808284"/>
          <w:spacing w:val="-31"/>
          <w:w w:val="110"/>
        </w:rPr>
        <w:t> </w:t>
      </w:r>
      <w:r>
        <w:rPr>
          <w:color w:val="808284"/>
          <w:spacing w:val="-4"/>
          <w:w w:val="110"/>
        </w:rPr>
        <w:t>R</w:t>
      </w:r>
      <w:r>
        <w:rPr>
          <w:color w:val="808284"/>
          <w:spacing w:val="-5"/>
          <w:w w:val="110"/>
        </w:rPr>
        <w:t>ev</w:t>
      </w:r>
      <w:r>
        <w:rPr>
          <w:color w:val="808284"/>
          <w:spacing w:val="-4"/>
          <w:w w:val="110"/>
        </w:rPr>
        <w:t>i</w:t>
      </w:r>
      <w:r>
        <w:rPr>
          <w:color w:val="808284"/>
          <w:spacing w:val="-5"/>
          <w:w w:val="110"/>
        </w:rPr>
        <w:t>ew</w:t>
      </w:r>
      <w:r>
        <w:rPr>
          <w:color w:val="808284"/>
          <w:spacing w:val="-30"/>
          <w:w w:val="110"/>
        </w:rPr>
        <w:t> </w:t>
      </w:r>
      <w:r>
        <w:rPr>
          <w:color w:val="808284"/>
          <w:spacing w:val="-2"/>
          <w:w w:val="110"/>
        </w:rPr>
        <w:t>is</w:t>
      </w:r>
      <w:r>
        <w:rPr>
          <w:color w:val="808284"/>
          <w:spacing w:val="-31"/>
          <w:w w:val="110"/>
        </w:rPr>
        <w:t> </w:t>
      </w:r>
      <w:r>
        <w:rPr>
          <w:color w:val="808284"/>
          <w:spacing w:val="-4"/>
          <w:w w:val="110"/>
        </w:rPr>
        <w:t>no</w:t>
      </w:r>
      <w:r>
        <w:rPr>
          <w:color w:val="808284"/>
          <w:spacing w:val="-3"/>
          <w:w w:val="110"/>
        </w:rPr>
        <w:t>t</w:t>
      </w:r>
      <w:r>
        <w:rPr>
          <w:color w:val="808284"/>
          <w:spacing w:val="-31"/>
          <w:w w:val="110"/>
        </w:rPr>
        <w:t> </w:t>
      </w:r>
      <w:r>
        <w:rPr>
          <w:color w:val="808284"/>
          <w:spacing w:val="-4"/>
          <w:w w:val="110"/>
        </w:rPr>
        <w:t>a</w:t>
      </w:r>
      <w:r>
        <w:rPr>
          <w:color w:val="808284"/>
          <w:spacing w:val="-3"/>
          <w:w w:val="110"/>
        </w:rPr>
        <w:t>ffili</w:t>
      </w:r>
      <w:r>
        <w:rPr>
          <w:color w:val="808284"/>
          <w:spacing w:val="-4"/>
          <w:w w:val="110"/>
        </w:rPr>
        <w:t>a</w:t>
      </w:r>
      <w:r>
        <w:rPr>
          <w:color w:val="808284"/>
          <w:spacing w:val="-3"/>
          <w:w w:val="110"/>
        </w:rPr>
        <w:t>t</w:t>
      </w:r>
      <w:r>
        <w:rPr>
          <w:color w:val="808284"/>
          <w:spacing w:val="-4"/>
          <w:w w:val="110"/>
        </w:rPr>
        <w:t>ed</w:t>
      </w:r>
      <w:r>
        <w:rPr>
          <w:color w:val="808284"/>
          <w:spacing w:val="-30"/>
          <w:w w:val="110"/>
        </w:rPr>
        <w:t> </w:t>
      </w:r>
      <w:r>
        <w:rPr>
          <w:color w:val="808284"/>
          <w:spacing w:val="-5"/>
          <w:w w:val="110"/>
        </w:rPr>
        <w:t>w</w:t>
      </w:r>
      <w:r>
        <w:rPr>
          <w:color w:val="808284"/>
          <w:spacing w:val="-4"/>
          <w:w w:val="110"/>
        </w:rPr>
        <w:t>it</w:t>
      </w:r>
      <w:r>
        <w:rPr>
          <w:color w:val="808284"/>
          <w:spacing w:val="-5"/>
          <w:w w:val="110"/>
        </w:rPr>
        <w:t>h</w:t>
      </w:r>
      <w:r>
        <w:rPr>
          <w:color w:val="808284"/>
          <w:spacing w:val="-31"/>
          <w:w w:val="110"/>
        </w:rPr>
        <w:t> </w:t>
      </w:r>
      <w:r>
        <w:rPr>
          <w:color w:val="808284"/>
          <w:spacing w:val="-4"/>
          <w:w w:val="110"/>
        </w:rPr>
        <w:t>Pri</w:t>
      </w:r>
      <w:r>
        <w:rPr>
          <w:color w:val="808284"/>
          <w:spacing w:val="-5"/>
          <w:w w:val="110"/>
        </w:rPr>
        <w:t>nce</w:t>
      </w:r>
      <w:r>
        <w:rPr>
          <w:color w:val="808284"/>
          <w:spacing w:val="-4"/>
          <w:w w:val="110"/>
        </w:rPr>
        <w:t>t</w:t>
      </w:r>
      <w:r>
        <w:rPr>
          <w:color w:val="808284"/>
          <w:spacing w:val="-5"/>
          <w:w w:val="110"/>
        </w:rPr>
        <w:t>on</w:t>
      </w:r>
      <w:r>
        <w:rPr>
          <w:color w:val="808284"/>
          <w:spacing w:val="-31"/>
          <w:w w:val="110"/>
        </w:rPr>
        <w:t> </w:t>
      </w:r>
      <w:r>
        <w:rPr>
          <w:color w:val="808284"/>
          <w:spacing w:val="-4"/>
          <w:w w:val="110"/>
        </w:rPr>
        <w:t>U</w:t>
      </w:r>
      <w:r>
        <w:rPr>
          <w:color w:val="808284"/>
          <w:spacing w:val="-5"/>
          <w:w w:val="110"/>
        </w:rPr>
        <w:t>n</w:t>
      </w:r>
      <w:r>
        <w:rPr>
          <w:color w:val="808284"/>
          <w:spacing w:val="-4"/>
          <w:w w:val="110"/>
        </w:rPr>
        <w:t>i</w:t>
      </w:r>
      <w:r>
        <w:rPr>
          <w:color w:val="808284"/>
          <w:spacing w:val="-5"/>
          <w:w w:val="110"/>
        </w:rPr>
        <w:t>ve</w:t>
      </w:r>
      <w:r>
        <w:rPr>
          <w:color w:val="808284"/>
          <w:spacing w:val="-4"/>
          <w:w w:val="110"/>
        </w:rPr>
        <w:t>rsity</w:t>
      </w:r>
      <w:r>
        <w:rPr>
          <w:color w:val="808284"/>
          <w:spacing w:val="-5"/>
          <w:w w:val="110"/>
        </w:rPr>
        <w:t>.</w:t>
      </w:r>
      <w:r>
        <w:rPr/>
      </w:r>
    </w:p>
    <w:sectPr>
      <w:pgSz w:w="12240" w:h="15840"/>
      <w:pgMar w:header="0" w:footer="668" w:top="380" w:bottom="860" w:left="120" w:right="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07.200104pt;margin-top:758.400024pt;width:90.934pt;height:20.556pt;mso-position-horizontal-relative:page;mso-position-vertical-relative:page;z-index:-5800" type="#_x0000_t75" stroked="false">
          <v:imagedata r:id="rId1" o:title=""/>
        </v:shape>
      </w:pict>
    </w:r>
    <w:r>
      <w:rPr/>
      <w:pict>
        <v:group style="position:absolute;margin-left:12pt;margin-top:748.099976pt;width:588pt;height:.1pt;mso-position-horizontal-relative:page;mso-position-vertical-relative:page;z-index:-5776" coordorigin="240,14962" coordsize="11760,2">
          <v:shape style="position:absolute;left:240;top:14962;width:11760;height:2" coordorigin="240,14962" coordsize="11760,0" path="m240,14962l12000,14962e" filled="false" stroked="true" strokeweight="1pt" strokecolor="#237ebb">
            <v:path arrowok="t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9.7213pt;margin-top:759.845276pt;width:268.1pt;height:16.7pt;mso-position-horizontal-relative:page;mso-position-vertical-relative:page;z-index:-5752" type="#_x0000_t202" filled="false" stroked="false">
          <v:textbox inset="0,0,0,0">
            <w:txbxContent>
              <w:p>
                <w:pPr>
                  <w:spacing w:line="320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9"/>
                    <w:szCs w:val="29"/>
                  </w:rPr>
                </w:pPr>
                <w:r>
                  <w:rPr>
                    <w:rFonts w:ascii="Arial"/>
                    <w:b/>
                    <w:color w:val="BC498E"/>
                    <w:w w:val="105"/>
                    <w:sz w:val="29"/>
                  </w:rPr>
                  <w:t>[Enter</w:t>
                </w:r>
                <w:r>
                  <w:rPr>
                    <w:rFonts w:ascii="Arial"/>
                    <w:b/>
                    <w:color w:val="BC498E"/>
                    <w:spacing w:val="-27"/>
                    <w:w w:val="105"/>
                    <w:sz w:val="29"/>
                  </w:rPr>
                  <w:t> </w:t>
                </w:r>
                <w:r>
                  <w:rPr>
                    <w:rFonts w:ascii="Arial"/>
                    <w:b/>
                    <w:color w:val="BC498E"/>
                    <w:w w:val="105"/>
                    <w:sz w:val="29"/>
                  </w:rPr>
                  <w:t>Institution's</w:t>
                </w:r>
                <w:r>
                  <w:rPr>
                    <w:rFonts w:ascii="Arial"/>
                    <w:b/>
                    <w:color w:val="BC498E"/>
                    <w:spacing w:val="-28"/>
                    <w:w w:val="105"/>
                    <w:sz w:val="29"/>
                  </w:rPr>
                  <w:t> </w:t>
                </w:r>
                <w:r>
                  <w:rPr>
                    <w:rFonts w:ascii="Arial"/>
                    <w:b/>
                    <w:color w:val="BC498E"/>
                    <w:w w:val="105"/>
                    <w:sz w:val="29"/>
                  </w:rPr>
                  <w:t>name</w:t>
                </w:r>
                <w:r>
                  <w:rPr>
                    <w:rFonts w:ascii="Arial"/>
                    <w:b/>
                    <w:color w:val="BC498E"/>
                    <w:spacing w:val="-26"/>
                    <w:w w:val="105"/>
                    <w:sz w:val="29"/>
                  </w:rPr>
                  <w:t> </w:t>
                </w:r>
                <w:r>
                  <w:rPr>
                    <w:rFonts w:ascii="Arial"/>
                    <w:b/>
                    <w:color w:val="BC498E"/>
                    <w:w w:val="105"/>
                    <w:sz w:val="29"/>
                  </w:rPr>
                  <w:t>and/or</w:t>
                </w:r>
                <w:r>
                  <w:rPr>
                    <w:rFonts w:ascii="Arial"/>
                    <w:b/>
                    <w:color w:val="BC498E"/>
                    <w:spacing w:val="-27"/>
                    <w:w w:val="105"/>
                    <w:sz w:val="29"/>
                  </w:rPr>
                  <w:t> </w:t>
                </w:r>
                <w:r>
                  <w:rPr>
                    <w:rFonts w:ascii="Arial"/>
                    <w:b/>
                    <w:color w:val="BC498E"/>
                    <w:w w:val="105"/>
                    <w:sz w:val="29"/>
                  </w:rPr>
                  <w:t>logo]</w:t>
                </w:r>
                <w:r>
                  <w:rPr>
                    <w:rFonts w:ascii="Arial"/>
                    <w:sz w:val="29"/>
                  </w:rPr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bullet"/>
      <w:lvlText w:val="•"/>
      <w:lvlJc w:val="left"/>
      <w:pPr>
        <w:ind w:left="365" w:hanging="361"/>
      </w:pPr>
      <w:rPr>
        <w:rFonts w:hint="default" w:ascii="Century Gothic" w:hAnsi="Century Gothic" w:eastAsia="Century Gothic"/>
        <w:color w:val="221F20"/>
        <w:w w:val="78"/>
        <w:sz w:val="26"/>
        <w:szCs w:val="26"/>
      </w:rPr>
    </w:lvl>
    <w:lvl w:ilvl="1">
      <w:start w:val="1"/>
      <w:numFmt w:val="bullet"/>
      <w:lvlText w:val="•"/>
      <w:lvlJc w:val="left"/>
      <w:pPr>
        <w:ind w:left="1369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7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7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1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7" w:hanging="361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4" w:hanging="400"/>
        <w:jc w:val="left"/>
      </w:pPr>
      <w:rPr>
        <w:rFonts w:hint="default" w:ascii="Century Gothic" w:hAnsi="Century Gothic" w:eastAsia="Century Gothic"/>
        <w:color w:val="221F20"/>
        <w:spacing w:val="-1"/>
        <w:w w:val="64"/>
        <w:sz w:val="26"/>
        <w:szCs w:val="26"/>
      </w:rPr>
    </w:lvl>
    <w:lvl w:ilvl="1">
      <w:start w:val="1"/>
      <w:numFmt w:val="bullet"/>
      <w:lvlText w:val="•"/>
      <w:lvlJc w:val="left"/>
      <w:pPr>
        <w:ind w:left="1423" w:hanging="4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43" w:hanging="4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2" w:hanging="4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1" w:hanging="4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1" w:hanging="4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20" w:hanging="4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39" w:hanging="4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58" w:hanging="40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7733"/>
    </w:pPr>
    <w:rPr>
      <w:rFonts w:ascii="Century Gothic" w:hAnsi="Century Gothic" w:eastAsia="Century Gothic"/>
      <w:sz w:val="14"/>
      <w:szCs w:val="1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2021-10-15T12:43:22Z</dcterms:created>
  <dcterms:modified xsi:type="dcterms:W3CDTF">2021-10-15T12:43:22Z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2021-10-15T00:00:00Z</vt:filetime>
  </property>
</Properties>
</file>