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919AA3" w14:textId="77777777" w:rsidR="0032308D" w:rsidRDefault="008B5F6B" w:rsidP="004A59A4">
      <w:pPr>
        <w:widowControl w:val="0"/>
        <w:rPr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8752" behindDoc="1" locked="0" layoutInCell="0" allowOverlap="1" wp14:anchorId="24919ACA" wp14:editId="24919ACB">
            <wp:simplePos x="0" y="0"/>
            <wp:positionH relativeFrom="column">
              <wp:posOffset>-228600</wp:posOffset>
            </wp:positionH>
            <wp:positionV relativeFrom="paragraph">
              <wp:posOffset>-228600</wp:posOffset>
            </wp:positionV>
            <wp:extent cx="1019175" cy="962025"/>
            <wp:effectExtent l="0" t="0" r="9525" b="9525"/>
            <wp:wrapNone/>
            <wp:docPr id="8" name="Picture 9" descr="psdlogos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psdlogosa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9175" cy="962025"/>
                    </a:xfrm>
                    <a:prstGeom prst="rect">
                      <a:avLst/>
                    </a:prstGeom>
                    <a:solidFill>
                      <a:srgbClr val="339966"/>
                    </a:solidFill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36576" distB="36576" distL="36576" distR="36576" simplePos="0" relativeHeight="251657728" behindDoc="0" locked="0" layoutInCell="1" allowOverlap="1" wp14:anchorId="24919ACC" wp14:editId="24919ACD">
                <wp:simplePos x="0" y="0"/>
                <wp:positionH relativeFrom="column">
                  <wp:posOffset>1866900</wp:posOffset>
                </wp:positionH>
                <wp:positionV relativeFrom="paragraph">
                  <wp:posOffset>-152400</wp:posOffset>
                </wp:positionV>
                <wp:extent cx="3152775" cy="704850"/>
                <wp:effectExtent l="9525" t="9525" r="9525" b="9525"/>
                <wp:wrapNone/>
                <wp:docPr id="7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 noChangeShapeType="1"/>
                      </wps:cNvSpPr>
                      <wps:spPr bwMode="auto">
                        <a:xfrm>
                          <a:off x="0" y="0"/>
                          <a:ext cx="3152775" cy="704850"/>
                        </a:xfrm>
                        <a:prstGeom prst="rect">
                          <a:avLst/>
                        </a:prstGeom>
                        <a:solidFill>
                          <a:srgbClr val="CCE6CC"/>
                        </a:solidFill>
                        <a:ln w="12700" algn="in">
                          <a:solidFill>
                            <a:srgbClr val="008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E6CC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24919AD0" w14:textId="77777777" w:rsidR="0032308D" w:rsidRDefault="0032308D">
                            <w:r>
                              <w:t xml:space="preserve">       </w:t>
                            </w:r>
                          </w:p>
                          <w:p w14:paraId="24919AD1" w14:textId="77777777" w:rsidR="0032308D" w:rsidRPr="004A59A4" w:rsidRDefault="0032308D">
                            <w:pPr>
                              <w:rPr>
                                <w:b/>
                                <w:color w:val="auto"/>
                                <w:sz w:val="24"/>
                                <w:szCs w:val="24"/>
                              </w:rPr>
                            </w:pPr>
                            <w:r>
                              <w:t xml:space="preserve">     </w:t>
                            </w:r>
                            <w:r w:rsidRPr="004A59A4">
                              <w:rPr>
                                <w:b/>
                                <w:color w:val="auto"/>
                                <w:sz w:val="24"/>
                                <w:szCs w:val="24"/>
                              </w:rPr>
                              <w:t>PENNRIDGE SAFETY COMMITTEE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4919ACC" id="Rectangle 3" o:spid="_x0000_s1026" style="position:absolute;margin-left:147pt;margin-top:-12pt;width:248.25pt;height:55.5pt;z-index:251657728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" fillcolor="#cce6cc" strokecolor="green" strokeweight="1pt" insetpen="t">
                <v:shadow color="#cce6cc"/>
                <o:lock v:ext="edit" shapetype="t"/>
                <v:textbox inset="2.88pt,2.88pt,2.88pt,2.88pt">
                  <w:txbxContent>
                    <w:p w14:paraId="24919AD0" w14:textId="77777777" w:rsidR="0032308D" w:rsidRDefault="0032308D">
                      <w:r>
                        <w:t xml:space="preserve">       </w:t>
                      </w:r>
                    </w:p>
                    <w:p w14:paraId="24919AD1" w14:textId="77777777" w:rsidR="0032308D" w:rsidRPr="004A59A4" w:rsidRDefault="0032308D">
                      <w:pPr>
                        <w:rPr>
                          <w:b/>
                          <w:color w:val="auto"/>
                          <w:sz w:val="24"/>
                          <w:szCs w:val="24"/>
                        </w:rPr>
                      </w:pPr>
                      <w:r>
                        <w:t xml:space="preserve">     </w:t>
                      </w:r>
                      <w:r w:rsidRPr="004A59A4">
                        <w:rPr>
                          <w:b/>
                          <w:color w:val="auto"/>
                          <w:sz w:val="24"/>
                          <w:szCs w:val="24"/>
                        </w:rPr>
                        <w:t>PENNRIDGE SAFETY COMMITTEE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6704" behindDoc="0" locked="0" layoutInCell="1" allowOverlap="1" wp14:anchorId="24919ACE" wp14:editId="24919ACF">
                <wp:simplePos x="0" y="0"/>
                <wp:positionH relativeFrom="column">
                  <wp:posOffset>971550</wp:posOffset>
                </wp:positionH>
                <wp:positionV relativeFrom="paragraph">
                  <wp:posOffset>-152400</wp:posOffset>
                </wp:positionV>
                <wp:extent cx="971550" cy="704850"/>
                <wp:effectExtent l="9525" t="9525" r="19050" b="9525"/>
                <wp:wrapNone/>
                <wp:docPr id="1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71550" cy="704850"/>
                          <a:chOff x="10675" y="10561"/>
                          <a:chExt cx="114" cy="114"/>
                        </a:xfrm>
                      </wpg:grpSpPr>
                      <wps:wsp>
                        <wps:cNvPr id="2" name="Rectangle 5" hidden="1"/>
                        <wps:cNvSpPr>
                          <a:spLocks noChangeArrowheads="1" noChangeShapeType="1"/>
                        </wps:cNvSpPr>
                        <wps:spPr bwMode="auto">
                          <a:xfrm>
                            <a:off x="10675" y="10561"/>
                            <a:ext cx="115" cy="11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 algn="ctr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36576" tIns="36576" rIns="36576" bIns="36576" anchor="t" anchorCtr="0" upright="1">
                          <a:noAutofit/>
                        </wps:bodyPr>
                      </wps:wsp>
                      <wps:wsp>
                        <wps:cNvPr id="3" name="Rectangle 6"/>
                        <wps:cNvSpPr>
                          <a:spLocks noChangeArrowheads="1" noChangeShapeType="1"/>
                        </wps:cNvSpPr>
                        <wps:spPr bwMode="auto">
                          <a:xfrm>
                            <a:off x="10675" y="10561"/>
                            <a:ext cx="115" cy="114"/>
                          </a:xfrm>
                          <a:prstGeom prst="rect">
                            <a:avLst/>
                          </a:prstGeom>
                          <a:solidFill>
                            <a:srgbClr val="339933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0" algn="in">
                                <a:solidFill>
                                  <a:srgbClr val="008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CCE6CC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36576" tIns="36576" rIns="36576" bIns="36576" anchor="t" anchorCtr="0" upright="1">
                          <a:noAutofit/>
                        </wps:bodyPr>
                      </wps:wsp>
                      <wps:wsp>
                        <wps:cNvPr id="4" name="Rectangle 7"/>
                        <wps:cNvSpPr>
                          <a:spLocks noChangeArrowheads="1" noChangeShapeType="1"/>
                        </wps:cNvSpPr>
                        <wps:spPr bwMode="auto">
                          <a:xfrm>
                            <a:off x="10713" y="10599"/>
                            <a:ext cx="38" cy="38"/>
                          </a:xfrm>
                          <a:prstGeom prst="rect">
                            <a:avLst/>
                          </a:prstGeom>
                          <a:solidFill>
                            <a:srgbClr val="CCE6CC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0" algn="in">
                                <a:solidFill>
                                  <a:srgbClr val="008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CCE6CC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36576" tIns="36576" rIns="36576" bIns="36576" anchor="t" anchorCtr="0" upright="1">
                          <a:noAutofit/>
                        </wps:bodyPr>
                      </wps:wsp>
                      <wps:wsp>
                        <wps:cNvPr id="5" name="AutoShape 8"/>
                        <wps:cNvSpPr>
                          <a:spLocks noChangeArrowheads="1" noChangeShapeType="1"/>
                        </wps:cNvSpPr>
                        <wps:spPr bwMode="auto">
                          <a:xfrm>
                            <a:off x="10675" y="10561"/>
                            <a:ext cx="115" cy="114"/>
                          </a:xfrm>
                          <a:prstGeom prst="rtTriangle">
                            <a:avLst/>
                          </a:prstGeom>
                          <a:solidFill>
                            <a:srgbClr val="99CC99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0" algn="in">
                                <a:solidFill>
                                  <a:srgbClr val="008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CCE6CC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36576" tIns="36576" rIns="36576" bIns="36576" anchor="t" anchorCtr="0" upright="1">
                          <a:noAutofit/>
                        </wps:bodyPr>
                      </wps:wsp>
                      <wps:wsp>
                        <wps:cNvPr id="6" name="AutoShape 9"/>
                        <wps:cNvSpPr>
                          <a:spLocks noChangeArrowheads="1" noChangeShapeType="1"/>
                        </wps:cNvSpPr>
                        <wps:spPr bwMode="auto">
                          <a:xfrm>
                            <a:off x="10713" y="10599"/>
                            <a:ext cx="38" cy="38"/>
                          </a:xfrm>
                          <a:prstGeom prst="rtTriangle">
                            <a:avLst/>
                          </a:prstGeom>
                          <a:solidFill>
                            <a:srgbClr val="339933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0" algn="in">
                                <a:solidFill>
                                  <a:srgbClr val="008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CCE6CC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36576" tIns="36576" rIns="36576" bIns="36576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DD4E34A" id="Group 4" o:spid="_x0000_s1026" style="position:absolute;margin-left:76.5pt;margin-top:-12pt;width:76.5pt;height:55.5pt;z-index:251656704" coordorigin="10675,10561" coordsize="114,1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">
                <v:rect id="Rectangle 5" o:spid="_x0000_s1027" style="position:absolute;left:10675;top:10561;width:115;height:114;visibility:hidden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" stroked="f">
                  <v:stroke joinstyle="round"/>
                  <o:lock v:ext="edit" shapetype="t"/>
                  <v:textbox inset="2.88pt,2.88pt,2.88pt,2.88pt"/>
                </v:rect>
                <v:rect id="Rectangle 6" o:spid="_x0000_s1028" style="position:absolute;left:10675;top:10561;width:115;height:1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" fillcolor="#393" stroked="f" strokecolor="green" strokeweight="0" insetpen="t">
                  <v:shadow color="#cce6cc"/>
                  <o:lock v:ext="edit" shapetype="t"/>
                  <v:textbox inset="2.88pt,2.88pt,2.88pt,2.88pt"/>
                </v:rect>
                <v:rect id="Rectangle 7" o:spid="_x0000_s1029" style="position:absolute;left:10713;top:10599;width:38;height: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" fillcolor="#cce6cc" stroked="f" strokecolor="green" strokeweight="0" insetpen="t">
                  <v:shadow color="#cce6cc"/>
                  <o:lock v:ext="edit" shapetype="t"/>
                  <v:textbox inset="2.88pt,2.88pt,2.88pt,2.88pt"/>
                </v:rect>
                <v:shapetype id="_x0000_t6" coordsize="21600,21600" o:spt="6" path="m,l,21600r21600,xe">
                  <v:stroke joinstyle="miter"/>
                  <v:path gradientshapeok="t" o:connecttype="custom" o:connectlocs="0,0;0,10800;0,21600;10800,21600;21600,21600;10800,10800" textboxrect="1800,12600,12600,19800"/>
                </v:shapetype>
                <v:shape id="AutoShape 8" o:spid="_x0000_s1030" type="#_x0000_t6" style="position:absolute;left:10675;top:10561;width:115;height:1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" fillcolor="#9c9" stroked="f" strokecolor="green" strokeweight="0" insetpen="t">
                  <v:shadow color="#cce6cc"/>
                  <o:lock v:ext="edit" shapetype="t"/>
                  <v:textbox inset="2.88pt,2.88pt,2.88pt,2.88pt"/>
                </v:shape>
                <v:shape id="AutoShape 9" o:spid="_x0000_s1031" type="#_x0000_t6" style="position:absolute;left:10713;top:10599;width:38;height: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" fillcolor="#393" stroked="f" strokecolor="green" strokeweight="0" insetpen="t">
                  <v:shadow color="#cce6cc"/>
                  <o:lock v:ext="edit" shapetype="t"/>
                  <v:textbox inset="2.88pt,2.88pt,2.88pt,2.88pt"/>
                </v:shape>
              </v:group>
            </w:pict>
          </mc:Fallback>
        </mc:AlternateContent>
      </w:r>
    </w:p>
    <w:p w14:paraId="24919AA4" w14:textId="77777777" w:rsidR="0032308D" w:rsidRDefault="0032308D" w:rsidP="004A59A4">
      <w:pPr>
        <w:widowControl w:val="0"/>
        <w:rPr>
          <w:sz w:val="28"/>
          <w:szCs w:val="28"/>
        </w:rPr>
      </w:pPr>
    </w:p>
    <w:p w14:paraId="24919AA5" w14:textId="77777777" w:rsidR="0032308D" w:rsidRPr="00C02CFB" w:rsidRDefault="0032308D" w:rsidP="004A59A4">
      <w:pPr>
        <w:widowControl w:val="0"/>
        <w:rPr>
          <w:color w:val="auto"/>
          <w:sz w:val="22"/>
          <w:szCs w:val="22"/>
        </w:rPr>
      </w:pPr>
    </w:p>
    <w:p w14:paraId="24919AA6" w14:textId="56D0E924" w:rsidR="0032308D" w:rsidRPr="00B225F5" w:rsidRDefault="00BF19BA" w:rsidP="004A59A4">
      <w:pPr>
        <w:widowControl w:val="0"/>
        <w:rPr>
          <w:rFonts w:cs="Arial"/>
          <w:color w:val="auto"/>
          <w:sz w:val="24"/>
          <w:szCs w:val="24"/>
        </w:rPr>
      </w:pPr>
      <w:r w:rsidRPr="00B225F5">
        <w:rPr>
          <w:rFonts w:cs="Arial"/>
          <w:color w:val="auto"/>
          <w:sz w:val="24"/>
          <w:szCs w:val="24"/>
          <w:u w:val="single"/>
        </w:rPr>
        <w:t>To:</w:t>
      </w:r>
      <w:r w:rsidRPr="00B225F5">
        <w:rPr>
          <w:rFonts w:cs="Arial"/>
          <w:color w:val="auto"/>
          <w:sz w:val="24"/>
          <w:szCs w:val="24"/>
        </w:rPr>
        <w:t xml:space="preserve"> </w:t>
      </w:r>
      <w:r w:rsidR="006E7E55" w:rsidRPr="00B225F5">
        <w:rPr>
          <w:rFonts w:cs="Arial"/>
          <w:color w:val="auto"/>
          <w:sz w:val="24"/>
          <w:szCs w:val="24"/>
        </w:rPr>
        <w:t xml:space="preserve">     </w:t>
      </w:r>
      <w:r w:rsidRPr="00B225F5">
        <w:rPr>
          <w:rFonts w:cs="Arial"/>
          <w:color w:val="auto"/>
          <w:sz w:val="24"/>
          <w:szCs w:val="24"/>
        </w:rPr>
        <w:t xml:space="preserve">The </w:t>
      </w:r>
      <w:r w:rsidR="00044129" w:rsidRPr="00B225F5">
        <w:rPr>
          <w:rFonts w:cs="Arial"/>
          <w:color w:val="auto"/>
          <w:sz w:val="24"/>
          <w:szCs w:val="24"/>
        </w:rPr>
        <w:t xml:space="preserve">Pennridge School District </w:t>
      </w:r>
      <w:r w:rsidRPr="00B225F5">
        <w:rPr>
          <w:rFonts w:cs="Arial"/>
          <w:color w:val="auto"/>
          <w:sz w:val="24"/>
          <w:szCs w:val="24"/>
        </w:rPr>
        <w:t xml:space="preserve">Safety Committee </w:t>
      </w:r>
    </w:p>
    <w:p w14:paraId="24919AA7" w14:textId="7F0CFB43" w:rsidR="0032308D" w:rsidRPr="00B225F5" w:rsidRDefault="0032308D" w:rsidP="004A59A4">
      <w:pPr>
        <w:widowControl w:val="0"/>
        <w:rPr>
          <w:rFonts w:cs="Arial"/>
          <w:color w:val="auto"/>
          <w:sz w:val="24"/>
          <w:szCs w:val="24"/>
        </w:rPr>
      </w:pPr>
      <w:r w:rsidRPr="3E8571EE">
        <w:rPr>
          <w:rFonts w:cs="Arial"/>
          <w:color w:val="auto"/>
          <w:sz w:val="24"/>
          <w:szCs w:val="24"/>
          <w:u w:val="single"/>
        </w:rPr>
        <w:t>From</w:t>
      </w:r>
      <w:r w:rsidR="78471A57" w:rsidRPr="3E8571EE">
        <w:rPr>
          <w:rFonts w:cs="Arial"/>
          <w:color w:val="auto"/>
          <w:sz w:val="24"/>
          <w:szCs w:val="24"/>
          <w:u w:val="single"/>
        </w:rPr>
        <w:t>:</w:t>
      </w:r>
      <w:r w:rsidR="78471A57" w:rsidRPr="3E8571EE">
        <w:rPr>
          <w:rFonts w:cs="Arial"/>
          <w:color w:val="auto"/>
          <w:sz w:val="24"/>
          <w:szCs w:val="24"/>
        </w:rPr>
        <w:t xml:space="preserve"> Craig</w:t>
      </w:r>
      <w:r w:rsidR="35914F65" w:rsidRPr="3E8571EE">
        <w:rPr>
          <w:rFonts w:cs="Arial"/>
          <w:color w:val="auto"/>
          <w:sz w:val="24"/>
          <w:szCs w:val="24"/>
        </w:rPr>
        <w:t xml:space="preserve"> Bramble Jr.</w:t>
      </w:r>
    </w:p>
    <w:p w14:paraId="24919AA8" w14:textId="76A82487" w:rsidR="00C02CFB" w:rsidRPr="00B225F5" w:rsidRDefault="0032308D" w:rsidP="004A59A4">
      <w:pPr>
        <w:widowControl w:val="0"/>
        <w:rPr>
          <w:rFonts w:cs="Arial"/>
          <w:bCs/>
          <w:color w:val="auto"/>
          <w:sz w:val="24"/>
          <w:szCs w:val="24"/>
        </w:rPr>
      </w:pPr>
      <w:r w:rsidRPr="00B225F5">
        <w:rPr>
          <w:rFonts w:cs="Arial"/>
          <w:bCs/>
          <w:color w:val="auto"/>
          <w:sz w:val="24"/>
          <w:szCs w:val="24"/>
          <w:u w:val="single"/>
        </w:rPr>
        <w:t>RE:</w:t>
      </w:r>
      <w:r w:rsidRPr="00B225F5">
        <w:rPr>
          <w:rFonts w:cs="Arial"/>
          <w:bCs/>
          <w:color w:val="auto"/>
          <w:sz w:val="24"/>
          <w:szCs w:val="24"/>
        </w:rPr>
        <w:t xml:space="preserve"> </w:t>
      </w:r>
      <w:r w:rsidR="006E7E55" w:rsidRPr="00B225F5">
        <w:rPr>
          <w:rFonts w:cs="Arial"/>
          <w:bCs/>
          <w:color w:val="auto"/>
          <w:sz w:val="24"/>
          <w:szCs w:val="24"/>
        </w:rPr>
        <w:t xml:space="preserve">    </w:t>
      </w:r>
      <w:r w:rsidRPr="00B225F5">
        <w:rPr>
          <w:rFonts w:cs="Arial"/>
          <w:bCs/>
          <w:color w:val="auto"/>
          <w:sz w:val="24"/>
          <w:szCs w:val="24"/>
        </w:rPr>
        <w:t xml:space="preserve">Safety </w:t>
      </w:r>
      <w:r w:rsidR="00044129" w:rsidRPr="00B225F5">
        <w:rPr>
          <w:rFonts w:cs="Arial"/>
          <w:bCs/>
          <w:color w:val="auto"/>
          <w:sz w:val="24"/>
          <w:szCs w:val="24"/>
        </w:rPr>
        <w:t>C</w:t>
      </w:r>
      <w:r w:rsidR="00545460" w:rsidRPr="00B225F5">
        <w:rPr>
          <w:rFonts w:cs="Arial"/>
          <w:bCs/>
          <w:color w:val="auto"/>
          <w:sz w:val="24"/>
          <w:szCs w:val="24"/>
        </w:rPr>
        <w:t>ommittee</w:t>
      </w:r>
      <w:r w:rsidR="00545460" w:rsidRPr="00B225F5">
        <w:rPr>
          <w:rFonts w:cs="Arial"/>
          <w:b/>
          <w:bCs/>
          <w:color w:val="auto"/>
          <w:sz w:val="24"/>
          <w:szCs w:val="24"/>
        </w:rPr>
        <w:t xml:space="preserve"> </w:t>
      </w:r>
      <w:r w:rsidR="00044129" w:rsidRPr="00B225F5">
        <w:rPr>
          <w:rFonts w:cs="Arial"/>
          <w:bCs/>
          <w:color w:val="auto"/>
          <w:sz w:val="24"/>
          <w:szCs w:val="24"/>
        </w:rPr>
        <w:t>M</w:t>
      </w:r>
      <w:r w:rsidR="00545460" w:rsidRPr="00B225F5">
        <w:rPr>
          <w:rFonts w:cs="Arial"/>
          <w:bCs/>
          <w:color w:val="auto"/>
          <w:sz w:val="24"/>
          <w:szCs w:val="24"/>
        </w:rPr>
        <w:t>eeting</w:t>
      </w:r>
    </w:p>
    <w:p w14:paraId="6EC2201D" w14:textId="77777777" w:rsidR="001221F8" w:rsidRDefault="001221F8" w:rsidP="003512DF">
      <w:pPr>
        <w:widowControl w:val="0"/>
        <w:rPr>
          <w:rFonts w:cs="Arial"/>
          <w:b/>
          <w:bCs/>
          <w:color w:val="auto"/>
          <w:sz w:val="24"/>
          <w:szCs w:val="24"/>
          <w:u w:val="single"/>
        </w:rPr>
      </w:pPr>
    </w:p>
    <w:p w14:paraId="7072A884" w14:textId="1CA40F64" w:rsidR="00AF69A2" w:rsidRPr="00B225F5" w:rsidRDefault="00A3120A" w:rsidP="003512DF">
      <w:pPr>
        <w:widowControl w:val="0"/>
        <w:rPr>
          <w:rFonts w:cs="Arial"/>
          <w:b/>
          <w:bCs/>
          <w:color w:val="auto"/>
          <w:sz w:val="24"/>
          <w:szCs w:val="24"/>
          <w:u w:val="single"/>
        </w:rPr>
      </w:pPr>
      <w:r>
        <w:rPr>
          <w:rFonts w:cs="Arial"/>
          <w:b/>
          <w:bCs/>
          <w:color w:val="auto"/>
          <w:sz w:val="24"/>
          <w:szCs w:val="24"/>
          <w:u w:val="single"/>
        </w:rPr>
        <w:t>2/11/2025</w:t>
      </w:r>
    </w:p>
    <w:p w14:paraId="737B0406" w14:textId="701CA479" w:rsidR="008A5919" w:rsidRPr="00B225F5" w:rsidRDefault="00545460" w:rsidP="008A5919">
      <w:pPr>
        <w:pStyle w:val="ListParagraph"/>
        <w:ind w:left="3600" w:firstLine="720"/>
        <w:rPr>
          <w:rFonts w:ascii="Arial" w:hAnsi="Arial" w:cs="Arial"/>
          <w:b/>
          <w:color w:val="000000" w:themeColor="text1"/>
          <w:sz w:val="32"/>
          <w:szCs w:val="32"/>
          <w:u w:val="single"/>
        </w:rPr>
      </w:pPr>
      <w:r w:rsidRPr="00B225F5">
        <w:rPr>
          <w:rFonts w:ascii="Arial" w:hAnsi="Arial" w:cs="Arial"/>
          <w:b/>
          <w:color w:val="000000" w:themeColor="text1"/>
          <w:sz w:val="32"/>
          <w:szCs w:val="32"/>
          <w:u w:val="single"/>
        </w:rPr>
        <w:t>Agenda</w:t>
      </w:r>
    </w:p>
    <w:p w14:paraId="15DEA3BB" w14:textId="77777777" w:rsidR="00081632" w:rsidRPr="00B225F5" w:rsidRDefault="00081632" w:rsidP="008A5919">
      <w:pPr>
        <w:pStyle w:val="ListParagraph"/>
        <w:ind w:left="3600" w:firstLine="720"/>
        <w:rPr>
          <w:rFonts w:ascii="Arial" w:hAnsi="Arial" w:cs="Arial"/>
          <w:b/>
          <w:color w:val="000000" w:themeColor="text1"/>
          <w:sz w:val="24"/>
          <w:szCs w:val="24"/>
          <w:u w:val="single"/>
        </w:rPr>
      </w:pPr>
    </w:p>
    <w:p w14:paraId="24919AAB" w14:textId="77777777" w:rsidR="000D1FD8" w:rsidRPr="00B225F5" w:rsidRDefault="000D1FD8" w:rsidP="000D1FD8">
      <w:pPr>
        <w:pStyle w:val="ListParagraph"/>
        <w:ind w:left="360"/>
        <w:rPr>
          <w:rFonts w:ascii="Arial" w:hAnsi="Arial" w:cs="Arial"/>
          <w:color w:val="000000" w:themeColor="text1"/>
          <w:sz w:val="24"/>
          <w:szCs w:val="24"/>
        </w:rPr>
      </w:pPr>
    </w:p>
    <w:p w14:paraId="24919AAD" w14:textId="28119C67" w:rsidR="00487D07" w:rsidRPr="00B225F5" w:rsidRDefault="000D1FD8" w:rsidP="0017247B">
      <w:pPr>
        <w:pStyle w:val="ListParagraph"/>
        <w:numPr>
          <w:ilvl w:val="0"/>
          <w:numId w:val="22"/>
        </w:numPr>
        <w:ind w:left="360"/>
        <w:rPr>
          <w:rFonts w:ascii="Arial" w:hAnsi="Arial" w:cs="Arial"/>
          <w:b/>
          <w:sz w:val="24"/>
          <w:szCs w:val="24"/>
          <w:lang w:val="en"/>
        </w:rPr>
      </w:pPr>
      <w:r w:rsidRPr="00B225F5">
        <w:rPr>
          <w:rFonts w:ascii="Arial" w:hAnsi="Arial" w:cs="Arial"/>
          <w:b/>
          <w:sz w:val="24"/>
          <w:szCs w:val="24"/>
          <w:lang w:val="en"/>
        </w:rPr>
        <w:t>Review Minutes from last meeting</w:t>
      </w:r>
    </w:p>
    <w:p w14:paraId="24919AAE" w14:textId="3C21F157" w:rsidR="000D1FD8" w:rsidRPr="00B225F5" w:rsidRDefault="000D1FD8" w:rsidP="0017247B">
      <w:pPr>
        <w:ind w:left="360"/>
        <w:rPr>
          <w:rFonts w:cs="Arial"/>
          <w:sz w:val="24"/>
          <w:szCs w:val="24"/>
          <w:lang w:val="en"/>
        </w:rPr>
      </w:pPr>
    </w:p>
    <w:p w14:paraId="24919AAF" w14:textId="757D1D79" w:rsidR="000D1FD8" w:rsidRPr="00B225F5" w:rsidRDefault="000D1FD8" w:rsidP="0017247B">
      <w:pPr>
        <w:pStyle w:val="ListParagraph"/>
        <w:numPr>
          <w:ilvl w:val="0"/>
          <w:numId w:val="22"/>
        </w:numPr>
        <w:ind w:left="360"/>
        <w:rPr>
          <w:rFonts w:ascii="Arial" w:hAnsi="Arial" w:cs="Arial"/>
          <w:b/>
          <w:sz w:val="24"/>
          <w:szCs w:val="24"/>
        </w:rPr>
      </w:pPr>
      <w:r w:rsidRPr="00B225F5">
        <w:rPr>
          <w:rFonts w:ascii="Arial" w:hAnsi="Arial" w:cs="Arial"/>
          <w:b/>
          <w:sz w:val="24"/>
          <w:szCs w:val="24"/>
          <w:lang w:val="en"/>
        </w:rPr>
        <w:t>Reports</w:t>
      </w:r>
    </w:p>
    <w:p w14:paraId="5BE0A7C9" w14:textId="77777777" w:rsidR="00896655" w:rsidRPr="00B225F5" w:rsidRDefault="00896655" w:rsidP="00896655">
      <w:pPr>
        <w:pStyle w:val="ListParagraph"/>
        <w:ind w:left="0"/>
        <w:rPr>
          <w:rFonts w:ascii="Arial" w:hAnsi="Arial" w:cs="Arial"/>
          <w:sz w:val="24"/>
          <w:szCs w:val="24"/>
        </w:rPr>
      </w:pPr>
    </w:p>
    <w:p w14:paraId="24919AB0" w14:textId="212360C8" w:rsidR="0049385E" w:rsidRPr="00B225F5" w:rsidRDefault="00F4657A" w:rsidP="001D15A2">
      <w:pPr>
        <w:pStyle w:val="ListParagraph"/>
        <w:numPr>
          <w:ilvl w:val="0"/>
          <w:numId w:val="16"/>
        </w:numPr>
        <w:rPr>
          <w:rFonts w:ascii="Arial" w:hAnsi="Arial" w:cs="Arial"/>
          <w:sz w:val="24"/>
          <w:szCs w:val="24"/>
        </w:rPr>
      </w:pPr>
      <w:r w:rsidRPr="00B225F5">
        <w:rPr>
          <w:rFonts w:ascii="Arial" w:hAnsi="Arial" w:cs="Arial"/>
          <w:sz w:val="24"/>
          <w:szCs w:val="24"/>
        </w:rPr>
        <w:t>Maintenance</w:t>
      </w:r>
    </w:p>
    <w:p w14:paraId="24919AB1" w14:textId="5A4CA01D" w:rsidR="0049385E" w:rsidRPr="00B225F5" w:rsidRDefault="36F94AE8" w:rsidP="001D15A2">
      <w:pPr>
        <w:pStyle w:val="ListParagraph"/>
        <w:numPr>
          <w:ilvl w:val="1"/>
          <w:numId w:val="16"/>
        </w:numPr>
        <w:rPr>
          <w:rFonts w:ascii="Arial" w:hAnsi="Arial" w:cs="Arial"/>
          <w:sz w:val="24"/>
          <w:szCs w:val="24"/>
        </w:rPr>
      </w:pPr>
      <w:r w:rsidRPr="3E8571EE">
        <w:rPr>
          <w:rFonts w:ascii="Arial" w:hAnsi="Arial" w:cs="Arial"/>
          <w:sz w:val="24"/>
          <w:szCs w:val="24"/>
        </w:rPr>
        <w:t>Building Inspection</w:t>
      </w:r>
      <w:r w:rsidR="77CEBC74" w:rsidRPr="3E8571EE">
        <w:rPr>
          <w:rFonts w:ascii="Arial" w:hAnsi="Arial" w:cs="Arial"/>
          <w:sz w:val="24"/>
          <w:szCs w:val="24"/>
        </w:rPr>
        <w:t xml:space="preserve"> –</w:t>
      </w:r>
    </w:p>
    <w:p w14:paraId="68B930B2" w14:textId="080D3B66" w:rsidR="2F511A8D" w:rsidRDefault="2F511A8D" w:rsidP="3E8571EE">
      <w:pPr>
        <w:pStyle w:val="ListParagraph"/>
        <w:numPr>
          <w:ilvl w:val="2"/>
          <w:numId w:val="16"/>
        </w:numPr>
        <w:rPr>
          <w:rFonts w:ascii="Arial" w:hAnsi="Arial" w:cs="Arial"/>
          <w:sz w:val="24"/>
          <w:szCs w:val="24"/>
        </w:rPr>
      </w:pPr>
      <w:r w:rsidRPr="3E8571EE">
        <w:rPr>
          <w:rFonts w:ascii="Arial" w:hAnsi="Arial" w:cs="Arial"/>
          <w:sz w:val="24"/>
          <w:szCs w:val="24"/>
        </w:rPr>
        <w:t>Deibler Elementary:</w:t>
      </w:r>
    </w:p>
    <w:p w14:paraId="60CF004C" w14:textId="42D104C7" w:rsidR="2F511A8D" w:rsidRDefault="2F511A8D" w:rsidP="3E8571EE">
      <w:pPr>
        <w:pStyle w:val="ListParagraph"/>
        <w:numPr>
          <w:ilvl w:val="3"/>
          <w:numId w:val="16"/>
        </w:numPr>
        <w:rPr>
          <w:rFonts w:ascii="Arial" w:hAnsi="Arial" w:cs="Arial"/>
          <w:sz w:val="24"/>
          <w:szCs w:val="24"/>
        </w:rPr>
      </w:pPr>
      <w:r w:rsidRPr="3E8571EE">
        <w:rPr>
          <w:rFonts w:ascii="Arial" w:hAnsi="Arial" w:cs="Arial"/>
          <w:sz w:val="24"/>
          <w:szCs w:val="24"/>
        </w:rPr>
        <w:t xml:space="preserve"> Instrumental rm electrical panels need to be locked down (found </w:t>
      </w:r>
      <w:r w:rsidR="0C158B80" w:rsidRPr="3E8571EE">
        <w:rPr>
          <w:rFonts w:ascii="Arial" w:hAnsi="Arial" w:cs="Arial"/>
          <w:sz w:val="24"/>
          <w:szCs w:val="24"/>
        </w:rPr>
        <w:t>accessible</w:t>
      </w:r>
      <w:r w:rsidRPr="3E8571EE">
        <w:rPr>
          <w:rFonts w:ascii="Arial" w:hAnsi="Arial" w:cs="Arial"/>
          <w:sz w:val="24"/>
          <w:szCs w:val="24"/>
        </w:rPr>
        <w:t>)</w:t>
      </w:r>
    </w:p>
    <w:p w14:paraId="229594B8" w14:textId="397917EB" w:rsidR="3D5A9854" w:rsidRDefault="3D5A9854" w:rsidP="3E8571EE">
      <w:pPr>
        <w:pStyle w:val="ListParagraph"/>
        <w:numPr>
          <w:ilvl w:val="3"/>
          <w:numId w:val="16"/>
        </w:numPr>
        <w:rPr>
          <w:rFonts w:ascii="Arial" w:hAnsi="Arial" w:cs="Arial"/>
          <w:sz w:val="24"/>
          <w:szCs w:val="24"/>
        </w:rPr>
      </w:pPr>
      <w:r w:rsidRPr="3E8571EE">
        <w:rPr>
          <w:rFonts w:ascii="Arial" w:hAnsi="Arial" w:cs="Arial"/>
          <w:sz w:val="24"/>
          <w:szCs w:val="24"/>
        </w:rPr>
        <w:t>AV room – items were blocking the inner door leading to the library</w:t>
      </w:r>
      <w:r w:rsidR="42C724DD" w:rsidRPr="3E8571EE">
        <w:rPr>
          <w:rFonts w:ascii="Arial" w:hAnsi="Arial" w:cs="Arial"/>
          <w:sz w:val="24"/>
          <w:szCs w:val="24"/>
        </w:rPr>
        <w:t xml:space="preserve"> (Needs to be 3ft of clearance)</w:t>
      </w:r>
    </w:p>
    <w:p w14:paraId="24919AB2" w14:textId="3913626C" w:rsidR="000D1FD8" w:rsidRPr="00B225F5" w:rsidRDefault="52754E47" w:rsidP="001D15A2">
      <w:pPr>
        <w:pStyle w:val="ListParagraph"/>
        <w:numPr>
          <w:ilvl w:val="0"/>
          <w:numId w:val="16"/>
        </w:numPr>
        <w:rPr>
          <w:rFonts w:ascii="Arial" w:hAnsi="Arial" w:cs="Arial"/>
          <w:sz w:val="24"/>
          <w:szCs w:val="24"/>
        </w:rPr>
      </w:pPr>
      <w:r w:rsidRPr="3E8571EE">
        <w:rPr>
          <w:rFonts w:ascii="Arial" w:hAnsi="Arial" w:cs="Arial"/>
          <w:sz w:val="24"/>
          <w:szCs w:val="24"/>
        </w:rPr>
        <w:t>Transportation</w:t>
      </w:r>
      <w:r w:rsidR="4B7ECAC9" w:rsidRPr="3E8571EE">
        <w:rPr>
          <w:rFonts w:ascii="Arial" w:hAnsi="Arial" w:cs="Arial"/>
          <w:sz w:val="24"/>
          <w:szCs w:val="24"/>
        </w:rPr>
        <w:t>-</w:t>
      </w:r>
    </w:p>
    <w:p w14:paraId="24919AB3" w14:textId="58FC1F0B" w:rsidR="000D1FD8" w:rsidRPr="00B225F5" w:rsidRDefault="52754E47" w:rsidP="001D15A2">
      <w:pPr>
        <w:pStyle w:val="ListParagraph"/>
        <w:numPr>
          <w:ilvl w:val="0"/>
          <w:numId w:val="16"/>
        </w:numPr>
        <w:rPr>
          <w:rFonts w:ascii="Arial" w:hAnsi="Arial" w:cs="Arial"/>
          <w:sz w:val="24"/>
          <w:szCs w:val="24"/>
        </w:rPr>
      </w:pPr>
      <w:r w:rsidRPr="3E8571EE">
        <w:rPr>
          <w:rFonts w:ascii="Arial" w:hAnsi="Arial" w:cs="Arial"/>
          <w:sz w:val="24"/>
          <w:szCs w:val="24"/>
        </w:rPr>
        <w:t>Nurse Coordinator</w:t>
      </w:r>
      <w:r w:rsidR="3996D54D" w:rsidRPr="3E8571EE">
        <w:rPr>
          <w:rFonts w:ascii="Arial" w:hAnsi="Arial" w:cs="Arial"/>
          <w:sz w:val="24"/>
          <w:szCs w:val="24"/>
        </w:rPr>
        <w:t xml:space="preserve"> – </w:t>
      </w:r>
    </w:p>
    <w:p w14:paraId="5DB4B76D" w14:textId="602E4786" w:rsidR="623FE0A6" w:rsidRDefault="234FA648" w:rsidP="3E8571EE">
      <w:pPr>
        <w:pStyle w:val="ListParagraph"/>
        <w:numPr>
          <w:ilvl w:val="0"/>
          <w:numId w:val="16"/>
        </w:numPr>
        <w:rPr>
          <w:rFonts w:ascii="Arial" w:hAnsi="Arial" w:cs="Arial"/>
          <w:sz w:val="24"/>
          <w:szCs w:val="24"/>
        </w:rPr>
      </w:pPr>
      <w:r w:rsidRPr="3E8571EE">
        <w:rPr>
          <w:rFonts w:ascii="Arial" w:hAnsi="Arial" w:cs="Arial"/>
          <w:sz w:val="24"/>
          <w:szCs w:val="24"/>
        </w:rPr>
        <w:t>Human Resources</w:t>
      </w:r>
    </w:p>
    <w:p w14:paraId="24919AB4" w14:textId="48F31F4B" w:rsidR="000D1FD8" w:rsidRPr="00B225F5" w:rsidRDefault="52754E47" w:rsidP="001D15A2">
      <w:pPr>
        <w:pStyle w:val="ListParagraph"/>
        <w:numPr>
          <w:ilvl w:val="0"/>
          <w:numId w:val="16"/>
        </w:numPr>
        <w:rPr>
          <w:rFonts w:ascii="Arial" w:hAnsi="Arial" w:cs="Arial"/>
          <w:sz w:val="24"/>
          <w:szCs w:val="24"/>
        </w:rPr>
      </w:pPr>
      <w:r w:rsidRPr="3E8571EE">
        <w:rPr>
          <w:rFonts w:ascii="Arial" w:hAnsi="Arial" w:cs="Arial"/>
          <w:sz w:val="24"/>
          <w:szCs w:val="24"/>
        </w:rPr>
        <w:t>Nutritional Services</w:t>
      </w:r>
      <w:r w:rsidR="6ACE981A" w:rsidRPr="3E8571EE">
        <w:rPr>
          <w:rFonts w:ascii="Arial" w:hAnsi="Arial" w:cs="Arial"/>
          <w:sz w:val="24"/>
          <w:szCs w:val="24"/>
        </w:rPr>
        <w:t xml:space="preserve"> – </w:t>
      </w:r>
    </w:p>
    <w:p w14:paraId="24919AB5" w14:textId="3563588C" w:rsidR="000D1FD8" w:rsidRPr="00B225F5" w:rsidRDefault="52754E47" w:rsidP="001D15A2">
      <w:pPr>
        <w:pStyle w:val="ListParagraph"/>
        <w:numPr>
          <w:ilvl w:val="0"/>
          <w:numId w:val="16"/>
        </w:numPr>
        <w:rPr>
          <w:rFonts w:ascii="Arial" w:hAnsi="Arial" w:cs="Arial"/>
          <w:sz w:val="24"/>
          <w:szCs w:val="24"/>
        </w:rPr>
      </w:pPr>
      <w:r w:rsidRPr="3E8571EE">
        <w:rPr>
          <w:rFonts w:ascii="Arial" w:hAnsi="Arial" w:cs="Arial"/>
          <w:sz w:val="24"/>
          <w:szCs w:val="24"/>
        </w:rPr>
        <w:t>Athletics</w:t>
      </w:r>
      <w:r w:rsidR="65D1D589" w:rsidRPr="3E8571EE">
        <w:rPr>
          <w:rFonts w:ascii="Arial" w:hAnsi="Arial" w:cs="Arial"/>
          <w:sz w:val="24"/>
          <w:szCs w:val="24"/>
        </w:rPr>
        <w:t xml:space="preserve"> – </w:t>
      </w:r>
    </w:p>
    <w:p w14:paraId="24919AB6" w14:textId="4156C6FA" w:rsidR="000D1FD8" w:rsidRDefault="5773032C" w:rsidP="001D15A2">
      <w:pPr>
        <w:pStyle w:val="ListParagraph"/>
        <w:numPr>
          <w:ilvl w:val="0"/>
          <w:numId w:val="16"/>
        </w:numPr>
        <w:rPr>
          <w:rFonts w:ascii="Arial" w:hAnsi="Arial" w:cs="Arial"/>
          <w:sz w:val="24"/>
          <w:szCs w:val="24"/>
        </w:rPr>
      </w:pPr>
      <w:r w:rsidRPr="3E8571EE">
        <w:rPr>
          <w:rFonts w:ascii="Arial" w:hAnsi="Arial" w:cs="Arial"/>
          <w:sz w:val="24"/>
          <w:szCs w:val="24"/>
        </w:rPr>
        <w:t>Administration</w:t>
      </w:r>
      <w:r w:rsidR="4371BB0F" w:rsidRPr="3E8571EE">
        <w:rPr>
          <w:rFonts w:ascii="Arial" w:hAnsi="Arial" w:cs="Arial"/>
          <w:sz w:val="24"/>
          <w:szCs w:val="24"/>
        </w:rPr>
        <w:t xml:space="preserve"> – </w:t>
      </w:r>
    </w:p>
    <w:p w14:paraId="4FE7DC78" w14:textId="1CF47E75" w:rsidR="00F714B7" w:rsidRDefault="361EDA2F" w:rsidP="001D15A2">
      <w:pPr>
        <w:pStyle w:val="ListParagraph"/>
        <w:numPr>
          <w:ilvl w:val="0"/>
          <w:numId w:val="16"/>
        </w:numPr>
        <w:rPr>
          <w:rFonts w:ascii="Arial" w:hAnsi="Arial" w:cs="Arial"/>
          <w:sz w:val="24"/>
          <w:szCs w:val="24"/>
        </w:rPr>
      </w:pPr>
      <w:r w:rsidRPr="3E8571EE">
        <w:rPr>
          <w:rFonts w:ascii="Arial" w:hAnsi="Arial" w:cs="Arial"/>
          <w:sz w:val="24"/>
          <w:szCs w:val="24"/>
        </w:rPr>
        <w:t>Security</w:t>
      </w:r>
      <w:r w:rsidR="3093DD5C" w:rsidRPr="3E8571EE">
        <w:rPr>
          <w:rFonts w:ascii="Arial" w:hAnsi="Arial" w:cs="Arial"/>
          <w:sz w:val="24"/>
          <w:szCs w:val="24"/>
        </w:rPr>
        <w:t xml:space="preserve"> – </w:t>
      </w:r>
    </w:p>
    <w:p w14:paraId="4A415B37" w14:textId="00F37017" w:rsidR="00736F9B" w:rsidRPr="00B225F5" w:rsidRDefault="272F6413" w:rsidP="001D15A2">
      <w:pPr>
        <w:pStyle w:val="ListParagraph"/>
        <w:numPr>
          <w:ilvl w:val="0"/>
          <w:numId w:val="16"/>
        </w:numPr>
        <w:rPr>
          <w:rFonts w:ascii="Arial" w:hAnsi="Arial" w:cs="Arial"/>
          <w:sz w:val="24"/>
          <w:szCs w:val="24"/>
        </w:rPr>
      </w:pPr>
      <w:r w:rsidRPr="3E8571EE">
        <w:rPr>
          <w:rFonts w:ascii="Arial" w:hAnsi="Arial" w:cs="Arial"/>
          <w:sz w:val="24"/>
          <w:szCs w:val="24"/>
        </w:rPr>
        <w:t>Information Technology</w:t>
      </w:r>
      <w:r w:rsidR="22BAA1FD" w:rsidRPr="3E8571EE">
        <w:rPr>
          <w:rFonts w:ascii="Arial" w:hAnsi="Arial" w:cs="Arial"/>
          <w:sz w:val="24"/>
          <w:szCs w:val="24"/>
        </w:rPr>
        <w:t xml:space="preserve"> – </w:t>
      </w:r>
    </w:p>
    <w:p w14:paraId="64C56063" w14:textId="77777777" w:rsidR="00896655" w:rsidRPr="00B225F5" w:rsidRDefault="00896655" w:rsidP="0017247B">
      <w:pPr>
        <w:pStyle w:val="ListParagraph"/>
        <w:ind w:left="360"/>
        <w:rPr>
          <w:rFonts w:ascii="Arial" w:hAnsi="Arial" w:cs="Arial"/>
          <w:sz w:val="24"/>
          <w:szCs w:val="24"/>
          <w:lang w:val="en"/>
        </w:rPr>
      </w:pPr>
    </w:p>
    <w:p w14:paraId="252A20AE" w14:textId="7278BA91" w:rsidR="00E72659" w:rsidRPr="00B225F5" w:rsidRDefault="59581996" w:rsidP="35C43800">
      <w:pPr>
        <w:pStyle w:val="ListParagraph"/>
        <w:numPr>
          <w:ilvl w:val="0"/>
          <w:numId w:val="22"/>
        </w:numPr>
        <w:ind w:left="360"/>
        <w:rPr>
          <w:rFonts w:ascii="Arial" w:hAnsi="Arial" w:cs="Arial"/>
          <w:b/>
          <w:bCs/>
          <w:sz w:val="24"/>
          <w:szCs w:val="24"/>
          <w:lang w:val="en"/>
        </w:rPr>
      </w:pPr>
      <w:r w:rsidRPr="3E8571EE">
        <w:rPr>
          <w:rFonts w:ascii="Arial" w:hAnsi="Arial" w:cs="Arial"/>
          <w:b/>
          <w:bCs/>
          <w:sz w:val="24"/>
          <w:szCs w:val="24"/>
          <w:lang w:val="en"/>
        </w:rPr>
        <w:t>Old Business</w:t>
      </w:r>
      <w:r w:rsidR="4871FA66" w:rsidRPr="3E8571EE">
        <w:rPr>
          <w:rFonts w:ascii="Arial" w:hAnsi="Arial" w:cs="Arial"/>
          <w:b/>
          <w:bCs/>
          <w:sz w:val="24"/>
          <w:szCs w:val="24"/>
          <w:lang w:val="en"/>
        </w:rPr>
        <w:t xml:space="preserve"> –</w:t>
      </w:r>
    </w:p>
    <w:p w14:paraId="6B92675D" w14:textId="77777777" w:rsidR="00A25082" w:rsidRPr="00B225F5" w:rsidRDefault="00A25082" w:rsidP="00496959">
      <w:pPr>
        <w:rPr>
          <w:rFonts w:cs="Arial"/>
          <w:sz w:val="24"/>
          <w:szCs w:val="24"/>
        </w:rPr>
      </w:pPr>
    </w:p>
    <w:p w14:paraId="2EB84C0D" w14:textId="5FB2DB53" w:rsidR="001C05E1" w:rsidRPr="00B225F5" w:rsidRDefault="52754E47" w:rsidP="35C43800">
      <w:pPr>
        <w:pStyle w:val="ListParagraph"/>
        <w:numPr>
          <w:ilvl w:val="0"/>
          <w:numId w:val="22"/>
        </w:numPr>
        <w:ind w:left="360"/>
        <w:rPr>
          <w:rFonts w:ascii="Arial" w:hAnsi="Arial" w:cs="Arial"/>
          <w:b/>
          <w:bCs/>
          <w:sz w:val="24"/>
          <w:szCs w:val="24"/>
          <w:lang w:val="en"/>
        </w:rPr>
      </w:pPr>
      <w:r w:rsidRPr="3E8571EE">
        <w:rPr>
          <w:rFonts w:ascii="Arial" w:hAnsi="Arial" w:cs="Arial"/>
          <w:b/>
          <w:bCs/>
          <w:sz w:val="24"/>
          <w:szCs w:val="24"/>
          <w:lang w:val="en"/>
        </w:rPr>
        <w:t>New</w:t>
      </w:r>
      <w:r w:rsidR="07C55B5A" w:rsidRPr="3E8571EE">
        <w:rPr>
          <w:rFonts w:ascii="Arial" w:hAnsi="Arial" w:cs="Arial"/>
          <w:b/>
          <w:bCs/>
          <w:sz w:val="24"/>
          <w:szCs w:val="24"/>
          <w:lang w:val="en"/>
        </w:rPr>
        <w:t xml:space="preserve"> Business</w:t>
      </w:r>
      <w:r w:rsidR="0885E5FC" w:rsidRPr="3E8571EE">
        <w:rPr>
          <w:rFonts w:ascii="Arial" w:hAnsi="Arial" w:cs="Arial"/>
          <w:b/>
          <w:bCs/>
          <w:sz w:val="24"/>
          <w:szCs w:val="24"/>
          <w:lang w:val="en"/>
        </w:rPr>
        <w:t xml:space="preserve"> –</w:t>
      </w:r>
    </w:p>
    <w:p w14:paraId="4D0103AF" w14:textId="77777777" w:rsidR="001C05E1" w:rsidRPr="00B225F5" w:rsidRDefault="001C05E1" w:rsidP="001C05E1">
      <w:pPr>
        <w:pStyle w:val="ListParagraph"/>
        <w:ind w:left="360"/>
        <w:rPr>
          <w:rFonts w:ascii="Arial" w:hAnsi="Arial" w:cs="Arial"/>
          <w:sz w:val="24"/>
          <w:szCs w:val="24"/>
          <w:lang w:val="en"/>
        </w:rPr>
      </w:pPr>
    </w:p>
    <w:p w14:paraId="573B7B0D" w14:textId="77777777" w:rsidR="004F2D49" w:rsidRPr="00B225F5" w:rsidRDefault="004F2D49" w:rsidP="00896655">
      <w:pPr>
        <w:rPr>
          <w:rFonts w:cs="Arial"/>
          <w:sz w:val="24"/>
          <w:szCs w:val="24"/>
          <w:lang w:val="en"/>
        </w:rPr>
      </w:pPr>
    </w:p>
    <w:p w14:paraId="4FD12386" w14:textId="6D64CD5C" w:rsidR="004F2D49" w:rsidRPr="00B225F5" w:rsidRDefault="004F2D49" w:rsidP="00896655">
      <w:pPr>
        <w:rPr>
          <w:rFonts w:cs="Arial"/>
          <w:sz w:val="24"/>
          <w:szCs w:val="24"/>
          <w:lang w:val="en"/>
        </w:rPr>
      </w:pPr>
    </w:p>
    <w:p w14:paraId="7D55BCDC" w14:textId="1FEC85AE" w:rsidR="004A6A55" w:rsidRPr="00B225F5" w:rsidRDefault="00DF5ED6" w:rsidP="00896655">
      <w:pPr>
        <w:rPr>
          <w:rFonts w:cs="Arial"/>
          <w:sz w:val="24"/>
          <w:szCs w:val="24"/>
          <w:lang w:val="en"/>
        </w:rPr>
      </w:pPr>
      <w:r w:rsidRPr="00B225F5">
        <w:rPr>
          <w:rFonts w:cs="Arial"/>
          <w:sz w:val="24"/>
          <w:szCs w:val="24"/>
          <w:lang w:val="en"/>
        </w:rPr>
        <w:tab/>
      </w:r>
      <w:r w:rsidRPr="00B225F5">
        <w:rPr>
          <w:rFonts w:cs="Arial"/>
          <w:sz w:val="24"/>
          <w:szCs w:val="24"/>
          <w:lang w:val="en"/>
        </w:rPr>
        <w:tab/>
      </w:r>
      <w:r w:rsidR="008438DC" w:rsidRPr="00B225F5">
        <w:rPr>
          <w:rFonts w:cs="Arial"/>
          <w:sz w:val="24"/>
          <w:szCs w:val="24"/>
          <w:lang w:val="en"/>
        </w:rPr>
        <w:tab/>
      </w:r>
      <w:r w:rsidR="008438DC" w:rsidRPr="00B225F5">
        <w:rPr>
          <w:rFonts w:cs="Arial"/>
          <w:sz w:val="24"/>
          <w:szCs w:val="24"/>
          <w:lang w:val="en"/>
        </w:rPr>
        <w:tab/>
      </w:r>
    </w:p>
    <w:p w14:paraId="3E5A87C4" w14:textId="58AD6806" w:rsidR="00D77157" w:rsidRDefault="00D77157" w:rsidP="00896655">
      <w:pPr>
        <w:rPr>
          <w:rFonts w:cs="Arial"/>
          <w:sz w:val="24"/>
          <w:szCs w:val="24"/>
        </w:rPr>
      </w:pPr>
    </w:p>
    <w:p w14:paraId="0F7CA000" w14:textId="77777777" w:rsidR="00847DE7" w:rsidRPr="00B225F5" w:rsidRDefault="00847DE7" w:rsidP="00896655">
      <w:pPr>
        <w:rPr>
          <w:rFonts w:cs="Arial"/>
          <w:sz w:val="24"/>
          <w:szCs w:val="24"/>
        </w:rPr>
      </w:pPr>
    </w:p>
    <w:p w14:paraId="581050B8" w14:textId="77777777" w:rsidR="00371BE8" w:rsidRPr="00B225F5" w:rsidRDefault="00371BE8" w:rsidP="00896655">
      <w:pPr>
        <w:rPr>
          <w:rFonts w:cs="Arial"/>
          <w:sz w:val="24"/>
          <w:szCs w:val="24"/>
        </w:rPr>
      </w:pPr>
    </w:p>
    <w:p w14:paraId="42B99EBC" w14:textId="77777777" w:rsidR="00D77157" w:rsidRPr="00B225F5" w:rsidRDefault="00D77157" w:rsidP="00896655">
      <w:pPr>
        <w:rPr>
          <w:rFonts w:cs="Arial"/>
          <w:sz w:val="24"/>
          <w:szCs w:val="24"/>
        </w:rPr>
      </w:pPr>
    </w:p>
    <w:p w14:paraId="4E2D12BE" w14:textId="77777777" w:rsidR="006B33B5" w:rsidRPr="00B225F5" w:rsidRDefault="006B33B5" w:rsidP="00896655">
      <w:pPr>
        <w:rPr>
          <w:rFonts w:cs="Arial"/>
          <w:sz w:val="24"/>
          <w:szCs w:val="24"/>
        </w:rPr>
      </w:pPr>
    </w:p>
    <w:p w14:paraId="24919ABF" w14:textId="767BE097" w:rsidR="007C617C" w:rsidRPr="00B225F5" w:rsidRDefault="007C617C" w:rsidP="007D7AD8">
      <w:pPr>
        <w:jc w:val="center"/>
        <w:rPr>
          <w:rFonts w:cs="Arial"/>
          <w:sz w:val="24"/>
          <w:szCs w:val="24"/>
          <w:lang w:val="en"/>
        </w:rPr>
      </w:pPr>
      <w:r w:rsidRPr="00847DE7">
        <w:rPr>
          <w:rFonts w:cs="Arial"/>
          <w:sz w:val="24"/>
          <w:szCs w:val="24"/>
        </w:rPr>
        <w:t>Our next s</w:t>
      </w:r>
      <w:r w:rsidR="00997346" w:rsidRPr="00847DE7">
        <w:rPr>
          <w:rFonts w:cs="Arial"/>
          <w:sz w:val="24"/>
          <w:szCs w:val="24"/>
        </w:rPr>
        <w:t xml:space="preserve">afety committee meeting will be on </w:t>
      </w:r>
      <w:r w:rsidR="00B96B3B">
        <w:rPr>
          <w:rFonts w:cs="Arial"/>
          <w:sz w:val="24"/>
          <w:szCs w:val="24"/>
        </w:rPr>
        <w:t>3</w:t>
      </w:r>
      <w:r w:rsidR="00AE1824" w:rsidRPr="00771A69">
        <w:rPr>
          <w:rFonts w:cs="Arial"/>
          <w:sz w:val="24"/>
          <w:szCs w:val="24"/>
        </w:rPr>
        <w:t>/</w:t>
      </w:r>
      <w:r w:rsidR="00873E9D">
        <w:rPr>
          <w:rFonts w:cs="Arial"/>
          <w:sz w:val="24"/>
          <w:szCs w:val="24"/>
        </w:rPr>
        <w:t>1</w:t>
      </w:r>
      <w:r w:rsidR="00A83835">
        <w:rPr>
          <w:rFonts w:cs="Arial"/>
          <w:sz w:val="24"/>
          <w:szCs w:val="24"/>
        </w:rPr>
        <w:t>1</w:t>
      </w:r>
      <w:r w:rsidR="00DF5ED6" w:rsidRPr="00771A69">
        <w:rPr>
          <w:rFonts w:cs="Arial"/>
          <w:sz w:val="24"/>
          <w:szCs w:val="24"/>
        </w:rPr>
        <w:t>/</w:t>
      </w:r>
      <w:r w:rsidR="003007C3" w:rsidRPr="00771A69">
        <w:rPr>
          <w:rFonts w:cs="Arial"/>
          <w:sz w:val="24"/>
          <w:szCs w:val="24"/>
        </w:rPr>
        <w:t>20</w:t>
      </w:r>
      <w:r w:rsidR="00FA2EE7" w:rsidRPr="00771A69">
        <w:rPr>
          <w:rFonts w:cs="Arial"/>
          <w:sz w:val="24"/>
          <w:szCs w:val="24"/>
        </w:rPr>
        <w:t>2</w:t>
      </w:r>
      <w:r w:rsidR="000A512F">
        <w:rPr>
          <w:rFonts w:cs="Arial"/>
          <w:sz w:val="24"/>
          <w:szCs w:val="24"/>
        </w:rPr>
        <w:t>5</w:t>
      </w:r>
      <w:r w:rsidR="003007C3" w:rsidRPr="00847DE7">
        <w:rPr>
          <w:rFonts w:cs="Arial"/>
          <w:sz w:val="24"/>
          <w:szCs w:val="24"/>
        </w:rPr>
        <w:t xml:space="preserve"> </w:t>
      </w:r>
      <w:r w:rsidR="008A52EB" w:rsidRPr="00847DE7">
        <w:rPr>
          <w:rFonts w:cs="Arial"/>
          <w:sz w:val="24"/>
          <w:szCs w:val="24"/>
        </w:rPr>
        <w:t>at 1:30</w:t>
      </w:r>
      <w:r w:rsidR="00DB61D2" w:rsidRPr="00847DE7">
        <w:rPr>
          <w:rFonts w:cs="Arial"/>
          <w:sz w:val="24"/>
          <w:szCs w:val="24"/>
        </w:rPr>
        <w:t>pm</w:t>
      </w:r>
      <w:r w:rsidRPr="00847DE7">
        <w:rPr>
          <w:rFonts w:cs="Arial"/>
          <w:sz w:val="24"/>
          <w:szCs w:val="24"/>
        </w:rPr>
        <w:t>.</w:t>
      </w:r>
    </w:p>
    <w:p w14:paraId="61A4AE4D" w14:textId="77777777" w:rsidR="00E24F50" w:rsidRDefault="00E24F50" w:rsidP="00D553E1">
      <w:pPr>
        <w:jc w:val="center"/>
        <w:rPr>
          <w:rFonts w:cs="Arial"/>
          <w:b/>
          <w:sz w:val="22"/>
          <w:szCs w:val="24"/>
          <w:u w:val="single"/>
        </w:rPr>
      </w:pPr>
    </w:p>
    <w:p w14:paraId="1A55A34E" w14:textId="22243226" w:rsidR="00887832" w:rsidRDefault="00D553E1" w:rsidP="00D553E1">
      <w:pPr>
        <w:jc w:val="center"/>
        <w:rPr>
          <w:rFonts w:cs="Arial"/>
          <w:b/>
          <w:sz w:val="22"/>
          <w:szCs w:val="24"/>
          <w:u w:val="single"/>
        </w:rPr>
      </w:pPr>
      <w:r w:rsidRPr="00310636">
        <w:rPr>
          <w:rFonts w:cs="Arial"/>
          <w:b/>
          <w:sz w:val="22"/>
          <w:szCs w:val="24"/>
          <w:u w:val="single"/>
        </w:rPr>
        <w:t>MEETING MINUTES</w:t>
      </w:r>
    </w:p>
    <w:p w14:paraId="5667FA93" w14:textId="0593DA71" w:rsidR="00031BBB" w:rsidRDefault="00B96B3B" w:rsidP="00D553E1">
      <w:pPr>
        <w:jc w:val="center"/>
        <w:rPr>
          <w:rFonts w:cs="Arial"/>
          <w:b/>
          <w:sz w:val="22"/>
          <w:szCs w:val="24"/>
          <w:u w:val="single"/>
        </w:rPr>
      </w:pPr>
      <w:r>
        <w:rPr>
          <w:rFonts w:cs="Arial"/>
          <w:b/>
          <w:sz w:val="22"/>
          <w:szCs w:val="24"/>
          <w:u w:val="single"/>
        </w:rPr>
        <w:t>2/11/2025</w:t>
      </w:r>
    </w:p>
    <w:p w14:paraId="05CD72E5" w14:textId="08957B77" w:rsidR="00B0374C" w:rsidRPr="00F657B4" w:rsidRDefault="00B0374C" w:rsidP="00B0374C">
      <w:pPr>
        <w:rPr>
          <w:rFonts w:cs="Arial"/>
          <w:sz w:val="24"/>
          <w:szCs w:val="24"/>
        </w:rPr>
      </w:pPr>
      <w:r w:rsidRPr="00F657B4">
        <w:rPr>
          <w:rFonts w:cs="Arial"/>
          <w:sz w:val="24"/>
          <w:szCs w:val="24"/>
        </w:rPr>
        <w:t>The meeting was called to order at 1:3</w:t>
      </w:r>
      <w:r w:rsidR="00B96B3B">
        <w:rPr>
          <w:rFonts w:cs="Arial"/>
          <w:sz w:val="24"/>
          <w:szCs w:val="24"/>
        </w:rPr>
        <w:t>5</w:t>
      </w:r>
      <w:r w:rsidRPr="00F657B4">
        <w:rPr>
          <w:rFonts w:cs="Arial"/>
          <w:sz w:val="24"/>
          <w:szCs w:val="24"/>
        </w:rPr>
        <w:t xml:space="preserve">pm by </w:t>
      </w:r>
      <w:r w:rsidR="00B96B3B">
        <w:rPr>
          <w:rFonts w:cs="Arial"/>
          <w:sz w:val="24"/>
          <w:szCs w:val="24"/>
        </w:rPr>
        <w:t>Craig Bramble Jr.</w:t>
      </w:r>
    </w:p>
    <w:p w14:paraId="35BD71AA" w14:textId="798B506A" w:rsidR="00B0374C" w:rsidRPr="00644D29" w:rsidRDefault="00B0374C" w:rsidP="00B0374C">
      <w:pPr>
        <w:rPr>
          <w:rFonts w:cs="Arial"/>
          <w:sz w:val="24"/>
          <w:szCs w:val="24"/>
        </w:rPr>
      </w:pPr>
      <w:r w:rsidRPr="00644D29">
        <w:rPr>
          <w:rFonts w:cs="Arial"/>
          <w:b/>
          <w:bCs/>
          <w:sz w:val="24"/>
          <w:szCs w:val="24"/>
          <w:u w:val="single"/>
        </w:rPr>
        <w:t>Members Present:</w:t>
      </w:r>
      <w:r w:rsidRPr="00644D29">
        <w:rPr>
          <w:rFonts w:cs="Arial"/>
          <w:sz w:val="24"/>
          <w:szCs w:val="24"/>
        </w:rPr>
        <w:t xml:space="preserve"> Sean Daubert, </w:t>
      </w:r>
      <w:r w:rsidR="00B96B3B">
        <w:rPr>
          <w:rFonts w:cs="Arial"/>
          <w:sz w:val="24"/>
          <w:szCs w:val="24"/>
        </w:rPr>
        <w:t xml:space="preserve">Craig Bramble Jr., </w:t>
      </w:r>
      <w:r>
        <w:rPr>
          <w:rFonts w:cs="Arial"/>
          <w:sz w:val="24"/>
          <w:szCs w:val="24"/>
        </w:rPr>
        <w:t>Scott Hegen</w:t>
      </w:r>
      <w:r w:rsidRPr="00644D29">
        <w:rPr>
          <w:rFonts w:cs="Arial"/>
          <w:sz w:val="24"/>
          <w:szCs w:val="24"/>
        </w:rPr>
        <w:t xml:space="preserve">, Beverly Hendricks, Nicole Foster, </w:t>
      </w:r>
      <w:r>
        <w:rPr>
          <w:rFonts w:cs="Arial"/>
          <w:sz w:val="24"/>
          <w:szCs w:val="24"/>
        </w:rPr>
        <w:t>Chester McCullough</w:t>
      </w:r>
      <w:r w:rsidR="00B96B3B">
        <w:rPr>
          <w:rFonts w:cs="Arial"/>
          <w:sz w:val="24"/>
          <w:szCs w:val="24"/>
        </w:rPr>
        <w:t>, Jessica Krause</w:t>
      </w:r>
    </w:p>
    <w:p w14:paraId="05DA3BC4" w14:textId="77777777" w:rsidR="00B0374C" w:rsidRPr="00F657B4" w:rsidRDefault="00B0374C" w:rsidP="00B0374C">
      <w:pPr>
        <w:rPr>
          <w:rFonts w:cs="Arial"/>
          <w:sz w:val="24"/>
          <w:szCs w:val="24"/>
        </w:rPr>
      </w:pPr>
      <w:r w:rsidRPr="00F657B4">
        <w:rPr>
          <w:rFonts w:cs="Arial"/>
          <w:b/>
          <w:sz w:val="24"/>
          <w:szCs w:val="24"/>
          <w:u w:val="single"/>
        </w:rPr>
        <w:t>Reports:</w:t>
      </w:r>
    </w:p>
    <w:p w14:paraId="5E268B0D" w14:textId="40D62043" w:rsidR="006538DB" w:rsidRPr="006538DB" w:rsidRDefault="006538DB" w:rsidP="006538DB">
      <w:pPr>
        <w:pStyle w:val="ListParagraph"/>
        <w:ind w:left="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       </w:t>
      </w:r>
      <w:r w:rsidR="00B0374C" w:rsidRPr="00F657B4">
        <w:rPr>
          <w:rFonts w:cs="Arial"/>
          <w:b/>
          <w:sz w:val="24"/>
          <w:szCs w:val="24"/>
        </w:rPr>
        <w:t>Maintenance:</w:t>
      </w:r>
      <w:r w:rsidR="00B0374C" w:rsidRPr="00F657B4">
        <w:rPr>
          <w:rFonts w:cs="Arial"/>
          <w:b/>
          <w:sz w:val="24"/>
          <w:szCs w:val="24"/>
        </w:rPr>
        <w:tab/>
      </w:r>
      <w:r w:rsidRPr="006538DB">
        <w:rPr>
          <w:rFonts w:ascii="Arial" w:hAnsi="Arial" w:cs="Arial"/>
          <w:sz w:val="24"/>
          <w:szCs w:val="24"/>
        </w:rPr>
        <w:t>Deibler Elementary:</w:t>
      </w:r>
    </w:p>
    <w:p w14:paraId="07B14D4A" w14:textId="77777777" w:rsidR="006538DB" w:rsidRDefault="006538DB" w:rsidP="006538DB">
      <w:pPr>
        <w:pStyle w:val="ListParagraph"/>
        <w:numPr>
          <w:ilvl w:val="1"/>
          <w:numId w:val="16"/>
        </w:numPr>
        <w:rPr>
          <w:rFonts w:ascii="Arial" w:hAnsi="Arial" w:cs="Arial"/>
          <w:sz w:val="24"/>
          <w:szCs w:val="24"/>
        </w:rPr>
      </w:pPr>
      <w:r w:rsidRPr="3E8571EE">
        <w:rPr>
          <w:rFonts w:ascii="Arial" w:hAnsi="Arial" w:cs="Arial"/>
          <w:sz w:val="24"/>
          <w:szCs w:val="24"/>
        </w:rPr>
        <w:t xml:space="preserve"> Instrumental rm electrical panels need to be locked down (found accessible)</w:t>
      </w:r>
    </w:p>
    <w:p w14:paraId="37EEC203" w14:textId="77777777" w:rsidR="006538DB" w:rsidRDefault="006538DB" w:rsidP="006538DB">
      <w:pPr>
        <w:pStyle w:val="ListParagraph"/>
        <w:numPr>
          <w:ilvl w:val="1"/>
          <w:numId w:val="16"/>
        </w:numPr>
        <w:rPr>
          <w:rFonts w:ascii="Arial" w:hAnsi="Arial" w:cs="Arial"/>
          <w:sz w:val="24"/>
          <w:szCs w:val="24"/>
        </w:rPr>
      </w:pPr>
      <w:r w:rsidRPr="3E8571EE">
        <w:rPr>
          <w:rFonts w:ascii="Arial" w:hAnsi="Arial" w:cs="Arial"/>
          <w:sz w:val="24"/>
          <w:szCs w:val="24"/>
        </w:rPr>
        <w:t>AV room – items were blocking the inner door leading to the library (Needs to be 3ft of clearance)</w:t>
      </w:r>
    </w:p>
    <w:p w14:paraId="5B1F4320" w14:textId="77777777" w:rsidR="003048A7" w:rsidRDefault="003048A7" w:rsidP="00B0374C">
      <w:pPr>
        <w:ind w:left="360"/>
        <w:rPr>
          <w:rFonts w:cs="Arial"/>
          <w:b/>
          <w:sz w:val="24"/>
          <w:szCs w:val="24"/>
        </w:rPr>
      </w:pPr>
    </w:p>
    <w:p w14:paraId="73841C0F" w14:textId="702F2159" w:rsidR="00B0374C" w:rsidRPr="00F657B4" w:rsidRDefault="00B0374C" w:rsidP="00B0374C">
      <w:pPr>
        <w:ind w:left="360"/>
        <w:rPr>
          <w:rFonts w:cs="Arial"/>
          <w:sz w:val="24"/>
          <w:szCs w:val="24"/>
        </w:rPr>
      </w:pPr>
      <w:r w:rsidRPr="00F657B4">
        <w:rPr>
          <w:rFonts w:cs="Arial"/>
          <w:b/>
          <w:sz w:val="24"/>
          <w:szCs w:val="24"/>
        </w:rPr>
        <w:t xml:space="preserve">Transportation: </w:t>
      </w:r>
      <w:r w:rsidRPr="00F657B4">
        <w:rPr>
          <w:rFonts w:cs="Arial"/>
          <w:sz w:val="24"/>
          <w:szCs w:val="24"/>
        </w:rPr>
        <w:t>No report was given.</w:t>
      </w:r>
    </w:p>
    <w:p w14:paraId="2E357193" w14:textId="442E132B" w:rsidR="00B0374C" w:rsidRDefault="00B0374C" w:rsidP="00B0374C">
      <w:pPr>
        <w:ind w:left="360"/>
        <w:rPr>
          <w:rFonts w:cs="Arial"/>
          <w:b/>
          <w:sz w:val="24"/>
          <w:szCs w:val="24"/>
        </w:rPr>
      </w:pPr>
      <w:r w:rsidRPr="00F657B4">
        <w:rPr>
          <w:rFonts w:cs="Arial"/>
          <w:b/>
          <w:sz w:val="24"/>
          <w:szCs w:val="24"/>
        </w:rPr>
        <w:t xml:space="preserve">Nurse Coordinator: </w:t>
      </w:r>
      <w:r w:rsidR="006538DB">
        <w:rPr>
          <w:rFonts w:cs="Arial"/>
          <w:sz w:val="24"/>
          <w:szCs w:val="24"/>
        </w:rPr>
        <w:t>No report was given</w:t>
      </w:r>
    </w:p>
    <w:p w14:paraId="5352CD46" w14:textId="0985A951" w:rsidR="00B0374C" w:rsidRPr="00F657B4" w:rsidRDefault="00B0374C" w:rsidP="00B0374C">
      <w:pPr>
        <w:ind w:left="360"/>
        <w:rPr>
          <w:rFonts w:cs="Arial"/>
          <w:sz w:val="24"/>
          <w:szCs w:val="24"/>
        </w:rPr>
      </w:pPr>
      <w:r w:rsidRPr="00F657B4">
        <w:rPr>
          <w:rFonts w:cs="Arial"/>
          <w:b/>
          <w:sz w:val="24"/>
          <w:szCs w:val="24"/>
        </w:rPr>
        <w:t xml:space="preserve">Human Resources: </w:t>
      </w:r>
      <w:r>
        <w:rPr>
          <w:rFonts w:cs="Arial"/>
          <w:sz w:val="24"/>
          <w:szCs w:val="24"/>
        </w:rPr>
        <w:t>Total WC claims (</w:t>
      </w:r>
      <w:r w:rsidR="003048A7">
        <w:rPr>
          <w:rFonts w:cs="Arial"/>
          <w:sz w:val="24"/>
          <w:szCs w:val="24"/>
        </w:rPr>
        <w:t>24</w:t>
      </w:r>
      <w:r>
        <w:rPr>
          <w:rFonts w:cs="Arial"/>
          <w:sz w:val="24"/>
          <w:szCs w:val="24"/>
        </w:rPr>
        <w:t>), New (</w:t>
      </w:r>
      <w:r w:rsidR="003048A7">
        <w:rPr>
          <w:rFonts w:cs="Arial"/>
          <w:sz w:val="24"/>
          <w:szCs w:val="24"/>
        </w:rPr>
        <w:t>4</w:t>
      </w:r>
      <w:r>
        <w:rPr>
          <w:rFonts w:cs="Arial"/>
          <w:sz w:val="24"/>
          <w:szCs w:val="24"/>
        </w:rPr>
        <w:t xml:space="preserve">) </w:t>
      </w:r>
      <w:r w:rsidR="003048A7">
        <w:rPr>
          <w:rFonts w:cs="Arial"/>
          <w:sz w:val="24"/>
          <w:szCs w:val="24"/>
        </w:rPr>
        <w:t xml:space="preserve">claims since last meeting in </w:t>
      </w:r>
      <w:proofErr w:type="gramStart"/>
      <w:r w:rsidR="003048A7">
        <w:rPr>
          <w:rFonts w:cs="Arial"/>
          <w:sz w:val="24"/>
          <w:szCs w:val="24"/>
        </w:rPr>
        <w:t>January</w:t>
      </w:r>
      <w:r>
        <w:rPr>
          <w:rFonts w:cs="Arial"/>
          <w:sz w:val="24"/>
          <w:szCs w:val="24"/>
        </w:rPr>
        <w:t>,</w:t>
      </w:r>
      <w:r w:rsidR="003048A7">
        <w:rPr>
          <w:rFonts w:cs="Arial"/>
          <w:sz w:val="24"/>
          <w:szCs w:val="24"/>
        </w:rPr>
        <w:t xml:space="preserve">  (</w:t>
      </w:r>
      <w:proofErr w:type="gramEnd"/>
      <w:r w:rsidR="003048A7">
        <w:rPr>
          <w:rFonts w:cs="Arial"/>
          <w:sz w:val="24"/>
          <w:szCs w:val="24"/>
        </w:rPr>
        <w:t>22) claims open &amp; (2) that have been reopened</w:t>
      </w:r>
      <w:r>
        <w:rPr>
          <w:rFonts w:cs="Arial"/>
          <w:sz w:val="24"/>
          <w:szCs w:val="24"/>
        </w:rPr>
        <w:t>.</w:t>
      </w:r>
    </w:p>
    <w:p w14:paraId="2A99CB1A" w14:textId="1E0222F4" w:rsidR="00B0374C" w:rsidRDefault="00B0374C" w:rsidP="00B0374C">
      <w:pPr>
        <w:ind w:left="360"/>
        <w:rPr>
          <w:rFonts w:eastAsia="Calibri" w:cs="Arial"/>
        </w:rPr>
      </w:pPr>
      <w:r w:rsidRPr="00F657B4">
        <w:rPr>
          <w:rFonts w:cs="Arial"/>
          <w:b/>
          <w:sz w:val="24"/>
          <w:szCs w:val="24"/>
        </w:rPr>
        <w:t>Nutritional Services:</w:t>
      </w:r>
      <w:r w:rsidRPr="00F657B4">
        <w:rPr>
          <w:rFonts w:cs="Arial"/>
          <w:sz w:val="24"/>
          <w:szCs w:val="24"/>
        </w:rPr>
        <w:t xml:space="preserve"> </w:t>
      </w:r>
      <w:r w:rsidR="003048A7">
        <w:rPr>
          <w:rFonts w:eastAsia="Calibri" w:cs="Arial"/>
        </w:rPr>
        <w:t>At Sellersville Elementary, Food service worker sliced their hand and needed stiches</w:t>
      </w:r>
      <w:r w:rsidRPr="00FE2373">
        <w:rPr>
          <w:rFonts w:eastAsia="Calibri" w:cs="Arial"/>
        </w:rPr>
        <w:t>.</w:t>
      </w:r>
    </w:p>
    <w:p w14:paraId="691161A9" w14:textId="3D1FF45B" w:rsidR="00B0374C" w:rsidRPr="00F657B4" w:rsidRDefault="00B0374C" w:rsidP="00B0374C">
      <w:pPr>
        <w:ind w:left="360"/>
        <w:rPr>
          <w:rFonts w:cs="Arial"/>
          <w:sz w:val="24"/>
          <w:szCs w:val="24"/>
        </w:rPr>
      </w:pPr>
      <w:r w:rsidRPr="00F657B4">
        <w:rPr>
          <w:rFonts w:cs="Arial"/>
          <w:b/>
          <w:sz w:val="24"/>
          <w:szCs w:val="24"/>
        </w:rPr>
        <w:t>Athletics:</w:t>
      </w:r>
      <w:r w:rsidRPr="00F657B4">
        <w:rPr>
          <w:rFonts w:cs="Arial"/>
          <w:sz w:val="24"/>
          <w:szCs w:val="24"/>
        </w:rPr>
        <w:t xml:space="preserve"> </w:t>
      </w:r>
      <w:r w:rsidR="003048A7">
        <w:rPr>
          <w:rFonts w:cs="Arial"/>
          <w:sz w:val="24"/>
          <w:szCs w:val="24"/>
        </w:rPr>
        <w:t>Lighting concern in the wrestling gym</w:t>
      </w:r>
      <w:r w:rsidRPr="00FE2373">
        <w:rPr>
          <w:rFonts w:cs="Arial"/>
          <w:sz w:val="24"/>
          <w:szCs w:val="24"/>
        </w:rPr>
        <w:t>.</w:t>
      </w:r>
    </w:p>
    <w:p w14:paraId="5ADC7998" w14:textId="77777777" w:rsidR="00B0374C" w:rsidRPr="00F657B4" w:rsidRDefault="00B0374C" w:rsidP="00B0374C">
      <w:pPr>
        <w:ind w:left="36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Administration</w:t>
      </w:r>
      <w:r w:rsidRPr="00F657B4">
        <w:rPr>
          <w:rFonts w:cs="Arial"/>
          <w:b/>
          <w:sz w:val="24"/>
          <w:szCs w:val="24"/>
        </w:rPr>
        <w:t>:</w:t>
      </w:r>
      <w:r w:rsidRPr="00F657B4">
        <w:rPr>
          <w:rFonts w:cs="Arial"/>
          <w:sz w:val="24"/>
          <w:szCs w:val="24"/>
        </w:rPr>
        <w:t xml:space="preserve"> No report was given.</w:t>
      </w:r>
    </w:p>
    <w:p w14:paraId="573196F5" w14:textId="77777777" w:rsidR="00B0374C" w:rsidRPr="00F657B4" w:rsidRDefault="00B0374C" w:rsidP="00B0374C">
      <w:pPr>
        <w:ind w:left="360"/>
        <w:rPr>
          <w:rFonts w:cs="Arial"/>
          <w:sz w:val="24"/>
          <w:szCs w:val="24"/>
        </w:rPr>
      </w:pPr>
      <w:r w:rsidRPr="00F657B4">
        <w:rPr>
          <w:rFonts w:cs="Arial"/>
          <w:b/>
          <w:sz w:val="24"/>
          <w:szCs w:val="24"/>
        </w:rPr>
        <w:t>Security:</w:t>
      </w:r>
      <w:r w:rsidRPr="00F657B4">
        <w:rPr>
          <w:rFonts w:cs="Arial"/>
          <w:sz w:val="24"/>
          <w:szCs w:val="24"/>
        </w:rPr>
        <w:t xml:space="preserve"> No report was given.</w:t>
      </w:r>
    </w:p>
    <w:p w14:paraId="24790D92" w14:textId="77777777" w:rsidR="00B0374C" w:rsidRPr="00F657B4" w:rsidRDefault="00B0374C" w:rsidP="00B0374C">
      <w:pPr>
        <w:ind w:left="360"/>
        <w:rPr>
          <w:rFonts w:cs="Arial"/>
          <w:sz w:val="24"/>
          <w:szCs w:val="24"/>
        </w:rPr>
      </w:pPr>
      <w:r w:rsidRPr="00F657B4">
        <w:rPr>
          <w:rFonts w:cs="Arial"/>
          <w:b/>
          <w:sz w:val="24"/>
          <w:szCs w:val="24"/>
        </w:rPr>
        <w:t>I</w:t>
      </w:r>
      <w:r>
        <w:rPr>
          <w:rFonts w:cs="Arial"/>
          <w:b/>
          <w:sz w:val="24"/>
          <w:szCs w:val="24"/>
        </w:rPr>
        <w:t>nformation Technology</w:t>
      </w:r>
      <w:r w:rsidRPr="00F657B4">
        <w:rPr>
          <w:rFonts w:cs="Arial"/>
          <w:b/>
          <w:sz w:val="24"/>
          <w:szCs w:val="24"/>
        </w:rPr>
        <w:t>:</w:t>
      </w:r>
      <w:r w:rsidRPr="00F657B4">
        <w:rPr>
          <w:rFonts w:cs="Arial"/>
          <w:sz w:val="24"/>
          <w:szCs w:val="24"/>
        </w:rPr>
        <w:t xml:space="preserve"> No report was given.</w:t>
      </w:r>
    </w:p>
    <w:p w14:paraId="5151A453" w14:textId="77777777" w:rsidR="00B0374C" w:rsidRPr="00F657B4" w:rsidRDefault="00B0374C" w:rsidP="00B0374C">
      <w:pPr>
        <w:rPr>
          <w:rFonts w:cs="Arial"/>
          <w:sz w:val="24"/>
          <w:szCs w:val="24"/>
        </w:rPr>
      </w:pPr>
      <w:r w:rsidRPr="00F657B4">
        <w:rPr>
          <w:rFonts w:cs="Arial"/>
          <w:b/>
          <w:sz w:val="24"/>
          <w:szCs w:val="24"/>
          <w:u w:val="single"/>
        </w:rPr>
        <w:t>Old Business:</w:t>
      </w:r>
      <w:r>
        <w:rPr>
          <w:rFonts w:cs="Arial"/>
          <w:b/>
          <w:sz w:val="24"/>
          <w:szCs w:val="24"/>
        </w:rPr>
        <w:t xml:space="preserve"> </w:t>
      </w:r>
      <w:r>
        <w:rPr>
          <w:rFonts w:cs="Arial"/>
          <w:bCs/>
          <w:sz w:val="24"/>
          <w:szCs w:val="24"/>
        </w:rPr>
        <w:t>No old business</w:t>
      </w:r>
    </w:p>
    <w:p w14:paraId="4419F25F" w14:textId="50ABB64E" w:rsidR="00B0374C" w:rsidRDefault="00B0374C" w:rsidP="00B0374C">
      <w:pPr>
        <w:rPr>
          <w:rFonts w:cs="Arial"/>
          <w:sz w:val="24"/>
          <w:szCs w:val="24"/>
        </w:rPr>
      </w:pPr>
      <w:r w:rsidRPr="00F657B4">
        <w:rPr>
          <w:rFonts w:cs="Arial"/>
          <w:b/>
          <w:sz w:val="24"/>
          <w:szCs w:val="24"/>
          <w:u w:val="single"/>
        </w:rPr>
        <w:t>New Business:</w:t>
      </w:r>
      <w:r w:rsidRPr="00F657B4">
        <w:rPr>
          <w:rFonts w:cs="Arial"/>
          <w:b/>
          <w:sz w:val="24"/>
          <w:szCs w:val="24"/>
        </w:rPr>
        <w:t xml:space="preserve"> </w:t>
      </w:r>
      <w:r w:rsidR="003048A7" w:rsidRPr="003048A7">
        <w:rPr>
          <w:rFonts w:cs="Arial"/>
          <w:bCs/>
          <w:sz w:val="24"/>
          <w:szCs w:val="24"/>
        </w:rPr>
        <w:t>No new business</w:t>
      </w:r>
    </w:p>
    <w:p w14:paraId="418C38B7" w14:textId="77777777" w:rsidR="00B0374C" w:rsidRDefault="00B0374C" w:rsidP="00B0374C">
      <w:pPr>
        <w:rPr>
          <w:rFonts w:cs="Arial"/>
          <w:sz w:val="24"/>
          <w:szCs w:val="24"/>
        </w:rPr>
      </w:pPr>
    </w:p>
    <w:p w14:paraId="3B68916F" w14:textId="7FF11DC3" w:rsidR="00B0374C" w:rsidRPr="00EA7D12" w:rsidRDefault="00B0374C" w:rsidP="00B0374C">
      <w:pPr>
        <w:rPr>
          <w:rFonts w:cs="Arial"/>
          <w:sz w:val="24"/>
          <w:szCs w:val="24"/>
        </w:rPr>
      </w:pPr>
      <w:r w:rsidRPr="00F657B4">
        <w:rPr>
          <w:rFonts w:cs="Arial"/>
          <w:sz w:val="24"/>
          <w:szCs w:val="24"/>
        </w:rPr>
        <w:t>The meeting ended at 1:</w:t>
      </w:r>
      <w:r>
        <w:rPr>
          <w:rFonts w:cs="Arial"/>
          <w:sz w:val="24"/>
          <w:szCs w:val="24"/>
        </w:rPr>
        <w:t>4</w:t>
      </w:r>
      <w:r w:rsidR="003048A7">
        <w:rPr>
          <w:rFonts w:cs="Arial"/>
          <w:sz w:val="24"/>
          <w:szCs w:val="24"/>
        </w:rPr>
        <w:t>0</w:t>
      </w:r>
      <w:r w:rsidRPr="00F657B4">
        <w:rPr>
          <w:rFonts w:cs="Arial"/>
          <w:sz w:val="24"/>
          <w:szCs w:val="24"/>
        </w:rPr>
        <w:t xml:space="preserve"> pm</w:t>
      </w:r>
      <w:r w:rsidRPr="00EA7D12">
        <w:rPr>
          <w:rFonts w:cs="Arial"/>
          <w:sz w:val="24"/>
          <w:szCs w:val="24"/>
        </w:rPr>
        <w:tab/>
      </w:r>
      <w:r w:rsidRPr="00EA7D12">
        <w:rPr>
          <w:rFonts w:cs="Arial"/>
          <w:sz w:val="24"/>
          <w:szCs w:val="24"/>
        </w:rPr>
        <w:tab/>
      </w:r>
      <w:r w:rsidRPr="00EA7D12">
        <w:rPr>
          <w:rFonts w:cs="Arial"/>
          <w:sz w:val="24"/>
          <w:szCs w:val="24"/>
        </w:rPr>
        <w:tab/>
      </w:r>
      <w:r w:rsidRPr="00EA7D12">
        <w:rPr>
          <w:rFonts w:cs="Arial"/>
          <w:sz w:val="24"/>
          <w:szCs w:val="24"/>
        </w:rPr>
        <w:tab/>
      </w:r>
      <w:r w:rsidRPr="00EA7D12">
        <w:rPr>
          <w:rFonts w:cs="Arial"/>
          <w:sz w:val="24"/>
          <w:szCs w:val="24"/>
        </w:rPr>
        <w:tab/>
      </w:r>
      <w:r w:rsidRPr="00EA7D12">
        <w:rPr>
          <w:rFonts w:cs="Arial"/>
          <w:sz w:val="24"/>
          <w:szCs w:val="24"/>
        </w:rPr>
        <w:tab/>
      </w:r>
    </w:p>
    <w:p w14:paraId="59388053" w14:textId="5CB9B6E7" w:rsidR="00B0374C" w:rsidRPr="00EA7D12" w:rsidRDefault="00B0374C" w:rsidP="00B0374C">
      <w:pPr>
        <w:rPr>
          <w:rFonts w:cs="Arial"/>
          <w:sz w:val="24"/>
          <w:szCs w:val="24"/>
        </w:rPr>
      </w:pPr>
      <w:r w:rsidRPr="00EA7D12">
        <w:rPr>
          <w:rFonts w:cs="Arial"/>
          <w:sz w:val="24"/>
          <w:szCs w:val="24"/>
        </w:rPr>
        <w:t>The next Safety Committee</w:t>
      </w:r>
      <w:r>
        <w:rPr>
          <w:rFonts w:cs="Arial"/>
          <w:sz w:val="24"/>
          <w:szCs w:val="24"/>
        </w:rPr>
        <w:t xml:space="preserve"> </w:t>
      </w:r>
      <w:r w:rsidRPr="00EA7D12">
        <w:rPr>
          <w:rFonts w:cs="Arial"/>
          <w:sz w:val="24"/>
          <w:szCs w:val="24"/>
        </w:rPr>
        <w:t>meeting will take pl</w:t>
      </w:r>
      <w:r>
        <w:rPr>
          <w:rFonts w:cs="Arial"/>
          <w:sz w:val="24"/>
          <w:szCs w:val="24"/>
        </w:rPr>
        <w:t xml:space="preserve">ace via MS Teams </w:t>
      </w:r>
      <w:r w:rsidRPr="00EA7D12">
        <w:rPr>
          <w:rFonts w:cs="Arial"/>
          <w:sz w:val="24"/>
          <w:szCs w:val="24"/>
        </w:rPr>
        <w:t>o</w:t>
      </w:r>
      <w:r>
        <w:rPr>
          <w:rFonts w:cs="Arial"/>
          <w:sz w:val="24"/>
          <w:szCs w:val="24"/>
        </w:rPr>
        <w:t xml:space="preserve">n </w:t>
      </w:r>
      <w:r w:rsidR="003048A7">
        <w:rPr>
          <w:rFonts w:cs="Arial"/>
          <w:sz w:val="24"/>
          <w:szCs w:val="24"/>
        </w:rPr>
        <w:t>March 11</w:t>
      </w:r>
      <w:r w:rsidR="003048A7" w:rsidRPr="003048A7">
        <w:rPr>
          <w:rFonts w:cs="Arial"/>
          <w:sz w:val="24"/>
          <w:szCs w:val="24"/>
          <w:vertAlign w:val="superscript"/>
        </w:rPr>
        <w:t>th</w:t>
      </w:r>
      <w:r>
        <w:rPr>
          <w:rFonts w:cs="Arial"/>
          <w:sz w:val="24"/>
          <w:szCs w:val="24"/>
        </w:rPr>
        <w:t>, 2025.</w:t>
      </w:r>
    </w:p>
    <w:sectPr w:rsidR="00B0374C" w:rsidRPr="00EA7D12" w:rsidSect="00DC5BD5">
      <w:pgSz w:w="12240" w:h="15840" w:code="1"/>
      <w:pgMar w:top="720" w:right="1440" w:bottom="0" w:left="144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35D23C" w14:textId="77777777" w:rsidR="001B75C0" w:rsidRDefault="001B75C0" w:rsidP="00BA52DD">
      <w:pPr>
        <w:spacing w:after="0" w:line="240" w:lineRule="auto"/>
      </w:pPr>
      <w:r>
        <w:separator/>
      </w:r>
    </w:p>
  </w:endnote>
  <w:endnote w:type="continuationSeparator" w:id="0">
    <w:p w14:paraId="7430318A" w14:textId="77777777" w:rsidR="001B75C0" w:rsidRDefault="001B75C0" w:rsidP="00BA52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69BDBF" w14:textId="77777777" w:rsidR="001B75C0" w:rsidRDefault="001B75C0" w:rsidP="00BA52DD">
      <w:pPr>
        <w:spacing w:after="0" w:line="240" w:lineRule="auto"/>
      </w:pPr>
      <w:r>
        <w:separator/>
      </w:r>
    </w:p>
  </w:footnote>
  <w:footnote w:type="continuationSeparator" w:id="0">
    <w:p w14:paraId="25A57406" w14:textId="77777777" w:rsidR="001B75C0" w:rsidRDefault="001B75C0" w:rsidP="00BA52D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B363CF"/>
    <w:multiLevelType w:val="hybridMultilevel"/>
    <w:tmpl w:val="8102C666"/>
    <w:lvl w:ilvl="0" w:tplc="B9404060">
      <w:start w:val="1"/>
      <w:numFmt w:val="lowerLetter"/>
      <w:lvlText w:val="%1."/>
      <w:lvlJc w:val="left"/>
      <w:pPr>
        <w:ind w:left="1800" w:hanging="360"/>
      </w:pPr>
      <w:rPr>
        <w:rFonts w:asciiTheme="minorHAnsi" w:eastAsia="Times New Roman" w:hAnsiTheme="minorHAnsi" w:cs="Times New Roman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73700B3"/>
    <w:multiLevelType w:val="hybridMultilevel"/>
    <w:tmpl w:val="16C273D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394491"/>
    <w:multiLevelType w:val="hybridMultilevel"/>
    <w:tmpl w:val="674AE6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CA3EA8"/>
    <w:multiLevelType w:val="hybridMultilevel"/>
    <w:tmpl w:val="C4AC7E18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4" w15:restartNumberingAfterBreak="0">
    <w:nsid w:val="343D5513"/>
    <w:multiLevelType w:val="hybridMultilevel"/>
    <w:tmpl w:val="E62809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274692"/>
    <w:multiLevelType w:val="hybridMultilevel"/>
    <w:tmpl w:val="1CC4CD66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6" w15:restartNumberingAfterBreak="0">
    <w:nsid w:val="3D052B02"/>
    <w:multiLevelType w:val="hybridMultilevel"/>
    <w:tmpl w:val="16C273D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D7B56C0"/>
    <w:multiLevelType w:val="hybridMultilevel"/>
    <w:tmpl w:val="5C9C4F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7D6BF4"/>
    <w:multiLevelType w:val="hybridMultilevel"/>
    <w:tmpl w:val="9B4C495C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C162A41"/>
    <w:multiLevelType w:val="hybridMultilevel"/>
    <w:tmpl w:val="6D5603CE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F14781F"/>
    <w:multiLevelType w:val="hybridMultilevel"/>
    <w:tmpl w:val="22EE5440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4F245782"/>
    <w:multiLevelType w:val="hybridMultilevel"/>
    <w:tmpl w:val="9B488B8A"/>
    <w:lvl w:ilvl="0" w:tplc="04090001">
      <w:start w:val="1"/>
      <w:numFmt w:val="bullet"/>
      <w:lvlText w:val=""/>
      <w:lvlJc w:val="left"/>
      <w:pPr>
        <w:ind w:left="220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9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65" w:hanging="360"/>
      </w:pPr>
      <w:rPr>
        <w:rFonts w:ascii="Wingdings" w:hAnsi="Wingdings" w:hint="default"/>
      </w:rPr>
    </w:lvl>
  </w:abstractNum>
  <w:abstractNum w:abstractNumId="12" w15:restartNumberingAfterBreak="0">
    <w:nsid w:val="517B2E37"/>
    <w:multiLevelType w:val="hybridMultilevel"/>
    <w:tmpl w:val="7D9C3B60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 w15:restartNumberingAfterBreak="0">
    <w:nsid w:val="52153E2E"/>
    <w:multiLevelType w:val="hybridMultilevel"/>
    <w:tmpl w:val="FD986A3E"/>
    <w:lvl w:ilvl="0" w:tplc="770C8B06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 w15:restartNumberingAfterBreak="0">
    <w:nsid w:val="59305186"/>
    <w:multiLevelType w:val="hybridMultilevel"/>
    <w:tmpl w:val="519C28EA"/>
    <w:lvl w:ilvl="0" w:tplc="06AE8908">
      <w:start w:val="1"/>
      <w:numFmt w:val="decimal"/>
      <w:lvlText w:val="%1."/>
      <w:lvlJc w:val="left"/>
      <w:pPr>
        <w:ind w:left="450" w:hanging="360"/>
      </w:pPr>
      <w:rPr>
        <w:rFonts w:asciiTheme="minorHAnsi" w:eastAsia="Times New Roman" w:hAnsiTheme="minorHAnsi"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A37349F"/>
    <w:multiLevelType w:val="hybridMultilevel"/>
    <w:tmpl w:val="BC10607A"/>
    <w:lvl w:ilvl="0" w:tplc="D954235A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 w15:restartNumberingAfterBreak="0">
    <w:nsid w:val="5C3362CE"/>
    <w:multiLevelType w:val="hybridMultilevel"/>
    <w:tmpl w:val="16C273D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D1D7A7F"/>
    <w:multiLevelType w:val="hybridMultilevel"/>
    <w:tmpl w:val="065C70AE"/>
    <w:lvl w:ilvl="0" w:tplc="3F1A5CAC">
      <w:start w:val="1"/>
      <w:numFmt w:val="upperLetter"/>
      <w:lvlText w:val="%1."/>
      <w:lvlJc w:val="left"/>
      <w:pPr>
        <w:ind w:left="1800" w:hanging="360"/>
      </w:pPr>
      <w:rPr>
        <w:rFonts w:ascii="Calibri" w:eastAsia="Times New Roman" w:hAnsi="Calibri" w:cs="Times New Roman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8" w15:restartNumberingAfterBreak="0">
    <w:nsid w:val="5E51228E"/>
    <w:multiLevelType w:val="hybridMultilevel"/>
    <w:tmpl w:val="C78CE25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15A01EB"/>
    <w:multiLevelType w:val="hybridMultilevel"/>
    <w:tmpl w:val="9B687822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 w15:restartNumberingAfterBreak="0">
    <w:nsid w:val="634C2EC6"/>
    <w:multiLevelType w:val="hybridMultilevel"/>
    <w:tmpl w:val="EE68A61E"/>
    <w:lvl w:ilvl="0" w:tplc="792E7A14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3D520A6"/>
    <w:multiLevelType w:val="hybridMultilevel"/>
    <w:tmpl w:val="89A882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45B3043"/>
    <w:multiLevelType w:val="hybridMultilevel"/>
    <w:tmpl w:val="73CCC0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BE543F6"/>
    <w:multiLevelType w:val="hybridMultilevel"/>
    <w:tmpl w:val="D59C7C92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4" w15:restartNumberingAfterBreak="0">
    <w:nsid w:val="7F692F1B"/>
    <w:multiLevelType w:val="hybridMultilevel"/>
    <w:tmpl w:val="13AC02E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075278710">
    <w:abstractNumId w:val="19"/>
  </w:num>
  <w:num w:numId="2" w16cid:durableId="1399789032">
    <w:abstractNumId w:val="17"/>
  </w:num>
  <w:num w:numId="3" w16cid:durableId="2116779950">
    <w:abstractNumId w:val="13"/>
  </w:num>
  <w:num w:numId="4" w16cid:durableId="159856011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843737233">
    <w:abstractNumId w:val="23"/>
  </w:num>
  <w:num w:numId="6" w16cid:durableId="702903926">
    <w:abstractNumId w:val="12"/>
  </w:num>
  <w:num w:numId="7" w16cid:durableId="961495556">
    <w:abstractNumId w:val="15"/>
  </w:num>
  <w:num w:numId="8" w16cid:durableId="932859266">
    <w:abstractNumId w:val="0"/>
  </w:num>
  <w:num w:numId="9" w16cid:durableId="46884360">
    <w:abstractNumId w:val="14"/>
  </w:num>
  <w:num w:numId="10" w16cid:durableId="1418863130">
    <w:abstractNumId w:val="3"/>
  </w:num>
  <w:num w:numId="11" w16cid:durableId="311451294">
    <w:abstractNumId w:val="22"/>
  </w:num>
  <w:num w:numId="12" w16cid:durableId="1094788697">
    <w:abstractNumId w:val="10"/>
  </w:num>
  <w:num w:numId="13" w16cid:durableId="540938593">
    <w:abstractNumId w:val="11"/>
  </w:num>
  <w:num w:numId="14" w16cid:durableId="459422041">
    <w:abstractNumId w:val="5"/>
  </w:num>
  <w:num w:numId="15" w16cid:durableId="470027918">
    <w:abstractNumId w:val="7"/>
  </w:num>
  <w:num w:numId="16" w16cid:durableId="1238129578">
    <w:abstractNumId w:val="1"/>
  </w:num>
  <w:num w:numId="17" w16cid:durableId="1811360289">
    <w:abstractNumId w:val="9"/>
  </w:num>
  <w:num w:numId="18" w16cid:durableId="1124036525">
    <w:abstractNumId w:val="2"/>
  </w:num>
  <w:num w:numId="19" w16cid:durableId="631129714">
    <w:abstractNumId w:val="8"/>
  </w:num>
  <w:num w:numId="20" w16cid:durableId="1801260280">
    <w:abstractNumId w:val="18"/>
  </w:num>
  <w:num w:numId="21" w16cid:durableId="1052271818">
    <w:abstractNumId w:val="21"/>
  </w:num>
  <w:num w:numId="22" w16cid:durableId="2007584803">
    <w:abstractNumId w:val="4"/>
  </w:num>
  <w:num w:numId="23" w16cid:durableId="1476529628">
    <w:abstractNumId w:val="6"/>
  </w:num>
  <w:num w:numId="24" w16cid:durableId="869419529">
    <w:abstractNumId w:val="16"/>
  </w:num>
  <w:num w:numId="25" w16cid:durableId="836766718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59A4"/>
    <w:rsid w:val="000227E1"/>
    <w:rsid w:val="00024AAE"/>
    <w:rsid w:val="00026954"/>
    <w:rsid w:val="00031229"/>
    <w:rsid w:val="00031BBB"/>
    <w:rsid w:val="000362A0"/>
    <w:rsid w:val="0004125C"/>
    <w:rsid w:val="00044129"/>
    <w:rsid w:val="00046F26"/>
    <w:rsid w:val="000656C1"/>
    <w:rsid w:val="00067C86"/>
    <w:rsid w:val="00081632"/>
    <w:rsid w:val="00087F4D"/>
    <w:rsid w:val="00090296"/>
    <w:rsid w:val="0009276C"/>
    <w:rsid w:val="000A1607"/>
    <w:rsid w:val="000A512F"/>
    <w:rsid w:val="000A59C3"/>
    <w:rsid w:val="000A6EA1"/>
    <w:rsid w:val="000B5554"/>
    <w:rsid w:val="000D05FD"/>
    <w:rsid w:val="000D07CF"/>
    <w:rsid w:val="000D1FD8"/>
    <w:rsid w:val="000D3428"/>
    <w:rsid w:val="000E09E2"/>
    <w:rsid w:val="000F14A6"/>
    <w:rsid w:val="000F4E30"/>
    <w:rsid w:val="00102AC8"/>
    <w:rsid w:val="00113202"/>
    <w:rsid w:val="00117B43"/>
    <w:rsid w:val="001221F8"/>
    <w:rsid w:val="00123072"/>
    <w:rsid w:val="00124726"/>
    <w:rsid w:val="001248EC"/>
    <w:rsid w:val="00125EAD"/>
    <w:rsid w:val="00133104"/>
    <w:rsid w:val="00143517"/>
    <w:rsid w:val="001447A0"/>
    <w:rsid w:val="00144BE3"/>
    <w:rsid w:val="001456E3"/>
    <w:rsid w:val="00145AE0"/>
    <w:rsid w:val="001568ED"/>
    <w:rsid w:val="00161C75"/>
    <w:rsid w:val="00163123"/>
    <w:rsid w:val="00165159"/>
    <w:rsid w:val="001712B3"/>
    <w:rsid w:val="0017247B"/>
    <w:rsid w:val="001936D8"/>
    <w:rsid w:val="001B0722"/>
    <w:rsid w:val="001B573B"/>
    <w:rsid w:val="001B75C0"/>
    <w:rsid w:val="001C05E1"/>
    <w:rsid w:val="001C4621"/>
    <w:rsid w:val="001C4FBC"/>
    <w:rsid w:val="001D15A2"/>
    <w:rsid w:val="001D3254"/>
    <w:rsid w:val="001D6578"/>
    <w:rsid w:val="001F08E0"/>
    <w:rsid w:val="001F3898"/>
    <w:rsid w:val="001F5C16"/>
    <w:rsid w:val="002026D8"/>
    <w:rsid w:val="00207432"/>
    <w:rsid w:val="0023040A"/>
    <w:rsid w:val="0024312C"/>
    <w:rsid w:val="00246C5C"/>
    <w:rsid w:val="00261BB3"/>
    <w:rsid w:val="00265416"/>
    <w:rsid w:val="00283B9D"/>
    <w:rsid w:val="002936D6"/>
    <w:rsid w:val="002A71D1"/>
    <w:rsid w:val="002B0BAF"/>
    <w:rsid w:val="002B2897"/>
    <w:rsid w:val="002B5C4B"/>
    <w:rsid w:val="002C54B5"/>
    <w:rsid w:val="002C70A4"/>
    <w:rsid w:val="002E6B82"/>
    <w:rsid w:val="002E70B0"/>
    <w:rsid w:val="002E7137"/>
    <w:rsid w:val="002F01B4"/>
    <w:rsid w:val="002F20B5"/>
    <w:rsid w:val="003007C3"/>
    <w:rsid w:val="0030437C"/>
    <w:rsid w:val="003048A7"/>
    <w:rsid w:val="0030631C"/>
    <w:rsid w:val="00310636"/>
    <w:rsid w:val="0032308D"/>
    <w:rsid w:val="003314A2"/>
    <w:rsid w:val="00340E94"/>
    <w:rsid w:val="003512DF"/>
    <w:rsid w:val="00352B6D"/>
    <w:rsid w:val="00352D38"/>
    <w:rsid w:val="0036017E"/>
    <w:rsid w:val="003646E7"/>
    <w:rsid w:val="00365607"/>
    <w:rsid w:val="00371BE8"/>
    <w:rsid w:val="00376AA6"/>
    <w:rsid w:val="00385AE9"/>
    <w:rsid w:val="00386277"/>
    <w:rsid w:val="00392F96"/>
    <w:rsid w:val="00397662"/>
    <w:rsid w:val="003A0B54"/>
    <w:rsid w:val="003A677F"/>
    <w:rsid w:val="003B17AF"/>
    <w:rsid w:val="003B61D1"/>
    <w:rsid w:val="003D43DA"/>
    <w:rsid w:val="003E2390"/>
    <w:rsid w:val="003F0CE3"/>
    <w:rsid w:val="003F3B27"/>
    <w:rsid w:val="003F5A4B"/>
    <w:rsid w:val="003F7A4C"/>
    <w:rsid w:val="00411780"/>
    <w:rsid w:val="00411DC4"/>
    <w:rsid w:val="00421299"/>
    <w:rsid w:val="004401A3"/>
    <w:rsid w:val="00450E97"/>
    <w:rsid w:val="0045107C"/>
    <w:rsid w:val="00473370"/>
    <w:rsid w:val="004775A6"/>
    <w:rsid w:val="0048279B"/>
    <w:rsid w:val="00484B2C"/>
    <w:rsid w:val="00487D07"/>
    <w:rsid w:val="00490055"/>
    <w:rsid w:val="0049385E"/>
    <w:rsid w:val="00496959"/>
    <w:rsid w:val="004A59A4"/>
    <w:rsid w:val="004A6A55"/>
    <w:rsid w:val="004B2BAD"/>
    <w:rsid w:val="004B7A60"/>
    <w:rsid w:val="004D2EF5"/>
    <w:rsid w:val="004D4EB9"/>
    <w:rsid w:val="004D630E"/>
    <w:rsid w:val="004E45FC"/>
    <w:rsid w:val="004E7AB2"/>
    <w:rsid w:val="004F2D49"/>
    <w:rsid w:val="004F2F4A"/>
    <w:rsid w:val="004F7CEC"/>
    <w:rsid w:val="00501F0A"/>
    <w:rsid w:val="0050766A"/>
    <w:rsid w:val="005152FA"/>
    <w:rsid w:val="00520F8F"/>
    <w:rsid w:val="005427FA"/>
    <w:rsid w:val="00545460"/>
    <w:rsid w:val="00550F2A"/>
    <w:rsid w:val="0055166C"/>
    <w:rsid w:val="00552B49"/>
    <w:rsid w:val="00554604"/>
    <w:rsid w:val="00566540"/>
    <w:rsid w:val="00566E99"/>
    <w:rsid w:val="0058660E"/>
    <w:rsid w:val="005877E1"/>
    <w:rsid w:val="005A4631"/>
    <w:rsid w:val="005A6C9B"/>
    <w:rsid w:val="005B355E"/>
    <w:rsid w:val="005B4F4D"/>
    <w:rsid w:val="005B4FE0"/>
    <w:rsid w:val="005B5778"/>
    <w:rsid w:val="005D30EC"/>
    <w:rsid w:val="005D5826"/>
    <w:rsid w:val="005E4AAF"/>
    <w:rsid w:val="005F52FF"/>
    <w:rsid w:val="00600D93"/>
    <w:rsid w:val="0060231D"/>
    <w:rsid w:val="006072F3"/>
    <w:rsid w:val="00621641"/>
    <w:rsid w:val="00621CB2"/>
    <w:rsid w:val="00625D67"/>
    <w:rsid w:val="0063605A"/>
    <w:rsid w:val="00644375"/>
    <w:rsid w:val="00644D1B"/>
    <w:rsid w:val="00646CD7"/>
    <w:rsid w:val="0064702A"/>
    <w:rsid w:val="006538DB"/>
    <w:rsid w:val="006614FB"/>
    <w:rsid w:val="006751B0"/>
    <w:rsid w:val="00680FE2"/>
    <w:rsid w:val="00685662"/>
    <w:rsid w:val="00685E86"/>
    <w:rsid w:val="00693F59"/>
    <w:rsid w:val="006A11AE"/>
    <w:rsid w:val="006B33B5"/>
    <w:rsid w:val="006B7C6A"/>
    <w:rsid w:val="006D0F62"/>
    <w:rsid w:val="006D530F"/>
    <w:rsid w:val="006D578C"/>
    <w:rsid w:val="006E5381"/>
    <w:rsid w:val="006E7E55"/>
    <w:rsid w:val="006F4E6E"/>
    <w:rsid w:val="00700BE3"/>
    <w:rsid w:val="00710040"/>
    <w:rsid w:val="007178CA"/>
    <w:rsid w:val="00720411"/>
    <w:rsid w:val="00722941"/>
    <w:rsid w:val="007331BC"/>
    <w:rsid w:val="00736F9B"/>
    <w:rsid w:val="00740465"/>
    <w:rsid w:val="007414B7"/>
    <w:rsid w:val="00743561"/>
    <w:rsid w:val="00743A91"/>
    <w:rsid w:val="007458BA"/>
    <w:rsid w:val="007477A9"/>
    <w:rsid w:val="00751330"/>
    <w:rsid w:val="0075291B"/>
    <w:rsid w:val="00765338"/>
    <w:rsid w:val="00770FF3"/>
    <w:rsid w:val="00771A69"/>
    <w:rsid w:val="00771AB2"/>
    <w:rsid w:val="00785DF8"/>
    <w:rsid w:val="00795DF7"/>
    <w:rsid w:val="007A056B"/>
    <w:rsid w:val="007A50E2"/>
    <w:rsid w:val="007C28FA"/>
    <w:rsid w:val="007C3354"/>
    <w:rsid w:val="007C50EA"/>
    <w:rsid w:val="007C5C24"/>
    <w:rsid w:val="007C617C"/>
    <w:rsid w:val="007D0805"/>
    <w:rsid w:val="007D7AD8"/>
    <w:rsid w:val="007E336F"/>
    <w:rsid w:val="007E634A"/>
    <w:rsid w:val="007F0721"/>
    <w:rsid w:val="007F2DF7"/>
    <w:rsid w:val="007F38FD"/>
    <w:rsid w:val="0080071F"/>
    <w:rsid w:val="00802C3E"/>
    <w:rsid w:val="00803107"/>
    <w:rsid w:val="008127D0"/>
    <w:rsid w:val="0081433A"/>
    <w:rsid w:val="0082216B"/>
    <w:rsid w:val="008318E9"/>
    <w:rsid w:val="0084187B"/>
    <w:rsid w:val="008424D3"/>
    <w:rsid w:val="008438DC"/>
    <w:rsid w:val="00847DE7"/>
    <w:rsid w:val="00855AF9"/>
    <w:rsid w:val="00863BB1"/>
    <w:rsid w:val="00871BC2"/>
    <w:rsid w:val="00873E9D"/>
    <w:rsid w:val="00887832"/>
    <w:rsid w:val="008901CB"/>
    <w:rsid w:val="00891DDA"/>
    <w:rsid w:val="008965EC"/>
    <w:rsid w:val="00896655"/>
    <w:rsid w:val="008A52EB"/>
    <w:rsid w:val="008A5919"/>
    <w:rsid w:val="008A635D"/>
    <w:rsid w:val="008A64A6"/>
    <w:rsid w:val="008A6A12"/>
    <w:rsid w:val="008B1F90"/>
    <w:rsid w:val="008B58E3"/>
    <w:rsid w:val="008B5F6B"/>
    <w:rsid w:val="008C55A2"/>
    <w:rsid w:val="008D3153"/>
    <w:rsid w:val="008E731E"/>
    <w:rsid w:val="008F2648"/>
    <w:rsid w:val="00903B8F"/>
    <w:rsid w:val="00922A01"/>
    <w:rsid w:val="0092364D"/>
    <w:rsid w:val="00931B01"/>
    <w:rsid w:val="00941B41"/>
    <w:rsid w:val="009517EA"/>
    <w:rsid w:val="0095570B"/>
    <w:rsid w:val="00966F6A"/>
    <w:rsid w:val="009732BE"/>
    <w:rsid w:val="00973C99"/>
    <w:rsid w:val="00997346"/>
    <w:rsid w:val="009A7DC7"/>
    <w:rsid w:val="009C2245"/>
    <w:rsid w:val="009C730A"/>
    <w:rsid w:val="009D5F92"/>
    <w:rsid w:val="009E1677"/>
    <w:rsid w:val="009E5415"/>
    <w:rsid w:val="009F168E"/>
    <w:rsid w:val="00A0317F"/>
    <w:rsid w:val="00A15503"/>
    <w:rsid w:val="00A17104"/>
    <w:rsid w:val="00A17684"/>
    <w:rsid w:val="00A2479D"/>
    <w:rsid w:val="00A25082"/>
    <w:rsid w:val="00A260DE"/>
    <w:rsid w:val="00A2731A"/>
    <w:rsid w:val="00A3120A"/>
    <w:rsid w:val="00A341DB"/>
    <w:rsid w:val="00A470F6"/>
    <w:rsid w:val="00A51213"/>
    <w:rsid w:val="00A6384B"/>
    <w:rsid w:val="00A70AE0"/>
    <w:rsid w:val="00A83835"/>
    <w:rsid w:val="00A86451"/>
    <w:rsid w:val="00A90FD3"/>
    <w:rsid w:val="00A941B1"/>
    <w:rsid w:val="00AB6018"/>
    <w:rsid w:val="00AB6231"/>
    <w:rsid w:val="00AC0670"/>
    <w:rsid w:val="00AD302D"/>
    <w:rsid w:val="00AE1824"/>
    <w:rsid w:val="00AE2508"/>
    <w:rsid w:val="00AE341E"/>
    <w:rsid w:val="00AE3898"/>
    <w:rsid w:val="00AF61AA"/>
    <w:rsid w:val="00AF699C"/>
    <w:rsid w:val="00AF69A2"/>
    <w:rsid w:val="00B01330"/>
    <w:rsid w:val="00B0374C"/>
    <w:rsid w:val="00B04361"/>
    <w:rsid w:val="00B04740"/>
    <w:rsid w:val="00B068B9"/>
    <w:rsid w:val="00B078EC"/>
    <w:rsid w:val="00B07EAE"/>
    <w:rsid w:val="00B15233"/>
    <w:rsid w:val="00B225F5"/>
    <w:rsid w:val="00B4004C"/>
    <w:rsid w:val="00B44E95"/>
    <w:rsid w:val="00B51B57"/>
    <w:rsid w:val="00B526B7"/>
    <w:rsid w:val="00B5333F"/>
    <w:rsid w:val="00B5431A"/>
    <w:rsid w:val="00B55BC4"/>
    <w:rsid w:val="00B62099"/>
    <w:rsid w:val="00B74714"/>
    <w:rsid w:val="00B80CC1"/>
    <w:rsid w:val="00B81F1F"/>
    <w:rsid w:val="00B85CEC"/>
    <w:rsid w:val="00B96B3B"/>
    <w:rsid w:val="00BA1602"/>
    <w:rsid w:val="00BA248D"/>
    <w:rsid w:val="00BA52DD"/>
    <w:rsid w:val="00BA680A"/>
    <w:rsid w:val="00BB1856"/>
    <w:rsid w:val="00BC3477"/>
    <w:rsid w:val="00BC43FC"/>
    <w:rsid w:val="00BD0019"/>
    <w:rsid w:val="00BE35EC"/>
    <w:rsid w:val="00BE4F63"/>
    <w:rsid w:val="00BF13B9"/>
    <w:rsid w:val="00BF19BA"/>
    <w:rsid w:val="00BF4B42"/>
    <w:rsid w:val="00BF4D0E"/>
    <w:rsid w:val="00BF6D11"/>
    <w:rsid w:val="00C02CFB"/>
    <w:rsid w:val="00C03BEE"/>
    <w:rsid w:val="00C04B9A"/>
    <w:rsid w:val="00C04DAB"/>
    <w:rsid w:val="00C05E61"/>
    <w:rsid w:val="00C104FE"/>
    <w:rsid w:val="00C13D5D"/>
    <w:rsid w:val="00C15541"/>
    <w:rsid w:val="00C20063"/>
    <w:rsid w:val="00C201D0"/>
    <w:rsid w:val="00C2436B"/>
    <w:rsid w:val="00C32CBA"/>
    <w:rsid w:val="00C3544E"/>
    <w:rsid w:val="00C43906"/>
    <w:rsid w:val="00C514D9"/>
    <w:rsid w:val="00C6390E"/>
    <w:rsid w:val="00C675BE"/>
    <w:rsid w:val="00C71674"/>
    <w:rsid w:val="00C818E0"/>
    <w:rsid w:val="00C81B49"/>
    <w:rsid w:val="00C94871"/>
    <w:rsid w:val="00C96A8F"/>
    <w:rsid w:val="00CB0E42"/>
    <w:rsid w:val="00CB55A8"/>
    <w:rsid w:val="00CB7461"/>
    <w:rsid w:val="00CC0740"/>
    <w:rsid w:val="00CC45F6"/>
    <w:rsid w:val="00CD0B65"/>
    <w:rsid w:val="00CD17C2"/>
    <w:rsid w:val="00CD678F"/>
    <w:rsid w:val="00CE361D"/>
    <w:rsid w:val="00CF501B"/>
    <w:rsid w:val="00CF5B31"/>
    <w:rsid w:val="00D0422C"/>
    <w:rsid w:val="00D0603C"/>
    <w:rsid w:val="00D2099F"/>
    <w:rsid w:val="00D212AD"/>
    <w:rsid w:val="00D21863"/>
    <w:rsid w:val="00D238E0"/>
    <w:rsid w:val="00D553E1"/>
    <w:rsid w:val="00D616B9"/>
    <w:rsid w:val="00D72B6E"/>
    <w:rsid w:val="00D73E27"/>
    <w:rsid w:val="00D742EF"/>
    <w:rsid w:val="00D752DC"/>
    <w:rsid w:val="00D77157"/>
    <w:rsid w:val="00D83DF8"/>
    <w:rsid w:val="00D908DA"/>
    <w:rsid w:val="00DA1484"/>
    <w:rsid w:val="00DA2006"/>
    <w:rsid w:val="00DA2391"/>
    <w:rsid w:val="00DA3AC0"/>
    <w:rsid w:val="00DA4696"/>
    <w:rsid w:val="00DB2110"/>
    <w:rsid w:val="00DB61D2"/>
    <w:rsid w:val="00DC0FBE"/>
    <w:rsid w:val="00DC5BD5"/>
    <w:rsid w:val="00DC7FCF"/>
    <w:rsid w:val="00DD375B"/>
    <w:rsid w:val="00DF56F3"/>
    <w:rsid w:val="00DF5ED6"/>
    <w:rsid w:val="00DF6652"/>
    <w:rsid w:val="00E03023"/>
    <w:rsid w:val="00E07EC6"/>
    <w:rsid w:val="00E115F3"/>
    <w:rsid w:val="00E221E7"/>
    <w:rsid w:val="00E24F50"/>
    <w:rsid w:val="00E27A44"/>
    <w:rsid w:val="00E31293"/>
    <w:rsid w:val="00E32BE5"/>
    <w:rsid w:val="00E51EAB"/>
    <w:rsid w:val="00E530CD"/>
    <w:rsid w:val="00E56A7C"/>
    <w:rsid w:val="00E617CA"/>
    <w:rsid w:val="00E66284"/>
    <w:rsid w:val="00E666B4"/>
    <w:rsid w:val="00E72659"/>
    <w:rsid w:val="00E72F9D"/>
    <w:rsid w:val="00E90B33"/>
    <w:rsid w:val="00E93506"/>
    <w:rsid w:val="00E93A09"/>
    <w:rsid w:val="00EA2916"/>
    <w:rsid w:val="00EB2594"/>
    <w:rsid w:val="00EC766E"/>
    <w:rsid w:val="00ED0586"/>
    <w:rsid w:val="00ED1AD3"/>
    <w:rsid w:val="00ED4172"/>
    <w:rsid w:val="00EF1FCD"/>
    <w:rsid w:val="00EF39DD"/>
    <w:rsid w:val="00F0111C"/>
    <w:rsid w:val="00F16019"/>
    <w:rsid w:val="00F31F53"/>
    <w:rsid w:val="00F4657A"/>
    <w:rsid w:val="00F64DE9"/>
    <w:rsid w:val="00F70576"/>
    <w:rsid w:val="00F70DF3"/>
    <w:rsid w:val="00F714B7"/>
    <w:rsid w:val="00F73543"/>
    <w:rsid w:val="00F739CA"/>
    <w:rsid w:val="00F77BB5"/>
    <w:rsid w:val="00F81CEB"/>
    <w:rsid w:val="00F848BF"/>
    <w:rsid w:val="00F90587"/>
    <w:rsid w:val="00F954C0"/>
    <w:rsid w:val="00FA2EE7"/>
    <w:rsid w:val="00FB1AD7"/>
    <w:rsid w:val="00FB5BB2"/>
    <w:rsid w:val="00FE4372"/>
    <w:rsid w:val="00FE4BEA"/>
    <w:rsid w:val="00FF53F7"/>
    <w:rsid w:val="00FF573C"/>
    <w:rsid w:val="03B66DAF"/>
    <w:rsid w:val="06EB7220"/>
    <w:rsid w:val="07C55B5A"/>
    <w:rsid w:val="0885E5FC"/>
    <w:rsid w:val="0C158B80"/>
    <w:rsid w:val="0CEC72B5"/>
    <w:rsid w:val="0D5A0EDF"/>
    <w:rsid w:val="22BAA1FD"/>
    <w:rsid w:val="234FA648"/>
    <w:rsid w:val="272F6413"/>
    <w:rsid w:val="2B0148E2"/>
    <w:rsid w:val="2F511A8D"/>
    <w:rsid w:val="3093DD5C"/>
    <w:rsid w:val="35914F65"/>
    <w:rsid w:val="35C43800"/>
    <w:rsid w:val="361EDA2F"/>
    <w:rsid w:val="36F94AE8"/>
    <w:rsid w:val="3996D54D"/>
    <w:rsid w:val="3D5A9854"/>
    <w:rsid w:val="3D99EC81"/>
    <w:rsid w:val="3E8571EE"/>
    <w:rsid w:val="3FBA9DBD"/>
    <w:rsid w:val="427B9E79"/>
    <w:rsid w:val="42C724DD"/>
    <w:rsid w:val="4371BB0F"/>
    <w:rsid w:val="4871FA66"/>
    <w:rsid w:val="4B7ECAC9"/>
    <w:rsid w:val="509C367E"/>
    <w:rsid w:val="51B10B59"/>
    <w:rsid w:val="51DD8864"/>
    <w:rsid w:val="52754E47"/>
    <w:rsid w:val="53514692"/>
    <w:rsid w:val="5773032C"/>
    <w:rsid w:val="59581996"/>
    <w:rsid w:val="5BFD6ED1"/>
    <w:rsid w:val="5D3D8D54"/>
    <w:rsid w:val="623FE0A6"/>
    <w:rsid w:val="632DB5AA"/>
    <w:rsid w:val="64CBFAE1"/>
    <w:rsid w:val="65D1D589"/>
    <w:rsid w:val="693067AB"/>
    <w:rsid w:val="6ACE981A"/>
    <w:rsid w:val="6B4607C8"/>
    <w:rsid w:val="6E88F581"/>
    <w:rsid w:val="77CEBC74"/>
    <w:rsid w:val="78471A57"/>
    <w:rsid w:val="7B27542A"/>
    <w:rsid w:val="7F9BCD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4919AA3"/>
  <w15:docId w15:val="{8D7DE361-EA51-446F-B7C2-8F9937901C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63BB1"/>
    <w:pPr>
      <w:spacing w:after="140" w:line="283" w:lineRule="auto"/>
    </w:pPr>
    <w:rPr>
      <w:rFonts w:ascii="Arial" w:eastAsia="Times New Roman" w:hAnsi="Arial"/>
      <w:color w:val="000000" w:themeColor="text1"/>
      <w:kern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D21863"/>
    <w:pPr>
      <w:spacing w:after="0" w:line="240" w:lineRule="auto"/>
      <w:ind w:left="720"/>
      <w:contextualSpacing/>
    </w:pPr>
    <w:rPr>
      <w:rFonts w:ascii="Calibri" w:eastAsia="Calibri" w:hAnsi="Calibri"/>
      <w:color w:val="auto"/>
      <w:kern w:val="0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B5F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B5F6B"/>
    <w:rPr>
      <w:rFonts w:ascii="Tahoma" w:eastAsia="Times New Roman" w:hAnsi="Tahoma" w:cs="Tahoma"/>
      <w:color w:val="008000"/>
      <w:kern w:val="28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922A01"/>
    <w:pPr>
      <w:spacing w:after="0" w:line="240" w:lineRule="auto"/>
    </w:pPr>
    <w:rPr>
      <w:rFonts w:ascii="Calibri" w:eastAsiaTheme="minorHAnsi" w:hAnsi="Calibri" w:cs="Calibri"/>
      <w:color w:val="auto"/>
      <w:kern w:val="0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BA52D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A52DD"/>
    <w:rPr>
      <w:rFonts w:ascii="Arial" w:eastAsia="Times New Roman" w:hAnsi="Arial"/>
      <w:color w:val="000000" w:themeColor="text1"/>
      <w:kern w:val="28"/>
    </w:rPr>
  </w:style>
  <w:style w:type="paragraph" w:styleId="Footer">
    <w:name w:val="footer"/>
    <w:basedOn w:val="Normal"/>
    <w:link w:val="FooterChar"/>
    <w:uiPriority w:val="99"/>
    <w:unhideWhenUsed/>
    <w:rsid w:val="00BA52D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A52DD"/>
    <w:rPr>
      <w:rFonts w:ascii="Arial" w:eastAsia="Times New Roman" w:hAnsi="Arial"/>
      <w:color w:val="000000" w:themeColor="text1"/>
      <w:kern w:val="28"/>
    </w:rPr>
  </w:style>
  <w:style w:type="paragraph" w:styleId="NoSpacing">
    <w:name w:val="No Spacing"/>
    <w:uiPriority w:val="1"/>
    <w:qFormat/>
    <w:rsid w:val="00973C99"/>
    <w:rPr>
      <w:rFonts w:asciiTheme="minorHAnsi" w:eastAsia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57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0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37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5597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8694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1953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2090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27497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23234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75119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795140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118364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050784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395251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867952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5416367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4714044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2999361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1861293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4292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18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6130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4234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1485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8054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9322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3287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95305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83907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868474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639643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79247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003765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4409648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8036091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9265924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1762936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1912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34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1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9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03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2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2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5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0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93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19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1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loeffle\AppData\Local\Chemistry%20Add-in%20for%20Word\Chemistry%20Gallery\Chem4Word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755e905-efa5-4978-a8ee-1724e0707a52" xsi:nil="true"/>
    <lcf76f155ced4ddcb4097134ff3c332f xmlns="300b5f56-25b6-46a7-9064-9469d13eb2e5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60B888A09B7C449A3F34E5875F5C09D" ma:contentTypeVersion="13" ma:contentTypeDescription="Create a new document." ma:contentTypeScope="" ma:versionID="5ec89cf82e9c41f3e6b448ef0f0ddbf2">
  <xsd:schema xmlns:xsd="http://www.w3.org/2001/XMLSchema" xmlns:xs="http://www.w3.org/2001/XMLSchema" xmlns:p="http://schemas.microsoft.com/office/2006/metadata/properties" xmlns:ns2="300b5f56-25b6-46a7-9064-9469d13eb2e5" xmlns:ns3="c755e905-efa5-4978-a8ee-1724e0707a52" targetNamespace="http://schemas.microsoft.com/office/2006/metadata/properties" ma:root="true" ma:fieldsID="691d34c498ef853838cf3ff8b779dd7e" ns2:_="" ns3:_="">
    <xsd:import namespace="300b5f56-25b6-46a7-9064-9469d13eb2e5"/>
    <xsd:import namespace="c755e905-efa5-4978-a8ee-1724e0707a5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0b5f56-25b6-46a7-9064-9469d13eb2e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229f12c4-b45e-4052-ae53-b3767de2d42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55e905-efa5-4978-a8ee-1724e0707a52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2d7e8a4a-4fef-45b5-aae8-a6685099776f}" ma:internalName="TaxCatchAll" ma:showField="CatchAllData" ma:web="c755e905-efa5-4978-a8ee-1724e0707a5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ControlsStorage xmlns="urn:schemas-microsoft-com.VSTO2008Demos.ControlsStorage">
  <Controls>AAEAAAD/////AQAAAAAAAAAMAgAAAEVDaGVtNFdvcmQuQ29yZSwgVmVyc2lvbj0xLjYuMC4wLCBDdWx0dXJlPW5ldXRyYWwsIFB1YmxpY0tleVRva2VuPW51bGwHAQAAAAABAAAAAAAAAAQgQ2hlbTRXb3JkLkNvcmUuQ29udHJvbFByb3BlcnRpZXMCAAAACw==</Controls>
</ControlsStorage>
</file>

<file path=customXml/itemProps1.xml><?xml version="1.0" encoding="utf-8"?>
<ds:datastoreItem xmlns:ds="http://schemas.openxmlformats.org/officeDocument/2006/customXml" ds:itemID="{672548EA-E03B-4423-B087-71B622C0A55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9593E5A-4D75-44BE-A065-DFC6E5243E1D}">
  <ds:schemaRefs>
    <ds:schemaRef ds:uri="http://schemas.microsoft.com/office/2006/metadata/properties"/>
    <ds:schemaRef ds:uri="http://schemas.microsoft.com/office/infopath/2007/PartnerControls"/>
    <ds:schemaRef ds:uri="c755e905-efa5-4978-a8ee-1724e0707a52"/>
    <ds:schemaRef ds:uri="300b5f56-25b6-46a7-9064-9469d13eb2e5"/>
  </ds:schemaRefs>
</ds:datastoreItem>
</file>

<file path=customXml/itemProps3.xml><?xml version="1.0" encoding="utf-8"?>
<ds:datastoreItem xmlns:ds="http://schemas.openxmlformats.org/officeDocument/2006/customXml" ds:itemID="{62823766-F7CF-4065-AE45-832DB8DECBA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00b5f56-25b6-46a7-9064-9469d13eb2e5"/>
    <ds:schemaRef ds:uri="c755e905-efa5-4978-a8ee-1724e0707a5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4057B78-FA4A-4578-B7B2-A94676891F9A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3823F30D-B355-4CB4-AD8D-86293D6C9712}">
  <ds:schemaRefs>
    <ds:schemaRef ds:uri="urn:schemas-microsoft-com.VSTO2008Demos.ControlsStorag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Chem4Word.dotx</Template>
  <TotalTime>32</TotalTime>
  <Pages>2</Pages>
  <Words>265</Words>
  <Characters>1514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Pennridge School District</Company>
  <LinksUpToDate>false</LinksUpToDate>
  <CharactersWithSpaces>1776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tschuler</dc:creator>
  <cp:lastModifiedBy>Bramble, Craig</cp:lastModifiedBy>
  <cp:revision>2</cp:revision>
  <cp:lastPrinted>2024-11-13T17:50:00Z</cp:lastPrinted>
  <dcterms:created xsi:type="dcterms:W3CDTF">2025-02-11T21:12:00Z</dcterms:created>
  <dcterms:modified xsi:type="dcterms:W3CDTF">2025-02-11T21:12:00Z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0x010100A60B888A09B7C449A3F34E5875F5C09D</vt:lpwstr>
  </property>
  <property fmtid="{D5CDD505-2E9C-101B-9397-08002B2CF9AE}" pid="3" name="Order">
    <vt:r8>3865300</vt:r8>
  </property>
  <property fmtid="{D5CDD505-2E9C-101B-9397-08002B2CF9AE}" pid="4" name="TriggerFlowInfo">
    <vt:lpwstr/>
  </property>
  <property fmtid="{D5CDD505-2E9C-101B-9397-08002B2CF9AE}" pid="5" name="ComplianceAssetId">
    <vt:lpwstr/>
  </property>
  <property fmtid="{D5CDD505-2E9C-101B-9397-08002B2CF9AE}" pid="6" name="_ExtendedDescription">
    <vt:lpwstr/>
  </property>
  <property fmtid="{D5CDD505-2E9C-101B-9397-08002B2CF9AE}" pid="7" name="MediaServiceImageTags">
    <vt:lpwstr/>
  </property>
</Properties>
</file>