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6B9B0C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7012" w:type="dxa"/>
        <w:tblLayout w:type="fixed"/>
        <w:tblLook w:val="0600" w:firstRow="0" w:lastRow="0" w:firstColumn="0" w:lastColumn="0" w:noHBand="1" w:noVBand="1"/>
      </w:tblPr>
      <w:tblGrid>
        <w:gridCol w:w="2110"/>
        <w:gridCol w:w="4902"/>
      </w:tblGrid>
      <w:tr w:rsidR="001015AD" w:rsidRPr="00A476B7" w14:paraId="5B0B6156" w14:textId="77777777" w:rsidTr="00D07D3C">
        <w:trPr>
          <w:trHeight w:val="314"/>
        </w:trPr>
        <w:tc>
          <w:tcPr>
            <w:tcW w:w="211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902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D07D3C">
        <w:trPr>
          <w:trHeight w:val="307"/>
        </w:trPr>
        <w:tc>
          <w:tcPr>
            <w:tcW w:w="211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902" w:type="dxa"/>
          </w:tcPr>
          <w:p w14:paraId="09D828B7" w14:textId="1176795D" w:rsidR="001015AD" w:rsidRPr="00CF2972" w:rsidRDefault="00D07D3C" w:rsidP="00875B31">
            <w:r>
              <w:t>3/4/2024</w:t>
            </w:r>
          </w:p>
        </w:tc>
      </w:tr>
      <w:tr w:rsidR="001015AD" w:rsidRPr="00A476B7" w14:paraId="00E7C2E0" w14:textId="77777777" w:rsidTr="00D07D3C">
        <w:trPr>
          <w:trHeight w:val="1654"/>
        </w:trPr>
        <w:tc>
          <w:tcPr>
            <w:tcW w:w="211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902" w:type="dxa"/>
          </w:tcPr>
          <w:p w14:paraId="37D7043F" w14:textId="7FBD1D4C" w:rsidR="00692C16" w:rsidRDefault="00081220" w:rsidP="00875B31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 , Krysanda Bissonette</w:t>
            </w:r>
            <w:r w:rsidR="000E348F">
              <w:t>,</w:t>
            </w:r>
            <w:r>
              <w:t xml:space="preserve"> </w:t>
            </w:r>
            <w:proofErr w:type="spellStart"/>
            <w:r>
              <w:t>Kenane</w:t>
            </w:r>
            <w:proofErr w:type="spellEnd"/>
            <w:r>
              <w:t xml:space="preserve"> Hill</w:t>
            </w:r>
            <w:r w:rsidR="000E348F">
              <w:t>,</w:t>
            </w:r>
            <w:r w:rsidR="00D07D3C">
              <w:t xml:space="preserve"> </w:t>
            </w:r>
            <w:r w:rsidR="00D07D3C">
              <w:t>Kyle Witt and Chenoa Webster</w:t>
            </w:r>
          </w:p>
          <w:p w14:paraId="59A3EDD4" w14:textId="2FC53C14" w:rsidR="00692C16" w:rsidRPr="00D07D3C" w:rsidRDefault="00385599" w:rsidP="00875B31">
            <w:r w:rsidRPr="00385599">
              <w:rPr>
                <w:b/>
                <w:bCs/>
              </w:rPr>
              <w:t>Not Present:</w:t>
            </w:r>
            <w:r>
              <w:t xml:space="preserve"> </w:t>
            </w:r>
            <w:r w:rsidR="00D07D3C">
              <w:t>Dakota Waupoose</w:t>
            </w:r>
            <w:r w:rsidR="00D07D3C">
              <w:t xml:space="preserve"> and Mary </w:t>
            </w:r>
            <w:proofErr w:type="spellStart"/>
            <w:r w:rsidR="00D07D3C">
              <w:t>Shawanokasic</w:t>
            </w:r>
            <w:proofErr w:type="spellEnd"/>
            <w:r w:rsidR="00D07D3C">
              <w:t xml:space="preserve"> </w:t>
            </w:r>
          </w:p>
        </w:tc>
      </w:tr>
      <w:tr w:rsidR="001015AD" w:rsidRPr="00A476B7" w14:paraId="14AA0427" w14:textId="77777777" w:rsidTr="00D07D3C">
        <w:trPr>
          <w:trHeight w:val="300"/>
        </w:trPr>
        <w:tc>
          <w:tcPr>
            <w:tcW w:w="211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902" w:type="dxa"/>
          </w:tcPr>
          <w:p w14:paraId="645464C0" w14:textId="625A985D" w:rsidR="001015AD" w:rsidRPr="00B664F9" w:rsidRDefault="00081220" w:rsidP="00875B31">
            <w:r>
              <w:t>1</w:t>
            </w:r>
            <w:r w:rsidR="00D07D3C">
              <w:t>0</w:t>
            </w:r>
            <w:r>
              <w:t>:00 AM</w:t>
            </w:r>
            <w:r w:rsidR="00875B31">
              <w:t xml:space="preserve"> </w:t>
            </w:r>
            <w:r w:rsidR="00D07D3C">
              <w:t>– 11:00 AM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0091173B" w:rsidR="00875B31" w:rsidRDefault="00D07D3C" w:rsidP="00875B31">
      <w:pPr>
        <w:pStyle w:val="ListNumber"/>
      </w:pPr>
      <w:r>
        <w:t>Officer’s check-in: Importance of meeting attendance and involvement</w:t>
      </w:r>
    </w:p>
    <w:p w14:paraId="3D48AF62" w14:textId="5636D84B" w:rsidR="00081220" w:rsidRDefault="00D07D3C" w:rsidP="00875B31">
      <w:pPr>
        <w:pStyle w:val="ListNumber"/>
      </w:pPr>
      <w:r>
        <w:t>WIEA Thank you letter / Narrative.</w:t>
      </w:r>
    </w:p>
    <w:p w14:paraId="6D715456" w14:textId="19BB5FF6" w:rsidR="00D07D3C" w:rsidRDefault="00D07D3C" w:rsidP="00D07D3C">
      <w:pPr>
        <w:pStyle w:val="ListNumber"/>
        <w:numPr>
          <w:ilvl w:val="0"/>
          <w:numId w:val="50"/>
        </w:numPr>
      </w:pPr>
      <w:r>
        <w:t>Krysanda will be drafting this up and then making it a Google document so others can comment to make changes. Just discusses what to put into the letter.</w:t>
      </w:r>
    </w:p>
    <w:p w14:paraId="5FCA2DBF" w14:textId="02FD2514" w:rsidR="00D07D3C" w:rsidRPr="00897B71" w:rsidRDefault="00D07D3C" w:rsidP="00D07D3C">
      <w:pPr>
        <w:pStyle w:val="ListNumber"/>
        <w:numPr>
          <w:ilvl w:val="0"/>
          <w:numId w:val="50"/>
        </w:numPr>
      </w:pPr>
      <w:r>
        <w:t>Cedar and Chenoa will send me stuff from the Round Dance from last month.</w:t>
      </w:r>
    </w:p>
    <w:p w14:paraId="7732A4BC" w14:textId="228B86F6" w:rsidR="00D07D3C" w:rsidRDefault="00D07D3C" w:rsidP="00875B31">
      <w:pPr>
        <w:pStyle w:val="ListNumber"/>
      </w:pPr>
      <w:r>
        <w:t>SDI presents MTMS to the Student Government</w:t>
      </w:r>
    </w:p>
    <w:p w14:paraId="57EECC8A" w14:textId="10C30EE8" w:rsidR="00D07D3C" w:rsidRDefault="00D07D3C" w:rsidP="00D07D3C">
      <w:pPr>
        <w:pStyle w:val="ListNumber"/>
        <w:numPr>
          <w:ilvl w:val="0"/>
          <w:numId w:val="52"/>
        </w:numPr>
      </w:pPr>
      <w:r>
        <w:t>Possible date of March 22</w:t>
      </w:r>
      <w:r w:rsidRPr="00D07D3C">
        <w:rPr>
          <w:vertAlign w:val="superscript"/>
        </w:rPr>
        <w:t>nd</w:t>
      </w:r>
      <w:r>
        <w:t>, 2024, at 2pm; in-person and virtual options</w:t>
      </w:r>
    </w:p>
    <w:p w14:paraId="56F9CE04" w14:textId="06A80774" w:rsidR="00875B31" w:rsidRDefault="00000000" w:rsidP="00875B31">
      <w:pPr>
        <w:pStyle w:val="ListNumber"/>
      </w:pPr>
      <w:sdt>
        <w:sdtPr>
          <w:id w:val="-417712769"/>
          <w:placeholder>
            <w:docPart w:val="83486C4334484387A6EFF6EBED337F0E"/>
          </w:placeholder>
          <w:temporary/>
          <w:showingPlcHdr/>
          <w15:appearance w15:val="hidden"/>
        </w:sdtPr>
        <w:sdtContent>
          <w:r w:rsidR="00875B31">
            <w:t>Open issues</w:t>
          </w:r>
        </w:sdtContent>
      </w:sdt>
      <w:r w:rsidR="00875B31">
        <w:t xml:space="preserve"> </w:t>
      </w:r>
    </w:p>
    <w:p w14:paraId="1631C90A" w14:textId="769ACD03" w:rsidR="00D07D3C" w:rsidRPr="00897B71" w:rsidRDefault="00D07D3C" w:rsidP="00D07D3C">
      <w:pPr>
        <w:pStyle w:val="ListNumber"/>
        <w:numPr>
          <w:ilvl w:val="0"/>
          <w:numId w:val="51"/>
        </w:numPr>
      </w:pPr>
      <w:r>
        <w:t>Discussing a school pow-wow – Brenda Sanapaw</w:t>
      </w:r>
    </w:p>
    <w:p w14:paraId="48615A00" w14:textId="77777777" w:rsidR="00875B31" w:rsidRDefault="00000000" w:rsidP="00875B31">
      <w:pPr>
        <w:pStyle w:val="ListNumber"/>
      </w:pPr>
      <w:sdt>
        <w:sdtPr>
          <w:id w:val="1937709258"/>
          <w:placeholder>
            <w:docPart w:val="9190AB66D9D048FEA50004CD018CAF4B"/>
          </w:placeholder>
          <w:temporary/>
          <w:showingPlcHdr/>
          <w15:appearance w15:val="hidden"/>
        </w:sdtPr>
        <w:sdtContent>
          <w:r w:rsidR="00875B31">
            <w:t>New business</w:t>
          </w:r>
        </w:sdtContent>
      </w:sdt>
      <w:r w:rsidR="00875B31">
        <w:t xml:space="preserve"> </w:t>
      </w:r>
    </w:p>
    <w:p w14:paraId="256587F1" w14:textId="48F3D660" w:rsidR="00D07D3C" w:rsidRDefault="00D07D3C" w:rsidP="00D07D3C">
      <w:pPr>
        <w:pStyle w:val="ListNumber"/>
        <w:numPr>
          <w:ilvl w:val="0"/>
          <w:numId w:val="51"/>
        </w:numPr>
      </w:pPr>
      <w:r>
        <w:t>School Coffee Shop – Jeremiah Moses</w:t>
      </w:r>
    </w:p>
    <w:p w14:paraId="636F4B07" w14:textId="6CD78162" w:rsidR="00D07D3C" w:rsidRPr="00897B71" w:rsidRDefault="00D07D3C" w:rsidP="00D07D3C">
      <w:pPr>
        <w:pStyle w:val="ListNumber"/>
        <w:numPr>
          <w:ilvl w:val="0"/>
          <w:numId w:val="51"/>
        </w:numPr>
      </w:pPr>
      <w:r>
        <w:t>School Pantry – Cedar Fernandez</w:t>
      </w:r>
    </w:p>
    <w:p w14:paraId="14FC96CF" w14:textId="10807C7A" w:rsidR="00385599" w:rsidRDefault="00000000" w:rsidP="00D07D3C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  <w:r w:rsidR="00875B31">
        <w:t xml:space="preserve"> </w:t>
      </w:r>
    </w:p>
    <w:sectPr w:rsidR="00385599" w:rsidSect="00531D45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8ABA9" w14:textId="77777777" w:rsidR="00531D45" w:rsidRDefault="00531D45" w:rsidP="001E7D29">
      <w:pPr>
        <w:spacing w:line="240" w:lineRule="auto"/>
      </w:pPr>
      <w:r>
        <w:separator/>
      </w:r>
    </w:p>
  </w:endnote>
  <w:endnote w:type="continuationSeparator" w:id="0">
    <w:p w14:paraId="4511E9EB" w14:textId="77777777" w:rsidR="00531D45" w:rsidRDefault="00531D45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F567D4" w14:textId="77777777" w:rsidR="00531D45" w:rsidRDefault="00531D45" w:rsidP="001E7D29">
      <w:pPr>
        <w:spacing w:line="240" w:lineRule="auto"/>
      </w:pPr>
      <w:r>
        <w:separator/>
      </w:r>
    </w:p>
  </w:footnote>
  <w:footnote w:type="continuationSeparator" w:id="0">
    <w:p w14:paraId="339F2123" w14:textId="77777777" w:rsidR="00531D45" w:rsidRDefault="00531D45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40F1567"/>
    <w:multiLevelType w:val="hybridMultilevel"/>
    <w:tmpl w:val="AA2A7B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37257AC"/>
    <w:multiLevelType w:val="hybridMultilevel"/>
    <w:tmpl w:val="58B4670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583D46"/>
    <w:multiLevelType w:val="hybridMultilevel"/>
    <w:tmpl w:val="E02EE87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2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8"/>
  </w:num>
  <w:num w:numId="2" w16cid:durableId="118112866">
    <w:abstractNumId w:val="19"/>
  </w:num>
  <w:num w:numId="3" w16cid:durableId="1994069015">
    <w:abstractNumId w:val="20"/>
  </w:num>
  <w:num w:numId="4" w16cid:durableId="573130850">
    <w:abstractNumId w:val="12"/>
  </w:num>
  <w:num w:numId="5" w16cid:durableId="20864116">
    <w:abstractNumId w:val="39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8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2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3"/>
  </w:num>
  <w:num w:numId="26" w16cid:durableId="1074158726">
    <w:abstractNumId w:val="11"/>
  </w:num>
  <w:num w:numId="27" w16cid:durableId="1173642884">
    <w:abstractNumId w:val="23"/>
  </w:num>
  <w:num w:numId="28" w16cid:durableId="184056774">
    <w:abstractNumId w:val="11"/>
  </w:num>
  <w:num w:numId="29" w16cid:durableId="2088650762">
    <w:abstractNumId w:val="31"/>
  </w:num>
  <w:num w:numId="30" w16cid:durableId="647173309">
    <w:abstractNumId w:val="24"/>
  </w:num>
  <w:num w:numId="31" w16cid:durableId="1357390334">
    <w:abstractNumId w:val="42"/>
  </w:num>
  <w:num w:numId="32" w16cid:durableId="1388799520">
    <w:abstractNumId w:val="34"/>
  </w:num>
  <w:num w:numId="33" w16cid:durableId="1870412089">
    <w:abstractNumId w:val="17"/>
  </w:num>
  <w:num w:numId="34" w16cid:durableId="1612397126">
    <w:abstractNumId w:val="26"/>
  </w:num>
  <w:num w:numId="35" w16cid:durableId="903107786">
    <w:abstractNumId w:val="10"/>
  </w:num>
  <w:num w:numId="36" w16cid:durableId="1102141983">
    <w:abstractNumId w:val="27"/>
  </w:num>
  <w:num w:numId="37" w16cid:durableId="905801089">
    <w:abstractNumId w:val="30"/>
  </w:num>
  <w:num w:numId="38" w16cid:durableId="316348737">
    <w:abstractNumId w:val="25"/>
  </w:num>
  <w:num w:numId="39" w16cid:durableId="208222554">
    <w:abstractNumId w:val="41"/>
  </w:num>
  <w:num w:numId="40" w16cid:durableId="518006664">
    <w:abstractNumId w:val="28"/>
  </w:num>
  <w:num w:numId="41" w16cid:durableId="645473525">
    <w:abstractNumId w:val="21"/>
  </w:num>
  <w:num w:numId="42" w16cid:durableId="464809920">
    <w:abstractNumId w:val="29"/>
  </w:num>
  <w:num w:numId="43" w16cid:durableId="311175792">
    <w:abstractNumId w:val="37"/>
  </w:num>
  <w:num w:numId="44" w16cid:durableId="1819883020">
    <w:abstractNumId w:val="3"/>
  </w:num>
  <w:num w:numId="45" w16cid:durableId="697779627">
    <w:abstractNumId w:val="36"/>
  </w:num>
  <w:num w:numId="46" w16cid:durableId="4431601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09466138">
    <w:abstractNumId w:val="35"/>
  </w:num>
  <w:num w:numId="51" w16cid:durableId="2117600654">
    <w:abstractNumId w:val="32"/>
  </w:num>
  <w:num w:numId="52" w16cid:durableId="67804396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E348F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1DEE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1D45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22FF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5563"/>
    <w:rsid w:val="008240DA"/>
    <w:rsid w:val="008260A2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7C63"/>
    <w:rsid w:val="00932F50"/>
    <w:rsid w:val="0094637B"/>
    <w:rsid w:val="00955A78"/>
    <w:rsid w:val="009570ED"/>
    <w:rsid w:val="009728E6"/>
    <w:rsid w:val="00982C37"/>
    <w:rsid w:val="009921B8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07D3C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83486C4334484387A6EFF6EBED337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BC2C3-296A-45AF-B5C5-871E51176320}"/>
      </w:docPartPr>
      <w:docPartBody>
        <w:p w:rsidR="00593D5E" w:rsidRDefault="00000000">
          <w:pPr>
            <w:pStyle w:val="83486C4334484387A6EFF6EBED337F0E"/>
          </w:pPr>
          <w:r>
            <w:t>Open issues</w:t>
          </w:r>
        </w:p>
      </w:docPartBody>
    </w:docPart>
    <w:docPart>
      <w:docPartPr>
        <w:name w:val="9190AB66D9D048FEA50004CD018CA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B6DB-B232-46F1-81BB-A5B4C695D44B}"/>
      </w:docPartPr>
      <w:docPartBody>
        <w:p w:rsidR="00593D5E" w:rsidRDefault="00000000">
          <w:pPr>
            <w:pStyle w:val="9190AB66D9D048FEA50004CD018CAF4B"/>
          </w:pPr>
          <w:r>
            <w:t>New business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42E28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442E28"/>
    <w:rsid w:val="00593D5E"/>
    <w:rsid w:val="005A34AE"/>
    <w:rsid w:val="005D33C1"/>
    <w:rsid w:val="006A1C96"/>
    <w:rsid w:val="0071632D"/>
    <w:rsid w:val="00761F15"/>
    <w:rsid w:val="007A32A4"/>
    <w:rsid w:val="00A51203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83486C4334484387A6EFF6EBED337F0E">
    <w:name w:val="83486C4334484387A6EFF6EBED337F0E"/>
  </w:style>
  <w:style w:type="paragraph" w:customStyle="1" w:styleId="9190AB66D9D048FEA50004CD018CAF4B">
    <w:name w:val="9190AB66D9D048FEA50004CD018CAF4B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20B1C02BF4E54322B650B419CDB3AA22">
    <w:name w:val="20B1C02BF4E54322B650B419CDB3AA22"/>
  </w:style>
  <w:style w:type="paragraph" w:customStyle="1" w:styleId="57B0EA638A4841ED970E4001776A1ACD">
    <w:name w:val="57B0EA638A4841ED970E4001776A1ACD"/>
    <w:rsid w:val="00761F15"/>
  </w:style>
  <w:style w:type="paragraph" w:customStyle="1" w:styleId="2B419BAF8BC440B781E3AB1EACA32588">
    <w:name w:val="2B419BAF8BC440B781E3AB1EACA32588"/>
    <w:rsid w:val="00761F15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1</Pages>
  <Words>154</Words>
  <Characters>790</Characters>
  <Application>Microsoft Office Word</Application>
  <DocSecurity>0</DocSecurity>
  <Lines>34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2024-03-07T18:55:00Z</dcterms:created>
  <dcterms:modified xsi:type="dcterms:W3CDTF">2024-03-07T18:55:00Z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