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4AE046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61DECE4F" w:rsidR="001015AD" w:rsidRPr="00CF2972" w:rsidRDefault="005C1375" w:rsidP="00875B31">
            <w:r>
              <w:t>2/2/2024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34BFF49E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</w:t>
            </w:r>
            <w:r w:rsidR="00920588">
              <w:t xml:space="preserve"> Dakota Waupoose,</w:t>
            </w:r>
            <w:r>
              <w:t xml:space="preserve"> Krysanda Bissonette, Chenoa </w:t>
            </w:r>
            <w:r w:rsidR="00385599">
              <w:t>Webster</w:t>
            </w:r>
            <w:r w:rsidR="005C1375">
              <w:t xml:space="preserve"> </w:t>
            </w:r>
            <w:r w:rsidR="00920588">
              <w:t>and Kyle Witt</w:t>
            </w:r>
          </w:p>
          <w:p w14:paraId="32A1B284" w14:textId="40628C72" w:rsidR="00995F6E" w:rsidRDefault="00385599" w:rsidP="00995F6E">
            <w:r w:rsidRPr="00385599">
              <w:rPr>
                <w:b/>
                <w:bCs/>
              </w:rPr>
              <w:t>Not Present:</w:t>
            </w:r>
            <w:r>
              <w:t xml:space="preserve"> </w:t>
            </w:r>
            <w:proofErr w:type="spellStart"/>
            <w:r w:rsidR="00995F6E">
              <w:t>Kenane</w:t>
            </w:r>
            <w:proofErr w:type="spellEnd"/>
            <w:r w:rsidR="00995F6E">
              <w:t xml:space="preserve"> Hill </w:t>
            </w:r>
            <w:r w:rsidR="005C1375">
              <w:t>and</w:t>
            </w:r>
            <w:r w:rsidR="005C1375">
              <w:t xml:space="preserve"> Mary </w:t>
            </w:r>
            <w:proofErr w:type="spellStart"/>
            <w:r w:rsidR="005C1375">
              <w:t>Shawanokasic</w:t>
            </w:r>
            <w:proofErr w:type="spellEnd"/>
            <w:r w:rsidR="005C1375">
              <w:t>,</w:t>
            </w:r>
          </w:p>
          <w:p w14:paraId="695D480B" w14:textId="39D6C96F" w:rsidR="00995F6E" w:rsidRDefault="00081220" w:rsidP="00995F6E">
            <w:r>
              <w:t xml:space="preserve"> </w:t>
            </w:r>
            <w:r w:rsidR="00995F6E" w:rsidRPr="00081220">
              <w:rPr>
                <w:b/>
                <w:bCs/>
              </w:rPr>
              <w:t>Students</w:t>
            </w:r>
            <w:r w:rsidR="00995F6E">
              <w:rPr>
                <w:b/>
                <w:bCs/>
              </w:rPr>
              <w:t>:</w:t>
            </w:r>
            <w:r w:rsidR="00995F6E">
              <w:t xml:space="preserve"> Jessica Hernandez, Kelsey Kitson</w:t>
            </w:r>
            <w:r w:rsidR="00920588">
              <w:t xml:space="preserve">, </w:t>
            </w:r>
            <w:r w:rsidR="005C1375">
              <w:t xml:space="preserve">Amelia </w:t>
            </w:r>
            <w:proofErr w:type="gramStart"/>
            <w:r w:rsidR="005C1375">
              <w:t>Webster</w:t>
            </w:r>
            <w:proofErr w:type="gramEnd"/>
            <w:r w:rsidR="005C1375">
              <w:t xml:space="preserve"> and Michelle Grignon</w:t>
            </w:r>
          </w:p>
          <w:p w14:paraId="3B8EB51B" w14:textId="1116E883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  <w:r w:rsidR="005C1375">
              <w:t xml:space="preserve">Beth </w:t>
            </w:r>
            <w:proofErr w:type="spellStart"/>
            <w:r w:rsidR="005C1375">
              <w:t>Waukechon</w:t>
            </w:r>
            <w:proofErr w:type="spellEnd"/>
            <w:r w:rsidR="00995F6E">
              <w:t xml:space="preserve">, Sheila </w:t>
            </w:r>
            <w:proofErr w:type="spellStart"/>
            <w:r w:rsidR="001E595F">
              <w:t>Solenos</w:t>
            </w:r>
            <w:proofErr w:type="spellEnd"/>
            <w:r w:rsidR="001E595F">
              <w:t xml:space="preserve"> House, </w:t>
            </w:r>
            <w:r w:rsidR="005C1375">
              <w:t>and Susan Waukau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79DE3452" w:rsidR="001015AD" w:rsidRPr="00B664F9" w:rsidRDefault="005C1375" w:rsidP="00875B31">
            <w:r>
              <w:t>12:30 pm</w:t>
            </w:r>
            <w:r w:rsidR="00875B31">
              <w:t xml:space="preserve"> 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7A045CF1" w14:textId="1DBD6CD1" w:rsidR="00721595" w:rsidRPr="00897B71" w:rsidRDefault="00000000" w:rsidP="00721595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48615A00" w14:textId="213D7E3A" w:rsidR="00875B31" w:rsidRDefault="00721595" w:rsidP="00875B31">
      <w:pPr>
        <w:pStyle w:val="ListNumber"/>
      </w:pPr>
      <w:r>
        <w:t xml:space="preserve">Emergency Student Government Meeting </w:t>
      </w:r>
      <w:r w:rsidR="00920588">
        <w:t>Discussion</w:t>
      </w:r>
    </w:p>
    <w:p w14:paraId="1564794A" w14:textId="752C4B33" w:rsidR="00920588" w:rsidRDefault="005C1375" w:rsidP="00920588">
      <w:pPr>
        <w:pStyle w:val="ListNumber"/>
        <w:numPr>
          <w:ilvl w:val="0"/>
          <w:numId w:val="50"/>
        </w:numPr>
      </w:pPr>
      <w:r>
        <w:t>CMN Round Dance is looking for a donation of $500 for spot dance prizes and door prizes – on February 24</w:t>
      </w:r>
      <w:r w:rsidRPr="005C1375">
        <w:rPr>
          <w:vertAlign w:val="superscript"/>
        </w:rPr>
        <w:t>th</w:t>
      </w:r>
      <w:r>
        <w:t xml:space="preserve"> at Menominee Casino and Resort at 4 pm; Pipe ceremony at 5 pm and Pow Wow at 6 pm. </w:t>
      </w:r>
    </w:p>
    <w:p w14:paraId="569C92A1" w14:textId="50564591" w:rsidR="005C1375" w:rsidRDefault="00920588" w:rsidP="005C1375">
      <w:pPr>
        <w:pStyle w:val="ListNumber"/>
        <w:numPr>
          <w:ilvl w:val="1"/>
          <w:numId w:val="50"/>
        </w:numPr>
      </w:pPr>
      <w:r>
        <w:t>Motion</w:t>
      </w:r>
      <w:r w:rsidR="005C1375">
        <w:t>ed by Jessica Hernandez</w:t>
      </w:r>
      <w:r>
        <w:t xml:space="preserve">: </w:t>
      </w:r>
      <w:r w:rsidR="005C1375">
        <w:t>Donate $500 to the CMN round dance for prizes.</w:t>
      </w:r>
    </w:p>
    <w:p w14:paraId="093E4D35" w14:textId="7A655E76" w:rsidR="005C1375" w:rsidRDefault="005C1375" w:rsidP="005C1375">
      <w:pPr>
        <w:pStyle w:val="ListNumber"/>
        <w:numPr>
          <w:ilvl w:val="2"/>
          <w:numId w:val="50"/>
        </w:numPr>
      </w:pPr>
      <w:r>
        <w:t>Seconded by Dakota Waupoose</w:t>
      </w:r>
    </w:p>
    <w:p w14:paraId="36CB06F2" w14:textId="7B54F890" w:rsidR="00920588" w:rsidRDefault="00920588" w:rsidP="00920588">
      <w:pPr>
        <w:pStyle w:val="ListNumber"/>
        <w:numPr>
          <w:ilvl w:val="0"/>
          <w:numId w:val="0"/>
        </w:numPr>
        <w:ind w:left="1800"/>
      </w:pPr>
      <w:r>
        <w:t xml:space="preserve">Vote – Yes: </w:t>
      </w:r>
      <w:r w:rsidR="005C1375">
        <w:t>6</w:t>
      </w:r>
      <w:r>
        <w:t xml:space="preserve"> No: 0 Abstention: 1</w:t>
      </w:r>
    </w:p>
    <w:p w14:paraId="59C69714" w14:textId="331E9967" w:rsidR="000D66DD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</w:p>
    <w:p w14:paraId="42B7BCD7" w14:textId="22857215" w:rsidR="005C1375" w:rsidRDefault="005C1375" w:rsidP="005C1375">
      <w:pPr>
        <w:pStyle w:val="ListNumber"/>
        <w:numPr>
          <w:ilvl w:val="0"/>
          <w:numId w:val="51"/>
        </w:numPr>
      </w:pPr>
      <w:r>
        <w:t xml:space="preserve">Motioned to adjourn </w:t>
      </w:r>
      <w:r w:rsidR="00721595">
        <w:t>at 12:47 pm</w:t>
      </w:r>
      <w:r>
        <w:t xml:space="preserve"> by Chenoa Webster and Seconded by Jessica Hernandez</w:t>
      </w: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2859AB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1CC44" w14:textId="77777777" w:rsidR="002859AB" w:rsidRDefault="002859AB" w:rsidP="001E7D29">
      <w:pPr>
        <w:spacing w:line="240" w:lineRule="auto"/>
      </w:pPr>
      <w:r>
        <w:separator/>
      </w:r>
    </w:p>
  </w:endnote>
  <w:endnote w:type="continuationSeparator" w:id="0">
    <w:p w14:paraId="6AC413B9" w14:textId="77777777" w:rsidR="002859AB" w:rsidRDefault="002859AB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507E6" w14:textId="77777777" w:rsidR="002859AB" w:rsidRDefault="002859AB" w:rsidP="001E7D29">
      <w:pPr>
        <w:spacing w:line="240" w:lineRule="auto"/>
      </w:pPr>
      <w:r>
        <w:separator/>
      </w:r>
    </w:p>
  </w:footnote>
  <w:footnote w:type="continuationSeparator" w:id="0">
    <w:p w14:paraId="15DEF829" w14:textId="77777777" w:rsidR="002859AB" w:rsidRDefault="002859AB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43378A"/>
    <w:multiLevelType w:val="hybridMultilevel"/>
    <w:tmpl w:val="49F831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8"/>
  </w:num>
  <w:num w:numId="2" w16cid:durableId="118112866">
    <w:abstractNumId w:val="20"/>
  </w:num>
  <w:num w:numId="3" w16cid:durableId="1994069015">
    <w:abstractNumId w:val="22"/>
  </w:num>
  <w:num w:numId="4" w16cid:durableId="573130850">
    <w:abstractNumId w:val="12"/>
  </w:num>
  <w:num w:numId="5" w16cid:durableId="20864116">
    <w:abstractNumId w:val="39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9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4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4"/>
  </w:num>
  <w:num w:numId="26" w16cid:durableId="1074158726">
    <w:abstractNumId w:val="11"/>
  </w:num>
  <w:num w:numId="27" w16cid:durableId="1173642884">
    <w:abstractNumId w:val="25"/>
  </w:num>
  <w:num w:numId="28" w16cid:durableId="184056774">
    <w:abstractNumId w:val="11"/>
  </w:num>
  <w:num w:numId="29" w16cid:durableId="2088650762">
    <w:abstractNumId w:val="33"/>
  </w:num>
  <w:num w:numId="30" w16cid:durableId="647173309">
    <w:abstractNumId w:val="26"/>
  </w:num>
  <w:num w:numId="31" w16cid:durableId="1357390334">
    <w:abstractNumId w:val="41"/>
  </w:num>
  <w:num w:numId="32" w16cid:durableId="1388799520">
    <w:abstractNumId w:val="35"/>
  </w:num>
  <w:num w:numId="33" w16cid:durableId="1870412089">
    <w:abstractNumId w:val="18"/>
  </w:num>
  <w:num w:numId="34" w16cid:durableId="1612397126">
    <w:abstractNumId w:val="28"/>
  </w:num>
  <w:num w:numId="35" w16cid:durableId="903107786">
    <w:abstractNumId w:val="10"/>
  </w:num>
  <w:num w:numId="36" w16cid:durableId="1102141983">
    <w:abstractNumId w:val="29"/>
  </w:num>
  <w:num w:numId="37" w16cid:durableId="905801089">
    <w:abstractNumId w:val="32"/>
  </w:num>
  <w:num w:numId="38" w16cid:durableId="316348737">
    <w:abstractNumId w:val="27"/>
  </w:num>
  <w:num w:numId="39" w16cid:durableId="208222554">
    <w:abstractNumId w:val="40"/>
  </w:num>
  <w:num w:numId="40" w16cid:durableId="518006664">
    <w:abstractNumId w:val="30"/>
  </w:num>
  <w:num w:numId="41" w16cid:durableId="645473525">
    <w:abstractNumId w:val="23"/>
  </w:num>
  <w:num w:numId="42" w16cid:durableId="464809920">
    <w:abstractNumId w:val="31"/>
  </w:num>
  <w:num w:numId="43" w16cid:durableId="311175792">
    <w:abstractNumId w:val="37"/>
  </w:num>
  <w:num w:numId="44" w16cid:durableId="1819883020">
    <w:abstractNumId w:val="3"/>
  </w:num>
  <w:num w:numId="45" w16cid:durableId="697779627">
    <w:abstractNumId w:val="36"/>
  </w:num>
  <w:num w:numId="46" w16cid:durableId="4431601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7"/>
  </w:num>
  <w:num w:numId="51" w16cid:durableId="2504296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9AB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1DEE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C1375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159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4A5180"/>
    <w:rsid w:val="00593D5E"/>
    <w:rsid w:val="005A34AE"/>
    <w:rsid w:val="005D33C1"/>
    <w:rsid w:val="0071632D"/>
    <w:rsid w:val="00761F15"/>
    <w:rsid w:val="007A32A4"/>
    <w:rsid w:val="00A408E4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4CABCF5AB10C4CAD80E01956438EE077">
    <w:name w:val="4CABCF5AB10C4CAD80E01956438EE077"/>
    <w:pPr>
      <w:spacing w:line="278" w:lineRule="auto"/>
    </w:pPr>
    <w:rPr>
      <w:sz w:val="24"/>
      <w:szCs w:val="24"/>
    </w:rPr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83486C4334484387A6EFF6EBED337F0E">
    <w:name w:val="83486C4334484387A6EFF6EBED337F0E"/>
  </w:style>
  <w:style w:type="paragraph" w:customStyle="1" w:styleId="9190AB66D9D048FEA50004CD018CAF4B">
    <w:name w:val="9190AB66D9D048FEA50004CD018CAF4B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20B1C02BF4E54322B650B419CDB3AA22">
    <w:name w:val="20B1C02BF4E54322B650B419CDB3AA22"/>
  </w:style>
  <w:style w:type="paragraph" w:customStyle="1" w:styleId="57B0EA638A4841ED970E4001776A1ACD">
    <w:name w:val="57B0EA638A4841ED970E4001776A1ACD"/>
    <w:rsid w:val="00761F15"/>
  </w:style>
  <w:style w:type="paragraph" w:customStyle="1" w:styleId="2B419BAF8BC440B781E3AB1EACA32588">
    <w:name w:val="2B419BAF8BC440B781E3AB1EACA32588"/>
    <w:rsid w:val="00761F15"/>
  </w:style>
  <w:style w:type="paragraph" w:customStyle="1" w:styleId="07EBDC2695F24645A4FD28103BE9229E">
    <w:name w:val="07EBDC2695F24645A4FD28103BE9229E"/>
    <w:rsid w:val="00097C58"/>
  </w:style>
  <w:style w:type="paragraph" w:customStyle="1" w:styleId="ACC1B3853A814847BB6C49547BC49C38">
    <w:name w:val="ACC1B3853A814847BB6C49547BC49C38"/>
    <w:pPr>
      <w:spacing w:line="278" w:lineRule="auto"/>
    </w:pPr>
    <w:rPr>
      <w:sz w:val="24"/>
      <w:szCs w:val="24"/>
    </w:rPr>
  </w:style>
  <w:style w:type="paragraph" w:customStyle="1" w:styleId="6037210A3567460A88191E02600CD702">
    <w:name w:val="6037210A3567460A88191E02600CD702"/>
    <w:pPr>
      <w:spacing w:line="278" w:lineRule="auto"/>
    </w:pPr>
    <w:rPr>
      <w:sz w:val="24"/>
      <w:szCs w:val="24"/>
    </w:rPr>
  </w:style>
  <w:style w:type="paragraph" w:customStyle="1" w:styleId="AB27D12327FA42589A115F271C8CB301">
    <w:name w:val="AB27D12327FA42589A115F271C8CB301"/>
    <w:pPr>
      <w:spacing w:line="278" w:lineRule="auto"/>
    </w:pPr>
    <w:rPr>
      <w:sz w:val="24"/>
      <w:szCs w:val="24"/>
    </w:rPr>
  </w:style>
  <w:style w:type="paragraph" w:customStyle="1" w:styleId="906A3F6E1F1248ADA226E531F9E6EF82">
    <w:name w:val="906A3F6E1F1248ADA226E531F9E6EF8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1</Pages>
  <Words>154</Words>
  <Characters>796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2024-02-10T00:11:00Z</dcterms:created>
  <dcterms:modified xsi:type="dcterms:W3CDTF">2024-02-10T00:11:00Z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