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750D65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6878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1015AD" w:rsidRPr="00A476B7" w14:paraId="5B0B6156" w14:textId="77777777" w:rsidTr="00875B31">
        <w:trPr>
          <w:trHeight w:val="441"/>
        </w:trPr>
        <w:tc>
          <w:tcPr>
            <w:tcW w:w="207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5354108A" w14:textId="762E24BE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 xml:space="preserve">Google </w:t>
            </w:r>
            <w:r w:rsidR="00212306">
              <w:t>Meet</w:t>
            </w:r>
            <w:r>
              <w:t xml:space="preserve"> - virtual</w:t>
            </w:r>
          </w:p>
        </w:tc>
      </w:tr>
      <w:tr w:rsidR="001015AD" w:rsidRPr="00A476B7" w14:paraId="449EA4CF" w14:textId="77777777" w:rsidTr="00875B31">
        <w:trPr>
          <w:trHeight w:val="432"/>
        </w:trPr>
        <w:tc>
          <w:tcPr>
            <w:tcW w:w="207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09D828B7" w14:textId="240E8EE8" w:rsidR="001015AD" w:rsidRPr="00CF2972" w:rsidRDefault="000B2FE7" w:rsidP="00875B31">
            <w:r>
              <w:t>4/</w:t>
            </w:r>
            <w:r w:rsidR="002211A3">
              <w:t>23</w:t>
            </w:r>
            <w:r>
              <w:t>/2024</w:t>
            </w:r>
          </w:p>
        </w:tc>
      </w:tr>
      <w:tr w:rsidR="001015AD" w:rsidRPr="00A476B7" w14:paraId="00E7C2E0" w14:textId="77777777" w:rsidTr="00692C16">
        <w:trPr>
          <w:trHeight w:val="2322"/>
        </w:trPr>
        <w:tc>
          <w:tcPr>
            <w:tcW w:w="207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79E45137" w14:textId="7347A6CA" w:rsidR="00995F6E" w:rsidRDefault="00081220" w:rsidP="00995F6E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</w:t>
            </w:r>
            <w:r w:rsidR="00A64199">
              <w:t xml:space="preserve">, </w:t>
            </w:r>
            <w:proofErr w:type="spellStart"/>
            <w:r w:rsidR="002211A3">
              <w:t>Kenane</w:t>
            </w:r>
            <w:proofErr w:type="spellEnd"/>
            <w:r w:rsidR="002211A3">
              <w:t xml:space="preserve"> Hill, Krysanda Bissonette</w:t>
            </w:r>
          </w:p>
          <w:p w14:paraId="695D480B" w14:textId="46292EE1" w:rsidR="00995F6E" w:rsidRPr="00AB0E81" w:rsidRDefault="00995F6E" w:rsidP="00995F6E">
            <w:r w:rsidRPr="00AB0E81">
              <w:rPr>
                <w:b/>
                <w:bCs/>
              </w:rPr>
              <w:t>Students:</w:t>
            </w:r>
            <w:r w:rsidRPr="00AB0E81">
              <w:t xml:space="preserve"> </w:t>
            </w:r>
            <w:r w:rsidR="002211A3" w:rsidRPr="00AB0E81">
              <w:t xml:space="preserve">Jessica Hernandez, Lyndi </w:t>
            </w:r>
            <w:r w:rsidR="00AB0E81" w:rsidRPr="00AB0E81">
              <w:t>Cadena</w:t>
            </w:r>
            <w:r w:rsidR="00AB0E81">
              <w:t xml:space="preserve">, </w:t>
            </w:r>
            <w:r w:rsidR="00AB0E81">
              <w:t xml:space="preserve">Claude </w:t>
            </w:r>
            <w:proofErr w:type="spellStart"/>
            <w:r w:rsidR="00AB0E81">
              <w:t>Sanapaw</w:t>
            </w:r>
            <w:proofErr w:type="spellEnd"/>
            <w:r w:rsidR="00AB0E81">
              <w:t>, Winona Elliott</w:t>
            </w:r>
            <w:r w:rsidR="002211A3" w:rsidRPr="00AB0E81">
              <w:t>,</w:t>
            </w:r>
            <w:r w:rsidR="00AB0E81" w:rsidRPr="00AB0E81">
              <w:t xml:space="preserve"> </w:t>
            </w:r>
            <w:r w:rsidR="00624E32">
              <w:t>and Jeremiah Moses</w:t>
            </w:r>
          </w:p>
          <w:p w14:paraId="3B8EB51B" w14:textId="4F3039FB" w:rsidR="00081220" w:rsidRDefault="00081220" w:rsidP="00875B31">
            <w:r w:rsidRPr="00081220">
              <w:rPr>
                <w:b/>
                <w:bCs/>
              </w:rPr>
              <w:t>Staff</w:t>
            </w:r>
            <w:r w:rsidR="00385599">
              <w:rPr>
                <w:b/>
                <w:bCs/>
              </w:rPr>
              <w:t>:</w:t>
            </w:r>
            <w:r>
              <w:t xml:space="preserve"> </w:t>
            </w:r>
            <w:r w:rsidR="002211A3">
              <w:t xml:space="preserve">Claude </w:t>
            </w:r>
            <w:proofErr w:type="spellStart"/>
            <w:r w:rsidR="002211A3">
              <w:t>Sanapaw</w:t>
            </w:r>
            <w:proofErr w:type="spellEnd"/>
            <w:r w:rsidR="002211A3">
              <w:t>, Winona Elliott</w:t>
            </w:r>
            <w:r w:rsidR="00AB0E81">
              <w:t xml:space="preserve">, and Sheila </w:t>
            </w:r>
            <w:proofErr w:type="spellStart"/>
            <w:r w:rsidR="00AB0E81">
              <w:t>Solenos</w:t>
            </w:r>
            <w:proofErr w:type="spellEnd"/>
            <w:r w:rsidR="00AB0E81">
              <w:t>-House</w:t>
            </w:r>
            <w:r w:rsidR="00FE1F5C">
              <w:t xml:space="preserve">, and Beth </w:t>
            </w:r>
            <w:proofErr w:type="spellStart"/>
            <w:r w:rsidR="00FE1F5C">
              <w:t>Waukechon</w:t>
            </w:r>
            <w:proofErr w:type="spellEnd"/>
          </w:p>
          <w:p w14:paraId="59A3EDD4" w14:textId="5F02A60A" w:rsidR="00692C16" w:rsidRPr="00CF2972" w:rsidRDefault="00692C16" w:rsidP="00875B31">
            <w:pPr>
              <w:rPr>
                <w:szCs w:val="18"/>
              </w:rPr>
            </w:pPr>
          </w:p>
        </w:tc>
      </w:tr>
      <w:tr w:rsidR="001015AD" w:rsidRPr="00A476B7" w14:paraId="14AA0427" w14:textId="77777777" w:rsidTr="00875B31">
        <w:trPr>
          <w:trHeight w:val="423"/>
        </w:trPr>
        <w:tc>
          <w:tcPr>
            <w:tcW w:w="207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645464C0" w14:textId="5F885622" w:rsidR="001015AD" w:rsidRPr="00B664F9" w:rsidRDefault="00081220" w:rsidP="00875B31">
            <w:r>
              <w:t>1</w:t>
            </w:r>
            <w:r w:rsidR="00920588">
              <w:t>0</w:t>
            </w:r>
            <w:r>
              <w:t>:00 AM</w:t>
            </w:r>
            <w:r w:rsidR="00875B31">
              <w:t xml:space="preserve"> </w:t>
            </w:r>
            <w:r w:rsidR="00F75DE8">
              <w:t>– 11</w:t>
            </w:r>
            <w:r w:rsidR="00212306">
              <w:t>:00</w:t>
            </w:r>
            <w:r w:rsidR="00F75DE8">
              <w:t xml:space="preserve"> AM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000000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="00692C16" w:rsidRPr="00897B71">
            <w:t>Agenda Items</w:t>
          </w:r>
        </w:sdtContent>
      </w:sdt>
    </w:p>
    <w:p w14:paraId="3623325D" w14:textId="4358ED6A" w:rsidR="00875B31" w:rsidRPr="00897B71" w:rsidRDefault="000B2FE7" w:rsidP="00875B31">
      <w:pPr>
        <w:pStyle w:val="ListNumber"/>
      </w:pPr>
      <w:r>
        <w:t>Call to Order – 10:0</w:t>
      </w:r>
      <w:r w:rsidR="00AB0E81">
        <w:t>5</w:t>
      </w:r>
      <w:r>
        <w:t xml:space="preserve"> AM</w:t>
      </w:r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3581FDFE" w14:textId="6B52086B" w:rsidR="00875B31" w:rsidRDefault="000B2FE7" w:rsidP="00875B31">
      <w:pPr>
        <w:pStyle w:val="ListNumber"/>
      </w:pPr>
      <w:r>
        <w:t xml:space="preserve">Review minutes from last </w:t>
      </w:r>
      <w:r w:rsidR="00DB280B">
        <w:t>meeting.</w:t>
      </w:r>
      <w:r w:rsidR="00875B31">
        <w:t xml:space="preserve"> </w:t>
      </w:r>
    </w:p>
    <w:p w14:paraId="116BDEB5" w14:textId="0680F24B" w:rsidR="000B2FE7" w:rsidRDefault="00920588" w:rsidP="00A64199">
      <w:pPr>
        <w:pStyle w:val="ListNumber"/>
      </w:pPr>
      <w:r>
        <w:t>Discussion</w:t>
      </w:r>
    </w:p>
    <w:p w14:paraId="65468ACA" w14:textId="7F22B11D" w:rsidR="00920588" w:rsidRDefault="000B2FE7" w:rsidP="00920588">
      <w:pPr>
        <w:pStyle w:val="ListNumber"/>
        <w:numPr>
          <w:ilvl w:val="0"/>
          <w:numId w:val="50"/>
        </w:numPr>
      </w:pPr>
      <w:r w:rsidRPr="000B2FE7">
        <w:rPr>
          <w:b/>
          <w:bCs/>
          <w:u w:val="single"/>
        </w:rPr>
        <w:t>Student food pantry</w:t>
      </w:r>
      <w:r>
        <w:t xml:space="preserve"> – Cedar Fernandez</w:t>
      </w:r>
    </w:p>
    <w:p w14:paraId="387B6C05" w14:textId="388BB04F" w:rsidR="001A7676" w:rsidRDefault="00624E32" w:rsidP="00624E32">
      <w:pPr>
        <w:pStyle w:val="ListParagraph"/>
        <w:numPr>
          <w:ilvl w:val="0"/>
          <w:numId w:val="52"/>
        </w:numPr>
      </w:pPr>
      <w:r>
        <w:t xml:space="preserve">Winona shared an idea of another option for the $1k – purchase gift cards for the students possibly.  </w:t>
      </w:r>
    </w:p>
    <w:p w14:paraId="69F02880" w14:textId="77777777" w:rsidR="00375C97" w:rsidRDefault="001A7676" w:rsidP="001A7676">
      <w:pPr>
        <w:pStyle w:val="ListParagraph"/>
        <w:numPr>
          <w:ilvl w:val="0"/>
          <w:numId w:val="52"/>
        </w:numPr>
      </w:pPr>
      <w:r>
        <w:t>W</w:t>
      </w:r>
      <w:r w:rsidR="00624E32">
        <w:t>ill follow up to see if this is an option</w:t>
      </w:r>
      <w:r>
        <w:t xml:space="preserve"> - Asking to see if this is something that we have done in the past. </w:t>
      </w:r>
    </w:p>
    <w:p w14:paraId="0C7C8ED4" w14:textId="4B7797A3" w:rsidR="00375C97" w:rsidRDefault="00375C97" w:rsidP="001A7676">
      <w:pPr>
        <w:pStyle w:val="ListParagraph"/>
        <w:numPr>
          <w:ilvl w:val="0"/>
          <w:numId w:val="52"/>
        </w:numPr>
      </w:pPr>
      <w:r>
        <w:t>Possibly Aldi’s/Charlie’s gift cards</w:t>
      </w:r>
    </w:p>
    <w:p w14:paraId="36FCA84F" w14:textId="38A449A3" w:rsidR="00375C97" w:rsidRDefault="00375C97" w:rsidP="001A7676">
      <w:pPr>
        <w:pStyle w:val="ListParagraph"/>
        <w:numPr>
          <w:ilvl w:val="0"/>
          <w:numId w:val="52"/>
        </w:numPr>
      </w:pPr>
      <w:r>
        <w:t xml:space="preserve">Beth </w:t>
      </w:r>
      <w:proofErr w:type="spellStart"/>
      <w:r>
        <w:t>Waukechon</w:t>
      </w:r>
      <w:proofErr w:type="spellEnd"/>
      <w:r>
        <w:t xml:space="preserve"> said to get a purchase order from any grocery store and Beth or Winona can help fill that out and that would need to be spent by June 30</w:t>
      </w:r>
      <w:r w:rsidRPr="00375C97">
        <w:rPr>
          <w:vertAlign w:val="superscript"/>
        </w:rPr>
        <w:t>th</w:t>
      </w:r>
      <w:r>
        <w:t>, 2024.</w:t>
      </w:r>
    </w:p>
    <w:p w14:paraId="3BAC93BF" w14:textId="7D159B21" w:rsidR="00375C97" w:rsidRDefault="00375C97" w:rsidP="001A7676">
      <w:pPr>
        <w:pStyle w:val="ListParagraph"/>
        <w:numPr>
          <w:ilvl w:val="0"/>
          <w:numId w:val="52"/>
        </w:numPr>
      </w:pPr>
      <w:r>
        <w:t>Jeremiah Moses brought up the option of purchasing a $1k gift card and setting that aside for next year.</w:t>
      </w:r>
    </w:p>
    <w:p w14:paraId="0E190AB2" w14:textId="77777777" w:rsidR="00375C97" w:rsidRDefault="00375C97" w:rsidP="00375C97">
      <w:pPr>
        <w:pStyle w:val="ListParagraph"/>
        <w:ind w:left="1440"/>
      </w:pPr>
    </w:p>
    <w:p w14:paraId="57CCECAB" w14:textId="77777777" w:rsidR="00375C97" w:rsidRDefault="00375C97" w:rsidP="00375C97">
      <w:pPr>
        <w:pStyle w:val="ListParagraph"/>
        <w:ind w:left="1440"/>
      </w:pPr>
    </w:p>
    <w:p w14:paraId="7C5FAEBE" w14:textId="77777777" w:rsidR="00375C97" w:rsidRDefault="00375C97" w:rsidP="00375C97">
      <w:pPr>
        <w:pStyle w:val="ListParagraph"/>
        <w:ind w:left="1440"/>
      </w:pPr>
    </w:p>
    <w:p w14:paraId="3D339B82" w14:textId="77777777" w:rsidR="00375C97" w:rsidRDefault="00375C97" w:rsidP="00375C97">
      <w:pPr>
        <w:pStyle w:val="ListParagraph"/>
        <w:ind w:left="1440"/>
      </w:pPr>
    </w:p>
    <w:p w14:paraId="2B08D590" w14:textId="77777777" w:rsidR="00DB280B" w:rsidRDefault="00DB280B" w:rsidP="00DB280B"/>
    <w:p w14:paraId="154CFFDC" w14:textId="6C01D405" w:rsidR="00DB280B" w:rsidRDefault="00DB280B" w:rsidP="00DB280B">
      <w:pPr>
        <w:pStyle w:val="ListParagraph"/>
        <w:numPr>
          <w:ilvl w:val="0"/>
          <w:numId w:val="50"/>
        </w:numPr>
      </w:pPr>
      <w:bookmarkStart w:id="4" w:name="_Hlk164759598"/>
      <w:r w:rsidRPr="007E4D8E">
        <w:rPr>
          <w:b/>
          <w:bCs/>
          <w:u w:val="single"/>
        </w:rPr>
        <w:lastRenderedPageBreak/>
        <w:t>Student Ice Machines</w:t>
      </w:r>
      <w:r>
        <w:t xml:space="preserve"> – Cedar Fernandez</w:t>
      </w:r>
    </w:p>
    <w:bookmarkEnd w:id="4"/>
    <w:p w14:paraId="3326D2B7" w14:textId="415A886C" w:rsidR="00624E32" w:rsidRDefault="00624E32" w:rsidP="00B66CE1">
      <w:pPr>
        <w:pStyle w:val="ListParagraph"/>
        <w:numPr>
          <w:ilvl w:val="0"/>
          <w:numId w:val="55"/>
        </w:numPr>
      </w:pPr>
      <w:r>
        <w:t>Review survey results – Seeing the interest in the ice machine in general.</w:t>
      </w:r>
    </w:p>
    <w:p w14:paraId="6326AF4C" w14:textId="26FED1CF" w:rsidR="00624E32" w:rsidRDefault="00624E32" w:rsidP="00B66CE1">
      <w:pPr>
        <w:pStyle w:val="ListParagraph"/>
        <w:numPr>
          <w:ilvl w:val="0"/>
          <w:numId w:val="55"/>
        </w:numPr>
      </w:pPr>
      <w:r>
        <w:t xml:space="preserve">Jeremiah Moses suggested </w:t>
      </w:r>
      <w:r w:rsidR="00A20C3F">
        <w:t>a countertop ice machine for the Green Bay campus. Purchase it for about $800 by the end of this semester. Since the money is in the budget, we can try to use it.</w:t>
      </w:r>
    </w:p>
    <w:p w14:paraId="4A687A71" w14:textId="1226E46D" w:rsidR="002350CB" w:rsidRDefault="00A20C3F" w:rsidP="002350CB">
      <w:pPr>
        <w:pStyle w:val="ListParagraph"/>
        <w:numPr>
          <w:ilvl w:val="0"/>
          <w:numId w:val="55"/>
        </w:numPr>
      </w:pPr>
      <w:r>
        <w:t xml:space="preserve">Claude suggested we possibly have the GB representative take a look </w:t>
      </w:r>
      <w:proofErr w:type="gramStart"/>
      <w:r>
        <w:t>on</w:t>
      </w:r>
      <w:proofErr w:type="gramEnd"/>
      <w:r>
        <w:t xml:space="preserve"> what would be the best option for the GB campus.</w:t>
      </w:r>
    </w:p>
    <w:p w14:paraId="563E9A27" w14:textId="7924EFD8" w:rsidR="002350CB" w:rsidRDefault="002350CB" w:rsidP="002350CB">
      <w:bookmarkStart w:id="5" w:name="_Hlk164761518"/>
      <w:r>
        <w:t>Motion:</w:t>
      </w:r>
    </w:p>
    <w:p w14:paraId="64BD2FF0" w14:textId="0BAD4A17" w:rsidR="002350CB" w:rsidRDefault="002350CB" w:rsidP="002350CB">
      <w:r>
        <w:t>Set aside $850 for the Green Bay campus to purchase an ice machine before the end of the fiscal year.</w:t>
      </w:r>
    </w:p>
    <w:p w14:paraId="472B0026" w14:textId="77777777" w:rsidR="002350CB" w:rsidRDefault="002350CB" w:rsidP="002350CB"/>
    <w:p w14:paraId="4EF9C520" w14:textId="196FBBBA" w:rsidR="002350CB" w:rsidRDefault="002350CB" w:rsidP="002350CB">
      <w:r>
        <w:t>Motioned by Jeremiah Moses – Seconded by Jessica Hernandez</w:t>
      </w:r>
    </w:p>
    <w:p w14:paraId="7AE246F5" w14:textId="1797D9BC" w:rsidR="002350CB" w:rsidRDefault="002350CB" w:rsidP="002350CB">
      <w:r w:rsidRPr="00B61165">
        <w:rPr>
          <w:highlight w:val="green"/>
        </w:rPr>
        <w:t>Yes –6</w:t>
      </w:r>
      <w:r>
        <w:t xml:space="preserve"> No-0 Abstain -1 </w:t>
      </w:r>
    </w:p>
    <w:bookmarkEnd w:id="5"/>
    <w:p w14:paraId="4D2665F3" w14:textId="77777777" w:rsidR="00624E32" w:rsidRDefault="00624E32" w:rsidP="00624E32">
      <w:pPr>
        <w:pStyle w:val="ListParagraph"/>
        <w:ind w:left="1440"/>
      </w:pPr>
    </w:p>
    <w:p w14:paraId="3CD1C2C2" w14:textId="47BF81C8" w:rsidR="00624E32" w:rsidRDefault="00FE1F5C" w:rsidP="00624E32">
      <w:pPr>
        <w:pStyle w:val="ListParagraph"/>
        <w:numPr>
          <w:ilvl w:val="0"/>
          <w:numId w:val="50"/>
        </w:numPr>
      </w:pPr>
      <w:r>
        <w:rPr>
          <w:b/>
          <w:bCs/>
          <w:u w:val="single"/>
        </w:rPr>
        <w:t>Language books</w:t>
      </w:r>
      <w:r w:rsidR="00624E32">
        <w:t xml:space="preserve"> </w:t>
      </w:r>
      <w:r w:rsidR="00624E32">
        <w:t>Jeremiah Moses</w:t>
      </w:r>
    </w:p>
    <w:p w14:paraId="5629554F" w14:textId="4CC586DE" w:rsidR="00624E32" w:rsidRDefault="002350CB" w:rsidP="00624E32">
      <w:pPr>
        <w:pStyle w:val="ListParagraph"/>
        <w:numPr>
          <w:ilvl w:val="0"/>
          <w:numId w:val="55"/>
        </w:numPr>
      </w:pPr>
      <w:r>
        <w:t>Published a children's book “Count with me in Menominee” – idea to purchase this book to gift to all graduating Education students so they can take it to their classrooms when they teach.</w:t>
      </w:r>
    </w:p>
    <w:p w14:paraId="6B07AA2C" w14:textId="02AFD2F8" w:rsidR="002350CB" w:rsidRDefault="002350CB" w:rsidP="00624E32">
      <w:pPr>
        <w:pStyle w:val="ListParagraph"/>
        <w:numPr>
          <w:ilvl w:val="0"/>
          <w:numId w:val="55"/>
        </w:numPr>
      </w:pPr>
      <w:r>
        <w:t>Giving them the opportunity to share the Menominee language.</w:t>
      </w:r>
    </w:p>
    <w:p w14:paraId="789D1ACF" w14:textId="64BAEFC3" w:rsidR="002350CB" w:rsidRDefault="002350CB" w:rsidP="00624E32">
      <w:pPr>
        <w:pStyle w:val="ListParagraph"/>
        <w:numPr>
          <w:ilvl w:val="0"/>
          <w:numId w:val="55"/>
        </w:numPr>
      </w:pPr>
      <w:r>
        <w:t xml:space="preserve">Also buy some books to give to the Menominee language class for next year. </w:t>
      </w:r>
    </w:p>
    <w:p w14:paraId="25BB0EB3" w14:textId="38D98CFD" w:rsidR="002350CB" w:rsidRDefault="002350CB" w:rsidP="00624E32">
      <w:pPr>
        <w:pStyle w:val="ListParagraph"/>
        <w:numPr>
          <w:ilvl w:val="0"/>
          <w:numId w:val="55"/>
        </w:numPr>
      </w:pPr>
      <w:r>
        <w:t>Also look at Oneida language children's books to purchase for next year as well.</w:t>
      </w:r>
    </w:p>
    <w:p w14:paraId="4C174570" w14:textId="4B136BE2" w:rsidR="00FE1F5C" w:rsidRDefault="00FE1F5C" w:rsidP="00624E32">
      <w:pPr>
        <w:pStyle w:val="ListParagraph"/>
        <w:numPr>
          <w:ilvl w:val="0"/>
          <w:numId w:val="55"/>
        </w:numPr>
      </w:pPr>
      <w:r>
        <w:t xml:space="preserve">Make this an </w:t>
      </w:r>
      <w:r w:rsidR="00314D3B">
        <w:t>ongoing</w:t>
      </w:r>
      <w:r>
        <w:t xml:space="preserve"> thing in the coming years as well.</w:t>
      </w:r>
    </w:p>
    <w:p w14:paraId="6D875B6F" w14:textId="77777777" w:rsidR="00FE1F5C" w:rsidRDefault="00FE1F5C" w:rsidP="00FE1F5C">
      <w:r>
        <w:t>Motion:</w:t>
      </w:r>
    </w:p>
    <w:p w14:paraId="7CCBAD2D" w14:textId="1C893074" w:rsidR="00FE1F5C" w:rsidRDefault="00FE1F5C" w:rsidP="00FE1F5C">
      <w:r>
        <w:t xml:space="preserve">Set aside </w:t>
      </w:r>
      <w:r>
        <w:t>$800</w:t>
      </w:r>
      <w:r>
        <w:t xml:space="preserve"> </w:t>
      </w:r>
      <w:r>
        <w:t>to purchase Indigenous children's books</w:t>
      </w:r>
      <w:r w:rsidR="00314D3B">
        <w:t xml:space="preserve"> (Including both Oneida and Menominee books)</w:t>
      </w:r>
      <w:r>
        <w:t xml:space="preserve"> for 15-20 students graduating in 2024 with Education degrees – so they can be given out at graduation.</w:t>
      </w:r>
    </w:p>
    <w:p w14:paraId="2CBFA14B" w14:textId="77777777" w:rsidR="00FE1F5C" w:rsidRDefault="00FE1F5C" w:rsidP="00FE1F5C"/>
    <w:p w14:paraId="4E9B7D28" w14:textId="623EEE47" w:rsidR="00FE1F5C" w:rsidRDefault="00FE1F5C" w:rsidP="00FE1F5C">
      <w:r>
        <w:t xml:space="preserve">Motioned by Jeremiah Moses – Seconded by </w:t>
      </w:r>
      <w:r>
        <w:t>Krysanda Bissonette</w:t>
      </w:r>
    </w:p>
    <w:p w14:paraId="3E1D493D" w14:textId="73568F66" w:rsidR="00FE1F5C" w:rsidRDefault="00FE1F5C" w:rsidP="00FE1F5C">
      <w:r w:rsidRPr="00B61165">
        <w:rPr>
          <w:highlight w:val="green"/>
        </w:rPr>
        <w:t>Yes –</w:t>
      </w:r>
      <w:r w:rsidR="00314D3B" w:rsidRPr="00B61165">
        <w:rPr>
          <w:highlight w:val="green"/>
        </w:rPr>
        <w:t>4</w:t>
      </w:r>
      <w:r>
        <w:t xml:space="preserve"> No-0 Abstain -</w:t>
      </w:r>
      <w:r w:rsidR="00314D3B">
        <w:t>2</w:t>
      </w:r>
      <w:r>
        <w:t xml:space="preserve"> </w:t>
      </w:r>
    </w:p>
    <w:p w14:paraId="1E3B0B45" w14:textId="77777777" w:rsidR="00624E32" w:rsidRDefault="00624E32" w:rsidP="00624E32"/>
    <w:p w14:paraId="59C69714" w14:textId="643A430D" w:rsidR="000D66DD" w:rsidRDefault="000D66DD" w:rsidP="00875B31">
      <w:pPr>
        <w:pStyle w:val="ListNumber"/>
      </w:pPr>
    </w:p>
    <w:p w14:paraId="14FC96CF" w14:textId="1C1E5E17" w:rsidR="00385599" w:rsidRDefault="00920588" w:rsidP="00920588">
      <w:pPr>
        <w:pStyle w:val="ListNumber"/>
        <w:numPr>
          <w:ilvl w:val="0"/>
          <w:numId w:val="51"/>
        </w:numPr>
      </w:pPr>
      <w:r>
        <w:t xml:space="preserve">Call the meeting to adjourn at </w:t>
      </w:r>
      <w:r w:rsidR="00375C97">
        <w:t>11:10</w:t>
      </w:r>
      <w:r w:rsidR="000B2FE7">
        <w:t xml:space="preserve"> AM</w:t>
      </w:r>
    </w:p>
    <w:p w14:paraId="40B54673" w14:textId="77A7C528" w:rsidR="00A03D86" w:rsidRDefault="00A03D86" w:rsidP="00A03D86">
      <w:pPr>
        <w:pStyle w:val="ListNumber"/>
        <w:numPr>
          <w:ilvl w:val="0"/>
          <w:numId w:val="0"/>
        </w:numPr>
        <w:ind w:left="1080"/>
      </w:pPr>
      <w:r>
        <w:t>Motioned by</w:t>
      </w:r>
      <w:r w:rsidR="00375C97">
        <w:t xml:space="preserve"> Jeremiah Moses</w:t>
      </w:r>
      <w:r w:rsidR="001A7676">
        <w:t xml:space="preserve"> </w:t>
      </w:r>
      <w:r w:rsidR="00B66CE1">
        <w:t xml:space="preserve"> </w:t>
      </w:r>
      <w:r w:rsidR="00624E32">
        <w:t xml:space="preserve"> </w:t>
      </w:r>
      <w:r>
        <w:t xml:space="preserve">- Seconded by </w:t>
      </w:r>
      <w:r w:rsidR="00375C97">
        <w:t>Jessica Hernandez</w:t>
      </w:r>
    </w:p>
    <w:p w14:paraId="4C87A6ED" w14:textId="7A7A915F" w:rsidR="00104036" w:rsidRDefault="00A03D86" w:rsidP="00DB280B">
      <w:pPr>
        <w:pStyle w:val="ListNumber"/>
        <w:numPr>
          <w:ilvl w:val="0"/>
          <w:numId w:val="0"/>
        </w:numPr>
        <w:ind w:left="1080"/>
      </w:pPr>
      <w:r>
        <w:t xml:space="preserve">Yes – </w:t>
      </w:r>
      <w:r w:rsidR="00375C97">
        <w:t>7</w:t>
      </w:r>
      <w:r>
        <w:t xml:space="preserve"> No – 0 Abs</w:t>
      </w:r>
      <w:r w:rsidR="00212306">
        <w:t>tain</w:t>
      </w:r>
      <w:r>
        <w:t xml:space="preserve"> - 0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970"/>
        <w:gridCol w:w="2163"/>
        <w:gridCol w:w="1347"/>
        <w:gridCol w:w="2253"/>
      </w:tblGrid>
      <w:tr w:rsidR="00C30811" w14:paraId="5AB3D748" w14:textId="77777777" w:rsidTr="00DB280B">
        <w:trPr>
          <w:trHeight w:val="653"/>
        </w:trPr>
        <w:tc>
          <w:tcPr>
            <w:tcW w:w="2970" w:type="dxa"/>
            <w:tcBorders>
              <w:top w:val="single" w:sz="24" w:space="0" w:color="auto"/>
            </w:tcBorders>
            <w:vAlign w:val="center"/>
          </w:tcPr>
          <w:p w14:paraId="0DA11F49" w14:textId="77777777" w:rsidR="00C30811" w:rsidRPr="00875B31" w:rsidRDefault="00000000" w:rsidP="00875B31">
            <w:pPr>
              <w:pStyle w:val="Heading2"/>
            </w:pPr>
            <w:sdt>
              <w:sdtPr>
                <w:id w:val="17745865"/>
                <w:placeholder>
                  <w:docPart w:val="21FF2A9BCADF4D3EBA3C715C540EE0F4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Action Items</w:t>
                </w:r>
              </w:sdtContent>
            </w:sdt>
            <w:r w:rsidR="006543F4">
              <w:t xml:space="preserve"> </w:t>
            </w:r>
          </w:p>
        </w:tc>
        <w:tc>
          <w:tcPr>
            <w:tcW w:w="2163" w:type="dxa"/>
            <w:tcBorders>
              <w:top w:val="single" w:sz="24" w:space="0" w:color="auto"/>
            </w:tcBorders>
            <w:vAlign w:val="center"/>
          </w:tcPr>
          <w:p w14:paraId="7939ED36" w14:textId="0AADE9AB" w:rsidR="00C30811" w:rsidRPr="002463BF" w:rsidRDefault="00385599" w:rsidP="006543F4">
            <w:pPr>
              <w:pStyle w:val="Heading2"/>
            </w:pPr>
            <w:r>
              <w:t xml:space="preserve">Who brought up </w:t>
            </w:r>
            <w:r w:rsidR="00212306">
              <w:t xml:space="preserve">the </w:t>
            </w:r>
            <w:r>
              <w:t>action Item?</w:t>
            </w:r>
            <w:r w:rsidR="006543F4">
              <w:t xml:space="preserve"> </w:t>
            </w:r>
          </w:p>
        </w:tc>
        <w:tc>
          <w:tcPr>
            <w:tcW w:w="1347" w:type="dxa"/>
            <w:tcBorders>
              <w:top w:val="single" w:sz="24" w:space="0" w:color="auto"/>
            </w:tcBorders>
            <w:vAlign w:val="center"/>
          </w:tcPr>
          <w:p w14:paraId="3E4E2B93" w14:textId="77777777" w:rsidR="00C30811" w:rsidRPr="00875B31" w:rsidRDefault="00000000" w:rsidP="006543F4">
            <w:pPr>
              <w:pStyle w:val="Heading2"/>
            </w:pPr>
            <w:sdt>
              <w:sdtPr>
                <w:id w:val="149019874"/>
                <w:placeholder>
                  <w:docPart w:val="7A568CA91B8E4976B64DB81D22712DA3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Deadline</w:t>
                </w:r>
              </w:sdtContent>
            </w:sdt>
            <w:r w:rsidR="006543F4">
              <w:t xml:space="preserve"> </w:t>
            </w:r>
          </w:p>
        </w:tc>
        <w:tc>
          <w:tcPr>
            <w:tcW w:w="2253" w:type="dxa"/>
            <w:tcBorders>
              <w:top w:val="single" w:sz="24" w:space="0" w:color="auto"/>
            </w:tcBorders>
            <w:vAlign w:val="center"/>
          </w:tcPr>
          <w:p w14:paraId="57EA8316" w14:textId="77777777" w:rsidR="00875B31" w:rsidRPr="00875B31" w:rsidRDefault="00000000" w:rsidP="006543F4">
            <w:pPr>
              <w:pStyle w:val="Heading2"/>
            </w:pPr>
            <w:sdt>
              <w:sdtPr>
                <w:id w:val="-659385351"/>
                <w:placeholder>
                  <w:docPart w:val="D52FA88B692748689DAD1529B76778F8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Status</w:t>
                </w:r>
              </w:sdtContent>
            </w:sdt>
            <w:r w:rsidR="006543F4">
              <w:t xml:space="preserve"> </w:t>
            </w:r>
          </w:p>
        </w:tc>
      </w:tr>
      <w:tr w:rsidR="003E7906" w14:paraId="4A94B7DB" w14:textId="77777777" w:rsidTr="00DB280B">
        <w:trPr>
          <w:trHeight w:val="653"/>
        </w:trPr>
        <w:tc>
          <w:tcPr>
            <w:tcW w:w="2970" w:type="dxa"/>
            <w:vAlign w:val="center"/>
          </w:tcPr>
          <w:p w14:paraId="0287E9BD" w14:textId="3551ACEF" w:rsidR="003E7906" w:rsidRDefault="003E7906" w:rsidP="00875B31">
            <w:r>
              <w:t xml:space="preserve">Student Food Pantry - follow up </w:t>
            </w:r>
          </w:p>
        </w:tc>
        <w:tc>
          <w:tcPr>
            <w:tcW w:w="2163" w:type="dxa"/>
            <w:vAlign w:val="center"/>
          </w:tcPr>
          <w:p w14:paraId="331EB2A1" w14:textId="2EFBBE29" w:rsidR="003E7906" w:rsidRDefault="003E7906" w:rsidP="00875B31">
            <w:r>
              <w:t>Cedar Fernandez</w:t>
            </w:r>
          </w:p>
        </w:tc>
        <w:tc>
          <w:tcPr>
            <w:tcW w:w="1347" w:type="dxa"/>
            <w:vAlign w:val="center"/>
          </w:tcPr>
          <w:p w14:paraId="3BB7A275" w14:textId="6AB0F3EA" w:rsidR="003E7906" w:rsidRDefault="003E7906" w:rsidP="00875B31">
            <w:r>
              <w:t xml:space="preserve">June </w:t>
            </w:r>
            <w:r w:rsidR="00B61165">
              <w:t xml:space="preserve">30 </w:t>
            </w:r>
            <w:r>
              <w:t>2024</w:t>
            </w:r>
          </w:p>
        </w:tc>
        <w:tc>
          <w:tcPr>
            <w:tcW w:w="2253" w:type="dxa"/>
            <w:vAlign w:val="center"/>
          </w:tcPr>
          <w:p w14:paraId="1CC9C733" w14:textId="2C1A2939" w:rsidR="003E7906" w:rsidRDefault="00B61165" w:rsidP="00875B31">
            <w:r>
              <w:t xml:space="preserve">Looking at the option of gift cards </w:t>
            </w:r>
            <w:r w:rsidR="001715C0">
              <w:t xml:space="preserve">or getting a purchase order at a grocery store to utilize these funds before the fiscal year ends – Following up with </w:t>
            </w:r>
            <w:proofErr w:type="gramStart"/>
            <w:r w:rsidR="001715C0">
              <w:t>Winona</w:t>
            </w:r>
            <w:proofErr w:type="gramEnd"/>
          </w:p>
          <w:p w14:paraId="0EE0366D" w14:textId="667758B1" w:rsidR="003E7906" w:rsidRDefault="003E7906" w:rsidP="00875B31"/>
        </w:tc>
      </w:tr>
      <w:tr w:rsidR="003E7906" w14:paraId="6FF6AC06" w14:textId="77777777" w:rsidTr="00DB280B">
        <w:trPr>
          <w:trHeight w:val="653"/>
        </w:trPr>
        <w:tc>
          <w:tcPr>
            <w:tcW w:w="2970" w:type="dxa"/>
            <w:vAlign w:val="center"/>
          </w:tcPr>
          <w:p w14:paraId="665461AE" w14:textId="5747599D" w:rsidR="003E7906" w:rsidRDefault="003E7906" w:rsidP="00875B31"/>
        </w:tc>
        <w:tc>
          <w:tcPr>
            <w:tcW w:w="2163" w:type="dxa"/>
            <w:vAlign w:val="center"/>
          </w:tcPr>
          <w:p w14:paraId="4E342D75" w14:textId="44D916AA" w:rsidR="003E7906" w:rsidRDefault="003E7906" w:rsidP="00875B31"/>
        </w:tc>
        <w:tc>
          <w:tcPr>
            <w:tcW w:w="1347" w:type="dxa"/>
            <w:vAlign w:val="center"/>
          </w:tcPr>
          <w:p w14:paraId="42C0D08C" w14:textId="5ACEA692" w:rsidR="003E7906" w:rsidRDefault="003E7906" w:rsidP="00875B31"/>
        </w:tc>
        <w:tc>
          <w:tcPr>
            <w:tcW w:w="2253" w:type="dxa"/>
            <w:vAlign w:val="center"/>
          </w:tcPr>
          <w:p w14:paraId="7A0D6C0A" w14:textId="22921F7C" w:rsidR="003E7906" w:rsidRDefault="003E7906" w:rsidP="00875B31"/>
        </w:tc>
      </w:tr>
    </w:tbl>
    <w:p w14:paraId="0298C48F" w14:textId="754296E3" w:rsidR="008A5FBE" w:rsidRPr="008E421A" w:rsidRDefault="008A5FBE" w:rsidP="000A35D1">
      <w:pPr>
        <w:pStyle w:val="ListNumber"/>
        <w:numPr>
          <w:ilvl w:val="0"/>
          <w:numId w:val="0"/>
        </w:numPr>
        <w:spacing w:before="400"/>
      </w:pPr>
    </w:p>
    <w:sectPr w:rsidR="008A5FBE" w:rsidRPr="008E421A" w:rsidSect="00FE2FCF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0AD66" w14:textId="77777777" w:rsidR="00FE2FCF" w:rsidRDefault="00FE2FCF" w:rsidP="001E7D29">
      <w:pPr>
        <w:spacing w:line="240" w:lineRule="auto"/>
      </w:pPr>
      <w:r>
        <w:separator/>
      </w:r>
    </w:p>
  </w:endnote>
  <w:endnote w:type="continuationSeparator" w:id="0">
    <w:p w14:paraId="10C6013E" w14:textId="77777777" w:rsidR="00FE2FCF" w:rsidRDefault="00FE2FCF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53F396" w14:textId="77777777" w:rsidR="00FE2FCF" w:rsidRDefault="00FE2FCF" w:rsidP="001E7D29">
      <w:pPr>
        <w:spacing w:line="240" w:lineRule="auto"/>
      </w:pPr>
      <w:r>
        <w:separator/>
      </w:r>
    </w:p>
  </w:footnote>
  <w:footnote w:type="continuationSeparator" w:id="0">
    <w:p w14:paraId="23725E20" w14:textId="77777777" w:rsidR="00FE2FCF" w:rsidRDefault="00FE2FCF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129E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9C6399"/>
    <w:multiLevelType w:val="hybridMultilevel"/>
    <w:tmpl w:val="DFEC1A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7E3CE4"/>
    <w:multiLevelType w:val="hybridMultilevel"/>
    <w:tmpl w:val="67603E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43378A"/>
    <w:multiLevelType w:val="hybridMultilevel"/>
    <w:tmpl w:val="479A5DE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1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22E56615"/>
    <w:multiLevelType w:val="hybridMultilevel"/>
    <w:tmpl w:val="10804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4D6F5E87"/>
    <w:multiLevelType w:val="hybridMultilevel"/>
    <w:tmpl w:val="47A04D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0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4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41"/>
  </w:num>
  <w:num w:numId="2" w16cid:durableId="118112866">
    <w:abstractNumId w:val="22"/>
  </w:num>
  <w:num w:numId="3" w16cid:durableId="1994069015">
    <w:abstractNumId w:val="24"/>
  </w:num>
  <w:num w:numId="4" w16cid:durableId="573130850">
    <w:abstractNumId w:val="12"/>
  </w:num>
  <w:num w:numId="5" w16cid:durableId="20864116">
    <w:abstractNumId w:val="42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4"/>
  </w:num>
  <w:num w:numId="17" w16cid:durableId="708378853">
    <w:abstractNumId w:val="21"/>
  </w:num>
  <w:num w:numId="18" w16cid:durableId="432479796">
    <w:abstractNumId w:val="18"/>
  </w:num>
  <w:num w:numId="19" w16cid:durableId="1908605933">
    <w:abstractNumId w:val="17"/>
  </w:num>
  <w:num w:numId="20" w16cid:durableId="663439719">
    <w:abstractNumId w:val="15"/>
  </w:num>
  <w:num w:numId="21" w16cid:durableId="1153909046">
    <w:abstractNumId w:val="26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7"/>
  </w:num>
  <w:num w:numId="26" w16cid:durableId="1074158726">
    <w:abstractNumId w:val="11"/>
  </w:num>
  <w:num w:numId="27" w16cid:durableId="1173642884">
    <w:abstractNumId w:val="27"/>
  </w:num>
  <w:num w:numId="28" w16cid:durableId="184056774">
    <w:abstractNumId w:val="11"/>
  </w:num>
  <w:num w:numId="29" w16cid:durableId="2088650762">
    <w:abstractNumId w:val="36"/>
  </w:num>
  <w:num w:numId="30" w16cid:durableId="647173309">
    <w:abstractNumId w:val="28"/>
  </w:num>
  <w:num w:numId="31" w16cid:durableId="1357390334">
    <w:abstractNumId w:val="44"/>
  </w:num>
  <w:num w:numId="32" w16cid:durableId="1388799520">
    <w:abstractNumId w:val="38"/>
  </w:num>
  <w:num w:numId="33" w16cid:durableId="1870412089">
    <w:abstractNumId w:val="20"/>
  </w:num>
  <w:num w:numId="34" w16cid:durableId="1612397126">
    <w:abstractNumId w:val="30"/>
  </w:num>
  <w:num w:numId="35" w16cid:durableId="903107786">
    <w:abstractNumId w:val="10"/>
  </w:num>
  <w:num w:numId="36" w16cid:durableId="1102141983">
    <w:abstractNumId w:val="31"/>
  </w:num>
  <w:num w:numId="37" w16cid:durableId="905801089">
    <w:abstractNumId w:val="34"/>
  </w:num>
  <w:num w:numId="38" w16cid:durableId="316348737">
    <w:abstractNumId w:val="29"/>
  </w:num>
  <w:num w:numId="39" w16cid:durableId="208222554">
    <w:abstractNumId w:val="43"/>
  </w:num>
  <w:num w:numId="40" w16cid:durableId="518006664">
    <w:abstractNumId w:val="32"/>
  </w:num>
  <w:num w:numId="41" w16cid:durableId="645473525">
    <w:abstractNumId w:val="25"/>
  </w:num>
  <w:num w:numId="42" w16cid:durableId="464809920">
    <w:abstractNumId w:val="33"/>
  </w:num>
  <w:num w:numId="43" w16cid:durableId="311175792">
    <w:abstractNumId w:val="40"/>
  </w:num>
  <w:num w:numId="44" w16cid:durableId="1819883020">
    <w:abstractNumId w:val="3"/>
  </w:num>
  <w:num w:numId="45" w16cid:durableId="697779627">
    <w:abstractNumId w:val="39"/>
  </w:num>
  <w:num w:numId="46" w16cid:durableId="4431601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1747756">
    <w:abstractNumId w:val="19"/>
  </w:num>
  <w:num w:numId="51" w16cid:durableId="250429624">
    <w:abstractNumId w:val="23"/>
  </w:num>
  <w:num w:numId="52" w16cid:durableId="694119153">
    <w:abstractNumId w:val="13"/>
  </w:num>
  <w:num w:numId="53" w16cid:durableId="282536010">
    <w:abstractNumId w:val="8"/>
  </w:num>
  <w:num w:numId="54" w16cid:durableId="1792747826">
    <w:abstractNumId w:val="16"/>
  </w:num>
  <w:num w:numId="55" w16cid:durableId="10507712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20"/>
    <w:rsid w:val="0000418E"/>
    <w:rsid w:val="0001067D"/>
    <w:rsid w:val="00016839"/>
    <w:rsid w:val="00057671"/>
    <w:rsid w:val="00081220"/>
    <w:rsid w:val="000A35D1"/>
    <w:rsid w:val="000B2FE7"/>
    <w:rsid w:val="000B748F"/>
    <w:rsid w:val="000C66EC"/>
    <w:rsid w:val="000D445D"/>
    <w:rsid w:val="000D5AE9"/>
    <w:rsid w:val="000D66DD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15C0"/>
    <w:rsid w:val="001746FC"/>
    <w:rsid w:val="00193653"/>
    <w:rsid w:val="00196F15"/>
    <w:rsid w:val="00197EB9"/>
    <w:rsid w:val="001A7676"/>
    <w:rsid w:val="001B12D8"/>
    <w:rsid w:val="001B4172"/>
    <w:rsid w:val="001B463C"/>
    <w:rsid w:val="001C329C"/>
    <w:rsid w:val="001E1F56"/>
    <w:rsid w:val="001E42BE"/>
    <w:rsid w:val="001E595F"/>
    <w:rsid w:val="001E7D29"/>
    <w:rsid w:val="002055C6"/>
    <w:rsid w:val="002077FC"/>
    <w:rsid w:val="00212306"/>
    <w:rsid w:val="002211A3"/>
    <w:rsid w:val="002220C1"/>
    <w:rsid w:val="0022390D"/>
    <w:rsid w:val="002350CB"/>
    <w:rsid w:val="002404F5"/>
    <w:rsid w:val="002463BF"/>
    <w:rsid w:val="00275260"/>
    <w:rsid w:val="00276FA1"/>
    <w:rsid w:val="00277865"/>
    <w:rsid w:val="00284ADA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4D3B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0F29"/>
    <w:rsid w:val="00361DEE"/>
    <w:rsid w:val="003710C0"/>
    <w:rsid w:val="00375C97"/>
    <w:rsid w:val="003771A5"/>
    <w:rsid w:val="00385599"/>
    <w:rsid w:val="00386AFF"/>
    <w:rsid w:val="00394EF4"/>
    <w:rsid w:val="003B7514"/>
    <w:rsid w:val="003D2B2F"/>
    <w:rsid w:val="003E36BD"/>
    <w:rsid w:val="003E7906"/>
    <w:rsid w:val="003F009F"/>
    <w:rsid w:val="00410612"/>
    <w:rsid w:val="004111BA"/>
    <w:rsid w:val="00411F8B"/>
    <w:rsid w:val="004124E7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C7513"/>
    <w:rsid w:val="005D160D"/>
    <w:rsid w:val="005D4F1A"/>
    <w:rsid w:val="005E0ED9"/>
    <w:rsid w:val="005E4A95"/>
    <w:rsid w:val="00616B41"/>
    <w:rsid w:val="00620AE8"/>
    <w:rsid w:val="00624E32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E4D8E"/>
    <w:rsid w:val="007F34A4"/>
    <w:rsid w:val="00804BBA"/>
    <w:rsid w:val="00811471"/>
    <w:rsid w:val="00811F92"/>
    <w:rsid w:val="00815563"/>
    <w:rsid w:val="008240DA"/>
    <w:rsid w:val="008260A2"/>
    <w:rsid w:val="00832397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0588"/>
    <w:rsid w:val="00927C63"/>
    <w:rsid w:val="00932F50"/>
    <w:rsid w:val="0094637B"/>
    <w:rsid w:val="00955A78"/>
    <w:rsid w:val="009570ED"/>
    <w:rsid w:val="009728E6"/>
    <w:rsid w:val="00982C37"/>
    <w:rsid w:val="009921B8"/>
    <w:rsid w:val="00995F6E"/>
    <w:rsid w:val="009B523B"/>
    <w:rsid w:val="009C7356"/>
    <w:rsid w:val="009D4984"/>
    <w:rsid w:val="009D6473"/>
    <w:rsid w:val="009D6901"/>
    <w:rsid w:val="009F4E19"/>
    <w:rsid w:val="00A03D86"/>
    <w:rsid w:val="00A07662"/>
    <w:rsid w:val="00A110DF"/>
    <w:rsid w:val="00A20C3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64199"/>
    <w:rsid w:val="00A9231C"/>
    <w:rsid w:val="00A945BF"/>
    <w:rsid w:val="00AA2155"/>
    <w:rsid w:val="00AA2532"/>
    <w:rsid w:val="00AA73D8"/>
    <w:rsid w:val="00AB0E81"/>
    <w:rsid w:val="00AC2D14"/>
    <w:rsid w:val="00AC660C"/>
    <w:rsid w:val="00AD6244"/>
    <w:rsid w:val="00AD658B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165"/>
    <w:rsid w:val="00B61FE4"/>
    <w:rsid w:val="00B6365C"/>
    <w:rsid w:val="00B64D24"/>
    <w:rsid w:val="00B664F9"/>
    <w:rsid w:val="00B66CE1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E4A9F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207FC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B280B"/>
    <w:rsid w:val="00DC6078"/>
    <w:rsid w:val="00DC79AD"/>
    <w:rsid w:val="00DD2075"/>
    <w:rsid w:val="00DD4C26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EF6D56"/>
    <w:rsid w:val="00F10F6B"/>
    <w:rsid w:val="00F23697"/>
    <w:rsid w:val="00F36BB7"/>
    <w:rsid w:val="00F37281"/>
    <w:rsid w:val="00F464A6"/>
    <w:rsid w:val="00F467FB"/>
    <w:rsid w:val="00F504D2"/>
    <w:rsid w:val="00F5145A"/>
    <w:rsid w:val="00F67FC1"/>
    <w:rsid w:val="00F744F1"/>
    <w:rsid w:val="00F75DE8"/>
    <w:rsid w:val="00F87EAA"/>
    <w:rsid w:val="00F92B25"/>
    <w:rsid w:val="00F94F7A"/>
    <w:rsid w:val="00FB3809"/>
    <w:rsid w:val="00FC491A"/>
    <w:rsid w:val="00FD59B5"/>
    <w:rsid w:val="00FD6997"/>
    <w:rsid w:val="00FD6CAB"/>
    <w:rsid w:val="00FE1F5C"/>
    <w:rsid w:val="00FE2FCF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21FF2A9BCADF4D3EBA3C715C540EE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D215C-4E81-4FF4-8B4B-ED68C98599C2}"/>
      </w:docPartPr>
      <w:docPartBody>
        <w:p w:rsidR="00593D5E" w:rsidRDefault="00000000">
          <w:pPr>
            <w:pStyle w:val="21FF2A9BCADF4D3EBA3C715C540EE0F4"/>
          </w:pPr>
          <w:r w:rsidRPr="00875B31">
            <w:t>Action Items</w:t>
          </w:r>
        </w:p>
      </w:docPartBody>
    </w:docPart>
    <w:docPart>
      <w:docPartPr>
        <w:name w:val="7A568CA91B8E4976B64DB81D2271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17F0-03A7-499C-8191-C228EC547085}"/>
      </w:docPartPr>
      <w:docPartBody>
        <w:p w:rsidR="00593D5E" w:rsidRDefault="00000000">
          <w:pPr>
            <w:pStyle w:val="7A568CA91B8E4976B64DB81D22712DA3"/>
          </w:pPr>
          <w:r w:rsidRPr="00875B31">
            <w:t>Deadline</w:t>
          </w:r>
        </w:p>
      </w:docPartBody>
    </w:docPart>
    <w:docPart>
      <w:docPartPr>
        <w:name w:val="D52FA88B692748689DAD1529B767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D9BD-F8F1-4F5B-91F6-A002D4387EC7}"/>
      </w:docPartPr>
      <w:docPartBody>
        <w:p w:rsidR="00593D5E" w:rsidRDefault="00000000">
          <w:pPr>
            <w:pStyle w:val="D52FA88B692748689DAD1529B76778F8"/>
          </w:pPr>
          <w:r w:rsidRPr="00875B31">
            <w:t>Status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4A5180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186AAB"/>
    <w:rsid w:val="00327BAE"/>
    <w:rsid w:val="004A5180"/>
    <w:rsid w:val="00593D5E"/>
    <w:rsid w:val="005A34AE"/>
    <w:rsid w:val="005D33C1"/>
    <w:rsid w:val="0071632D"/>
    <w:rsid w:val="00761F15"/>
    <w:rsid w:val="007A32A4"/>
    <w:rsid w:val="00A408E4"/>
    <w:rsid w:val="00A82B62"/>
    <w:rsid w:val="00AD0353"/>
    <w:rsid w:val="00B9631B"/>
    <w:rsid w:val="00C0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0EA800D1A8044B6BB69E79934E2D5C42">
    <w:name w:val="0EA800D1A8044B6BB69E79934E2D5C42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07EBDC2695F24645A4FD28103BE9229E">
    <w:name w:val="07EBDC2695F24645A4FD28103BE9229E"/>
    <w:rsid w:val="00097C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2</Pages>
  <Words>485</Words>
  <Characters>2357</Characters>
  <Application>Microsoft Office Word</Application>
  <DocSecurity>0</DocSecurity>
  <Lines>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2024-04-23T15:03:00Z</dcterms:created>
  <dcterms:modified xsi:type="dcterms:W3CDTF">2024-04-23T16:23:00Z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