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CED05" w14:textId="0E13F9E3" w:rsidR="005D6B65" w:rsidRDefault="005D6B65">
      <w:pPr>
        <w:pStyle w:val="top"/>
        <w:tabs>
          <w:tab w:val="clear" w:pos="9216"/>
          <w:tab w:val="right" w:pos="9450"/>
        </w:tabs>
      </w:pPr>
      <w:r>
        <w:t>STUDENTS</w:t>
      </w:r>
      <w:r>
        <w:tab/>
      </w:r>
      <w:r w:rsidR="0001202E">
        <w:t>09</w:t>
      </w:r>
      <w:r>
        <w:t>.36 AP.212</w:t>
      </w:r>
    </w:p>
    <w:p w14:paraId="189D9BBB" w14:textId="77777777" w:rsidR="005D6B65" w:rsidRDefault="005D6B65">
      <w:pPr>
        <w:pStyle w:val="policytitle"/>
        <w:spacing w:before="0"/>
      </w:pPr>
      <w:r>
        <w:t>Transportation Request</w:t>
      </w:r>
    </w:p>
    <w:p w14:paraId="716C1046" w14:textId="77777777" w:rsidR="005D6B65" w:rsidRDefault="005D6B65">
      <w:pPr>
        <w:pStyle w:val="sideheading"/>
      </w:pPr>
      <w:r>
        <w:t>Instructions</w:t>
      </w:r>
    </w:p>
    <w:p w14:paraId="59B9483C" w14:textId="77777777" w:rsidR="005D6B65" w:rsidRDefault="005D6B65">
      <w:pPr>
        <w:pStyle w:val="policytext"/>
      </w:pPr>
      <w:r>
        <w:t xml:space="preserve">If the trip is one (1) day and in-state, the Transportation Request must be submitted to the Transportation Department two (2) weeks prior to the date of the trip. If the trip is overnight and/or out-of-state, the Transportation Request must be submitted thirty (30) days prior to the trip AND the Overnight </w:t>
      </w:r>
      <w:proofErr w:type="spellStart"/>
      <w:r>
        <w:t>an</w:t>
      </w:r>
      <w:proofErr w:type="spellEnd"/>
      <w:r>
        <w:t xml:space="preserve">/or Out-of-State Trip Request Form (Procedure 09.36 AP.21) must be approved by the </w:t>
      </w:r>
      <w:proofErr w:type="gramStart"/>
      <w:r>
        <w:t>Principal</w:t>
      </w:r>
      <w:proofErr w:type="gramEnd"/>
      <w:r>
        <w:t xml:space="preserve"> and submitted by noon on Friday before the regular Board meeting (the Board meets the third Thursday of each month) to receive Board approval.</w:t>
      </w:r>
    </w:p>
    <w:p w14:paraId="34151AE9" w14:textId="77777777" w:rsidR="005D6B65" w:rsidRDefault="005D6B65">
      <w:pPr>
        <w:pStyle w:val="List123"/>
        <w:numPr>
          <w:ilvl w:val="0"/>
          <w:numId w:val="8"/>
        </w:numPr>
      </w:pPr>
      <w:r>
        <w:t>Log on to the Boyle County Schools’ Web page (</w:t>
      </w:r>
      <w:hyperlink r:id="rId7" w:history="1">
        <w:r w:rsidR="00FB449E" w:rsidRPr="00FB449E">
          <w:rPr>
            <w:rStyle w:val="Hyperlink"/>
            <w:szCs w:val="24"/>
          </w:rPr>
          <w:t>www.boyle.kyschools.us</w:t>
        </w:r>
      </w:hyperlink>
      <w:r>
        <w:t>). Click on the Transportation link and then double click on the Transportation Request icon.</w:t>
      </w:r>
    </w:p>
    <w:p w14:paraId="28B632D0" w14:textId="77777777" w:rsidR="005D6B65" w:rsidRDefault="005D6B65">
      <w:pPr>
        <w:pStyle w:val="List123"/>
        <w:numPr>
          <w:ilvl w:val="0"/>
          <w:numId w:val="8"/>
        </w:numPr>
      </w:pPr>
      <w:r>
        <w:t>The Transportation Request is a Microsoft Word document; complete the form in Microsoft Word.</w:t>
      </w:r>
    </w:p>
    <w:p w14:paraId="70C82B0E" w14:textId="77777777" w:rsidR="005D6B65" w:rsidRDefault="005D6B65">
      <w:pPr>
        <w:pStyle w:val="List123"/>
        <w:numPr>
          <w:ilvl w:val="0"/>
          <w:numId w:val="8"/>
        </w:numPr>
      </w:pPr>
      <w:r>
        <w:t>The Transportation Request must be forwarded via e-mail to be approved b</w:t>
      </w:r>
      <w:r w:rsidR="00E34B5B">
        <w:t xml:space="preserve">y the </w:t>
      </w:r>
      <w:proofErr w:type="gramStart"/>
      <w:r w:rsidR="00E34B5B">
        <w:t>Principal</w:t>
      </w:r>
      <w:proofErr w:type="gramEnd"/>
      <w:r w:rsidR="00E34B5B">
        <w:t xml:space="preserve"> unless the trip</w:t>
      </w:r>
      <w:r>
        <w:t xml:space="preserve"> is a competitive trip, which needs to be approved by </w:t>
      </w:r>
      <w:r w:rsidR="00124AB6">
        <w:t xml:space="preserve">the </w:t>
      </w:r>
      <w:r>
        <w:t>Extracurricular Director.</w:t>
      </w:r>
    </w:p>
    <w:p w14:paraId="4A289B97" w14:textId="77777777" w:rsidR="005D6B65" w:rsidRDefault="005D6B65">
      <w:pPr>
        <w:pStyle w:val="List123"/>
        <w:numPr>
          <w:ilvl w:val="0"/>
          <w:numId w:val="8"/>
        </w:numPr>
      </w:pPr>
      <w:r>
        <w:t>The Principal or Extracurricular Director will then forward the Transportation Request to the Director of the program that is funding the trip for approval.</w:t>
      </w:r>
    </w:p>
    <w:p w14:paraId="12E5D217" w14:textId="77777777" w:rsidR="005D6B65" w:rsidRDefault="005D6B65">
      <w:pPr>
        <w:pStyle w:val="List123"/>
        <w:numPr>
          <w:ilvl w:val="0"/>
          <w:numId w:val="8"/>
        </w:numPr>
      </w:pPr>
      <w:r>
        <w:t xml:space="preserve">The Director of the funding program will then forward the Transportation Request to </w:t>
      </w:r>
      <w:r w:rsidR="0037396F">
        <w:t xml:space="preserve">the </w:t>
      </w:r>
      <w:r>
        <w:t>Director of Transportation, for final approval, unless Board approval is needed.</w:t>
      </w:r>
    </w:p>
    <w:p w14:paraId="15B974DB" w14:textId="77777777" w:rsidR="005D6B65" w:rsidRDefault="005D6B65">
      <w:pPr>
        <w:pStyle w:val="List123"/>
        <w:numPr>
          <w:ilvl w:val="0"/>
          <w:numId w:val="8"/>
        </w:numPr>
      </w:pPr>
      <w:r>
        <w:t>Once all parties have approved the Transportation Request, you will receive a confirmation via e-mail.</w:t>
      </w:r>
    </w:p>
    <w:p w14:paraId="06C4A764" w14:textId="2F662D64" w:rsidR="005D6B65" w:rsidRDefault="005D6B65">
      <w:pPr>
        <w:pStyle w:val="top"/>
        <w:tabs>
          <w:tab w:val="clear" w:pos="9216"/>
          <w:tab w:val="right" w:pos="9450"/>
        </w:tabs>
      </w:pPr>
      <w:r>
        <w:rPr>
          <w:rFonts w:ascii="Tahoma" w:hAnsi="Tahoma" w:cs="Tahoma"/>
        </w:rPr>
        <w:br w:type="page"/>
      </w:r>
      <w:r>
        <w:lastRenderedPageBreak/>
        <w:t>STUDENTS</w:t>
      </w:r>
      <w:r>
        <w:tab/>
      </w:r>
      <w:r w:rsidR="0001202E">
        <w:t>09</w:t>
      </w:r>
      <w:r>
        <w:t>.36 AP.212</w:t>
      </w:r>
    </w:p>
    <w:p w14:paraId="415652C9" w14:textId="77777777" w:rsidR="005D6B65" w:rsidRDefault="005D6B65">
      <w:pPr>
        <w:pStyle w:val="top"/>
        <w:tabs>
          <w:tab w:val="clear" w:pos="9216"/>
          <w:tab w:val="right" w:pos="9450"/>
        </w:tabs>
      </w:pPr>
      <w:r>
        <w:tab/>
        <w:t>(Continued)</w:t>
      </w:r>
    </w:p>
    <w:p w14:paraId="27B2D059" w14:textId="77777777" w:rsidR="005D6B65" w:rsidRDefault="005D6B65">
      <w:pPr>
        <w:pStyle w:val="policytitle"/>
      </w:pPr>
      <w:r>
        <w:t>Transportation Request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5"/>
        <w:gridCol w:w="396"/>
        <w:gridCol w:w="1580"/>
        <w:gridCol w:w="695"/>
        <w:gridCol w:w="611"/>
        <w:gridCol w:w="783"/>
        <w:gridCol w:w="270"/>
        <w:gridCol w:w="1065"/>
        <w:gridCol w:w="1237"/>
      </w:tblGrid>
      <w:tr w:rsidR="005D6B65" w14:paraId="084356BB" w14:textId="77777777" w:rsidTr="004027F8">
        <w:trPr>
          <w:cantSplit/>
        </w:trPr>
        <w:tc>
          <w:tcPr>
            <w:tcW w:w="9422" w:type="dxa"/>
            <w:gridSpan w:val="9"/>
          </w:tcPr>
          <w:p w14:paraId="11EFAC51" w14:textId="77777777" w:rsidR="005D6B65" w:rsidRDefault="005D6B65">
            <w:pPr>
              <w:pStyle w:val="policytext"/>
              <w:spacing w:before="40" w:after="0"/>
              <w:jc w:val="center"/>
            </w:pPr>
            <w:r>
              <w:t>BOYLE COUNTY BOARD OF EDUCATION</w:t>
            </w:r>
          </w:p>
          <w:p w14:paraId="32B26BEE" w14:textId="3921C67D" w:rsidR="005D6B65" w:rsidRDefault="00D922F9">
            <w:pPr>
              <w:pStyle w:val="policytext"/>
              <w:spacing w:after="0"/>
              <w:jc w:val="center"/>
            </w:pPr>
            <w:r>
              <w:t>101 Citation Drive, Suite C</w:t>
            </w:r>
          </w:p>
          <w:p w14:paraId="01E34E66" w14:textId="77777777" w:rsidR="005D6B65" w:rsidRDefault="005D6B65">
            <w:pPr>
              <w:pStyle w:val="policytext"/>
              <w:spacing w:after="40"/>
              <w:jc w:val="center"/>
            </w:pPr>
            <w:r>
              <w:t>Danville, KY 40422</w:t>
            </w:r>
          </w:p>
        </w:tc>
      </w:tr>
      <w:tr w:rsidR="005D6B65" w14:paraId="617E0286" w14:textId="77777777" w:rsidTr="004027F8">
        <w:trPr>
          <w:cantSplit/>
        </w:trPr>
        <w:tc>
          <w:tcPr>
            <w:tcW w:w="9422" w:type="dxa"/>
            <w:gridSpan w:val="9"/>
          </w:tcPr>
          <w:p w14:paraId="1A62F5D7" w14:textId="77777777" w:rsidR="005D6B65" w:rsidRDefault="005D6B65">
            <w:pPr>
              <w:pStyle w:val="policytext"/>
              <w:spacing w:before="20" w:after="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THIS SECTION TO BE COMPLETED BY TEACHER/CHAPERONE</w:t>
            </w:r>
          </w:p>
        </w:tc>
      </w:tr>
      <w:tr w:rsidR="005D6B65" w14:paraId="0E2204DD" w14:textId="77777777" w:rsidTr="004027F8">
        <w:tc>
          <w:tcPr>
            <w:tcW w:w="3181" w:type="dxa"/>
            <w:gridSpan w:val="2"/>
          </w:tcPr>
          <w:p w14:paraId="3A33BFE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DATE OF TRIP:</w:t>
            </w:r>
          </w:p>
        </w:tc>
        <w:tc>
          <w:tcPr>
            <w:tcW w:w="2275" w:type="dxa"/>
            <w:gridSpan w:val="2"/>
          </w:tcPr>
          <w:p w14:paraId="6E570F89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SCHOOL:</w:t>
            </w:r>
          </w:p>
        </w:tc>
        <w:tc>
          <w:tcPr>
            <w:tcW w:w="3966" w:type="dxa"/>
            <w:gridSpan w:val="5"/>
          </w:tcPr>
          <w:p w14:paraId="1CFBE133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DESTINATION:</w:t>
            </w:r>
          </w:p>
          <w:p w14:paraId="05FB20B2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5D6B65" w14:paraId="7895DD4E" w14:textId="77777777" w:rsidTr="004027F8">
        <w:tc>
          <w:tcPr>
            <w:tcW w:w="3181" w:type="dxa"/>
            <w:gridSpan w:val="2"/>
          </w:tcPr>
          <w:p w14:paraId="4A214E9A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DEPARTURE TIME FROM SCHOOL:</w:t>
            </w:r>
          </w:p>
          <w:p w14:paraId="7AD14C3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2275" w:type="dxa"/>
            <w:gridSpan w:val="2"/>
          </w:tcPr>
          <w:p w14:paraId="4A671914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RETURN TIME TO SCHOOL:</w:t>
            </w:r>
          </w:p>
        </w:tc>
        <w:tc>
          <w:tcPr>
            <w:tcW w:w="3966" w:type="dxa"/>
            <w:gridSpan w:val="5"/>
          </w:tcPr>
          <w:p w14:paraId="7039E868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GROUP:</w:t>
            </w:r>
          </w:p>
        </w:tc>
      </w:tr>
      <w:tr w:rsidR="005D6B65" w14:paraId="715D2C15" w14:textId="77777777" w:rsidTr="004027F8">
        <w:trPr>
          <w:cantSplit/>
        </w:trPr>
        <w:tc>
          <w:tcPr>
            <w:tcW w:w="3181" w:type="dxa"/>
            <w:gridSpan w:val="2"/>
          </w:tcPr>
          <w:p w14:paraId="2857FF89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NUMBER OF RIDERS:</w:t>
            </w:r>
          </w:p>
        </w:tc>
        <w:tc>
          <w:tcPr>
            <w:tcW w:w="3939" w:type="dxa"/>
            <w:gridSpan w:val="5"/>
          </w:tcPr>
          <w:p w14:paraId="52F2EA88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TEACHER IN CHARGE:</w:t>
            </w:r>
          </w:p>
        </w:tc>
        <w:tc>
          <w:tcPr>
            <w:tcW w:w="2302" w:type="dxa"/>
            <w:gridSpan w:val="2"/>
          </w:tcPr>
          <w:p w14:paraId="4C1C5359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DATE SUBMITTED:</w:t>
            </w:r>
          </w:p>
          <w:p w14:paraId="75B66568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5D6B65" w14:paraId="55430B01" w14:textId="77777777" w:rsidTr="004027F8">
        <w:trPr>
          <w:cantSplit/>
        </w:trPr>
        <w:tc>
          <w:tcPr>
            <w:tcW w:w="4761" w:type="dxa"/>
            <w:gridSpan w:val="3"/>
          </w:tcPr>
          <w:p w14:paraId="1E7111A6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PURPOSE OF TRIP:</w:t>
            </w:r>
          </w:p>
          <w:p w14:paraId="72BED60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4661" w:type="dxa"/>
            <w:gridSpan w:val="6"/>
          </w:tcPr>
          <w:p w14:paraId="1E26E59A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What curriculum topic(s) does this trip address?</w:t>
            </w:r>
          </w:p>
        </w:tc>
      </w:tr>
      <w:tr w:rsidR="005D6B65" w14:paraId="63441D40" w14:textId="77777777" w:rsidTr="004027F8">
        <w:trPr>
          <w:cantSplit/>
        </w:trPr>
        <w:tc>
          <w:tcPr>
            <w:tcW w:w="4761" w:type="dxa"/>
            <w:gridSpan w:val="3"/>
          </w:tcPr>
          <w:p w14:paraId="0809F8D6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SUBSTITUTE TEACHER NEEDED? If yes, how many days?</w:t>
            </w:r>
          </w:p>
          <w:p w14:paraId="019BEA8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4661" w:type="dxa"/>
            <w:gridSpan w:val="6"/>
          </w:tcPr>
          <w:p w14:paraId="558227F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Have all chaperones undergone the required records check and been designated by the Principal/Designee to supervise the students?</w:t>
            </w:r>
          </w:p>
          <w:p w14:paraId="7D453661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5D6B65" w14:paraId="245F9057" w14:textId="77777777" w:rsidTr="004027F8">
        <w:trPr>
          <w:cantSplit/>
        </w:trPr>
        <w:tc>
          <w:tcPr>
            <w:tcW w:w="9422" w:type="dxa"/>
            <w:gridSpan w:val="9"/>
          </w:tcPr>
          <w:p w14:paraId="4722FD63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Does this trip need Board approval? If yes, the request must be submitted the Friday before the regular monthly Board meeting.</w:t>
            </w:r>
          </w:p>
        </w:tc>
      </w:tr>
      <w:tr w:rsidR="005D6B65" w14:paraId="5350DEF8" w14:textId="77777777" w:rsidTr="004027F8">
        <w:trPr>
          <w:cantSplit/>
        </w:trPr>
        <w:tc>
          <w:tcPr>
            <w:tcW w:w="9422" w:type="dxa"/>
            <w:gridSpan w:val="9"/>
          </w:tcPr>
          <w:p w14:paraId="01311720" w14:textId="77777777" w:rsidR="005D6B65" w:rsidRDefault="005D6B65">
            <w:pPr>
              <w:pStyle w:val="policytext"/>
              <w:spacing w:before="20" w:after="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ESTIMATED EXPENSES</w:t>
            </w:r>
          </w:p>
        </w:tc>
      </w:tr>
      <w:tr w:rsidR="005D6B65" w14:paraId="0442CC2F" w14:textId="77777777" w:rsidTr="004027F8">
        <w:tc>
          <w:tcPr>
            <w:tcW w:w="2785" w:type="dxa"/>
          </w:tcPr>
          <w:p w14:paraId="6086C0B6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Travel – Bus</w:t>
            </w:r>
          </w:p>
        </w:tc>
        <w:tc>
          <w:tcPr>
            <w:tcW w:w="5400" w:type="dxa"/>
            <w:gridSpan w:val="7"/>
          </w:tcPr>
          <w:p w14:paraId="2C9BEBA6" w14:textId="608A02FA" w:rsidR="005D6B65" w:rsidRPr="004027F8" w:rsidRDefault="005D6B65">
            <w:pPr>
              <w:pStyle w:val="policytext"/>
              <w:spacing w:before="20" w:after="20"/>
              <w:jc w:val="left"/>
              <w:rPr>
                <w:sz w:val="18"/>
                <w:szCs w:val="18"/>
              </w:rPr>
            </w:pPr>
            <w:r w:rsidRPr="004027F8">
              <w:rPr>
                <w:sz w:val="18"/>
                <w:szCs w:val="18"/>
              </w:rPr>
              <w:t>____ mil</w:t>
            </w:r>
            <w:r w:rsidR="00CA7F74" w:rsidRPr="004027F8">
              <w:rPr>
                <w:sz w:val="18"/>
                <w:szCs w:val="18"/>
              </w:rPr>
              <w:t>es @ $</w:t>
            </w:r>
            <w:r w:rsidR="006C5AD2" w:rsidRPr="004027F8">
              <w:rPr>
                <w:sz w:val="18"/>
                <w:szCs w:val="18"/>
              </w:rPr>
              <w:t>2</w:t>
            </w:r>
            <w:r w:rsidR="00CA7F74" w:rsidRPr="004027F8">
              <w:rPr>
                <w:sz w:val="18"/>
                <w:szCs w:val="18"/>
              </w:rPr>
              <w:t>.</w:t>
            </w:r>
            <w:r w:rsidR="00E3325A">
              <w:rPr>
                <w:sz w:val="18"/>
                <w:szCs w:val="18"/>
              </w:rPr>
              <w:t>81</w:t>
            </w:r>
            <w:r w:rsidR="00754851" w:rsidRPr="004027F8">
              <w:rPr>
                <w:sz w:val="18"/>
                <w:szCs w:val="18"/>
              </w:rPr>
              <w:t xml:space="preserve"> </w:t>
            </w:r>
            <w:r w:rsidR="008F58AC">
              <w:rPr>
                <w:sz w:val="18"/>
                <w:szCs w:val="18"/>
              </w:rPr>
              <w:t>+ ___ hrs. @ $</w:t>
            </w:r>
            <w:r w:rsidR="00E3325A">
              <w:rPr>
                <w:sz w:val="18"/>
                <w:szCs w:val="18"/>
              </w:rPr>
              <w:t>2</w:t>
            </w:r>
            <w:r w:rsidR="0001202E">
              <w:rPr>
                <w:sz w:val="18"/>
                <w:szCs w:val="18"/>
              </w:rPr>
              <w:t>5.00</w:t>
            </w:r>
            <w:r w:rsidR="004027F8">
              <w:rPr>
                <w:sz w:val="18"/>
                <w:szCs w:val="18"/>
              </w:rPr>
              <w:br/>
              <w:t xml:space="preserve">____ miles @ </w:t>
            </w:r>
            <w:proofErr w:type="gramStart"/>
            <w:r w:rsidR="004027F8">
              <w:rPr>
                <w:sz w:val="18"/>
                <w:szCs w:val="18"/>
              </w:rPr>
              <w:t>$  .</w:t>
            </w:r>
            <w:proofErr w:type="gramEnd"/>
            <w:r w:rsidR="00E3325A">
              <w:rPr>
                <w:sz w:val="18"/>
                <w:szCs w:val="18"/>
              </w:rPr>
              <w:t>81</w:t>
            </w:r>
            <w:r w:rsidR="004027F8">
              <w:rPr>
                <w:sz w:val="18"/>
                <w:szCs w:val="18"/>
              </w:rPr>
              <w:t xml:space="preserve"> (student paid/activity funds) + ____ hrs. @ $</w:t>
            </w:r>
            <w:r w:rsidR="00E3325A">
              <w:rPr>
                <w:sz w:val="18"/>
                <w:szCs w:val="18"/>
              </w:rPr>
              <w:t>2</w:t>
            </w:r>
            <w:r w:rsidR="0001202E">
              <w:rPr>
                <w:sz w:val="18"/>
                <w:szCs w:val="18"/>
              </w:rPr>
              <w:t>5.00</w:t>
            </w:r>
          </w:p>
        </w:tc>
        <w:tc>
          <w:tcPr>
            <w:tcW w:w="1237" w:type="dxa"/>
          </w:tcPr>
          <w:p w14:paraId="74ABF77F" w14:textId="77777777" w:rsidR="005D6B65" w:rsidRDefault="005D6B65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473D5F78" w14:textId="77777777" w:rsidTr="004027F8">
        <w:tc>
          <w:tcPr>
            <w:tcW w:w="2785" w:type="dxa"/>
          </w:tcPr>
          <w:p w14:paraId="119FE318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Travel – Board-owned Vehicle</w:t>
            </w:r>
          </w:p>
        </w:tc>
        <w:tc>
          <w:tcPr>
            <w:tcW w:w="5400" w:type="dxa"/>
            <w:gridSpan w:val="7"/>
          </w:tcPr>
          <w:p w14:paraId="3DD7D627" w14:textId="252AE426" w:rsidR="004027F8" w:rsidRPr="004027F8" w:rsidRDefault="004027F8" w:rsidP="004027F8">
            <w:pPr>
              <w:pStyle w:val="policytext"/>
              <w:spacing w:before="20" w:after="20"/>
              <w:jc w:val="left"/>
              <w:rPr>
                <w:sz w:val="18"/>
                <w:szCs w:val="18"/>
              </w:rPr>
            </w:pPr>
            <w:r w:rsidRPr="004027F8">
              <w:rPr>
                <w:sz w:val="18"/>
                <w:szCs w:val="18"/>
              </w:rPr>
              <w:t>____ miles @ $1.</w:t>
            </w:r>
            <w:r w:rsidR="00E3325A">
              <w:rPr>
                <w:sz w:val="18"/>
                <w:szCs w:val="18"/>
              </w:rPr>
              <w:t>56</w:t>
            </w:r>
            <w:r w:rsidRPr="004027F8">
              <w:rPr>
                <w:sz w:val="18"/>
                <w:szCs w:val="18"/>
              </w:rPr>
              <w:t xml:space="preserve"> per mile</w:t>
            </w:r>
            <w:r w:rsidR="008F58AC" w:rsidRPr="004027F8">
              <w:rPr>
                <w:sz w:val="18"/>
                <w:szCs w:val="18"/>
              </w:rPr>
              <w:t xml:space="preserve"> </w:t>
            </w:r>
            <w:r w:rsidR="008F58AC">
              <w:rPr>
                <w:sz w:val="18"/>
                <w:szCs w:val="18"/>
              </w:rPr>
              <w:t>+ ___ hrs. @ $</w:t>
            </w:r>
            <w:r w:rsidR="00E3325A">
              <w:rPr>
                <w:sz w:val="18"/>
                <w:szCs w:val="18"/>
              </w:rPr>
              <w:t>2</w:t>
            </w:r>
            <w:r w:rsidR="0001202E">
              <w:rPr>
                <w:sz w:val="18"/>
                <w:szCs w:val="18"/>
              </w:rPr>
              <w:t>5.00</w:t>
            </w:r>
            <w:r>
              <w:rPr>
                <w:sz w:val="18"/>
                <w:szCs w:val="18"/>
              </w:rPr>
              <w:br/>
              <w:t xml:space="preserve">____ miles @ </w:t>
            </w:r>
            <w:proofErr w:type="gramStart"/>
            <w:r>
              <w:rPr>
                <w:sz w:val="18"/>
                <w:szCs w:val="18"/>
              </w:rPr>
              <w:t>$  .</w:t>
            </w:r>
            <w:proofErr w:type="gramEnd"/>
            <w:r w:rsidR="00E3325A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 xml:space="preserve"> (student paid/activity funds) + ____ hrs. @ $</w:t>
            </w:r>
            <w:r w:rsidR="00E3325A">
              <w:rPr>
                <w:sz w:val="18"/>
                <w:szCs w:val="18"/>
              </w:rPr>
              <w:t>2</w:t>
            </w:r>
            <w:r w:rsidR="0001202E">
              <w:rPr>
                <w:sz w:val="18"/>
                <w:szCs w:val="18"/>
              </w:rPr>
              <w:t>5.00</w:t>
            </w:r>
          </w:p>
        </w:tc>
        <w:tc>
          <w:tcPr>
            <w:tcW w:w="1237" w:type="dxa"/>
          </w:tcPr>
          <w:p w14:paraId="1C3F661E" w14:textId="29D59464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7072674D" w14:textId="77777777" w:rsidTr="004027F8">
        <w:tc>
          <w:tcPr>
            <w:tcW w:w="2785" w:type="dxa"/>
          </w:tcPr>
          <w:p w14:paraId="4B5D8434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Travel – Certified Carrier</w:t>
            </w:r>
          </w:p>
        </w:tc>
        <w:tc>
          <w:tcPr>
            <w:tcW w:w="5400" w:type="dxa"/>
            <w:gridSpan w:val="7"/>
          </w:tcPr>
          <w:p w14:paraId="5DA59176" w14:textId="77777777" w:rsidR="004027F8" w:rsidRPr="004027F8" w:rsidRDefault="004027F8" w:rsidP="004027F8">
            <w:pPr>
              <w:pStyle w:val="policytext"/>
              <w:spacing w:before="20" w:after="20"/>
              <w:jc w:val="left"/>
              <w:rPr>
                <w:sz w:val="18"/>
                <w:szCs w:val="18"/>
              </w:rPr>
            </w:pPr>
            <w:r w:rsidRPr="004027F8">
              <w:rPr>
                <w:sz w:val="18"/>
                <w:szCs w:val="18"/>
              </w:rPr>
              <w:t xml:space="preserve">Name of Carrier - </w:t>
            </w:r>
          </w:p>
        </w:tc>
        <w:tc>
          <w:tcPr>
            <w:tcW w:w="1237" w:type="dxa"/>
          </w:tcPr>
          <w:p w14:paraId="33CA3C27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05AA5D4A" w14:textId="77777777" w:rsidTr="004027F8">
        <w:tc>
          <w:tcPr>
            <w:tcW w:w="2785" w:type="dxa"/>
          </w:tcPr>
          <w:p w14:paraId="6FF1EB95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Substitute</w:t>
            </w:r>
          </w:p>
        </w:tc>
        <w:tc>
          <w:tcPr>
            <w:tcW w:w="5400" w:type="dxa"/>
            <w:gridSpan w:val="7"/>
          </w:tcPr>
          <w:p w14:paraId="2EE7A1A6" w14:textId="2EB4B864" w:rsidR="004027F8" w:rsidRPr="004027F8" w:rsidRDefault="004027F8" w:rsidP="004027F8">
            <w:pPr>
              <w:pStyle w:val="policytext"/>
              <w:spacing w:before="20" w:after="2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  <w:r w:rsidRPr="004027F8">
              <w:rPr>
                <w:sz w:val="18"/>
                <w:szCs w:val="18"/>
              </w:rPr>
              <w:t>days @ $100.00</w:t>
            </w:r>
          </w:p>
        </w:tc>
        <w:tc>
          <w:tcPr>
            <w:tcW w:w="1237" w:type="dxa"/>
          </w:tcPr>
          <w:p w14:paraId="07313426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3A96BA00" w14:textId="77777777" w:rsidTr="004027F8">
        <w:tc>
          <w:tcPr>
            <w:tcW w:w="2785" w:type="dxa"/>
          </w:tcPr>
          <w:p w14:paraId="73C99E4C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Other (Hotel, Registration, etc.)</w:t>
            </w:r>
          </w:p>
        </w:tc>
        <w:tc>
          <w:tcPr>
            <w:tcW w:w="5400" w:type="dxa"/>
            <w:gridSpan w:val="7"/>
          </w:tcPr>
          <w:p w14:paraId="18CAAF37" w14:textId="77777777" w:rsidR="004027F8" w:rsidRPr="004027F8" w:rsidRDefault="004027F8" w:rsidP="004027F8">
            <w:pPr>
              <w:pStyle w:val="policytext"/>
              <w:spacing w:before="20" w:after="20"/>
              <w:jc w:val="left"/>
              <w:rPr>
                <w:sz w:val="18"/>
                <w:szCs w:val="18"/>
              </w:rPr>
            </w:pPr>
            <w:r w:rsidRPr="004027F8">
              <w:rPr>
                <w:sz w:val="18"/>
                <w:szCs w:val="18"/>
              </w:rPr>
              <w:t xml:space="preserve">Description - </w:t>
            </w:r>
          </w:p>
        </w:tc>
        <w:tc>
          <w:tcPr>
            <w:tcW w:w="1237" w:type="dxa"/>
          </w:tcPr>
          <w:p w14:paraId="32B09025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46E346BA" w14:textId="77777777" w:rsidTr="004027F8">
        <w:trPr>
          <w:cantSplit/>
        </w:trPr>
        <w:tc>
          <w:tcPr>
            <w:tcW w:w="6850" w:type="dxa"/>
            <w:gridSpan w:val="6"/>
          </w:tcPr>
          <w:p w14:paraId="436A74AE" w14:textId="77777777" w:rsidR="004027F8" w:rsidRDefault="004027F8" w:rsidP="004027F8">
            <w:pPr>
              <w:pStyle w:val="policytext"/>
              <w:spacing w:before="20" w:after="20"/>
              <w:jc w:val="center"/>
              <w:rPr>
                <w:sz w:val="20"/>
              </w:rPr>
            </w:pPr>
            <w:r>
              <w:rPr>
                <w:sz w:val="20"/>
              </w:rPr>
              <w:t>FUNDING SOURCE/PROGRAM NAMES:</w:t>
            </w:r>
          </w:p>
        </w:tc>
        <w:tc>
          <w:tcPr>
            <w:tcW w:w="1335" w:type="dxa"/>
            <w:gridSpan w:val="2"/>
          </w:tcPr>
          <w:p w14:paraId="660B1984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237" w:type="dxa"/>
          </w:tcPr>
          <w:p w14:paraId="52DEC2C8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$</w:t>
            </w:r>
          </w:p>
        </w:tc>
      </w:tr>
      <w:tr w:rsidR="004027F8" w14:paraId="32E9E4C1" w14:textId="77777777" w:rsidTr="004027F8">
        <w:trPr>
          <w:cantSplit/>
        </w:trPr>
        <w:tc>
          <w:tcPr>
            <w:tcW w:w="6850" w:type="dxa"/>
            <w:gridSpan w:val="6"/>
          </w:tcPr>
          <w:p w14:paraId="181D1FC5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14:paraId="30588602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</w:p>
          <w:p w14:paraId="4F19D278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335" w:type="dxa"/>
            <w:gridSpan w:val="2"/>
          </w:tcPr>
          <w:p w14:paraId="2CAC13F8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1237" w:type="dxa"/>
          </w:tcPr>
          <w:p w14:paraId="6086EAC8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4027F8" w14:paraId="671E9614" w14:textId="77777777" w:rsidTr="004027F8">
        <w:trPr>
          <w:cantSplit/>
        </w:trPr>
        <w:tc>
          <w:tcPr>
            <w:tcW w:w="6067" w:type="dxa"/>
            <w:gridSpan w:val="5"/>
          </w:tcPr>
          <w:p w14:paraId="51F9A1BE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Teacher’s Signature:</w:t>
            </w:r>
          </w:p>
        </w:tc>
        <w:tc>
          <w:tcPr>
            <w:tcW w:w="3355" w:type="dxa"/>
            <w:gridSpan w:val="4"/>
          </w:tcPr>
          <w:p w14:paraId="70BEE9DC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  <w:tr w:rsidR="004027F8" w14:paraId="55E7D480" w14:textId="77777777" w:rsidTr="004027F8">
        <w:trPr>
          <w:cantSplit/>
        </w:trPr>
        <w:tc>
          <w:tcPr>
            <w:tcW w:w="6067" w:type="dxa"/>
            <w:gridSpan w:val="5"/>
          </w:tcPr>
          <w:p w14:paraId="1B707288" w14:textId="77777777" w:rsidR="004027F8" w:rsidRDefault="004027F8" w:rsidP="004027F8">
            <w:pPr>
              <w:pStyle w:val="policytext"/>
              <w:spacing w:before="20" w:after="240"/>
              <w:jc w:val="left"/>
              <w:rPr>
                <w:sz w:val="20"/>
              </w:rPr>
            </w:pPr>
            <w:r>
              <w:rPr>
                <w:sz w:val="20"/>
              </w:rPr>
              <w:t>APPROVED BY:</w:t>
            </w:r>
          </w:p>
          <w:p w14:paraId="43E68926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TITLE:</w:t>
            </w:r>
          </w:p>
          <w:p w14:paraId="7E28440D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3355" w:type="dxa"/>
            <w:gridSpan w:val="4"/>
          </w:tcPr>
          <w:p w14:paraId="69C7B156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14:paraId="2CEB31F2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4027F8" w14:paraId="47034657" w14:textId="77777777" w:rsidTr="004027F8">
        <w:trPr>
          <w:cantSplit/>
        </w:trPr>
        <w:tc>
          <w:tcPr>
            <w:tcW w:w="6067" w:type="dxa"/>
            <w:gridSpan w:val="5"/>
            <w:tcBorders>
              <w:bottom w:val="single" w:sz="4" w:space="0" w:color="auto"/>
            </w:tcBorders>
          </w:tcPr>
          <w:p w14:paraId="39D00632" w14:textId="77777777" w:rsidR="004027F8" w:rsidRDefault="004027F8" w:rsidP="004027F8">
            <w:pPr>
              <w:pStyle w:val="policytext"/>
              <w:spacing w:before="20" w:after="240"/>
              <w:jc w:val="left"/>
              <w:rPr>
                <w:sz w:val="20"/>
              </w:rPr>
            </w:pPr>
            <w:r>
              <w:rPr>
                <w:sz w:val="20"/>
              </w:rPr>
              <w:t>FUNDING APPROVED BY:</w:t>
            </w:r>
          </w:p>
          <w:p w14:paraId="7C8A81E1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  <w:tc>
          <w:tcPr>
            <w:tcW w:w="3355" w:type="dxa"/>
            <w:gridSpan w:val="4"/>
            <w:tcBorders>
              <w:bottom w:val="single" w:sz="4" w:space="0" w:color="auto"/>
            </w:tcBorders>
          </w:tcPr>
          <w:p w14:paraId="68A58D25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14:paraId="3224C0C0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4027F8" w14:paraId="2F04B048" w14:textId="77777777" w:rsidTr="004027F8">
        <w:trPr>
          <w:cantSplit/>
        </w:trPr>
        <w:tc>
          <w:tcPr>
            <w:tcW w:w="9422" w:type="dxa"/>
            <w:gridSpan w:val="9"/>
            <w:tcBorders>
              <w:left w:val="nil"/>
              <w:right w:val="nil"/>
            </w:tcBorders>
          </w:tcPr>
          <w:p w14:paraId="63AE411C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  <w:tr w:rsidR="004027F8" w14:paraId="222F96A0" w14:textId="77777777" w:rsidTr="004027F8">
        <w:trPr>
          <w:cantSplit/>
        </w:trPr>
        <w:tc>
          <w:tcPr>
            <w:tcW w:w="9422" w:type="dxa"/>
            <w:gridSpan w:val="9"/>
          </w:tcPr>
          <w:p w14:paraId="61EB7D37" w14:textId="77777777" w:rsidR="004027F8" w:rsidRDefault="004027F8" w:rsidP="004027F8">
            <w:pPr>
              <w:pStyle w:val="policytext"/>
              <w:spacing w:before="20" w:after="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THIS SECTION TO BE COMPLETED BY THE TRANSPORTATION DEPARTMENT</w:t>
            </w:r>
          </w:p>
        </w:tc>
      </w:tr>
      <w:tr w:rsidR="004027F8" w14:paraId="4FF419F0" w14:textId="77777777" w:rsidTr="004027F8">
        <w:trPr>
          <w:cantSplit/>
        </w:trPr>
        <w:tc>
          <w:tcPr>
            <w:tcW w:w="9422" w:type="dxa"/>
            <w:gridSpan w:val="9"/>
          </w:tcPr>
          <w:p w14:paraId="16B24454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Number of Buses Needed:</w:t>
            </w:r>
          </w:p>
        </w:tc>
      </w:tr>
      <w:tr w:rsidR="004027F8" w14:paraId="12EA7D32" w14:textId="77777777" w:rsidTr="004027F8">
        <w:trPr>
          <w:cantSplit/>
        </w:trPr>
        <w:tc>
          <w:tcPr>
            <w:tcW w:w="9422" w:type="dxa"/>
            <w:gridSpan w:val="9"/>
          </w:tcPr>
          <w:p w14:paraId="6293FAB4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  <w:r>
              <w:rPr>
                <w:sz w:val="20"/>
              </w:rPr>
              <w:t>Bus Driver(s):</w:t>
            </w:r>
          </w:p>
          <w:p w14:paraId="6205C885" w14:textId="77777777" w:rsidR="004027F8" w:rsidRDefault="004027F8" w:rsidP="004027F8">
            <w:pPr>
              <w:pStyle w:val="policytext"/>
              <w:spacing w:before="20" w:after="20"/>
              <w:jc w:val="left"/>
              <w:rPr>
                <w:sz w:val="20"/>
              </w:rPr>
            </w:pPr>
          </w:p>
        </w:tc>
      </w:tr>
    </w:tbl>
    <w:p w14:paraId="48D1A9B3" w14:textId="4EB13E71" w:rsidR="005D6B65" w:rsidRDefault="00655A17" w:rsidP="008A3AE5">
      <w:pPr>
        <w:pStyle w:val="policytextright"/>
      </w:pPr>
      <w:r>
        <w:t>Review/Revised:1/16/2025</w:t>
      </w:r>
    </w:p>
    <w:p w14:paraId="2E681D42" w14:textId="00B5459A" w:rsidR="005D6B65" w:rsidRDefault="005D6B65" w:rsidP="008A3AE5">
      <w:pPr>
        <w:pStyle w:val="policytextright"/>
      </w:pPr>
    </w:p>
    <w:sectPr w:rsidR="005D6B65">
      <w:footerReference w:type="default" r:id="rId8"/>
      <w:type w:val="continuous"/>
      <w:pgSz w:w="12240" w:h="15840"/>
      <w:pgMar w:top="1008" w:right="1080" w:bottom="720" w:left="1728" w:header="0" w:footer="432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8495B" w14:textId="77777777" w:rsidR="00FA6EED" w:rsidRDefault="00FA6EED">
      <w:r>
        <w:separator/>
      </w:r>
    </w:p>
  </w:endnote>
  <w:endnote w:type="continuationSeparator" w:id="0">
    <w:p w14:paraId="3FD18E51" w14:textId="77777777" w:rsidR="00FA6EED" w:rsidRDefault="00FA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B067F" w14:textId="42C7D1F4" w:rsidR="005D6B65" w:rsidRDefault="005D6B65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F58A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8F58A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D2D5" w14:textId="77777777" w:rsidR="00FA6EED" w:rsidRDefault="00FA6EED">
      <w:r>
        <w:separator/>
      </w:r>
    </w:p>
  </w:footnote>
  <w:footnote w:type="continuationSeparator" w:id="0">
    <w:p w14:paraId="281CD38D" w14:textId="77777777" w:rsidR="00FA6EED" w:rsidRDefault="00FA6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80BEC"/>
    <w:multiLevelType w:val="hybridMultilevel"/>
    <w:tmpl w:val="F2043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418E1"/>
    <w:multiLevelType w:val="hybridMultilevel"/>
    <w:tmpl w:val="318C22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B473B6"/>
    <w:multiLevelType w:val="hybridMultilevel"/>
    <w:tmpl w:val="1786CAC8"/>
    <w:lvl w:ilvl="0" w:tplc="B562153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DF4BF4"/>
    <w:multiLevelType w:val="hybridMultilevel"/>
    <w:tmpl w:val="A4BC3E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E5024F"/>
    <w:multiLevelType w:val="hybridMultilevel"/>
    <w:tmpl w:val="7362D22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A6524D"/>
    <w:multiLevelType w:val="hybridMultilevel"/>
    <w:tmpl w:val="B79C584E"/>
    <w:lvl w:ilvl="0" w:tplc="F9BA09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163641"/>
    <w:multiLevelType w:val="hybridMultilevel"/>
    <w:tmpl w:val="5434D7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ED2104A"/>
    <w:multiLevelType w:val="singleLevel"/>
    <w:tmpl w:val="38103FB8"/>
    <w:lvl w:ilvl="0">
      <w:start w:val="1"/>
      <w:numFmt w:val="decimal"/>
      <w:lvlText w:val="%1."/>
      <w:legacy w:legacy="1" w:legacySpace="0" w:legacyIndent="360"/>
      <w:lvlJc w:val="left"/>
      <w:pPr>
        <w:ind w:left="936" w:hanging="360"/>
      </w:pPr>
    </w:lvl>
  </w:abstractNum>
  <w:num w:numId="1" w16cid:durableId="1159079491">
    <w:abstractNumId w:val="3"/>
  </w:num>
  <w:num w:numId="2" w16cid:durableId="1326978765">
    <w:abstractNumId w:val="2"/>
  </w:num>
  <w:num w:numId="3" w16cid:durableId="1968317019">
    <w:abstractNumId w:val="5"/>
  </w:num>
  <w:num w:numId="4" w16cid:durableId="1119646033">
    <w:abstractNumId w:val="0"/>
  </w:num>
  <w:num w:numId="5" w16cid:durableId="393236516">
    <w:abstractNumId w:val="1"/>
  </w:num>
  <w:num w:numId="6" w16cid:durableId="1315716380">
    <w:abstractNumId w:val="4"/>
  </w:num>
  <w:num w:numId="7" w16cid:durableId="534271682">
    <w:abstractNumId w:val="6"/>
  </w:num>
  <w:num w:numId="8" w16cid:durableId="1162041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74"/>
    <w:rsid w:val="0001202E"/>
    <w:rsid w:val="000F3463"/>
    <w:rsid w:val="000F67FB"/>
    <w:rsid w:val="00124AB6"/>
    <w:rsid w:val="002B7B9A"/>
    <w:rsid w:val="0037396F"/>
    <w:rsid w:val="004027F8"/>
    <w:rsid w:val="00553887"/>
    <w:rsid w:val="005D6B65"/>
    <w:rsid w:val="006028F0"/>
    <w:rsid w:val="00633A37"/>
    <w:rsid w:val="00655A17"/>
    <w:rsid w:val="006C5AD2"/>
    <w:rsid w:val="00706ACD"/>
    <w:rsid w:val="00754851"/>
    <w:rsid w:val="007A7DBB"/>
    <w:rsid w:val="007B1DBE"/>
    <w:rsid w:val="007E6730"/>
    <w:rsid w:val="00842367"/>
    <w:rsid w:val="00874A3F"/>
    <w:rsid w:val="0088399C"/>
    <w:rsid w:val="008A3AE5"/>
    <w:rsid w:val="008C2115"/>
    <w:rsid w:val="008F58AC"/>
    <w:rsid w:val="00996B0F"/>
    <w:rsid w:val="00A45A20"/>
    <w:rsid w:val="00B303A4"/>
    <w:rsid w:val="00B44FE4"/>
    <w:rsid w:val="00B91E38"/>
    <w:rsid w:val="00CA7F74"/>
    <w:rsid w:val="00CC0C56"/>
    <w:rsid w:val="00D922F9"/>
    <w:rsid w:val="00E3325A"/>
    <w:rsid w:val="00E34B5B"/>
    <w:rsid w:val="00F252A0"/>
    <w:rsid w:val="00FA6EED"/>
    <w:rsid w:val="00FB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D3577"/>
  <w15:chartTrackingRefBased/>
  <w15:docId w15:val="{3AF92283-7B62-4F12-9A0F-6912E263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3AE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8A3AE5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8A3AE5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8A3AE5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rsid w:val="008A3AE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sid w:val="008A3AE5"/>
    <w:rPr>
      <w:b/>
      <w:smallCaps/>
    </w:rPr>
  </w:style>
  <w:style w:type="paragraph" w:customStyle="1" w:styleId="indent1">
    <w:name w:val="indent1"/>
    <w:basedOn w:val="policytext"/>
    <w:rsid w:val="008A3AE5"/>
    <w:pPr>
      <w:ind w:left="432"/>
    </w:pPr>
  </w:style>
  <w:style w:type="character" w:customStyle="1" w:styleId="ksbabold">
    <w:name w:val="ksba bold"/>
    <w:rsid w:val="008A3AE5"/>
    <w:rPr>
      <w:rFonts w:ascii="Times New Roman" w:hAnsi="Times New Roman"/>
      <w:b/>
      <w:sz w:val="24"/>
    </w:rPr>
  </w:style>
  <w:style w:type="character" w:customStyle="1" w:styleId="ksbanormal">
    <w:name w:val="ksba normal"/>
    <w:rsid w:val="008A3AE5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8A3AE5"/>
    <w:pPr>
      <w:ind w:left="936" w:hanging="360"/>
    </w:pPr>
  </w:style>
  <w:style w:type="paragraph" w:customStyle="1" w:styleId="Listabc">
    <w:name w:val="Listabc"/>
    <w:basedOn w:val="policytext"/>
    <w:rsid w:val="008A3AE5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8A3AE5"/>
    <w:pPr>
      <w:spacing w:after="0"/>
      <w:ind w:left="432"/>
    </w:pPr>
  </w:style>
  <w:style w:type="paragraph" w:customStyle="1" w:styleId="EndHeading">
    <w:name w:val="EndHeading"/>
    <w:basedOn w:val="sideheading"/>
    <w:rsid w:val="008A3AE5"/>
    <w:pPr>
      <w:spacing w:before="120"/>
    </w:pPr>
  </w:style>
  <w:style w:type="paragraph" w:customStyle="1" w:styleId="relatedsideheading">
    <w:name w:val="related sideheading"/>
    <w:basedOn w:val="sideheading"/>
    <w:rsid w:val="008A3AE5"/>
    <w:pPr>
      <w:spacing w:before="120"/>
    </w:pPr>
  </w:style>
  <w:style w:type="paragraph" w:styleId="MacroText">
    <w:name w:val="macro"/>
    <w:semiHidden/>
    <w:rsid w:val="008A3A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8A3AE5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8A3AE5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rsid w:val="008A3AE5"/>
    <w:pPr>
      <w:widowControl/>
      <w:outlineLvl w:val="9"/>
    </w:pPr>
    <w:rPr>
      <w:caps/>
      <w:smallCaps w:val="0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policytextright">
    <w:name w:val="policytext+right"/>
    <w:basedOn w:val="policytext"/>
    <w:qFormat/>
    <w:rsid w:val="008A3AE5"/>
    <w:pPr>
      <w:spacing w:after="0"/>
      <w:jc w:val="right"/>
    </w:pPr>
  </w:style>
  <w:style w:type="paragraph" w:styleId="Revision">
    <w:name w:val="Revision"/>
    <w:hidden/>
    <w:uiPriority w:val="99"/>
    <w:semiHidden/>
    <w:rsid w:val="0001202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7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oyle.kyschools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NET~1.THU\AppData\Local\Temp\oa\8a4de4d824154c2f9621236c6e15572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C:\Users\GARNET~1.THU\AppData\Local\Temp\oa\8a4de4d824154c2f9621236c6e155720.dotm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(CHECK ONE):</vt:lpstr>
    </vt:vector>
  </TitlesOfParts>
  <Company>KSBA</Company>
  <LinksUpToDate>false</LinksUpToDate>
  <CharactersWithSpaces>2936</CharactersWithSpaces>
  <SharedDoc>false</SharedDoc>
  <HLinks>
    <vt:vector size="6" baseType="variant">
      <vt:variant>
        <vt:i4>6488121</vt:i4>
      </vt:variant>
      <vt:variant>
        <vt:i4>0</vt:i4>
      </vt:variant>
      <vt:variant>
        <vt:i4>0</vt:i4>
      </vt:variant>
      <vt:variant>
        <vt:i4>5</vt:i4>
      </vt:variant>
      <vt:variant>
        <vt:lpwstr>http://www.boyle.kyschools.us/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(CHECK ONE):</dc:title>
  <dc:subject/>
  <dc:creator>KSBA</dc:creator>
  <cp:keywords/>
  <cp:lastModifiedBy>Microsoft Office User</cp:lastModifiedBy>
  <cp:revision>2</cp:revision>
  <cp:lastPrinted>2014-05-13T19:02:00Z</cp:lastPrinted>
  <dcterms:created xsi:type="dcterms:W3CDTF">2025-01-17T16:32:00Z</dcterms:created>
  <dcterms:modified xsi:type="dcterms:W3CDTF">2025-01-17T16:32:00Z</dcterms:modified>
</cp:coreProperties>
</file>