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46"/>
        <w:ind w:left="3668" w:right="0" w:firstLine="0"/>
        <w:jc w:val="center"/>
        <w:rPr>
          <w:rFonts w:ascii="Calibri" w:hAnsi="Calibri" w:cs="Calibri" w:eastAsia="Calibri"/>
          <w:sz w:val="19"/>
          <w:szCs w:val="19"/>
        </w:rPr>
      </w:pPr>
      <w:r>
        <w:rPr>
          <w:rFonts w:ascii="Calibri"/>
          <w:b/>
          <w:w w:val="105"/>
          <w:sz w:val="19"/>
        </w:rPr>
        <w:t>[insert</w:t>
      </w:r>
      <w:r>
        <w:rPr>
          <w:rFonts w:ascii="Calibri"/>
          <w:b/>
          <w:spacing w:val="-16"/>
          <w:w w:val="105"/>
          <w:sz w:val="19"/>
        </w:rPr>
        <w:t> </w:t>
      </w:r>
      <w:r>
        <w:rPr>
          <w:rFonts w:ascii="Calibri"/>
          <w:b/>
          <w:w w:val="105"/>
          <w:sz w:val="19"/>
        </w:rPr>
        <w:t>District</w:t>
      </w:r>
      <w:r>
        <w:rPr>
          <w:rFonts w:ascii="Calibri"/>
          <w:b/>
          <w:spacing w:val="-15"/>
          <w:w w:val="105"/>
          <w:sz w:val="19"/>
        </w:rPr>
        <w:t> </w:t>
      </w:r>
      <w:r>
        <w:rPr>
          <w:rFonts w:ascii="Calibri"/>
          <w:b/>
          <w:spacing w:val="1"/>
          <w:w w:val="105"/>
          <w:sz w:val="19"/>
        </w:rPr>
        <w:t>name}</w:t>
      </w:r>
      <w:r>
        <w:rPr>
          <w:rFonts w:ascii="Calibri"/>
          <w:sz w:val="19"/>
        </w:rPr>
      </w:r>
    </w:p>
    <w:p>
      <w:pPr>
        <w:spacing w:line="240" w:lineRule="auto" w:before="0"/>
        <w:rPr>
          <w:rFonts w:ascii="Calibri" w:hAnsi="Calibri" w:cs="Calibri" w:eastAsia="Calibri"/>
          <w:b/>
          <w:bCs/>
          <w:sz w:val="20"/>
          <w:szCs w:val="20"/>
        </w:rPr>
      </w:pPr>
    </w:p>
    <w:p>
      <w:pPr>
        <w:spacing w:before="0"/>
        <w:ind w:left="3669" w:right="0" w:firstLine="0"/>
        <w:jc w:val="center"/>
        <w:rPr>
          <w:rFonts w:ascii="Calibri" w:hAnsi="Calibri" w:cs="Calibri" w:eastAsia="Calibri"/>
          <w:sz w:val="31"/>
          <w:szCs w:val="31"/>
        </w:rPr>
      </w:pPr>
      <w:r>
        <w:rPr>
          <w:rFonts w:ascii="Calibri"/>
          <w:b/>
          <w:sz w:val="31"/>
        </w:rPr>
        <w:t>Section</w:t>
      </w:r>
      <w:r>
        <w:rPr>
          <w:rFonts w:ascii="Calibri"/>
          <w:b/>
          <w:spacing w:val="27"/>
          <w:sz w:val="31"/>
        </w:rPr>
        <w:t> </w:t>
      </w:r>
      <w:r>
        <w:rPr>
          <w:rFonts w:ascii="Calibri"/>
          <w:b/>
          <w:sz w:val="31"/>
        </w:rPr>
        <w:t>504</w:t>
      </w:r>
      <w:r>
        <w:rPr>
          <w:rFonts w:ascii="Calibri"/>
          <w:b/>
          <w:spacing w:val="28"/>
          <w:sz w:val="31"/>
        </w:rPr>
        <w:t> </w:t>
      </w:r>
      <w:r>
        <w:rPr>
          <w:rFonts w:ascii="Calibri"/>
          <w:b/>
          <w:sz w:val="31"/>
        </w:rPr>
        <w:t>Meeting</w:t>
      </w:r>
      <w:r>
        <w:rPr>
          <w:rFonts w:ascii="Calibri"/>
          <w:b/>
          <w:spacing w:val="26"/>
          <w:sz w:val="31"/>
        </w:rPr>
        <w:t> </w:t>
      </w:r>
      <w:r>
        <w:rPr>
          <w:rFonts w:ascii="Calibri"/>
          <w:b/>
          <w:sz w:val="31"/>
        </w:rPr>
        <w:t>Notes</w:t>
      </w:r>
      <w:r>
        <w:rPr>
          <w:rFonts w:ascii="Calibri"/>
          <w:sz w:val="31"/>
        </w:rPr>
      </w:r>
    </w:p>
    <w:p>
      <w:pPr>
        <w:spacing w:line="240" w:lineRule="auto" w:before="0"/>
        <w:rPr>
          <w:rFonts w:ascii="Calibri" w:hAnsi="Calibri" w:cs="Calibri" w:eastAsia="Calibri"/>
          <w:b/>
          <w:bCs/>
          <w:sz w:val="20"/>
          <w:szCs w:val="20"/>
        </w:rPr>
      </w:pPr>
      <w:r>
        <w:rPr/>
        <w:br w:type="column"/>
      </w:r>
      <w:r>
        <w:rPr>
          <w:rFonts w:ascii="Calibri"/>
          <w:b/>
          <w:sz w:val="20"/>
        </w:rPr>
      </w:r>
    </w:p>
    <w:p>
      <w:pPr>
        <w:spacing w:line="240" w:lineRule="auto" w:before="0"/>
        <w:rPr>
          <w:rFonts w:ascii="Calibri" w:hAnsi="Calibri" w:cs="Calibri" w:eastAsia="Calibri"/>
          <w:b/>
          <w:bCs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b/>
          <w:bCs/>
          <w:sz w:val="20"/>
          <w:szCs w:val="20"/>
        </w:rPr>
      </w:pPr>
    </w:p>
    <w:p>
      <w:pPr>
        <w:pStyle w:val="BodyText"/>
        <w:tabs>
          <w:tab w:pos="2643" w:val="left" w:leader="none"/>
          <w:tab w:pos="3389" w:val="left" w:leader="none"/>
        </w:tabs>
        <w:spacing w:line="240" w:lineRule="auto" w:before="178"/>
        <w:ind w:right="0"/>
        <w:jc w:val="left"/>
        <w:rPr>
          <w:rFonts w:ascii="Times New Roman" w:hAnsi="Times New Roman" w:cs="Times New Roman" w:eastAsia="Times New Roman"/>
        </w:rPr>
      </w:pPr>
      <w:r>
        <w:rPr>
          <w:w w:val="105"/>
        </w:rPr>
        <w:t>Page</w:t>
      </w:r>
      <w:r>
        <w:rPr>
          <w:rFonts w:ascii="Times New Roman"/>
          <w:w w:val="105"/>
        </w:rPr>
      </w:r>
      <w:r>
        <w:rPr>
          <w:rFonts w:ascii="Times New Roman"/>
          <w:w w:val="105"/>
          <w:u w:val="single" w:color="000000"/>
        </w:rPr>
        <w:tab/>
      </w:r>
      <w:r>
        <w:rPr>
          <w:rFonts w:ascii="Times New Roman"/>
          <w:w w:val="105"/>
        </w:rPr>
      </w:r>
      <w:r>
        <w:rPr>
          <w:w w:val="105"/>
        </w:rPr>
        <w:t>of</w:t>
      </w:r>
      <w:r>
        <w:rPr/>
        <w:t> </w:t>
      </w:r>
      <w:r>
        <w:rPr>
          <w:spacing w:val="5"/>
        </w:rPr>
        <w:t> </w:t>
      </w:r>
      <w:r>
        <w:rPr>
          <w:rFonts w:ascii="Times New Roman"/>
          <w:spacing w:val="5"/>
          <w:w w:val="103"/>
        </w:rPr>
      </w:r>
      <w:r>
        <w:rPr>
          <w:rFonts w:ascii="Times New Roman"/>
          <w:w w:val="103"/>
          <w:u w:val="single" w:color="000000"/>
        </w:rPr>
        <w:t> </w:t>
      </w:r>
      <w:r>
        <w:rPr>
          <w:rFonts w:ascii="Times New Roman"/>
          <w:u w:val="single" w:color="000000"/>
        </w:rPr>
        <w:tab/>
      </w:r>
      <w:r>
        <w:rPr>
          <w:rFonts w:ascii="Times New Roman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</w:rPr>
        <w:sectPr>
          <w:type w:val="continuous"/>
          <w:pgSz w:w="12240" w:h="15840"/>
          <w:pgMar w:top="920" w:bottom="280" w:left="840" w:right="500"/>
          <w:cols w:num="2" w:equalWidth="0">
            <w:col w:w="7251" w:space="40"/>
            <w:col w:w="3609"/>
          </w:cols>
        </w:sect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pStyle w:val="BodyText"/>
        <w:tabs>
          <w:tab w:pos="9131" w:val="left" w:leader="none"/>
          <w:tab w:pos="9905" w:val="left" w:leader="none"/>
          <w:tab w:pos="10679" w:val="left" w:leader="none"/>
        </w:tabs>
        <w:spacing w:line="240" w:lineRule="auto"/>
        <w:ind w:left="7163" w:right="0"/>
        <w:jc w:val="left"/>
        <w:rPr>
          <w:rFonts w:ascii="Times New Roman" w:hAnsi="Times New Roman" w:cs="Times New Roman" w:eastAsia="Times New Roman"/>
        </w:rPr>
      </w:pPr>
      <w:r>
        <w:rPr>
          <w:w w:val="105"/>
        </w:rPr>
        <w:t>Date</w:t>
      </w:r>
      <w:r>
        <w:rPr>
          <w:spacing w:val="-11"/>
          <w:w w:val="105"/>
        </w:rPr>
        <w:t> </w:t>
      </w:r>
      <w:r>
        <w:rPr>
          <w:w w:val="105"/>
        </w:rPr>
        <w:t>of</w:t>
      </w:r>
      <w:r>
        <w:rPr>
          <w:spacing w:val="-11"/>
          <w:w w:val="105"/>
        </w:rPr>
        <w:t> </w:t>
      </w:r>
      <w:r>
        <w:rPr>
          <w:w w:val="105"/>
        </w:rPr>
        <w:t>Meeting</w:t>
      </w:r>
      <w:r>
        <w:rPr>
          <w:rFonts w:ascii="Times New Roman"/>
          <w:w w:val="105"/>
        </w:rPr>
      </w:r>
      <w:r>
        <w:rPr>
          <w:rFonts w:ascii="Times New Roman"/>
          <w:w w:val="105"/>
          <w:u w:val="single" w:color="000000"/>
        </w:rPr>
        <w:tab/>
      </w:r>
      <w:r>
        <w:rPr>
          <w:rFonts w:ascii="Times New Roman"/>
          <w:w w:val="105"/>
        </w:rPr>
      </w:r>
      <w:r>
        <w:rPr/>
        <w:t>/</w:t>
      </w:r>
      <w:r>
        <w:rPr>
          <w:rFonts w:ascii="Times New Roman"/>
        </w:rPr>
      </w:r>
      <w:r>
        <w:rPr>
          <w:rFonts w:ascii="Times New Roman"/>
          <w:u w:val="single" w:color="000000"/>
        </w:rPr>
        <w:tab/>
      </w:r>
      <w:r>
        <w:rPr>
          <w:rFonts w:ascii="Times New Roman"/>
        </w:rPr>
      </w:r>
      <w:r>
        <w:rPr>
          <w:spacing w:val="1"/>
          <w:w w:val="105"/>
        </w:rPr>
        <w:t>/</w:t>
      </w:r>
      <w:r>
        <w:rPr>
          <w:rFonts w:ascii="Times New Roman"/>
          <w:spacing w:val="1"/>
          <w:w w:val="103"/>
        </w:rPr>
      </w:r>
      <w:r>
        <w:rPr>
          <w:rFonts w:ascii="Times New Roman"/>
          <w:w w:val="103"/>
          <w:u w:val="single" w:color="000000"/>
        </w:rPr>
        <w:t> </w:t>
      </w:r>
      <w:r>
        <w:rPr>
          <w:rFonts w:ascii="Times New Roman"/>
          <w:u w:val="single" w:color="000000"/>
        </w:rPr>
        <w:tab/>
      </w:r>
      <w:r>
        <w:rPr>
          <w:rFonts w:ascii="Times New Roman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21"/>
          <w:szCs w:val="21"/>
        </w:rPr>
      </w:pPr>
    </w:p>
    <w:tbl>
      <w:tblPr>
        <w:tblW w:w="0" w:type="auto"/>
        <w:jc w:val="left"/>
        <w:tblInd w:w="11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59"/>
        <w:gridCol w:w="3058"/>
        <w:gridCol w:w="1675"/>
      </w:tblGrid>
      <w:tr>
        <w:trPr>
          <w:trHeight w:val="581" w:hRule="exact"/>
        </w:trPr>
        <w:tc>
          <w:tcPr>
            <w:tcW w:w="32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48"/>
              <w:ind w:left="109" w:right="0"/>
              <w:jc w:val="left"/>
              <w:rPr>
                <w:rFonts w:ascii="Calibri" w:hAnsi="Calibri" w:cs="Calibri" w:eastAsia="Calibri"/>
                <w:sz w:val="19"/>
                <w:szCs w:val="19"/>
              </w:rPr>
            </w:pPr>
            <w:r>
              <w:rPr>
                <w:rFonts w:ascii="Calibri"/>
                <w:w w:val="105"/>
                <w:sz w:val="19"/>
              </w:rPr>
              <w:t>Student</w:t>
            </w:r>
            <w:r>
              <w:rPr>
                <w:rFonts w:ascii="Calibri"/>
                <w:spacing w:val="-13"/>
                <w:w w:val="105"/>
                <w:sz w:val="19"/>
              </w:rPr>
              <w:t> </w:t>
            </w:r>
            <w:r>
              <w:rPr>
                <w:rFonts w:ascii="Calibri"/>
                <w:w w:val="105"/>
                <w:sz w:val="19"/>
              </w:rPr>
              <w:t>Last</w:t>
            </w:r>
            <w:r>
              <w:rPr>
                <w:rFonts w:ascii="Calibri"/>
                <w:spacing w:val="-13"/>
                <w:w w:val="105"/>
                <w:sz w:val="19"/>
              </w:rPr>
              <w:t> </w:t>
            </w:r>
            <w:r>
              <w:rPr>
                <w:rFonts w:ascii="Calibri"/>
                <w:spacing w:val="1"/>
                <w:w w:val="105"/>
                <w:sz w:val="19"/>
              </w:rPr>
              <w:t>Name</w:t>
            </w:r>
            <w:r>
              <w:rPr>
                <w:rFonts w:ascii="Calibri"/>
                <w:sz w:val="19"/>
              </w:rPr>
            </w:r>
          </w:p>
        </w:tc>
        <w:tc>
          <w:tcPr>
            <w:tcW w:w="30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48"/>
              <w:ind w:left="109" w:right="0"/>
              <w:jc w:val="left"/>
              <w:rPr>
                <w:rFonts w:ascii="Calibri" w:hAnsi="Calibri" w:cs="Calibri" w:eastAsia="Calibri"/>
                <w:sz w:val="19"/>
                <w:szCs w:val="19"/>
              </w:rPr>
            </w:pPr>
            <w:r>
              <w:rPr>
                <w:rFonts w:ascii="Calibri"/>
                <w:w w:val="105"/>
                <w:sz w:val="19"/>
              </w:rPr>
              <w:t>First</w:t>
            </w:r>
            <w:r>
              <w:rPr>
                <w:rFonts w:ascii="Calibri"/>
                <w:spacing w:val="-16"/>
                <w:w w:val="105"/>
                <w:sz w:val="19"/>
              </w:rPr>
              <w:t> </w:t>
            </w:r>
            <w:r>
              <w:rPr>
                <w:rFonts w:ascii="Calibri"/>
                <w:spacing w:val="1"/>
                <w:w w:val="105"/>
                <w:sz w:val="19"/>
              </w:rPr>
              <w:t>Name</w:t>
            </w:r>
            <w:r>
              <w:rPr>
                <w:rFonts w:ascii="Calibri"/>
                <w:sz w:val="19"/>
              </w:rPr>
            </w:r>
          </w:p>
        </w:tc>
        <w:tc>
          <w:tcPr>
            <w:tcW w:w="1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48"/>
              <w:ind w:left="109" w:right="0"/>
              <w:jc w:val="left"/>
              <w:rPr>
                <w:rFonts w:ascii="Calibri" w:hAnsi="Calibri" w:cs="Calibri" w:eastAsia="Calibri"/>
                <w:sz w:val="19"/>
                <w:szCs w:val="19"/>
              </w:rPr>
            </w:pPr>
            <w:r>
              <w:rPr>
                <w:rFonts w:ascii="Calibri"/>
                <w:spacing w:val="1"/>
                <w:w w:val="105"/>
                <w:sz w:val="19"/>
              </w:rPr>
              <w:t>D</w:t>
            </w:r>
            <w:r>
              <w:rPr>
                <w:rFonts w:ascii="Calibri"/>
                <w:spacing w:val="2"/>
                <w:w w:val="105"/>
                <w:sz w:val="19"/>
              </w:rPr>
              <w:t>O</w:t>
            </w:r>
            <w:r>
              <w:rPr>
                <w:rFonts w:ascii="Calibri"/>
                <w:w w:val="105"/>
                <w:sz w:val="19"/>
              </w:rPr>
              <w:t>B</w:t>
            </w:r>
            <w:r>
              <w:rPr>
                <w:rFonts w:ascii="Calibri"/>
                <w:sz w:val="19"/>
              </w:rPr>
            </w:r>
          </w:p>
        </w:tc>
      </w:tr>
    </w:tbl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0" w:lineRule="atLeast"/>
        <w:ind w:left="126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3.4pt;height:.35pt;mso-position-horizontal-relative:char;mso-position-vertical-relative:line" coordorigin="0,0" coordsize="10668,7">
            <v:group style="position:absolute;left:3;top:3;width:10661;height:2" coordorigin="3,3" coordsize="10661,2">
              <v:shape style="position:absolute;left:3;top:3;width:10661;height:2" coordorigin="3,3" coordsize="10661,0" path="m3,3l10664,3e" filled="false" stroked="true" strokeweight=".3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0" w:lineRule="atLeast"/>
        <w:ind w:left="126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3.4pt;height:.35pt;mso-position-horizontal-relative:char;mso-position-vertical-relative:line" coordorigin="0,0" coordsize="10668,7">
            <v:group style="position:absolute;left:3;top:3;width:10661;height:2" coordorigin="3,3" coordsize="10661,2">
              <v:shape style="position:absolute;left:3;top:3;width:10661;height:2" coordorigin="3,3" coordsize="10661,0" path="m3,3l10664,3e" filled="false" stroked="true" strokeweight=".3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0" w:lineRule="atLeast"/>
        <w:ind w:left="126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3.4pt;height:.35pt;mso-position-horizontal-relative:char;mso-position-vertical-relative:line" coordorigin="0,0" coordsize="10668,7">
            <v:group style="position:absolute;left:3;top:3;width:10661;height:2" coordorigin="3,3" coordsize="10661,2">
              <v:shape style="position:absolute;left:3;top:3;width:10661;height:2" coordorigin="3,3" coordsize="10661,0" path="m3,3l10664,3e" filled="false" stroked="true" strokeweight=".3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0" w:lineRule="atLeast"/>
        <w:ind w:left="126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3.4pt;height:.35pt;mso-position-horizontal-relative:char;mso-position-vertical-relative:line" coordorigin="0,0" coordsize="10668,7">
            <v:group style="position:absolute;left:3;top:3;width:10661;height:2" coordorigin="3,3" coordsize="10661,2">
              <v:shape style="position:absolute;left:3;top:3;width:10661;height:2" coordorigin="3,3" coordsize="10661,0" path="m3,3l10664,3e" filled="false" stroked="true" strokeweight=".3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0" w:lineRule="atLeast"/>
        <w:ind w:left="126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3.4pt;height:.35pt;mso-position-horizontal-relative:char;mso-position-vertical-relative:line" coordorigin="0,0" coordsize="10668,7">
            <v:group style="position:absolute;left:3;top:3;width:10661;height:2" coordorigin="3,3" coordsize="10661,2">
              <v:shape style="position:absolute;left:3;top:3;width:10661;height:2" coordorigin="3,3" coordsize="10661,0" path="m3,3l10664,3e" filled="false" stroked="true" strokeweight=".3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0" w:lineRule="atLeast"/>
        <w:ind w:left="126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3.4pt;height:.35pt;mso-position-horizontal-relative:char;mso-position-vertical-relative:line" coordorigin="0,0" coordsize="10668,7">
            <v:group style="position:absolute;left:3;top:3;width:10661;height:2" coordorigin="3,3" coordsize="10661,2">
              <v:shape style="position:absolute;left:3;top:3;width:10661;height:2" coordorigin="3,3" coordsize="10661,0" path="m3,3l10664,3e" filled="false" stroked="true" strokeweight=".3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0" w:lineRule="atLeast"/>
        <w:ind w:left="126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3.4pt;height:.35pt;mso-position-horizontal-relative:char;mso-position-vertical-relative:line" coordorigin="0,0" coordsize="10668,7">
            <v:group style="position:absolute;left:3;top:3;width:10661;height:2" coordorigin="3,3" coordsize="10661,2">
              <v:shape style="position:absolute;left:3;top:3;width:10661;height:2" coordorigin="3,3" coordsize="10661,0" path="m3,3l10664,3e" filled="false" stroked="true" strokeweight=".3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0" w:lineRule="atLeast"/>
        <w:ind w:left="126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3.4pt;height:.35pt;mso-position-horizontal-relative:char;mso-position-vertical-relative:line" coordorigin="0,0" coordsize="10668,7">
            <v:group style="position:absolute;left:3;top:3;width:10661;height:2" coordorigin="3,3" coordsize="10661,2">
              <v:shape style="position:absolute;left:3;top:3;width:10661;height:2" coordorigin="3,3" coordsize="10661,0" path="m3,3l10664,3e" filled="false" stroked="true" strokeweight=".3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0" w:lineRule="atLeast"/>
        <w:ind w:left="126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3.4pt;height:.35pt;mso-position-horizontal-relative:char;mso-position-vertical-relative:line" coordorigin="0,0" coordsize="10668,7">
            <v:group style="position:absolute;left:3;top:3;width:10661;height:2" coordorigin="3,3" coordsize="10661,2">
              <v:shape style="position:absolute;left:3;top:3;width:10661;height:2" coordorigin="3,3" coordsize="10661,0" path="m3,3l10664,3e" filled="false" stroked="true" strokeweight=".3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0" w:lineRule="atLeast"/>
        <w:ind w:left="126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3.4pt;height:.35pt;mso-position-horizontal-relative:char;mso-position-vertical-relative:line" coordorigin="0,0" coordsize="10668,7">
            <v:group style="position:absolute;left:3;top:3;width:10661;height:2" coordorigin="3,3" coordsize="10661,2">
              <v:shape style="position:absolute;left:3;top:3;width:10661;height:2" coordorigin="3,3" coordsize="10661,0" path="m3,3l10664,3e" filled="false" stroked="true" strokeweight=".3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spacing w:line="20" w:lineRule="atLeast"/>
        <w:ind w:left="126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3.4pt;height:.35pt;mso-position-horizontal-relative:char;mso-position-vertical-relative:line" coordorigin="0,0" coordsize="10668,7">
            <v:group style="position:absolute;left:3;top:3;width:10661;height:2" coordorigin="3,3" coordsize="10661,2">
              <v:shape style="position:absolute;left:3;top:3;width:10661;height:2" coordorigin="3,3" coordsize="10661,0" path="m3,3l10664,3e" filled="false" stroked="true" strokeweight=".3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0" w:lineRule="atLeast"/>
        <w:ind w:left="126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3.4pt;height:.35pt;mso-position-horizontal-relative:char;mso-position-vertical-relative:line" coordorigin="0,0" coordsize="10668,7">
            <v:group style="position:absolute;left:3;top:3;width:10661;height:2" coordorigin="3,3" coordsize="10661,2">
              <v:shape style="position:absolute;left:3;top:3;width:10661;height:2" coordorigin="3,3" coordsize="10661,0" path="m3,3l10664,3e" filled="false" stroked="true" strokeweight=".3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0" w:lineRule="atLeast"/>
        <w:ind w:left="126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3.4pt;height:.35pt;mso-position-horizontal-relative:char;mso-position-vertical-relative:line" coordorigin="0,0" coordsize="10668,7">
            <v:group style="position:absolute;left:3;top:3;width:10661;height:2" coordorigin="3,3" coordsize="10661,2">
              <v:shape style="position:absolute;left:3;top:3;width:10661;height:2" coordorigin="3,3" coordsize="10661,0" path="m3,3l10664,3e" filled="false" stroked="true" strokeweight=".3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0" w:lineRule="atLeast"/>
        <w:ind w:left="126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3.4pt;height:.35pt;mso-position-horizontal-relative:char;mso-position-vertical-relative:line" coordorigin="0,0" coordsize="10668,7">
            <v:group style="position:absolute;left:3;top:3;width:10661;height:2" coordorigin="3,3" coordsize="10661,2">
              <v:shape style="position:absolute;left:3;top:3;width:10661;height:2" coordorigin="3,3" coordsize="10661,0" path="m3,3l10664,3e" filled="false" stroked="true" strokeweight=".3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0" w:lineRule="atLeast"/>
        <w:ind w:left="126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3.4pt;height:.35pt;mso-position-horizontal-relative:char;mso-position-vertical-relative:line" coordorigin="0,0" coordsize="10668,7">
            <v:group style="position:absolute;left:3;top:3;width:10661;height:2" coordorigin="3,3" coordsize="10661,2">
              <v:shape style="position:absolute;left:3;top:3;width:10661;height:2" coordorigin="3,3" coordsize="10661,0" path="m3,3l10664,3e" filled="false" stroked="true" strokeweight=".3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0" w:lineRule="atLeast"/>
        <w:ind w:left="126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3.4pt;height:.35pt;mso-position-horizontal-relative:char;mso-position-vertical-relative:line" coordorigin="0,0" coordsize="10668,7">
            <v:group style="position:absolute;left:3;top:3;width:10661;height:2" coordorigin="3,3" coordsize="10661,2">
              <v:shape style="position:absolute;left:3;top:3;width:10661;height:2" coordorigin="3,3" coordsize="10661,0" path="m3,3l10664,3e" filled="false" stroked="true" strokeweight=".3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0" w:lineRule="atLeast"/>
        <w:ind w:left="126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3.4pt;height:.35pt;mso-position-horizontal-relative:char;mso-position-vertical-relative:line" coordorigin="0,0" coordsize="10668,7">
            <v:group style="position:absolute;left:3;top:3;width:10661;height:2" coordorigin="3,3" coordsize="10661,2">
              <v:shape style="position:absolute;left:3;top:3;width:10661;height:2" coordorigin="3,3" coordsize="10661,0" path="m3,3l10664,3e" filled="false" stroked="true" strokeweight=".3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0" w:lineRule="atLeast"/>
        <w:ind w:left="126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3.4pt;height:.35pt;mso-position-horizontal-relative:char;mso-position-vertical-relative:line" coordorigin="0,0" coordsize="10668,7">
            <v:group style="position:absolute;left:3;top:3;width:10661;height:2" coordorigin="3,3" coordsize="10661,2">
              <v:shape style="position:absolute;left:3;top:3;width:10661;height:2" coordorigin="3,3" coordsize="10661,0" path="m3,3l10664,3e" filled="false" stroked="true" strokeweight=".3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0" w:lineRule="atLeast"/>
        <w:ind w:left="126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3.4pt;height:.35pt;mso-position-horizontal-relative:char;mso-position-vertical-relative:line" coordorigin="0,0" coordsize="10668,7">
            <v:group style="position:absolute;left:3;top:3;width:10661;height:2" coordorigin="3,3" coordsize="10661,2">
              <v:shape style="position:absolute;left:3;top:3;width:10661;height:2" coordorigin="3,3" coordsize="10661,0" path="m3,3l10664,3e" filled="false" stroked="true" strokeweight=".3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0" w:lineRule="atLeast"/>
        <w:ind w:left="126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3.4pt;height:.35pt;mso-position-horizontal-relative:char;mso-position-vertical-relative:line" coordorigin="0,0" coordsize="10668,7">
            <v:group style="position:absolute;left:3;top:3;width:10661;height:2" coordorigin="3,3" coordsize="10661,2">
              <v:shape style="position:absolute;left:3;top:3;width:10661;height:2" coordorigin="3,3" coordsize="10661,0" path="m3,3l10664,3e" filled="false" stroked="true" strokeweight=".3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0" w:lineRule="atLeast"/>
        <w:ind w:left="126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3.4pt;height:.35pt;mso-position-horizontal-relative:char;mso-position-vertical-relative:line" coordorigin="0,0" coordsize="10668,7">
            <v:group style="position:absolute;left:3;top:3;width:10661;height:2" coordorigin="3,3" coordsize="10661,2">
              <v:shape style="position:absolute;left:3;top:3;width:10661;height:2" coordorigin="3,3" coordsize="10661,0" path="m3,3l10664,3e" filled="false" stroked="true" strokeweight=".3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0" w:lineRule="atLeast"/>
        <w:ind w:left="126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3.4pt;height:.35pt;mso-position-horizontal-relative:char;mso-position-vertical-relative:line" coordorigin="0,0" coordsize="10668,7">
            <v:group style="position:absolute;left:3;top:3;width:10661;height:2" coordorigin="3,3" coordsize="10661,2">
              <v:shape style="position:absolute;left:3;top:3;width:10661;height:2" coordorigin="3,3" coordsize="10661,0" path="m3,3l10664,3e" filled="false" stroked="true" strokeweight=".3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0" w:lineRule="atLeast"/>
        <w:ind w:left="126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3.4pt;height:.35pt;mso-position-horizontal-relative:char;mso-position-vertical-relative:line" coordorigin="0,0" coordsize="10668,7">
            <v:group style="position:absolute;left:3;top:3;width:10661;height:2" coordorigin="3,3" coordsize="10661,2">
              <v:shape style="position:absolute;left:3;top:3;width:10661;height:2" coordorigin="3,3" coordsize="10661,0" path="m3,3l10664,3e" filled="false" stroked="true" strokeweight=".3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0" w:lineRule="atLeast"/>
        <w:ind w:left="126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3.4pt;height:.35pt;mso-position-horizontal-relative:char;mso-position-vertical-relative:line" coordorigin="0,0" coordsize="10668,7">
            <v:group style="position:absolute;left:3;top:3;width:10661;height:2" coordorigin="3,3" coordsize="10661,2">
              <v:shape style="position:absolute;left:3;top:3;width:10661;height:2" coordorigin="3,3" coordsize="10661,0" path="m3,3l10664,3e" filled="false" stroked="true" strokeweight=".3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0" w:lineRule="atLeast"/>
        <w:ind w:left="126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3.4pt;height:.35pt;mso-position-horizontal-relative:char;mso-position-vertical-relative:line" coordorigin="0,0" coordsize="10668,7">
            <v:group style="position:absolute;left:3;top:3;width:10661;height:2" coordorigin="3,3" coordsize="10661,2">
              <v:shape style="position:absolute;left:3;top:3;width:10661;height:2" coordorigin="3,3" coordsize="10661,0" path="m3,3l10664,3e" filled="false" stroked="true" strokeweight=".3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0" w:lineRule="atLeast"/>
        <w:ind w:left="126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3.4pt;height:.35pt;mso-position-horizontal-relative:char;mso-position-vertical-relative:line" coordorigin="0,0" coordsize="10668,7">
            <v:group style="position:absolute;left:3;top:3;width:10661;height:2" coordorigin="3,3" coordsize="10661,2">
              <v:shape style="position:absolute;left:3;top:3;width:10661;height:2" coordorigin="3,3" coordsize="10661,0" path="m3,3l10664,3e" filled="false" stroked="true" strokeweight=".3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0" w:lineRule="atLeast"/>
        <w:ind w:left="126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3.4pt;height:.35pt;mso-position-horizontal-relative:char;mso-position-vertical-relative:line" coordorigin="0,0" coordsize="10668,7">
            <v:group style="position:absolute;left:3;top:3;width:10661;height:2" coordorigin="3,3" coordsize="10661,2">
              <v:shape style="position:absolute;left:3;top:3;width:10661;height:2" coordorigin="3,3" coordsize="10661,0" path="m3,3l10664,3e" filled="false" stroked="true" strokeweight=".3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0" w:lineRule="atLeast"/>
        <w:ind w:left="126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3.4pt;height:.35pt;mso-position-horizontal-relative:char;mso-position-vertical-relative:line" coordorigin="0,0" coordsize="10668,7">
            <v:group style="position:absolute;left:3;top:3;width:10661;height:2" coordorigin="3,3" coordsize="10661,2">
              <v:shape style="position:absolute;left:3;top:3;width:10661;height:2" coordorigin="3,3" coordsize="10661,0" path="m3,3l10664,3e" filled="false" stroked="true" strokeweight=".3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0" w:lineRule="atLeast"/>
        <w:ind w:left="126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3.4pt;height:.35pt;mso-position-horizontal-relative:char;mso-position-vertical-relative:line" coordorigin="0,0" coordsize="10668,7">
            <v:group style="position:absolute;left:3;top:3;width:10661;height:2" coordorigin="3,3" coordsize="10661,2">
              <v:shape style="position:absolute;left:3;top:3;width:10661;height:2" coordorigin="3,3" coordsize="10661,0" path="m3,3l10664,3e" filled="false" stroked="true" strokeweight=".3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0" w:lineRule="atLeast"/>
        <w:ind w:left="126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3.4pt;height:.35pt;mso-position-horizontal-relative:char;mso-position-vertical-relative:line" coordorigin="0,0" coordsize="10668,7">
            <v:group style="position:absolute;left:3;top:3;width:10661;height:2" coordorigin="3,3" coordsize="10661,2">
              <v:shape style="position:absolute;left:3;top:3;width:10661;height:2" coordorigin="3,3" coordsize="10661,0" path="m3,3l10664,3e" filled="false" stroked="true" strokeweight=".3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0" w:lineRule="atLeast"/>
        <w:ind w:left="126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3.4pt;height:.35pt;mso-position-horizontal-relative:char;mso-position-vertical-relative:line" coordorigin="0,0" coordsize="10668,7">
            <v:group style="position:absolute;left:3;top:3;width:10661;height:2" coordorigin="3,3" coordsize="10661,2">
              <v:shape style="position:absolute;left:3;top:3;width:10661;height:2" coordorigin="3,3" coordsize="10661,0" path="m3,3l10664,3e" filled="false" stroked="true" strokeweight=".3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0" w:lineRule="atLeast"/>
        <w:ind w:left="126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3.4pt;height:.35pt;mso-position-horizontal-relative:char;mso-position-vertical-relative:line" coordorigin="0,0" coordsize="10668,7">
            <v:group style="position:absolute;left:3;top:3;width:10661;height:2" coordorigin="3,3" coordsize="10661,2">
              <v:shape style="position:absolute;left:3;top:3;width:10661;height:2" coordorigin="3,3" coordsize="10661,0" path="m3,3l10664,3e" filled="false" stroked="true" strokeweight=".3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0" w:lineRule="atLeast"/>
        <w:ind w:left="111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534.1pt;height:.35pt;mso-position-horizontal-relative:char;mso-position-vertical-relative:line" coordorigin="0,0" coordsize="10682,7">
            <v:group style="position:absolute;left:3;top:3;width:10676;height:2" coordorigin="3,3" coordsize="10676,2">
              <v:shape style="position:absolute;left:3;top:3;width:10676;height:2" coordorigin="3,3" coordsize="10676,0" path="m3,3l10679,3e" filled="false" stroked="true" strokeweight=".3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spacing w:before="78"/>
        <w:ind w:left="0" w:right="308" w:firstLine="0"/>
        <w:jc w:val="right"/>
        <w:rPr>
          <w:rFonts w:ascii="Arial" w:hAnsi="Arial" w:cs="Arial" w:eastAsia="Arial"/>
          <w:sz w:val="16"/>
          <w:szCs w:val="16"/>
        </w:rPr>
      </w:pPr>
      <w:r>
        <w:rPr>
          <w:rFonts w:ascii="Arial"/>
          <w:sz w:val="16"/>
        </w:rPr>
        <w:t>F6164.6-2M;</w:t>
      </w:r>
      <w:r>
        <w:rPr>
          <w:rFonts w:ascii="Arial"/>
          <w:spacing w:val="-17"/>
          <w:sz w:val="16"/>
        </w:rPr>
        <w:t> </w:t>
      </w:r>
      <w:r>
        <w:rPr>
          <w:rFonts w:ascii="Arial"/>
          <w:sz w:val="16"/>
        </w:rPr>
        <w:t>4/30/10</w:t>
      </w:r>
      <w:r>
        <w:rPr>
          <w:rFonts w:ascii="Arial"/>
          <w:sz w:val="16"/>
        </w:rPr>
      </w:r>
    </w:p>
    <w:sectPr>
      <w:type w:val="continuous"/>
      <w:pgSz w:w="12240" w:h="15840"/>
      <w:pgMar w:top="920" w:bottom="280" w:left="840" w:right="5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77"/>
      <w:ind w:left="1807"/>
    </w:pPr>
    <w:rPr>
      <w:rFonts w:ascii="Calibri" w:hAnsi="Calibri" w:eastAsia="Calibri"/>
      <w:sz w:val="19"/>
      <w:szCs w:val="19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lscigliano</dc:creator>
  <dc:title>12 504 Meeting Notes 2014</dc:title>
  <dcterms:created xsi:type="dcterms:W3CDTF">2014-12-15T11:29:00Z</dcterms:created>
  <dcterms:modified xsi:type="dcterms:W3CDTF">2014-12-15T11:29:00Z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2014-10-28T00:00:00Z</vt:filetime>
  </property>
  <property fmtid="{D5CDD505-2E9C-101B-9397-08002B2CF9AE}" pid="3" name="LastSaved">
    <vt:filetime>2014-12-15T00:00:00Z</vt:filetime>
  </property>
</Properties>
</file>