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1190"/>
        <w:gridCol w:w="9"/>
        <w:gridCol w:w="1591"/>
        <w:gridCol w:w="1170"/>
        <w:gridCol w:w="837"/>
        <w:gridCol w:w="963"/>
        <w:gridCol w:w="2520"/>
        <w:gridCol w:w="25"/>
      </w:tblGrid>
      <w:tr w:rsidR="00491A66" w:rsidRPr="00B72362" w:rsidTr="00DD3595">
        <w:trPr>
          <w:cantSplit/>
          <w:trHeight w:val="576"/>
          <w:tblHeader/>
          <w:jc w:val="center"/>
        </w:trPr>
        <w:tc>
          <w:tcPr>
            <w:tcW w:w="11030" w:type="dxa"/>
            <w:gridSpan w:val="9"/>
            <w:tcBorders>
              <w:bottom w:val="single" w:sz="4" w:space="0" w:color="999999"/>
            </w:tcBorders>
            <w:shd w:val="clear" w:color="auto" w:fill="auto"/>
            <w:vAlign w:val="center"/>
          </w:tcPr>
          <w:p w:rsidR="00491A66" w:rsidRPr="001C3A02" w:rsidRDefault="00417658" w:rsidP="00DA7EAC">
            <w:pPr>
              <w:pStyle w:val="Heading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LIBERTY</w:t>
            </w:r>
            <w:r w:rsidR="00DD3595" w:rsidRPr="001C3A02">
              <w:rPr>
                <w:rFonts w:ascii="Times New Roman" w:hAnsi="Times New Roman"/>
                <w:szCs w:val="24"/>
              </w:rPr>
              <w:t xml:space="preserve"> charter school lottery card</w:t>
            </w:r>
          </w:p>
          <w:p w:rsidR="00DD3595" w:rsidRPr="001C3A02" w:rsidRDefault="00DD3595" w:rsidP="00DD359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One student per card</w:t>
            </w:r>
          </w:p>
          <w:p w:rsidR="00DD3595" w:rsidRPr="001C3A02" w:rsidRDefault="00DD3595" w:rsidP="00DD359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81188" w:rsidRPr="00B72362" w:rsidTr="00DD3595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C81188" w:rsidRPr="001C3A02" w:rsidRDefault="00DD3595" w:rsidP="00B61506">
            <w:pPr>
              <w:pStyle w:val="SectionHeading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Student</w:t>
            </w:r>
            <w:r w:rsidR="00C81188" w:rsidRPr="001C3A02">
              <w:rPr>
                <w:rFonts w:ascii="Times New Roman" w:hAnsi="Times New Roman"/>
                <w:sz w:val="22"/>
                <w:szCs w:val="22"/>
              </w:rPr>
              <w:t xml:space="preserve"> Information</w:t>
            </w:r>
          </w:p>
        </w:tc>
      </w:tr>
      <w:tr w:rsidR="001C3A02" w:rsidRPr="00B72362" w:rsidTr="009C295F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center"/>
          </w:tcPr>
          <w:p w:rsidR="001C3A02" w:rsidRPr="001C3A02" w:rsidRDefault="001C3A02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Child’s Last Name: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1C3A02" w:rsidRPr="001C3A02" w:rsidRDefault="001C3A02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Child’s First Name:</w:t>
            </w:r>
            <w:r w:rsidR="004650F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81188" w:rsidRPr="00B72362" w:rsidTr="001C3A02">
        <w:trPr>
          <w:cantSplit/>
          <w:trHeight w:val="230"/>
          <w:jc w:val="center"/>
        </w:trPr>
        <w:tc>
          <w:tcPr>
            <w:tcW w:w="2725" w:type="dxa"/>
            <w:shd w:val="clear" w:color="auto" w:fill="auto"/>
            <w:vAlign w:val="center"/>
          </w:tcPr>
          <w:p w:rsidR="00C81188" w:rsidRPr="001C3A02" w:rsidRDefault="001C3A02" w:rsidP="00DD3595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Age: </w:t>
            </w:r>
          </w:p>
        </w:tc>
        <w:tc>
          <w:tcPr>
            <w:tcW w:w="3960" w:type="dxa"/>
            <w:gridSpan w:val="4"/>
            <w:shd w:val="clear" w:color="auto" w:fill="auto"/>
            <w:vAlign w:val="center"/>
          </w:tcPr>
          <w:p w:rsidR="00C81188" w:rsidRPr="001C3A02" w:rsidRDefault="00DD3595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Date of birth:</w:t>
            </w:r>
            <w:r w:rsidR="004650F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45" w:type="dxa"/>
            <w:gridSpan w:val="4"/>
            <w:shd w:val="clear" w:color="auto" w:fill="auto"/>
            <w:vAlign w:val="center"/>
          </w:tcPr>
          <w:p w:rsidR="00C81188" w:rsidRPr="001C3A02" w:rsidRDefault="00DD3595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Sign- Up Date:</w:t>
            </w:r>
            <w:r w:rsidR="004650F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81188" w:rsidRPr="00B72362" w:rsidTr="00DD3595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AE1F72" w:rsidRPr="001C3A02" w:rsidRDefault="00061F32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Has your child previously been expelled from a school?</w:t>
            </w:r>
          </w:p>
        </w:tc>
      </w:tr>
      <w:tr w:rsidR="00DD3595" w:rsidRPr="00B72362" w:rsidTr="00061F32">
        <w:trPr>
          <w:cantSplit/>
          <w:trHeight w:val="1032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DD3595" w:rsidRPr="00061F32" w:rsidRDefault="00C30A75" w:rsidP="008B00A4">
            <w:pPr>
              <w:spacing w:line="48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61F32">
              <w:rPr>
                <w:rFonts w:ascii="Times New Roman" w:hAnsi="Times New Roman"/>
                <w:b/>
                <w:sz w:val="22"/>
                <w:szCs w:val="22"/>
              </w:rPr>
              <w:t>Grade for 202</w:t>
            </w:r>
            <w:r w:rsidR="006F2FEC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061F32">
              <w:rPr>
                <w:rFonts w:ascii="Times New Roman" w:hAnsi="Times New Roman"/>
                <w:b/>
                <w:sz w:val="22"/>
                <w:szCs w:val="22"/>
              </w:rPr>
              <w:t>-202</w:t>
            </w:r>
            <w:r w:rsidR="006F2FEC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="00DD3595" w:rsidRPr="00061F3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4650F0" w:rsidRPr="00061F3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2447B5" w:rsidRPr="001C3A02" w:rsidRDefault="002447B5" w:rsidP="008B00A4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Legacy Public Charter School student:  YES ___  NO ___</w:t>
            </w:r>
          </w:p>
        </w:tc>
      </w:tr>
      <w:tr w:rsidR="00DD3595" w:rsidRPr="00B72362" w:rsidTr="00061F32">
        <w:trPr>
          <w:cantSplit/>
          <w:trHeight w:val="582"/>
          <w:jc w:val="center"/>
        </w:trPr>
        <w:tc>
          <w:tcPr>
            <w:tcW w:w="11030" w:type="dxa"/>
            <w:gridSpan w:val="9"/>
            <w:shd w:val="clear" w:color="auto" w:fill="auto"/>
          </w:tcPr>
          <w:p w:rsidR="00DD3595" w:rsidRDefault="00061F32" w:rsidP="00DD3595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Is your child reading at or near grade level?</w:t>
            </w:r>
          </w:p>
          <w:p w:rsidR="001C3A02" w:rsidRPr="001C3A02" w:rsidRDefault="00B1572D" w:rsidP="004650F0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 better serve your child, is he/she currently on an IEP or other special needs program?</w:t>
            </w:r>
            <w:bookmarkStart w:id="0" w:name="_GoBack"/>
            <w:bookmarkEnd w:id="0"/>
          </w:p>
        </w:tc>
      </w:tr>
      <w:tr w:rsidR="00DD3595" w:rsidRPr="00B72362" w:rsidTr="00CF204B">
        <w:trPr>
          <w:cantSplit/>
          <w:trHeight w:val="528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DD3595" w:rsidRPr="001C3A02" w:rsidRDefault="00DD3595" w:rsidP="001C3A02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>Siblings currently enrolled: (Must be related by birth, marriage, adoption, foster or guardianship status and living in the same household(s). (Legal documentation may be required.)</w:t>
            </w:r>
          </w:p>
          <w:p w:rsidR="00DD3595" w:rsidRPr="001C3A02" w:rsidRDefault="00DD3595" w:rsidP="00DD3595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6338C" w:rsidRPr="00B72362" w:rsidTr="00DD3595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56338C" w:rsidRPr="001C3A02" w:rsidRDefault="00DD3595" w:rsidP="00B61506">
            <w:pPr>
              <w:rPr>
                <w:rFonts w:ascii="Times New Roman" w:hAnsi="Times New Roman"/>
                <w:sz w:val="22"/>
                <w:szCs w:val="22"/>
              </w:rPr>
            </w:pPr>
            <w:r w:rsidRPr="001C3A02">
              <w:rPr>
                <w:rFonts w:ascii="Times New Roman" w:hAnsi="Times New Roman"/>
                <w:sz w:val="22"/>
                <w:szCs w:val="22"/>
              </w:rPr>
              <w:t xml:space="preserve">Non-enrolled siblings also on the waiting list: </w:t>
            </w:r>
          </w:p>
          <w:p w:rsidR="00DD3595" w:rsidRPr="001C3A02" w:rsidRDefault="00DD3595" w:rsidP="00B61506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D3595" w:rsidRPr="001C3A02" w:rsidRDefault="00DD3595" w:rsidP="00B61506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D3595" w:rsidRPr="001C3A02" w:rsidRDefault="00DD3595" w:rsidP="00B6150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461ED" w:rsidRPr="00B72362" w:rsidTr="00DD3595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D461ED" w:rsidRPr="001C3A02" w:rsidRDefault="00DD3595" w:rsidP="00B61506">
            <w:pPr>
              <w:pStyle w:val="SectionHeading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contact information</w:t>
            </w:r>
          </w:p>
        </w:tc>
      </w:tr>
      <w:tr w:rsidR="00DD3595" w:rsidRPr="00B72362" w:rsidTr="001C3A02">
        <w:trPr>
          <w:cantSplit/>
          <w:trHeight w:val="230"/>
          <w:jc w:val="center"/>
        </w:trPr>
        <w:tc>
          <w:tcPr>
            <w:tcW w:w="5515" w:type="dxa"/>
            <w:gridSpan w:val="4"/>
            <w:shd w:val="clear" w:color="auto" w:fill="auto"/>
            <w:vAlign w:val="bottom"/>
          </w:tcPr>
          <w:p w:rsidR="00DD3595" w:rsidRPr="001C3A02" w:rsidRDefault="00DD359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Mother’s Name: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15" w:type="dxa"/>
            <w:gridSpan w:val="5"/>
            <w:shd w:val="clear" w:color="auto" w:fill="auto"/>
            <w:vAlign w:val="center"/>
          </w:tcPr>
          <w:p w:rsidR="00DD3595" w:rsidRPr="001C3A02" w:rsidRDefault="00DD3595" w:rsidP="008B00A4">
            <w:pPr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Father’s Name: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52A5" w:rsidRPr="00B72362" w:rsidTr="001C3A02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EB52A5" w:rsidRPr="001C3A02" w:rsidRDefault="00DD359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1</w:t>
            </w:r>
            <w:r w:rsidRPr="001C3A02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1C3A02">
              <w:rPr>
                <w:rFonts w:ascii="Times New Roman" w:hAnsi="Times New Roman"/>
                <w:sz w:val="24"/>
                <w:szCs w:val="24"/>
              </w:rPr>
              <w:t xml:space="preserve"> Phone: 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EB52A5" w:rsidRPr="001C3A02" w:rsidRDefault="00DD359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2</w:t>
            </w:r>
            <w:r w:rsidRPr="001C3A02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 w:rsidRPr="001C3A02">
              <w:rPr>
                <w:rFonts w:ascii="Times New Roman" w:hAnsi="Times New Roman"/>
                <w:sz w:val="24"/>
                <w:szCs w:val="24"/>
              </w:rPr>
              <w:t xml:space="preserve"> Phone: 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EB52A5" w:rsidRPr="001C3A02" w:rsidRDefault="00DD3595" w:rsidP="008B00A4">
            <w:pPr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3</w:t>
            </w:r>
            <w:r w:rsidRPr="001C3A02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 w:rsidRPr="001C3A02">
              <w:rPr>
                <w:rFonts w:ascii="Times New Roman" w:hAnsi="Times New Roman"/>
                <w:sz w:val="24"/>
                <w:szCs w:val="24"/>
              </w:rPr>
              <w:t xml:space="preserve"> Phone: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52A5" w:rsidRPr="00B72362" w:rsidTr="001C3A02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EB52A5" w:rsidRPr="001C3A02" w:rsidRDefault="00DD359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Address: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52A5" w:rsidRPr="00B72362" w:rsidTr="001C3A02">
        <w:trPr>
          <w:cantSplit/>
          <w:trHeight w:val="230"/>
          <w:jc w:val="center"/>
        </w:trPr>
        <w:tc>
          <w:tcPr>
            <w:tcW w:w="3915" w:type="dxa"/>
            <w:gridSpan w:val="2"/>
            <w:shd w:val="clear" w:color="auto" w:fill="auto"/>
            <w:vAlign w:val="bottom"/>
          </w:tcPr>
          <w:p w:rsidR="00EB52A5" w:rsidRPr="001C3A02" w:rsidRDefault="00EB52A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City: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07" w:type="dxa"/>
            <w:gridSpan w:val="4"/>
            <w:shd w:val="clear" w:color="auto" w:fill="auto"/>
            <w:vAlign w:val="bottom"/>
          </w:tcPr>
          <w:p w:rsidR="00EB52A5" w:rsidRPr="001C3A02" w:rsidRDefault="00EB52A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State: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  <w:gridSpan w:val="3"/>
            <w:shd w:val="clear" w:color="auto" w:fill="auto"/>
            <w:vAlign w:val="center"/>
          </w:tcPr>
          <w:p w:rsidR="00EB52A5" w:rsidRPr="001C3A02" w:rsidRDefault="00EB52A5" w:rsidP="008B00A4">
            <w:pPr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ZIP</w:t>
            </w:r>
            <w:r w:rsidR="001A7E81" w:rsidRPr="001C3A02">
              <w:rPr>
                <w:rFonts w:ascii="Times New Roman" w:hAnsi="Times New Roman"/>
                <w:sz w:val="24"/>
                <w:szCs w:val="24"/>
              </w:rPr>
              <w:t xml:space="preserve"> Code</w:t>
            </w:r>
            <w:r w:rsidRPr="001C3A02">
              <w:rPr>
                <w:rFonts w:ascii="Times New Roman" w:hAnsi="Times New Roman"/>
                <w:sz w:val="24"/>
                <w:szCs w:val="24"/>
              </w:rPr>
              <w:t>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3595" w:rsidRPr="00B72362" w:rsidTr="001C3A02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bottom"/>
          </w:tcPr>
          <w:p w:rsidR="00DD3595" w:rsidRPr="001C3A02" w:rsidRDefault="00DD3595" w:rsidP="008B00A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Email:</w:t>
            </w:r>
            <w:r w:rsidR="004650F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1C3A02" w:rsidRPr="00B72362" w:rsidTr="00EB75C0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auto"/>
            <w:vAlign w:val="center"/>
          </w:tcPr>
          <w:p w:rsidR="001C3A02" w:rsidRPr="00B634BC" w:rsidRDefault="001C3A02" w:rsidP="00B6150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3A02">
              <w:rPr>
                <w:rFonts w:ascii="Times New Roman" w:hAnsi="Times New Roman"/>
                <w:sz w:val="24"/>
                <w:szCs w:val="24"/>
              </w:rPr>
              <w:t>This school provides a variety of services to students with special needs. These services include, but are not limited to the following: speech therapy, language therapy, occupational therapy, and specially designed educational supports</w:t>
            </w:r>
            <w:r w:rsidRPr="00B634B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4B36E3" w:rsidRPr="00B634BC">
              <w:rPr>
                <w:rFonts w:ascii="Times New Roman" w:hAnsi="Times New Roman"/>
                <w:b/>
                <w:sz w:val="24"/>
                <w:szCs w:val="24"/>
              </w:rPr>
              <w:t xml:space="preserve">  In order to better serve your child</w:t>
            </w:r>
            <w:r w:rsidR="00B634B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4B36E3" w:rsidRPr="00B634BC">
              <w:rPr>
                <w:rFonts w:ascii="Times New Roman" w:hAnsi="Times New Roman"/>
                <w:b/>
                <w:sz w:val="24"/>
                <w:szCs w:val="24"/>
              </w:rPr>
              <w:t xml:space="preserve"> please let us know if he/she is currently on an IEP or other special needs program.</w:t>
            </w:r>
          </w:p>
          <w:p w:rsidR="001C3A02" w:rsidRPr="001C3A02" w:rsidRDefault="001C3A02" w:rsidP="00B6150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A02" w:rsidRPr="001C3A02" w:rsidRDefault="001C3A02" w:rsidP="00B615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F5F" w:rsidRPr="00B72362" w:rsidTr="00DD3595">
        <w:trPr>
          <w:cantSplit/>
          <w:trHeight w:val="230"/>
          <w:jc w:val="center"/>
        </w:trPr>
        <w:tc>
          <w:tcPr>
            <w:tcW w:w="11030" w:type="dxa"/>
            <w:gridSpan w:val="9"/>
            <w:shd w:val="clear" w:color="auto" w:fill="E6E6E6"/>
            <w:vAlign w:val="center"/>
          </w:tcPr>
          <w:p w:rsidR="00415F5F" w:rsidRDefault="001C3A02" w:rsidP="00B61506">
            <w:pPr>
              <w:pStyle w:val="SectionHeading"/>
              <w:rPr>
                <w:b/>
                <w:sz w:val="24"/>
                <w:szCs w:val="24"/>
              </w:rPr>
            </w:pPr>
            <w:r w:rsidRPr="001C3A02">
              <w:rPr>
                <w:b/>
                <w:sz w:val="24"/>
                <w:szCs w:val="24"/>
              </w:rPr>
              <w:t>For office use only</w:t>
            </w:r>
          </w:p>
          <w:p w:rsidR="001C3A02" w:rsidRPr="001C3A02" w:rsidRDefault="001C3A02" w:rsidP="00B61506">
            <w:pPr>
              <w:pStyle w:val="SectionHeading"/>
              <w:rPr>
                <w:b/>
                <w:sz w:val="24"/>
                <w:szCs w:val="24"/>
              </w:rPr>
            </w:pPr>
          </w:p>
        </w:tc>
      </w:tr>
      <w:tr w:rsidR="001C3A02" w:rsidRPr="00B72362" w:rsidTr="001C3A02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  <w:r w:rsidRPr="001C3A02">
              <w:rPr>
                <w:sz w:val="20"/>
                <w:szCs w:val="20"/>
              </w:rPr>
              <w:t>Date entered: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  <w:r w:rsidRPr="001C3A02">
              <w:rPr>
                <w:sz w:val="20"/>
                <w:szCs w:val="20"/>
              </w:rPr>
              <w:t>Boundary Status     IN    OUT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  <w:r w:rsidRPr="001C3A02">
              <w:rPr>
                <w:sz w:val="20"/>
                <w:szCs w:val="20"/>
              </w:rPr>
              <w:t>Initials</w:t>
            </w:r>
          </w:p>
        </w:tc>
      </w:tr>
      <w:tr w:rsidR="001C3A02" w:rsidRPr="00B72362" w:rsidTr="001C3A02">
        <w:trPr>
          <w:gridAfter w:val="1"/>
          <w:wAfter w:w="25" w:type="dxa"/>
          <w:cantSplit/>
          <w:trHeight w:val="230"/>
          <w:jc w:val="center"/>
        </w:trPr>
        <w:tc>
          <w:tcPr>
            <w:tcW w:w="3924" w:type="dxa"/>
            <w:gridSpan w:val="3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  <w:r w:rsidRPr="001C3A02">
              <w:rPr>
                <w:sz w:val="20"/>
                <w:szCs w:val="20"/>
              </w:rPr>
              <w:t>Enrolled sibs:     YES      NO</w:t>
            </w:r>
          </w:p>
        </w:tc>
        <w:tc>
          <w:tcPr>
            <w:tcW w:w="4561" w:type="dxa"/>
            <w:gridSpan w:val="4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  <w:r w:rsidRPr="001C3A02">
              <w:rPr>
                <w:sz w:val="20"/>
                <w:szCs w:val="20"/>
              </w:rPr>
              <w:t>Other siblings on list:     YES       NO</w:t>
            </w:r>
          </w:p>
        </w:tc>
        <w:tc>
          <w:tcPr>
            <w:tcW w:w="2520" w:type="dxa"/>
            <w:shd w:val="clear" w:color="auto" w:fill="auto"/>
            <w:vAlign w:val="bottom"/>
          </w:tcPr>
          <w:p w:rsidR="001C3A02" w:rsidRPr="001C3A02" w:rsidRDefault="001C3A02" w:rsidP="001C3A02">
            <w:pPr>
              <w:spacing w:line="720" w:lineRule="auto"/>
              <w:rPr>
                <w:sz w:val="20"/>
                <w:szCs w:val="20"/>
              </w:rPr>
            </w:pPr>
          </w:p>
        </w:tc>
      </w:tr>
    </w:tbl>
    <w:p w:rsidR="00415F5F" w:rsidRPr="00B72362" w:rsidRDefault="00415F5F" w:rsidP="00061F32"/>
    <w:sectPr w:rsidR="00415F5F" w:rsidRPr="00B72362" w:rsidSect="004B36E3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14A" w:rsidRDefault="00F0314A" w:rsidP="00DA7EAC">
      <w:pPr>
        <w:pStyle w:val="Heading1"/>
      </w:pPr>
      <w:r>
        <w:separator/>
      </w:r>
    </w:p>
  </w:endnote>
  <w:endnote w:type="continuationSeparator" w:id="0">
    <w:p w:rsidR="00F0314A" w:rsidRDefault="00F0314A" w:rsidP="00DA7EAC">
      <w:pPr>
        <w:pStyle w:val="Headin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072" w:rsidRDefault="009B684C" w:rsidP="00EB52A5">
    <w:pPr>
      <w:jc w:val="center"/>
    </w:pPr>
    <w:r>
      <w:rPr>
        <w:rStyle w:val="PageNumber"/>
      </w:rPr>
      <w:fldChar w:fldCharType="begin"/>
    </w:r>
    <w:r w:rsidR="005D607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1F3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14A" w:rsidRDefault="00F0314A" w:rsidP="00DA7EAC">
      <w:pPr>
        <w:pStyle w:val="Heading1"/>
      </w:pPr>
      <w:r>
        <w:separator/>
      </w:r>
    </w:p>
  </w:footnote>
  <w:footnote w:type="continuationSeparator" w:id="0">
    <w:p w:rsidR="00F0314A" w:rsidRDefault="00F0314A" w:rsidP="00DA7EAC">
      <w:pPr>
        <w:pStyle w:val="Heading1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8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95"/>
    <w:rsid w:val="000061B5"/>
    <w:rsid w:val="00015680"/>
    <w:rsid w:val="00017261"/>
    <w:rsid w:val="00017DD1"/>
    <w:rsid w:val="000332AD"/>
    <w:rsid w:val="00046106"/>
    <w:rsid w:val="00061F32"/>
    <w:rsid w:val="00076DD3"/>
    <w:rsid w:val="00085B62"/>
    <w:rsid w:val="000C0676"/>
    <w:rsid w:val="000C3395"/>
    <w:rsid w:val="000D7B80"/>
    <w:rsid w:val="000F1D7D"/>
    <w:rsid w:val="00100D4F"/>
    <w:rsid w:val="0011649E"/>
    <w:rsid w:val="001436B6"/>
    <w:rsid w:val="0016303A"/>
    <w:rsid w:val="00190F40"/>
    <w:rsid w:val="001A7E81"/>
    <w:rsid w:val="001C3A02"/>
    <w:rsid w:val="001F7A95"/>
    <w:rsid w:val="00210E15"/>
    <w:rsid w:val="00227D7C"/>
    <w:rsid w:val="00240AF1"/>
    <w:rsid w:val="002447B5"/>
    <w:rsid w:val="0024648C"/>
    <w:rsid w:val="002602F0"/>
    <w:rsid w:val="002C0936"/>
    <w:rsid w:val="00384215"/>
    <w:rsid w:val="00415F5F"/>
    <w:rsid w:val="00417658"/>
    <w:rsid w:val="0042038C"/>
    <w:rsid w:val="004513EA"/>
    <w:rsid w:val="0045232D"/>
    <w:rsid w:val="00461DCB"/>
    <w:rsid w:val="0046276C"/>
    <w:rsid w:val="004650F0"/>
    <w:rsid w:val="00491A66"/>
    <w:rsid w:val="004B36E3"/>
    <w:rsid w:val="0052685A"/>
    <w:rsid w:val="00531C25"/>
    <w:rsid w:val="00532E88"/>
    <w:rsid w:val="005360D4"/>
    <w:rsid w:val="0054754E"/>
    <w:rsid w:val="0056338C"/>
    <w:rsid w:val="005D4280"/>
    <w:rsid w:val="005D6072"/>
    <w:rsid w:val="005E277C"/>
    <w:rsid w:val="005E55F6"/>
    <w:rsid w:val="006638AD"/>
    <w:rsid w:val="00671993"/>
    <w:rsid w:val="00682713"/>
    <w:rsid w:val="006F2FEC"/>
    <w:rsid w:val="00722DE8"/>
    <w:rsid w:val="00733AC6"/>
    <w:rsid w:val="007344B3"/>
    <w:rsid w:val="00736555"/>
    <w:rsid w:val="00736D74"/>
    <w:rsid w:val="00770EEA"/>
    <w:rsid w:val="007A4766"/>
    <w:rsid w:val="007E3D81"/>
    <w:rsid w:val="007E3F22"/>
    <w:rsid w:val="008351DF"/>
    <w:rsid w:val="008658E6"/>
    <w:rsid w:val="00884CA6"/>
    <w:rsid w:val="00887861"/>
    <w:rsid w:val="00890AE3"/>
    <w:rsid w:val="008B00A4"/>
    <w:rsid w:val="008C247A"/>
    <w:rsid w:val="00932D09"/>
    <w:rsid w:val="009622B2"/>
    <w:rsid w:val="009B684C"/>
    <w:rsid w:val="009F30C7"/>
    <w:rsid w:val="009F58BB"/>
    <w:rsid w:val="00A06E0B"/>
    <w:rsid w:val="00A41E64"/>
    <w:rsid w:val="00A4373B"/>
    <w:rsid w:val="00AA0BB2"/>
    <w:rsid w:val="00AC087E"/>
    <w:rsid w:val="00AE1F72"/>
    <w:rsid w:val="00AF093D"/>
    <w:rsid w:val="00AF223C"/>
    <w:rsid w:val="00B03E6F"/>
    <w:rsid w:val="00B04903"/>
    <w:rsid w:val="00B12708"/>
    <w:rsid w:val="00B1572D"/>
    <w:rsid w:val="00B41C69"/>
    <w:rsid w:val="00B61506"/>
    <w:rsid w:val="00B634BC"/>
    <w:rsid w:val="00B72362"/>
    <w:rsid w:val="00B96D9F"/>
    <w:rsid w:val="00BA3D54"/>
    <w:rsid w:val="00BE09D6"/>
    <w:rsid w:val="00C30A75"/>
    <w:rsid w:val="00C30E55"/>
    <w:rsid w:val="00C361D4"/>
    <w:rsid w:val="00C36E9F"/>
    <w:rsid w:val="00C63324"/>
    <w:rsid w:val="00C81188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A5F94"/>
    <w:rsid w:val="00DA7EAC"/>
    <w:rsid w:val="00DB2BA1"/>
    <w:rsid w:val="00DD3595"/>
    <w:rsid w:val="00DE7143"/>
    <w:rsid w:val="00DF1BA0"/>
    <w:rsid w:val="00E33DC8"/>
    <w:rsid w:val="00E630EB"/>
    <w:rsid w:val="00E75AE6"/>
    <w:rsid w:val="00E80215"/>
    <w:rsid w:val="00EB52A5"/>
    <w:rsid w:val="00EC655E"/>
    <w:rsid w:val="00ED4580"/>
    <w:rsid w:val="00EE1753"/>
    <w:rsid w:val="00EE33CA"/>
    <w:rsid w:val="00EE38CD"/>
    <w:rsid w:val="00EF416B"/>
    <w:rsid w:val="00EF4605"/>
    <w:rsid w:val="00F0314A"/>
    <w:rsid w:val="00F04B9B"/>
    <w:rsid w:val="00F0626A"/>
    <w:rsid w:val="00F06353"/>
    <w:rsid w:val="00F149CC"/>
    <w:rsid w:val="00F46364"/>
    <w:rsid w:val="00F54563"/>
    <w:rsid w:val="00F7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31F80C"/>
  <w15:docId w15:val="{44105F99-123C-485E-BA78-879DE1B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EAC"/>
    <w:rPr>
      <w:rFonts w:ascii="Tahoma" w:hAnsi="Tahoma"/>
      <w:spacing w:val="10"/>
      <w:sz w:val="16"/>
      <w:szCs w:val="16"/>
    </w:rPr>
  </w:style>
  <w:style w:type="paragraph" w:styleId="Heading1">
    <w:name w:val="heading 1"/>
    <w:basedOn w:val="Normal"/>
    <w:next w:val="Normal"/>
    <w:qFormat/>
    <w:rsid w:val="00DA7EAC"/>
    <w:pPr>
      <w:spacing w:after="80"/>
      <w:jc w:val="center"/>
      <w:outlineLvl w:val="0"/>
    </w:pPr>
    <w:rPr>
      <w:b/>
      <w:caps/>
      <w:spacing w:val="20"/>
      <w:sz w:val="24"/>
    </w:rPr>
  </w:style>
  <w:style w:type="paragraph" w:styleId="Heading2">
    <w:name w:val="heading 2"/>
    <w:basedOn w:val="Normal"/>
    <w:next w:val="Normal"/>
    <w:qFormat/>
    <w:rsid w:val="00DA7EAC"/>
    <w:pPr>
      <w:spacing w:before="40"/>
      <w:jc w:val="center"/>
      <w:outlineLvl w:val="1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7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customStyle="1" w:styleId="SectionHeading">
    <w:name w:val="Section Heading"/>
    <w:basedOn w:val="Normal"/>
    <w:rsid w:val="00DA7EAC"/>
    <w:pPr>
      <w:jc w:val="center"/>
    </w:pPr>
    <w:rPr>
      <w:caps/>
    </w:rPr>
  </w:style>
  <w:style w:type="paragraph" w:customStyle="1" w:styleId="SignatureText">
    <w:name w:val="Signature Text"/>
    <w:basedOn w:val="Normal"/>
    <w:rsid w:val="00F06353"/>
    <w:pPr>
      <w:spacing w:before="40" w:after="80"/>
    </w:pPr>
  </w:style>
  <w:style w:type="character" w:styleId="PageNumber">
    <w:name w:val="page number"/>
    <w:basedOn w:val="DefaultParagraphFont"/>
    <w:rsid w:val="00EB52A5"/>
  </w:style>
  <w:style w:type="paragraph" w:styleId="BalloonText">
    <w:name w:val="Balloon Text"/>
    <w:basedOn w:val="Normal"/>
    <w:semiHidden/>
    <w:rsid w:val="00AF093D"/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s%20mccain\AppData\Roaming\Microsoft\Templates\Credi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Credit application.dot</Template>
  <TotalTime>3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mccain</dc:creator>
  <cp:lastModifiedBy>Elementary Office</cp:lastModifiedBy>
  <cp:revision>5</cp:revision>
  <cp:lastPrinted>2025-01-13T16:20:00Z</cp:lastPrinted>
  <dcterms:created xsi:type="dcterms:W3CDTF">2025-01-13T16:19:00Z</dcterms:created>
  <dcterms:modified xsi:type="dcterms:W3CDTF">2025-01-13T16:22:00Z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TC010184631033</vt:lpwstr>
  </property>
</Properties>
</file>