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F00B6D" w14:textId="77777777" w:rsidR="00F625BB" w:rsidRDefault="00F625BB" w:rsidP="001D6B4B">
      <w:pPr>
        <w:spacing w:after="0"/>
        <w:jc w:val="center"/>
        <w:rPr>
          <w:b/>
          <w:sz w:val="24"/>
          <w:szCs w:val="24"/>
        </w:rPr>
      </w:pPr>
    </w:p>
    <w:p w14:paraId="7C23187D" w14:textId="77777777" w:rsidR="00F625BB" w:rsidRDefault="00F625BB" w:rsidP="001D6B4B">
      <w:pPr>
        <w:spacing w:after="0"/>
        <w:jc w:val="center"/>
        <w:rPr>
          <w:b/>
          <w:sz w:val="24"/>
          <w:szCs w:val="24"/>
        </w:rPr>
      </w:pPr>
    </w:p>
    <w:p w14:paraId="717C1F4D" w14:textId="67F34ECE" w:rsidR="00544661" w:rsidRPr="00926E2A" w:rsidRDefault="00544661" w:rsidP="001D6B4B">
      <w:pPr>
        <w:spacing w:after="0"/>
        <w:jc w:val="center"/>
        <w:rPr>
          <w:b/>
          <w:sz w:val="24"/>
          <w:szCs w:val="24"/>
        </w:rPr>
      </w:pPr>
      <w:r w:rsidRPr="00926E2A">
        <w:rPr>
          <w:b/>
          <w:sz w:val="24"/>
          <w:szCs w:val="24"/>
        </w:rPr>
        <w:t>GOODWIN UNIVERSITY EDUCATIONAL SERVICES, INC.</w:t>
      </w:r>
    </w:p>
    <w:p w14:paraId="41C9B02E" w14:textId="77777777" w:rsidR="00544661" w:rsidRPr="00926E2A" w:rsidRDefault="00544661" w:rsidP="00926E2A">
      <w:pPr>
        <w:spacing w:after="0"/>
        <w:jc w:val="center"/>
        <w:rPr>
          <w:b/>
          <w:sz w:val="24"/>
          <w:szCs w:val="24"/>
        </w:rPr>
      </w:pPr>
      <w:r w:rsidRPr="00926E2A">
        <w:rPr>
          <w:b/>
          <w:sz w:val="24"/>
          <w:szCs w:val="24"/>
        </w:rPr>
        <w:t>Special Meeting of the School Building Committee</w:t>
      </w:r>
    </w:p>
    <w:p w14:paraId="71789B11" w14:textId="278E5A57" w:rsidR="00544661" w:rsidRDefault="00AC2482" w:rsidP="35697D94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January</w:t>
      </w:r>
      <w:r w:rsidR="00A63570">
        <w:rPr>
          <w:b/>
          <w:bCs/>
          <w:sz w:val="24"/>
          <w:szCs w:val="24"/>
        </w:rPr>
        <w:t xml:space="preserve"> 1</w:t>
      </w:r>
      <w:r>
        <w:rPr>
          <w:b/>
          <w:bCs/>
          <w:sz w:val="24"/>
          <w:szCs w:val="24"/>
        </w:rPr>
        <w:t>4</w:t>
      </w:r>
      <w:r w:rsidR="00A63570">
        <w:rPr>
          <w:b/>
          <w:bCs/>
          <w:sz w:val="24"/>
          <w:szCs w:val="24"/>
        </w:rPr>
        <w:t>,</w:t>
      </w:r>
      <w:r w:rsidR="00587F5D">
        <w:rPr>
          <w:b/>
          <w:bCs/>
          <w:sz w:val="24"/>
          <w:szCs w:val="24"/>
        </w:rPr>
        <w:t xml:space="preserve"> 2</w:t>
      </w:r>
      <w:r w:rsidR="00A24A00">
        <w:rPr>
          <w:b/>
          <w:bCs/>
          <w:sz w:val="24"/>
          <w:szCs w:val="24"/>
        </w:rPr>
        <w:t>02</w:t>
      </w:r>
      <w:r>
        <w:rPr>
          <w:b/>
          <w:bCs/>
          <w:sz w:val="24"/>
          <w:szCs w:val="24"/>
        </w:rPr>
        <w:t>5</w:t>
      </w:r>
      <w:r w:rsidR="00544661" w:rsidRPr="35697D94">
        <w:rPr>
          <w:b/>
          <w:bCs/>
          <w:sz w:val="24"/>
          <w:szCs w:val="24"/>
        </w:rPr>
        <w:t xml:space="preserve"> at</w:t>
      </w:r>
      <w:r w:rsidR="00017E5C" w:rsidRPr="35697D94">
        <w:rPr>
          <w:b/>
          <w:bCs/>
          <w:sz w:val="24"/>
          <w:szCs w:val="24"/>
        </w:rPr>
        <w:t xml:space="preserve"> </w:t>
      </w:r>
      <w:r w:rsidR="0063184C">
        <w:rPr>
          <w:b/>
          <w:bCs/>
          <w:sz w:val="24"/>
          <w:szCs w:val="24"/>
        </w:rPr>
        <w:t>12</w:t>
      </w:r>
      <w:r w:rsidR="00E40934">
        <w:rPr>
          <w:b/>
          <w:bCs/>
          <w:sz w:val="24"/>
          <w:szCs w:val="24"/>
        </w:rPr>
        <w:t>:00</w:t>
      </w:r>
      <w:r w:rsidR="000063A7" w:rsidRPr="35697D94">
        <w:rPr>
          <w:b/>
          <w:bCs/>
          <w:sz w:val="24"/>
          <w:szCs w:val="24"/>
        </w:rPr>
        <w:t xml:space="preserve"> p</w:t>
      </w:r>
      <w:r w:rsidR="00544661" w:rsidRPr="35697D94">
        <w:rPr>
          <w:b/>
          <w:bCs/>
          <w:sz w:val="24"/>
          <w:szCs w:val="24"/>
        </w:rPr>
        <w:t>m</w:t>
      </w:r>
    </w:p>
    <w:p w14:paraId="26953C7D" w14:textId="77777777" w:rsidR="00DD434C" w:rsidRPr="009064F0" w:rsidRDefault="00DD434C" w:rsidP="00DD434C">
      <w:pPr>
        <w:spacing w:after="0"/>
        <w:jc w:val="center"/>
        <w:rPr>
          <w:b/>
          <w:sz w:val="24"/>
          <w:szCs w:val="24"/>
        </w:rPr>
      </w:pPr>
      <w:r w:rsidRPr="009064F0">
        <w:rPr>
          <w:b/>
          <w:sz w:val="24"/>
          <w:szCs w:val="24"/>
        </w:rPr>
        <w:t>One Riverside Drive</w:t>
      </w:r>
    </w:p>
    <w:p w14:paraId="6E3CF303" w14:textId="24D18239" w:rsidR="00CE045D" w:rsidRDefault="00E40934" w:rsidP="0063184C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Pr="00E40934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  <w:vertAlign w:val="superscript"/>
        </w:rPr>
        <w:t xml:space="preserve"> </w:t>
      </w:r>
      <w:r w:rsidR="00FB7FD5">
        <w:rPr>
          <w:b/>
          <w:sz w:val="24"/>
          <w:szCs w:val="24"/>
        </w:rPr>
        <w:t>Floor</w:t>
      </w:r>
      <w:r>
        <w:rPr>
          <w:b/>
          <w:sz w:val="24"/>
          <w:szCs w:val="24"/>
        </w:rPr>
        <w:t xml:space="preserve"> Board </w:t>
      </w:r>
      <w:r w:rsidR="00FB7FD5">
        <w:rPr>
          <w:b/>
          <w:sz w:val="24"/>
          <w:szCs w:val="24"/>
        </w:rPr>
        <w:t>Room</w:t>
      </w:r>
    </w:p>
    <w:p w14:paraId="77A90E98" w14:textId="77777777" w:rsidR="002C0865" w:rsidRDefault="002C0865" w:rsidP="00CE045D">
      <w:pPr>
        <w:spacing w:after="0"/>
        <w:jc w:val="center"/>
        <w:rPr>
          <w:b/>
          <w:sz w:val="24"/>
          <w:szCs w:val="24"/>
        </w:rPr>
      </w:pPr>
    </w:p>
    <w:p w14:paraId="34E170B7" w14:textId="77777777" w:rsidR="00C0159C" w:rsidRDefault="00C0159C" w:rsidP="00CE045D">
      <w:pPr>
        <w:spacing w:after="0"/>
        <w:jc w:val="center"/>
        <w:rPr>
          <w:b/>
          <w:sz w:val="24"/>
          <w:szCs w:val="24"/>
        </w:rPr>
      </w:pPr>
    </w:p>
    <w:p w14:paraId="08455EC3" w14:textId="5F656D55" w:rsidR="00E926CD" w:rsidRPr="00CB48C3" w:rsidRDefault="009064F0" w:rsidP="00851FCD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CB48C3">
        <w:rPr>
          <w:sz w:val="24"/>
          <w:szCs w:val="24"/>
        </w:rPr>
        <w:t>Call</w:t>
      </w:r>
      <w:r w:rsidR="00CD30EA" w:rsidRPr="00CB48C3">
        <w:rPr>
          <w:sz w:val="24"/>
          <w:szCs w:val="24"/>
        </w:rPr>
        <w:t xml:space="preserve"> </w:t>
      </w:r>
      <w:r w:rsidRPr="00CB48C3">
        <w:rPr>
          <w:sz w:val="24"/>
          <w:szCs w:val="24"/>
        </w:rPr>
        <w:t>to Order</w:t>
      </w:r>
    </w:p>
    <w:p w14:paraId="6C112E14" w14:textId="77777777" w:rsidR="000A54F5" w:rsidRDefault="000A54F5" w:rsidP="000A54F5">
      <w:pPr>
        <w:spacing w:after="0"/>
        <w:rPr>
          <w:sz w:val="24"/>
          <w:szCs w:val="24"/>
        </w:rPr>
      </w:pPr>
    </w:p>
    <w:p w14:paraId="08DA6978" w14:textId="77777777" w:rsidR="00CF7A43" w:rsidRPr="000A54F5" w:rsidRDefault="00CF7A43" w:rsidP="000A54F5">
      <w:pPr>
        <w:spacing w:after="0"/>
        <w:rPr>
          <w:sz w:val="24"/>
          <w:szCs w:val="24"/>
        </w:rPr>
      </w:pPr>
    </w:p>
    <w:p w14:paraId="7CDECFD3" w14:textId="272C1B5E" w:rsidR="004F58E3" w:rsidRPr="00CB48C3" w:rsidRDefault="00A64F0B" w:rsidP="00E36DDB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CB48C3">
        <w:rPr>
          <w:sz w:val="24"/>
          <w:szCs w:val="24"/>
        </w:rPr>
        <w:t>P</w:t>
      </w:r>
      <w:r w:rsidR="00477CCC" w:rsidRPr="00CB48C3">
        <w:rPr>
          <w:sz w:val="24"/>
          <w:szCs w:val="24"/>
        </w:rPr>
        <w:t xml:space="preserve">ublic </w:t>
      </w:r>
      <w:r w:rsidRPr="00CB48C3">
        <w:rPr>
          <w:sz w:val="24"/>
          <w:szCs w:val="24"/>
        </w:rPr>
        <w:t>C</w:t>
      </w:r>
      <w:r w:rsidR="00477CCC" w:rsidRPr="00CB48C3">
        <w:rPr>
          <w:sz w:val="24"/>
          <w:szCs w:val="24"/>
        </w:rPr>
        <w:t>omment</w:t>
      </w:r>
    </w:p>
    <w:p w14:paraId="29EDF1C2" w14:textId="77777777" w:rsidR="000A54F5" w:rsidRDefault="000A54F5" w:rsidP="000A54F5">
      <w:pPr>
        <w:spacing w:after="0"/>
        <w:rPr>
          <w:sz w:val="24"/>
          <w:szCs w:val="24"/>
        </w:rPr>
      </w:pPr>
    </w:p>
    <w:p w14:paraId="0D72A53D" w14:textId="77777777" w:rsidR="00CF7A43" w:rsidRPr="000A54F5" w:rsidRDefault="00CF7A43" w:rsidP="000A54F5">
      <w:pPr>
        <w:spacing w:after="0"/>
        <w:rPr>
          <w:sz w:val="24"/>
          <w:szCs w:val="24"/>
        </w:rPr>
      </w:pPr>
    </w:p>
    <w:p w14:paraId="08C2A467" w14:textId="1764FD83" w:rsidR="00E926CD" w:rsidRDefault="002E67B7" w:rsidP="00E10D65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CB48C3">
        <w:rPr>
          <w:sz w:val="24"/>
          <w:szCs w:val="24"/>
        </w:rPr>
        <w:t xml:space="preserve">Approval of the </w:t>
      </w:r>
      <w:r w:rsidR="00A76B90" w:rsidRPr="00CB48C3">
        <w:rPr>
          <w:sz w:val="24"/>
          <w:szCs w:val="24"/>
        </w:rPr>
        <w:t xml:space="preserve">Special Meeting </w:t>
      </w:r>
      <w:r w:rsidRPr="00CB48C3">
        <w:rPr>
          <w:sz w:val="24"/>
          <w:szCs w:val="24"/>
        </w:rPr>
        <w:t xml:space="preserve">Minutes </w:t>
      </w:r>
      <w:r w:rsidR="000C6B0D" w:rsidRPr="00CB48C3">
        <w:rPr>
          <w:sz w:val="24"/>
          <w:szCs w:val="24"/>
        </w:rPr>
        <w:t>of</w:t>
      </w:r>
      <w:r w:rsidR="00A63570">
        <w:rPr>
          <w:sz w:val="24"/>
          <w:szCs w:val="24"/>
        </w:rPr>
        <w:t xml:space="preserve"> </w:t>
      </w:r>
      <w:r w:rsidR="003E2449">
        <w:rPr>
          <w:sz w:val="24"/>
          <w:szCs w:val="24"/>
        </w:rPr>
        <w:t>December</w:t>
      </w:r>
      <w:r w:rsidR="00A63570">
        <w:rPr>
          <w:sz w:val="24"/>
          <w:szCs w:val="24"/>
        </w:rPr>
        <w:t xml:space="preserve"> 1</w:t>
      </w:r>
      <w:r w:rsidR="003E2449">
        <w:rPr>
          <w:sz w:val="24"/>
          <w:szCs w:val="24"/>
        </w:rPr>
        <w:t>0</w:t>
      </w:r>
      <w:r w:rsidR="00A63570">
        <w:rPr>
          <w:sz w:val="24"/>
          <w:szCs w:val="24"/>
        </w:rPr>
        <w:t>,</w:t>
      </w:r>
      <w:r w:rsidR="00587F5D" w:rsidRPr="00CB48C3">
        <w:rPr>
          <w:sz w:val="24"/>
          <w:szCs w:val="24"/>
        </w:rPr>
        <w:t xml:space="preserve"> </w:t>
      </w:r>
      <w:r w:rsidR="000C6B0D" w:rsidRPr="00CB48C3">
        <w:rPr>
          <w:sz w:val="24"/>
          <w:szCs w:val="24"/>
        </w:rPr>
        <w:t>2024</w:t>
      </w:r>
    </w:p>
    <w:p w14:paraId="17771179" w14:textId="77777777" w:rsidR="000A54F5" w:rsidRDefault="000A54F5" w:rsidP="0063184C">
      <w:pPr>
        <w:spacing w:after="0"/>
        <w:rPr>
          <w:sz w:val="24"/>
          <w:szCs w:val="24"/>
        </w:rPr>
      </w:pPr>
    </w:p>
    <w:p w14:paraId="00CCA49F" w14:textId="77777777" w:rsidR="00CF7A43" w:rsidRPr="0063184C" w:rsidRDefault="00CF7A43" w:rsidP="0063184C">
      <w:pPr>
        <w:spacing w:after="0"/>
        <w:rPr>
          <w:sz w:val="24"/>
          <w:szCs w:val="24"/>
        </w:rPr>
      </w:pPr>
    </w:p>
    <w:p w14:paraId="6A40EFD3" w14:textId="4F2BFBFA" w:rsidR="003F7BBB" w:rsidRDefault="00252219" w:rsidP="00FD18F7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CB48C3">
        <w:rPr>
          <w:sz w:val="24"/>
          <w:szCs w:val="24"/>
        </w:rPr>
        <w:t xml:space="preserve">Report </w:t>
      </w:r>
      <w:r w:rsidR="00E40934" w:rsidRPr="00CB48C3">
        <w:rPr>
          <w:sz w:val="24"/>
          <w:szCs w:val="24"/>
        </w:rPr>
        <w:t>on the Magnet Technical High School (State Project # 542-000</w:t>
      </w:r>
      <w:r w:rsidR="00616729" w:rsidRPr="00CB48C3">
        <w:rPr>
          <w:sz w:val="24"/>
          <w:szCs w:val="24"/>
        </w:rPr>
        <w:t>7 MAG/N</w:t>
      </w:r>
      <w:r w:rsidR="008C609A" w:rsidRPr="00CB48C3">
        <w:rPr>
          <w:sz w:val="24"/>
          <w:szCs w:val="24"/>
        </w:rPr>
        <w:t>)</w:t>
      </w:r>
      <w:r w:rsidR="00E40934" w:rsidRPr="00CB48C3">
        <w:rPr>
          <w:sz w:val="24"/>
          <w:szCs w:val="24"/>
        </w:rPr>
        <w:t xml:space="preserve"> by Owner’s Project Manager</w:t>
      </w:r>
      <w:r w:rsidR="00E926CD" w:rsidRPr="00CB48C3">
        <w:rPr>
          <w:sz w:val="24"/>
          <w:szCs w:val="24"/>
        </w:rPr>
        <w:t>,</w:t>
      </w:r>
      <w:r w:rsidR="00E40934" w:rsidRPr="00CB48C3">
        <w:rPr>
          <w:sz w:val="24"/>
          <w:szCs w:val="24"/>
        </w:rPr>
        <w:t xml:space="preserve"> Architect</w:t>
      </w:r>
      <w:r w:rsidR="00E926CD" w:rsidRPr="00CB48C3">
        <w:rPr>
          <w:sz w:val="24"/>
          <w:szCs w:val="24"/>
        </w:rPr>
        <w:t xml:space="preserve"> and Construction Manager</w:t>
      </w:r>
    </w:p>
    <w:p w14:paraId="5B74C472" w14:textId="77777777" w:rsidR="00FD18F7" w:rsidRPr="00FD18F7" w:rsidRDefault="00FD18F7" w:rsidP="00FD18F7">
      <w:pPr>
        <w:pStyle w:val="ListParagraph"/>
        <w:spacing w:after="0"/>
        <w:rPr>
          <w:sz w:val="24"/>
          <w:szCs w:val="24"/>
        </w:rPr>
      </w:pPr>
    </w:p>
    <w:p w14:paraId="72659B83" w14:textId="77777777" w:rsidR="00CF7A43" w:rsidRDefault="00CF7A43" w:rsidP="002C4AC6">
      <w:pPr>
        <w:pStyle w:val="ListParagraph"/>
        <w:spacing w:after="0"/>
        <w:rPr>
          <w:sz w:val="24"/>
          <w:szCs w:val="24"/>
        </w:rPr>
      </w:pPr>
    </w:p>
    <w:p w14:paraId="6707DDAA" w14:textId="77777777" w:rsidR="00F9335A" w:rsidRDefault="00F9335A" w:rsidP="00F9335A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Business Requiring Action</w:t>
      </w:r>
    </w:p>
    <w:p w14:paraId="7A1A90E3" w14:textId="6A2CF003" w:rsidR="00D67AB3" w:rsidRDefault="00DD2C50" w:rsidP="00D67AB3">
      <w:pPr>
        <w:pStyle w:val="ListParagraph"/>
        <w:numPr>
          <w:ilvl w:val="1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Autho</w:t>
      </w:r>
      <w:r w:rsidR="00670666">
        <w:rPr>
          <w:sz w:val="24"/>
          <w:szCs w:val="24"/>
        </w:rPr>
        <w:t xml:space="preserve">rization to Award </w:t>
      </w:r>
      <w:r w:rsidR="00A81CF9">
        <w:rPr>
          <w:sz w:val="24"/>
          <w:szCs w:val="24"/>
        </w:rPr>
        <w:t>the recommended contract for the Materials Testing &amp; Special Inspections</w:t>
      </w:r>
    </w:p>
    <w:p w14:paraId="6D382512" w14:textId="2F75DF29" w:rsidR="006A3C01" w:rsidRDefault="006A3C01" w:rsidP="00D67AB3">
      <w:pPr>
        <w:pStyle w:val="ListParagraph"/>
        <w:numPr>
          <w:ilvl w:val="1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Authorization to </w:t>
      </w:r>
      <w:r w:rsidR="008278DF">
        <w:rPr>
          <w:sz w:val="24"/>
          <w:szCs w:val="24"/>
        </w:rPr>
        <w:t>proceed with the</w:t>
      </w:r>
      <w:r w:rsidR="00D10BE4">
        <w:rPr>
          <w:sz w:val="24"/>
          <w:szCs w:val="24"/>
        </w:rPr>
        <w:t xml:space="preserve"> Recommended</w:t>
      </w:r>
      <w:r w:rsidR="008278DF">
        <w:rPr>
          <w:sz w:val="24"/>
          <w:szCs w:val="24"/>
        </w:rPr>
        <w:t xml:space="preserve"> </w:t>
      </w:r>
      <w:r w:rsidR="00B84264">
        <w:rPr>
          <w:sz w:val="24"/>
          <w:szCs w:val="24"/>
        </w:rPr>
        <w:t>Architectural Added Services</w:t>
      </w:r>
    </w:p>
    <w:p w14:paraId="640307C1" w14:textId="77777777" w:rsidR="00FD18F7" w:rsidRDefault="00FD18F7" w:rsidP="00FD18F7">
      <w:pPr>
        <w:spacing w:after="0"/>
        <w:rPr>
          <w:sz w:val="24"/>
          <w:szCs w:val="24"/>
        </w:rPr>
      </w:pPr>
    </w:p>
    <w:p w14:paraId="5DEBCD6C" w14:textId="77777777" w:rsidR="00FD18F7" w:rsidRPr="00FD18F7" w:rsidRDefault="00FD18F7" w:rsidP="00FD18F7">
      <w:pPr>
        <w:spacing w:after="0"/>
        <w:rPr>
          <w:sz w:val="24"/>
          <w:szCs w:val="24"/>
        </w:rPr>
      </w:pPr>
    </w:p>
    <w:p w14:paraId="52FC2BFB" w14:textId="3A8A93A0" w:rsidR="00FD18F7" w:rsidRPr="00FD18F7" w:rsidRDefault="00FD18F7" w:rsidP="00FD18F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D18F7">
        <w:rPr>
          <w:rFonts w:ascii="Calibri" w:eastAsia="Times New Roman" w:hAnsi="Calibri" w:cs="Calibri"/>
          <w:sz w:val="24"/>
          <w:szCs w:val="24"/>
        </w:rPr>
        <w:t>Report on Site Alternatives for a new Middle Schoo</w:t>
      </w:r>
      <w:r>
        <w:rPr>
          <w:rFonts w:ascii="Calibri" w:eastAsia="Times New Roman" w:hAnsi="Calibri" w:cs="Calibri"/>
          <w:sz w:val="24"/>
          <w:szCs w:val="24"/>
        </w:rPr>
        <w:t>l</w:t>
      </w:r>
    </w:p>
    <w:p w14:paraId="6CF34824" w14:textId="77777777" w:rsidR="004702C4" w:rsidRPr="004702C4" w:rsidRDefault="004702C4" w:rsidP="004702C4">
      <w:pPr>
        <w:spacing w:after="0"/>
        <w:rPr>
          <w:sz w:val="24"/>
          <w:szCs w:val="24"/>
        </w:rPr>
      </w:pPr>
    </w:p>
    <w:p w14:paraId="4140E0DE" w14:textId="77777777" w:rsidR="003F7BBB" w:rsidRDefault="003F7BBB" w:rsidP="002C4AC6">
      <w:pPr>
        <w:pStyle w:val="ListParagraph"/>
        <w:spacing w:after="0"/>
        <w:rPr>
          <w:sz w:val="24"/>
          <w:szCs w:val="24"/>
        </w:rPr>
      </w:pPr>
    </w:p>
    <w:p w14:paraId="2695BC6E" w14:textId="0AD2C4CE" w:rsidR="00F01B9A" w:rsidRPr="00707126" w:rsidRDefault="001A07FF" w:rsidP="00F01B9A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707126">
        <w:rPr>
          <w:sz w:val="24"/>
          <w:szCs w:val="24"/>
        </w:rPr>
        <w:t>Adjournment</w:t>
      </w:r>
    </w:p>
    <w:sectPr w:rsidR="00F01B9A" w:rsidRPr="00707126" w:rsidSect="009E75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008" w:bottom="720" w:left="1008" w:header="720" w:footer="8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265E7A" w14:textId="77777777" w:rsidR="00D76C5E" w:rsidRDefault="00D76C5E" w:rsidP="00D72114">
      <w:pPr>
        <w:spacing w:after="0" w:line="240" w:lineRule="auto"/>
      </w:pPr>
      <w:r>
        <w:separator/>
      </w:r>
    </w:p>
  </w:endnote>
  <w:endnote w:type="continuationSeparator" w:id="0">
    <w:p w14:paraId="0EFF4708" w14:textId="77777777" w:rsidR="00D76C5E" w:rsidRDefault="00D76C5E" w:rsidP="00D72114">
      <w:pPr>
        <w:spacing w:after="0" w:line="240" w:lineRule="auto"/>
      </w:pPr>
      <w:r>
        <w:continuationSeparator/>
      </w:r>
    </w:p>
  </w:endnote>
  <w:endnote w:type="continuationNotice" w:id="1">
    <w:p w14:paraId="38A9B14E" w14:textId="77777777" w:rsidR="00D76C5E" w:rsidRDefault="00D76C5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2C930F" w14:textId="77777777" w:rsidR="006442B7" w:rsidRDefault="006442B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16537A" w14:textId="77777777" w:rsidR="00D72114" w:rsidRDefault="00D72114">
    <w:pPr>
      <w:pStyle w:val="Foot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7E42181C" wp14:editId="4BE48231">
          <wp:simplePos x="0" y="0"/>
          <wp:positionH relativeFrom="page">
            <wp:align>right</wp:align>
          </wp:positionH>
          <wp:positionV relativeFrom="paragraph">
            <wp:posOffset>-121285</wp:posOffset>
          </wp:positionV>
          <wp:extent cx="7766965" cy="1005136"/>
          <wp:effectExtent l="0" t="0" r="0" b="5080"/>
          <wp:wrapNone/>
          <wp:docPr id="51" name="Picture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6965" cy="10051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8D3AA0" w14:textId="77777777" w:rsidR="00D72114" w:rsidRDefault="00D7211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3D1FF6" w14:textId="77777777" w:rsidR="006442B7" w:rsidRDefault="006442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926F8D" w14:textId="77777777" w:rsidR="00D76C5E" w:rsidRDefault="00D76C5E" w:rsidP="00D72114">
      <w:pPr>
        <w:spacing w:after="0" w:line="240" w:lineRule="auto"/>
      </w:pPr>
      <w:r>
        <w:separator/>
      </w:r>
    </w:p>
  </w:footnote>
  <w:footnote w:type="continuationSeparator" w:id="0">
    <w:p w14:paraId="6E176A31" w14:textId="77777777" w:rsidR="00D76C5E" w:rsidRDefault="00D76C5E" w:rsidP="00D72114">
      <w:pPr>
        <w:spacing w:after="0" w:line="240" w:lineRule="auto"/>
      </w:pPr>
      <w:r>
        <w:continuationSeparator/>
      </w:r>
    </w:p>
  </w:footnote>
  <w:footnote w:type="continuationNotice" w:id="1">
    <w:p w14:paraId="4533B4F9" w14:textId="77777777" w:rsidR="00D76C5E" w:rsidRDefault="00D76C5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CD8BF1" w14:textId="77777777" w:rsidR="006442B7" w:rsidRDefault="006442B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83448" w14:textId="30D0B95C" w:rsidR="00D72114" w:rsidRDefault="00D72114" w:rsidP="00544661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20DEA10" wp14:editId="7AD95295">
          <wp:simplePos x="0" y="0"/>
          <wp:positionH relativeFrom="margin">
            <wp:align>center</wp:align>
          </wp:positionH>
          <wp:positionV relativeFrom="paragraph">
            <wp:posOffset>6350</wp:posOffset>
          </wp:positionV>
          <wp:extent cx="2095018" cy="698339"/>
          <wp:effectExtent l="0" t="0" r="635" b="6985"/>
          <wp:wrapNone/>
          <wp:docPr id="50" name="Picture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5018" cy="6983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5A5B30" w14:textId="77777777" w:rsidR="00D72114" w:rsidRDefault="00544661" w:rsidP="00544661">
    <w:pPr>
      <w:pStyle w:val="Header"/>
      <w:tabs>
        <w:tab w:val="clear" w:pos="4680"/>
        <w:tab w:val="clear" w:pos="9360"/>
        <w:tab w:val="left" w:pos="936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FB869E" w14:textId="77777777" w:rsidR="006442B7" w:rsidRDefault="006442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ED1F99"/>
    <w:multiLevelType w:val="hybridMultilevel"/>
    <w:tmpl w:val="B8F04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3E7CC4"/>
    <w:multiLevelType w:val="hybridMultilevel"/>
    <w:tmpl w:val="76FAE52E"/>
    <w:lvl w:ilvl="0" w:tplc="8E12EBE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9400600"/>
    <w:multiLevelType w:val="hybridMultilevel"/>
    <w:tmpl w:val="0AC0D4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6167C3"/>
    <w:multiLevelType w:val="hybridMultilevel"/>
    <w:tmpl w:val="D626F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905894"/>
    <w:multiLevelType w:val="hybridMultilevel"/>
    <w:tmpl w:val="C0AE4C50"/>
    <w:lvl w:ilvl="0" w:tplc="72F8F5D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28113740">
    <w:abstractNumId w:val="3"/>
  </w:num>
  <w:num w:numId="2" w16cid:durableId="1537308913">
    <w:abstractNumId w:val="2"/>
  </w:num>
  <w:num w:numId="3" w16cid:durableId="738790648">
    <w:abstractNumId w:val="4"/>
  </w:num>
  <w:num w:numId="4" w16cid:durableId="1345934079">
    <w:abstractNumId w:val="0"/>
  </w:num>
  <w:num w:numId="5" w16cid:durableId="6588459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661"/>
    <w:rsid w:val="0000263A"/>
    <w:rsid w:val="000050F8"/>
    <w:rsid w:val="000063A7"/>
    <w:rsid w:val="00010101"/>
    <w:rsid w:val="000154A6"/>
    <w:rsid w:val="00017E5C"/>
    <w:rsid w:val="000259E6"/>
    <w:rsid w:val="00031B2C"/>
    <w:rsid w:val="0005066B"/>
    <w:rsid w:val="00071FB1"/>
    <w:rsid w:val="0007495E"/>
    <w:rsid w:val="00080772"/>
    <w:rsid w:val="000A54F5"/>
    <w:rsid w:val="000B335C"/>
    <w:rsid w:val="000B3906"/>
    <w:rsid w:val="000C0A7F"/>
    <w:rsid w:val="000C6B0D"/>
    <w:rsid w:val="000D3B59"/>
    <w:rsid w:val="000D453F"/>
    <w:rsid w:val="000E0D5C"/>
    <w:rsid w:val="000E1BD9"/>
    <w:rsid w:val="0010639B"/>
    <w:rsid w:val="00111350"/>
    <w:rsid w:val="00125EC1"/>
    <w:rsid w:val="00135663"/>
    <w:rsid w:val="00166266"/>
    <w:rsid w:val="0018242F"/>
    <w:rsid w:val="001A07FF"/>
    <w:rsid w:val="001C6E49"/>
    <w:rsid w:val="001D334F"/>
    <w:rsid w:val="001D6B4B"/>
    <w:rsid w:val="001F3B9F"/>
    <w:rsid w:val="001F4252"/>
    <w:rsid w:val="0020062B"/>
    <w:rsid w:val="0020066C"/>
    <w:rsid w:val="0021476E"/>
    <w:rsid w:val="00217218"/>
    <w:rsid w:val="00252219"/>
    <w:rsid w:val="002731CC"/>
    <w:rsid w:val="002819A5"/>
    <w:rsid w:val="002A574A"/>
    <w:rsid w:val="002C0865"/>
    <w:rsid w:val="002C4AC6"/>
    <w:rsid w:val="002C510C"/>
    <w:rsid w:val="002C73B6"/>
    <w:rsid w:val="002D4846"/>
    <w:rsid w:val="002E08F9"/>
    <w:rsid w:val="002E67B7"/>
    <w:rsid w:val="002E67CB"/>
    <w:rsid w:val="002F0CE8"/>
    <w:rsid w:val="00307727"/>
    <w:rsid w:val="00312A7B"/>
    <w:rsid w:val="00333535"/>
    <w:rsid w:val="00341FAE"/>
    <w:rsid w:val="003606DA"/>
    <w:rsid w:val="003751C2"/>
    <w:rsid w:val="003A57F2"/>
    <w:rsid w:val="003C3DAA"/>
    <w:rsid w:val="003E2449"/>
    <w:rsid w:val="003E6DEC"/>
    <w:rsid w:val="003F783F"/>
    <w:rsid w:val="003F7BBB"/>
    <w:rsid w:val="004051F3"/>
    <w:rsid w:val="004405CB"/>
    <w:rsid w:val="004702C4"/>
    <w:rsid w:val="00477CCC"/>
    <w:rsid w:val="004B7540"/>
    <w:rsid w:val="004D3982"/>
    <w:rsid w:val="004E2A29"/>
    <w:rsid w:val="004F58E3"/>
    <w:rsid w:val="004F6D12"/>
    <w:rsid w:val="00501AD4"/>
    <w:rsid w:val="00531D49"/>
    <w:rsid w:val="00537143"/>
    <w:rsid w:val="00544661"/>
    <w:rsid w:val="005470B6"/>
    <w:rsid w:val="0056440C"/>
    <w:rsid w:val="005823F3"/>
    <w:rsid w:val="00587F5D"/>
    <w:rsid w:val="005950D0"/>
    <w:rsid w:val="005B4B5E"/>
    <w:rsid w:val="005C14B9"/>
    <w:rsid w:val="005C2BA6"/>
    <w:rsid w:val="005D2BBB"/>
    <w:rsid w:val="005E5696"/>
    <w:rsid w:val="005E6A62"/>
    <w:rsid w:val="005E6AFA"/>
    <w:rsid w:val="006107FF"/>
    <w:rsid w:val="00616729"/>
    <w:rsid w:val="00627C51"/>
    <w:rsid w:val="0063184C"/>
    <w:rsid w:val="006430FF"/>
    <w:rsid w:val="006442B7"/>
    <w:rsid w:val="0065142A"/>
    <w:rsid w:val="00663838"/>
    <w:rsid w:val="00670666"/>
    <w:rsid w:val="00674D7C"/>
    <w:rsid w:val="006755AC"/>
    <w:rsid w:val="006A3C01"/>
    <w:rsid w:val="006B6F69"/>
    <w:rsid w:val="006D2669"/>
    <w:rsid w:val="006E1200"/>
    <w:rsid w:val="006F46F7"/>
    <w:rsid w:val="00707126"/>
    <w:rsid w:val="00721640"/>
    <w:rsid w:val="007E3B0F"/>
    <w:rsid w:val="007E5E61"/>
    <w:rsid w:val="00804570"/>
    <w:rsid w:val="0082106E"/>
    <w:rsid w:val="008212F3"/>
    <w:rsid w:val="008278DF"/>
    <w:rsid w:val="00831A23"/>
    <w:rsid w:val="00847A22"/>
    <w:rsid w:val="00850590"/>
    <w:rsid w:val="00856321"/>
    <w:rsid w:val="008970D7"/>
    <w:rsid w:val="008A667C"/>
    <w:rsid w:val="008B4FC8"/>
    <w:rsid w:val="008B520C"/>
    <w:rsid w:val="008C1766"/>
    <w:rsid w:val="008C609A"/>
    <w:rsid w:val="00900814"/>
    <w:rsid w:val="009064F0"/>
    <w:rsid w:val="00921DF8"/>
    <w:rsid w:val="0092278C"/>
    <w:rsid w:val="00926E2A"/>
    <w:rsid w:val="0092748C"/>
    <w:rsid w:val="0094413D"/>
    <w:rsid w:val="00954695"/>
    <w:rsid w:val="009822D1"/>
    <w:rsid w:val="009946DF"/>
    <w:rsid w:val="009C2498"/>
    <w:rsid w:val="009C2D5D"/>
    <w:rsid w:val="009C7A5D"/>
    <w:rsid w:val="009E0A5D"/>
    <w:rsid w:val="009E4357"/>
    <w:rsid w:val="009E4C53"/>
    <w:rsid w:val="009E7596"/>
    <w:rsid w:val="009F6EB3"/>
    <w:rsid w:val="00A24A00"/>
    <w:rsid w:val="00A36D00"/>
    <w:rsid w:val="00A52B6F"/>
    <w:rsid w:val="00A629CD"/>
    <w:rsid w:val="00A63570"/>
    <w:rsid w:val="00A64F0B"/>
    <w:rsid w:val="00A76B90"/>
    <w:rsid w:val="00A81CF9"/>
    <w:rsid w:val="00AB1A19"/>
    <w:rsid w:val="00AC2482"/>
    <w:rsid w:val="00AF1901"/>
    <w:rsid w:val="00B068F9"/>
    <w:rsid w:val="00B344E5"/>
    <w:rsid w:val="00B46723"/>
    <w:rsid w:val="00B73B49"/>
    <w:rsid w:val="00B84264"/>
    <w:rsid w:val="00BB0B57"/>
    <w:rsid w:val="00BD79A6"/>
    <w:rsid w:val="00BE09B8"/>
    <w:rsid w:val="00BE0F29"/>
    <w:rsid w:val="00BE56A4"/>
    <w:rsid w:val="00BE62E2"/>
    <w:rsid w:val="00BF4C19"/>
    <w:rsid w:val="00BF7393"/>
    <w:rsid w:val="00C0159C"/>
    <w:rsid w:val="00C0444E"/>
    <w:rsid w:val="00C21E13"/>
    <w:rsid w:val="00C2561A"/>
    <w:rsid w:val="00C336D1"/>
    <w:rsid w:val="00C4107F"/>
    <w:rsid w:val="00C53462"/>
    <w:rsid w:val="00C72C06"/>
    <w:rsid w:val="00C742D9"/>
    <w:rsid w:val="00C91D87"/>
    <w:rsid w:val="00C96DBA"/>
    <w:rsid w:val="00CB24D0"/>
    <w:rsid w:val="00CB48C3"/>
    <w:rsid w:val="00CC3A39"/>
    <w:rsid w:val="00CC3BF1"/>
    <w:rsid w:val="00CC7008"/>
    <w:rsid w:val="00CC75C5"/>
    <w:rsid w:val="00CD30EA"/>
    <w:rsid w:val="00CD3202"/>
    <w:rsid w:val="00CD5701"/>
    <w:rsid w:val="00CD5AAF"/>
    <w:rsid w:val="00CE045D"/>
    <w:rsid w:val="00CF7A43"/>
    <w:rsid w:val="00D0390F"/>
    <w:rsid w:val="00D10BE4"/>
    <w:rsid w:val="00D1323B"/>
    <w:rsid w:val="00D1411B"/>
    <w:rsid w:val="00D300CB"/>
    <w:rsid w:val="00D303E0"/>
    <w:rsid w:val="00D30534"/>
    <w:rsid w:val="00D67AB3"/>
    <w:rsid w:val="00D72114"/>
    <w:rsid w:val="00D76C5E"/>
    <w:rsid w:val="00D905FB"/>
    <w:rsid w:val="00DB6E69"/>
    <w:rsid w:val="00DD2C50"/>
    <w:rsid w:val="00DD434C"/>
    <w:rsid w:val="00DE378D"/>
    <w:rsid w:val="00DF6467"/>
    <w:rsid w:val="00E0619B"/>
    <w:rsid w:val="00E265C2"/>
    <w:rsid w:val="00E32231"/>
    <w:rsid w:val="00E32F98"/>
    <w:rsid w:val="00E40934"/>
    <w:rsid w:val="00E926CD"/>
    <w:rsid w:val="00EA20E1"/>
    <w:rsid w:val="00EC5ED0"/>
    <w:rsid w:val="00EC79A9"/>
    <w:rsid w:val="00EE3B5C"/>
    <w:rsid w:val="00EE70FB"/>
    <w:rsid w:val="00EF0996"/>
    <w:rsid w:val="00EF429D"/>
    <w:rsid w:val="00EF4FA8"/>
    <w:rsid w:val="00EF6FBB"/>
    <w:rsid w:val="00F01B9A"/>
    <w:rsid w:val="00F11150"/>
    <w:rsid w:val="00F56C3E"/>
    <w:rsid w:val="00F625BB"/>
    <w:rsid w:val="00F704E9"/>
    <w:rsid w:val="00F70D8E"/>
    <w:rsid w:val="00F829B0"/>
    <w:rsid w:val="00F848C8"/>
    <w:rsid w:val="00F9335A"/>
    <w:rsid w:val="00FA76CB"/>
    <w:rsid w:val="00FB0B66"/>
    <w:rsid w:val="00FB0D8F"/>
    <w:rsid w:val="00FB7FD5"/>
    <w:rsid w:val="00FC2B6C"/>
    <w:rsid w:val="00FD18F7"/>
    <w:rsid w:val="00FD3CEC"/>
    <w:rsid w:val="00FE7950"/>
    <w:rsid w:val="01D60CA9"/>
    <w:rsid w:val="02A8EC8A"/>
    <w:rsid w:val="19360C8D"/>
    <w:rsid w:val="1B27AAA0"/>
    <w:rsid w:val="1E53D945"/>
    <w:rsid w:val="32DC5AA9"/>
    <w:rsid w:val="35697D94"/>
    <w:rsid w:val="3D1B13D4"/>
    <w:rsid w:val="45878EE4"/>
    <w:rsid w:val="497A53DC"/>
    <w:rsid w:val="4E1A1B33"/>
    <w:rsid w:val="4E6580AA"/>
    <w:rsid w:val="4EFF1A47"/>
    <w:rsid w:val="5565B0AB"/>
    <w:rsid w:val="5A3F05E8"/>
    <w:rsid w:val="65228FAB"/>
    <w:rsid w:val="751109DD"/>
    <w:rsid w:val="75415341"/>
    <w:rsid w:val="791B32A0"/>
    <w:rsid w:val="7AB70301"/>
    <w:rsid w:val="7D3D1BF8"/>
    <w:rsid w:val="7DEEA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7E1A4D"/>
  <w15:chartTrackingRefBased/>
  <w15:docId w15:val="{79CEDA23-B5B9-4F4F-8E96-D082F4A3E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21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2114"/>
  </w:style>
  <w:style w:type="paragraph" w:styleId="Footer">
    <w:name w:val="footer"/>
    <w:basedOn w:val="Normal"/>
    <w:link w:val="FooterChar"/>
    <w:uiPriority w:val="99"/>
    <w:unhideWhenUsed/>
    <w:rsid w:val="00D721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2114"/>
  </w:style>
  <w:style w:type="paragraph" w:styleId="BalloonText">
    <w:name w:val="Balloon Text"/>
    <w:basedOn w:val="Normal"/>
    <w:link w:val="BalloonTextChar"/>
    <w:uiPriority w:val="99"/>
    <w:semiHidden/>
    <w:unhideWhenUsed/>
    <w:rsid w:val="005B4B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B5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064F0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CD5701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D5701"/>
    <w:pPr>
      <w:spacing w:after="0" w:line="240" w:lineRule="auto"/>
    </w:pPr>
    <w:rPr>
      <w:rFonts w:ascii="Calibri" w:hAnsi="Calibri"/>
      <w:sz w:val="24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D5701"/>
    <w:rPr>
      <w:rFonts w:ascii="Calibri" w:hAnsi="Calibr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83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mcgovern\OneDrive%20-%20Goodwin%20University\GU\Goodwin%20University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DC0388C5F992409FF7FE4B4C6244E4" ma:contentTypeVersion="20" ma:contentTypeDescription="Create a new document." ma:contentTypeScope="" ma:versionID="70e7c7f70b0188812e7a389ce92dfb5d">
  <xsd:schema xmlns:xsd="http://www.w3.org/2001/XMLSchema" xmlns:xs="http://www.w3.org/2001/XMLSchema" xmlns:p="http://schemas.microsoft.com/office/2006/metadata/properties" xmlns:ns2="2ab50854-d792-4896-ae01-f16d88a482d0" xmlns:ns3="25ea4c92-68aa-41a6-90bc-9004da3bf76f" targetNamespace="http://schemas.microsoft.com/office/2006/metadata/properties" ma:root="true" ma:fieldsID="3426cac2a42941624302aec72a2042a9" ns2:_="" ns3:_="">
    <xsd:import namespace="2ab50854-d792-4896-ae01-f16d88a482d0"/>
    <xsd:import namespace="25ea4c92-68aa-41a6-90bc-9004da3bf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TaxKeywordTaxHTFiel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b50854-d792-4896-ae01-f16d88a482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8618eac-38f4-4b6c-91cd-f4933afba5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ea4c92-68aa-41a6-90bc-9004da3bf76f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1be5043-dfd9-482d-a11d-6f2fe66496cb}" ma:internalName="TaxCatchAll" ma:showField="CatchAllData" ma:web="25ea4c92-68aa-41a6-90bc-9004da3bf7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27" nillable="true" ma:taxonomy="true" ma:internalName="TaxKeywordTaxHTField" ma:taxonomyFieldName="TaxKeyword" ma:displayName="Enterprise Keywords" ma:fieldId="{23f27201-bee3-471e-b2e7-b64fd8b7ca38}" ma:taxonomyMulti="true" ma:sspId="18618eac-38f4-4b6c-91cd-f4933afba5f2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ea4c92-68aa-41a6-90bc-9004da3bf76f" xsi:nil="true"/>
    <TaxKeywordTaxHTField xmlns="25ea4c92-68aa-41a6-90bc-9004da3bf76f">
      <Terms xmlns="http://schemas.microsoft.com/office/infopath/2007/PartnerControls"/>
    </TaxKeywordTaxHTField>
    <lcf76f155ced4ddcb4097134ff3c332f xmlns="2ab50854-d792-4896-ae01-f16d88a482d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1F25ABF-10CE-4693-BCB9-465CC6739E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b50854-d792-4896-ae01-f16d88a482d0"/>
    <ds:schemaRef ds:uri="25ea4c92-68aa-41a6-90bc-9004da3bf7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DAB9B8-2400-4E16-9811-F7A4E73BD6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3951C2-4F49-476C-BD5A-E6FAEDD1650B}">
  <ds:schemaRefs>
    <ds:schemaRef ds:uri="http://schemas.microsoft.com/office/2006/metadata/properties"/>
    <ds:schemaRef ds:uri="http://schemas.microsoft.com/office/infopath/2007/PartnerControls"/>
    <ds:schemaRef ds:uri="25ea4c92-68aa-41a6-90bc-9004da3bf76f"/>
    <ds:schemaRef ds:uri="2ab50854-d792-4896-ae01-f16d88a482d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Goodwin University Letterhead</Template>
  <TotalTime>372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Goodwin College</Company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McGovern</dc:creator>
  <cp:keywords/>
  <dc:description/>
  <cp:lastModifiedBy>Bryant Harrell, Jr</cp:lastModifiedBy>
  <cp:revision>20</cp:revision>
  <cp:lastPrinted>2024-11-08T13:52:00Z</cp:lastPrinted>
  <dcterms:created xsi:type="dcterms:W3CDTF">2025-01-09T18:17:00Z</dcterms:created>
  <dcterms:modified xsi:type="dcterms:W3CDTF">2025-01-10T18:45:00Z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0x0101009ADC0388C5F992409FF7FE4B4C6244E4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