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3A3" w:rsidRPr="00B023A3" w:rsidRDefault="00B023A3" w:rsidP="00B023A3">
      <w:pPr>
        <w:pStyle w:val="Heading2"/>
        <w:jc w:val="center"/>
        <w:rPr>
          <w:sz w:val="36"/>
          <w:szCs w:val="36"/>
        </w:rPr>
      </w:pPr>
      <w:bookmarkStart w:id="0" w:name="_Toc428363634"/>
      <w:bookmarkStart w:id="1" w:name="_GoBack"/>
      <w:bookmarkEnd w:id="1"/>
      <w:r w:rsidRPr="00B023A3">
        <w:rPr>
          <w:sz w:val="36"/>
          <w:szCs w:val="36"/>
        </w:rPr>
        <w:t>Mentoring Log</w:t>
      </w:r>
      <w:bookmarkEnd w:id="0"/>
    </w:p>
    <w:tbl>
      <w:tblPr>
        <w:tblW w:w="11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8"/>
        <w:gridCol w:w="2070"/>
        <w:gridCol w:w="7110"/>
      </w:tblGrid>
      <w:tr w:rsidR="00B023A3" w:rsidTr="00B023A3">
        <w:trPr>
          <w:trHeight w:val="498"/>
        </w:trPr>
        <w:tc>
          <w:tcPr>
            <w:tcW w:w="1117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23A3" w:rsidRDefault="00B023A3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Nantucket Public Schools </w:t>
            </w:r>
          </w:p>
          <w:p w:rsidR="00B023A3" w:rsidRPr="00B023A3" w:rsidRDefault="00B023A3">
            <w:pPr>
              <w:pStyle w:val="Default"/>
              <w:spacing w:line="25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Mentoring Log </w:t>
            </w:r>
          </w:p>
          <w:p w:rsidR="00B023A3" w:rsidRPr="00B023A3" w:rsidRDefault="00B023A3">
            <w:pPr>
              <w:pStyle w:val="Default"/>
              <w:spacing w:line="256" w:lineRule="auto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Teacher (New Staff):__________________________ School Year:__________________ </w:t>
            </w:r>
          </w:p>
          <w:p w:rsidR="00B023A3" w:rsidRDefault="00B023A3">
            <w:pPr>
              <w:pStyle w:val="Default"/>
              <w:spacing w:line="256" w:lineRule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3"/>
                <w:szCs w:val="23"/>
              </w:rPr>
              <w:t>Teacher (Mentor):__________________________    Building:_____________________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B023A3" w:rsidTr="00942A0A">
        <w:trPr>
          <w:trHeight w:val="332"/>
        </w:trPr>
        <w:tc>
          <w:tcPr>
            <w:tcW w:w="19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6D9F1" w:themeFill="text2" w:themeFillTint="33"/>
            <w:hideMark/>
          </w:tcPr>
          <w:p w:rsidR="00B023A3" w:rsidRDefault="00B023A3" w:rsidP="00B023A3">
            <w:pPr>
              <w:pStyle w:val="Default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Date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 w:themeFill="text2" w:themeFillTint="33"/>
            <w:hideMark/>
          </w:tcPr>
          <w:p w:rsidR="00B023A3" w:rsidRDefault="00B023A3" w:rsidP="00B023A3">
            <w:pPr>
              <w:pStyle w:val="Default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Time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B023A3" w:rsidRDefault="00B023A3" w:rsidP="00B023A3">
            <w:pPr>
              <w:pStyle w:val="Default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Topics Discussed</w:t>
            </w:r>
          </w:p>
        </w:tc>
      </w:tr>
      <w:tr w:rsidR="00B023A3" w:rsidTr="00B023A3">
        <w:trPr>
          <w:trHeight w:val="837"/>
        </w:trPr>
        <w:tc>
          <w:tcPr>
            <w:tcW w:w="19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</w:tr>
      <w:tr w:rsidR="00B023A3" w:rsidTr="00B023A3">
        <w:trPr>
          <w:trHeight w:val="838"/>
        </w:trPr>
        <w:tc>
          <w:tcPr>
            <w:tcW w:w="19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</w:tr>
      <w:tr w:rsidR="00B023A3" w:rsidTr="00B023A3">
        <w:trPr>
          <w:trHeight w:val="837"/>
        </w:trPr>
        <w:tc>
          <w:tcPr>
            <w:tcW w:w="19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</w:tr>
      <w:tr w:rsidR="00B023A3" w:rsidTr="00B023A3">
        <w:trPr>
          <w:trHeight w:val="975"/>
        </w:trPr>
        <w:tc>
          <w:tcPr>
            <w:tcW w:w="19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</w:tr>
      <w:tr w:rsidR="00B023A3" w:rsidTr="00B023A3">
        <w:trPr>
          <w:trHeight w:val="976"/>
        </w:trPr>
        <w:tc>
          <w:tcPr>
            <w:tcW w:w="19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</w:tr>
      <w:tr w:rsidR="00B023A3" w:rsidTr="00B023A3">
        <w:trPr>
          <w:trHeight w:val="980"/>
        </w:trPr>
        <w:tc>
          <w:tcPr>
            <w:tcW w:w="19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</w:tr>
      <w:tr w:rsidR="00B023A3" w:rsidTr="00B023A3">
        <w:trPr>
          <w:trHeight w:val="1668"/>
        </w:trPr>
        <w:tc>
          <w:tcPr>
            <w:tcW w:w="19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023A3" w:rsidRDefault="00B023A3">
            <w:pPr>
              <w:pStyle w:val="Default"/>
              <w:spacing w:line="256" w:lineRule="auto"/>
              <w:rPr>
                <w:sz w:val="23"/>
                <w:szCs w:val="23"/>
              </w:rPr>
            </w:pPr>
          </w:p>
        </w:tc>
      </w:tr>
    </w:tbl>
    <w:p w:rsidR="00E671C1" w:rsidRDefault="00E671C1"/>
    <w:sectPr w:rsidR="00E671C1" w:rsidSect="00B023A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3A3"/>
    <w:rsid w:val="000C0550"/>
    <w:rsid w:val="006D1BC9"/>
    <w:rsid w:val="00942A0A"/>
    <w:rsid w:val="00B023A3"/>
    <w:rsid w:val="00E6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C5A7ADF-CFB6-431F-AE56-0C0B0307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23A3"/>
    <w:pPr>
      <w:spacing w:after="160"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23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023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B023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8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8659F493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Gammons, Amy</dc:creator>
  <cp:lastModifiedBy>McGonigle, Karen</cp:lastModifiedBy>
  <cp:revision>2</cp:revision>
  <dcterms:created xsi:type="dcterms:W3CDTF">2016-06-02T16:53:00Z</dcterms:created>
  <dcterms:modified xsi:type="dcterms:W3CDTF">2016-06-02T16:53:00Z</dcterms:modified>
</cp:coreProperties>
</file>