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78AC0" w14:textId="1933A181" w:rsidR="00B2036D" w:rsidRPr="002202D7" w:rsidRDefault="00BC5E2F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79320" wp14:editId="1D54EA87">
            <wp:simplePos x="0" y="0"/>
            <wp:positionH relativeFrom="column">
              <wp:posOffset>23842</wp:posOffset>
            </wp:positionH>
            <wp:positionV relativeFrom="paragraph">
              <wp:posOffset>76200</wp:posOffset>
            </wp:positionV>
            <wp:extent cx="1067398" cy="10673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398" cy="1067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EF00" w14:textId="26D29C99" w:rsidR="00604FBD" w:rsidRDefault="0024050A">
      <w:pPr>
        <w:pStyle w:val="Title"/>
      </w:pPr>
      <w:r>
        <w:t>agenda</w:t>
      </w:r>
    </w:p>
    <w:p w14:paraId="3CD1EF01" w14:textId="1E901147" w:rsidR="00604FBD" w:rsidRDefault="00BC5E2F">
      <w:pPr>
        <w:pStyle w:val="Subtitle"/>
      </w:pPr>
      <w:r>
        <w:t>River Eves Elementary</w:t>
      </w:r>
      <w:r w:rsidR="0024050A">
        <w:t xml:space="preserve"> School Governance Council</w:t>
      </w:r>
    </w:p>
    <w:p w14:paraId="3CD1EF02" w14:textId="69F30917" w:rsidR="00604FBD" w:rsidRDefault="0000000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>
            <w:rPr>
              <w:rStyle w:val="IntenseEmphasis"/>
            </w:rPr>
            <w:t>Date | time</w:t>
          </w:r>
        </w:sdtContent>
      </w:sdt>
      <w:r w:rsidR="001C478F">
        <w:t xml:space="preserve"> </w:t>
      </w:r>
      <w:r w:rsidR="00877617">
        <w:t>1</w:t>
      </w:r>
      <w:r w:rsidR="002A00F6">
        <w:t>/</w:t>
      </w:r>
      <w:r w:rsidR="009A108B">
        <w:t>10</w:t>
      </w:r>
      <w:r w:rsidR="0085186A">
        <w:t>/202</w:t>
      </w:r>
      <w:r w:rsidR="009A108B">
        <w:t>5</w:t>
      </w:r>
      <w:r w:rsidR="00E63A1A">
        <w:t xml:space="preserve"> | </w:t>
      </w:r>
      <w:r w:rsidR="00F75ECA">
        <w:t>7:</w:t>
      </w:r>
      <w:r w:rsidR="002A00F6">
        <w:t>15</w:t>
      </w:r>
      <w:r w:rsidR="00F75ECA">
        <w:t xml:space="preserve"> </w:t>
      </w:r>
      <w:r w:rsidR="0024050A">
        <w:t>am</w:t>
      </w:r>
      <w:r w:rsidR="001C478F">
        <w:t xml:space="preserve"> | </w:t>
      </w:r>
      <w:r w:rsidR="0024050A">
        <w:rPr>
          <w:rStyle w:val="IntenseEmphasis"/>
        </w:rPr>
        <w:t xml:space="preserve">Location </w:t>
      </w:r>
      <w:r w:rsidR="00F75ECA">
        <w:t>River Eves ES Conference Room</w:t>
      </w:r>
    </w:p>
    <w:p w14:paraId="3CD1EF03" w14:textId="77777777" w:rsidR="00604FBD" w:rsidRDefault="0024050A">
      <w:pPr>
        <w:pStyle w:val="Heading1"/>
      </w:pPr>
      <w:r>
        <w:t>SGC Members</w:t>
      </w:r>
    </w:p>
    <w:p w14:paraId="3CD1EF04" w14:textId="5AA66E05" w:rsidR="00604FBD" w:rsidRPr="006B7020" w:rsidRDefault="00FF5AE5" w:rsidP="006B7020">
      <w:pPr>
        <w:jc w:val="center"/>
        <w:rPr>
          <w:sz w:val="19"/>
          <w:szCs w:val="19"/>
        </w:rPr>
      </w:pPr>
      <w:r>
        <w:rPr>
          <w:sz w:val="19"/>
          <w:szCs w:val="19"/>
        </w:rPr>
        <w:t>Susan Gowin</w:t>
      </w:r>
      <w:r w:rsidR="0024050A" w:rsidRPr="006B7020">
        <w:rPr>
          <w:sz w:val="19"/>
          <w:szCs w:val="19"/>
        </w:rPr>
        <w:t>, Principal</w:t>
      </w:r>
      <w:r w:rsidR="007D57CE" w:rsidRPr="006B7020">
        <w:rPr>
          <w:sz w:val="19"/>
          <w:szCs w:val="19"/>
        </w:rPr>
        <w:t xml:space="preserve"> </w:t>
      </w:r>
      <w:r w:rsidR="001C478F" w:rsidRPr="006B7020">
        <w:rPr>
          <w:sz w:val="19"/>
          <w:szCs w:val="19"/>
        </w:rPr>
        <w:t xml:space="preserve">| </w:t>
      </w:r>
      <w:r w:rsidR="00C36A97">
        <w:rPr>
          <w:sz w:val="19"/>
          <w:szCs w:val="19"/>
        </w:rPr>
        <w:t>Laura Lavoie</w:t>
      </w:r>
      <w:r w:rsidR="00C36A97" w:rsidRPr="006B7020">
        <w:rPr>
          <w:sz w:val="19"/>
          <w:szCs w:val="19"/>
        </w:rPr>
        <w:t xml:space="preserve">, Appointed Staff </w:t>
      </w:r>
      <w:r w:rsidR="001C478F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0474E5">
        <w:rPr>
          <w:sz w:val="19"/>
          <w:szCs w:val="19"/>
        </w:rPr>
        <w:t>Stacy Storr</w:t>
      </w:r>
      <w:r w:rsidR="00C36A97" w:rsidRPr="006B7020">
        <w:rPr>
          <w:sz w:val="19"/>
          <w:szCs w:val="19"/>
        </w:rPr>
        <w:t>, Appointed Staff</w:t>
      </w:r>
      <w:r w:rsidR="001C478F" w:rsidRPr="006B7020">
        <w:rPr>
          <w:sz w:val="19"/>
          <w:szCs w:val="19"/>
        </w:rPr>
        <w:t xml:space="preserve"> </w:t>
      </w:r>
      <w:r w:rsidR="007D57CE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D83E4C">
        <w:rPr>
          <w:sz w:val="19"/>
          <w:szCs w:val="19"/>
        </w:rPr>
        <w:t>Adam Klosterhaus</w:t>
      </w:r>
      <w:r w:rsidR="00C36A97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</w:t>
      </w:r>
      <w:r w:rsidR="00C36A97">
        <w:rPr>
          <w:sz w:val="19"/>
          <w:szCs w:val="19"/>
        </w:rPr>
        <w:t>Rachel Robertson</w:t>
      </w:r>
      <w:r w:rsidR="00CC5F4C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Melissa Cherian</w:t>
      </w:r>
      <w:r w:rsidR="004F5BBC" w:rsidRPr="006B7020">
        <w:rPr>
          <w:sz w:val="19"/>
          <w:szCs w:val="19"/>
        </w:rPr>
        <w:t xml:space="preserve">, Community Member </w:t>
      </w:r>
      <w:r w:rsidR="007D57CE" w:rsidRPr="004240EA">
        <w:rPr>
          <w:sz w:val="19"/>
          <w:szCs w:val="19"/>
        </w:rPr>
        <w:t xml:space="preserve">| </w:t>
      </w:r>
      <w:r w:rsidR="00213418">
        <w:rPr>
          <w:sz w:val="19"/>
          <w:szCs w:val="19"/>
        </w:rPr>
        <w:t>Lae</w:t>
      </w:r>
      <w:r w:rsidR="004240EA">
        <w:rPr>
          <w:sz w:val="19"/>
          <w:szCs w:val="19"/>
        </w:rPr>
        <w:t>ticia Ak</w:t>
      </w:r>
      <w:r w:rsidR="003F4212">
        <w:rPr>
          <w:sz w:val="19"/>
          <w:szCs w:val="19"/>
        </w:rPr>
        <w:t>e</w:t>
      </w:r>
      <w:r w:rsidR="006955FC">
        <w:rPr>
          <w:sz w:val="19"/>
          <w:szCs w:val="19"/>
        </w:rPr>
        <w:t>, Community M</w:t>
      </w:r>
      <w:r w:rsidR="007702FB">
        <w:rPr>
          <w:sz w:val="19"/>
          <w:szCs w:val="19"/>
        </w:rPr>
        <w:t>e</w:t>
      </w:r>
      <w:r w:rsidR="006955FC">
        <w:rPr>
          <w:sz w:val="19"/>
          <w:szCs w:val="19"/>
        </w:rPr>
        <w:t>mber</w:t>
      </w:r>
      <w:r w:rsidR="007D57CE" w:rsidRPr="006B7020">
        <w:rPr>
          <w:sz w:val="19"/>
          <w:szCs w:val="19"/>
        </w:rPr>
        <w:t xml:space="preserve">| </w:t>
      </w:r>
      <w:r w:rsidR="006955FC">
        <w:rPr>
          <w:sz w:val="19"/>
          <w:szCs w:val="19"/>
        </w:rPr>
        <w:t>Beth Rosenbleeth</w:t>
      </w:r>
      <w:r w:rsidR="006955FC" w:rsidRPr="006B7020">
        <w:rPr>
          <w:sz w:val="19"/>
          <w:szCs w:val="19"/>
        </w:rPr>
        <w:t xml:space="preserve">, Parent </w:t>
      </w:r>
      <w:r w:rsidR="007D57CE" w:rsidRPr="006B7020">
        <w:rPr>
          <w:sz w:val="19"/>
          <w:szCs w:val="19"/>
        </w:rPr>
        <w:t>|</w:t>
      </w:r>
      <w:r w:rsidR="00D83E4C">
        <w:rPr>
          <w:sz w:val="19"/>
          <w:szCs w:val="19"/>
        </w:rPr>
        <w:t>Tyler Williamson</w:t>
      </w:r>
      <w:r w:rsidR="00A43959">
        <w:rPr>
          <w:sz w:val="19"/>
          <w:szCs w:val="19"/>
        </w:rPr>
        <w:t>, Parent</w:t>
      </w:r>
      <w:r w:rsidR="007D57CE" w:rsidRPr="006B7020">
        <w:rPr>
          <w:sz w:val="19"/>
          <w:szCs w:val="19"/>
        </w:rPr>
        <w:t xml:space="preserve"> | </w:t>
      </w:r>
      <w:r w:rsidR="00D83E4C">
        <w:rPr>
          <w:sz w:val="19"/>
          <w:szCs w:val="19"/>
        </w:rPr>
        <w:t>Natalya Alpert</w:t>
      </w:r>
      <w:r w:rsidR="00880B48">
        <w:rPr>
          <w:sz w:val="19"/>
          <w:szCs w:val="19"/>
        </w:rPr>
        <w:t>, P</w:t>
      </w:r>
      <w:r w:rsidR="00564585">
        <w:rPr>
          <w:sz w:val="19"/>
          <w:szCs w:val="19"/>
        </w:rPr>
        <w:t>arent</w:t>
      </w:r>
    </w:p>
    <w:tbl>
      <w:tblPr>
        <w:tblStyle w:val="ListTable6Colorful"/>
        <w:tblW w:w="4750" w:type="pct"/>
        <w:tblInd w:w="540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990"/>
        <w:gridCol w:w="7556"/>
        <w:gridCol w:w="1714"/>
      </w:tblGrid>
      <w:tr w:rsidR="00604FBD" w14:paraId="3CD1EF08" w14:textId="77777777" w:rsidTr="001762A0">
        <w:trPr>
          <w:tblHeader/>
        </w:trPr>
        <w:tc>
          <w:tcPr>
            <w:tcW w:w="99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56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802038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714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14:paraId="3CD1EF0C" w14:textId="77777777" w:rsidTr="001762A0">
        <w:tc>
          <w:tcPr>
            <w:tcW w:w="990" w:type="dxa"/>
          </w:tcPr>
          <w:p w14:paraId="3CD1EF09" w14:textId="70640951" w:rsidR="00604FBD" w:rsidRDefault="00431072" w:rsidP="0024050A">
            <w:r>
              <w:t>7:</w:t>
            </w:r>
            <w:r w:rsidR="00703239">
              <w:t>15</w:t>
            </w:r>
            <w:r>
              <w:t>am</w:t>
            </w:r>
          </w:p>
        </w:tc>
        <w:tc>
          <w:tcPr>
            <w:tcW w:w="7556" w:type="dxa"/>
          </w:tcPr>
          <w:p w14:paraId="3CD1EF0A" w14:textId="77777777" w:rsidR="00604FBD" w:rsidRPr="000463F2" w:rsidRDefault="00873F41" w:rsidP="00873F41">
            <w:pPr>
              <w:rPr>
                <w:szCs w:val="22"/>
              </w:rPr>
            </w:pPr>
            <w:r w:rsidRPr="000463F2">
              <w:rPr>
                <w:szCs w:val="22"/>
              </w:rPr>
              <w:t>Call to Order</w:t>
            </w:r>
          </w:p>
        </w:tc>
        <w:tc>
          <w:tcPr>
            <w:tcW w:w="1714" w:type="dxa"/>
          </w:tcPr>
          <w:p w14:paraId="3CD1EF0B" w14:textId="62C6389A" w:rsidR="00604FBD" w:rsidRPr="000463F2" w:rsidRDefault="002B7396" w:rsidP="00873F41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10" w14:textId="77777777" w:rsidTr="001762A0">
        <w:tc>
          <w:tcPr>
            <w:tcW w:w="990" w:type="dxa"/>
          </w:tcPr>
          <w:p w14:paraId="3CD1EF0D" w14:textId="07F5B99A" w:rsidR="00EC7169" w:rsidRDefault="00431072" w:rsidP="0060587F">
            <w:r>
              <w:t>7:</w:t>
            </w:r>
            <w:r w:rsidR="00703239">
              <w:t>16</w:t>
            </w:r>
            <w:r>
              <w:t>am</w:t>
            </w:r>
          </w:p>
        </w:tc>
        <w:tc>
          <w:tcPr>
            <w:tcW w:w="7556" w:type="dxa"/>
          </w:tcPr>
          <w:p w14:paraId="3CD1EF0E" w14:textId="424025A4" w:rsidR="00EC7169" w:rsidRPr="000463F2" w:rsidRDefault="0060587F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Action Item: Approve Agenda</w:t>
            </w:r>
          </w:p>
        </w:tc>
        <w:tc>
          <w:tcPr>
            <w:tcW w:w="1714" w:type="dxa"/>
          </w:tcPr>
          <w:p w14:paraId="3CD1EF0F" w14:textId="160351BA" w:rsidR="00EC7169" w:rsidRPr="000463F2" w:rsidRDefault="002B7396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14" w14:textId="77777777" w:rsidTr="001762A0">
        <w:tc>
          <w:tcPr>
            <w:tcW w:w="990" w:type="dxa"/>
          </w:tcPr>
          <w:p w14:paraId="3CD1EF11" w14:textId="5A987424" w:rsidR="00EC7169" w:rsidRDefault="00431072" w:rsidP="0060587F">
            <w:r>
              <w:t>7:</w:t>
            </w:r>
            <w:r w:rsidR="00703239">
              <w:t>17</w:t>
            </w:r>
            <w:r>
              <w:t>am</w:t>
            </w:r>
          </w:p>
        </w:tc>
        <w:tc>
          <w:tcPr>
            <w:tcW w:w="7556" w:type="dxa"/>
          </w:tcPr>
          <w:p w14:paraId="3CD1EF12" w14:textId="74073353" w:rsidR="00EC7169" w:rsidRPr="000463F2" w:rsidRDefault="0060587F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 xml:space="preserve">Action Item: Approve </w:t>
            </w:r>
            <w:r w:rsidR="009A108B">
              <w:rPr>
                <w:szCs w:val="22"/>
              </w:rPr>
              <w:t>November</w:t>
            </w:r>
            <w:r w:rsidRPr="000463F2">
              <w:rPr>
                <w:szCs w:val="22"/>
              </w:rPr>
              <w:t xml:space="preserve"> Meeting Minutes</w:t>
            </w:r>
          </w:p>
        </w:tc>
        <w:tc>
          <w:tcPr>
            <w:tcW w:w="1714" w:type="dxa"/>
          </w:tcPr>
          <w:p w14:paraId="3CD1EF13" w14:textId="565492AB" w:rsidR="00EC7169" w:rsidRPr="000463F2" w:rsidRDefault="002B7396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20" w14:textId="77777777" w:rsidTr="001762A0">
        <w:tc>
          <w:tcPr>
            <w:tcW w:w="990" w:type="dxa"/>
          </w:tcPr>
          <w:p w14:paraId="3CD1EF1D" w14:textId="6C1B390E" w:rsidR="00EC7169" w:rsidRDefault="00273029" w:rsidP="0060587F">
            <w:r>
              <w:t>7:</w:t>
            </w:r>
            <w:r w:rsidR="008026DF">
              <w:t>18</w:t>
            </w:r>
            <w:r>
              <w:t xml:space="preserve"> </w:t>
            </w:r>
            <w:r w:rsidR="00423E57">
              <w:t>a</w:t>
            </w:r>
            <w:r>
              <w:t>m</w:t>
            </w:r>
          </w:p>
        </w:tc>
        <w:tc>
          <w:tcPr>
            <w:tcW w:w="7556" w:type="dxa"/>
          </w:tcPr>
          <w:p w14:paraId="3CD1EF1E" w14:textId="0B25E424" w:rsidR="00EC7169" w:rsidRPr="000463F2" w:rsidRDefault="00783ADC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Discussion Item</w:t>
            </w:r>
            <w:r w:rsidRPr="000463F2">
              <w:rPr>
                <w:szCs w:val="22"/>
                <w:u w:val="single"/>
              </w:rPr>
              <w:t>:</w:t>
            </w:r>
            <w:r w:rsidRPr="000463F2">
              <w:rPr>
                <w:szCs w:val="22"/>
              </w:rPr>
              <w:t xml:space="preserve"> </w:t>
            </w:r>
            <w:r w:rsidR="009828DE" w:rsidRPr="00D35CD7">
              <w:rPr>
                <w:sz w:val="26"/>
                <w:szCs w:val="26"/>
              </w:rPr>
              <w:t>Planning for Parent/Teacher SGC Elections*</w:t>
            </w:r>
          </w:p>
        </w:tc>
        <w:tc>
          <w:tcPr>
            <w:tcW w:w="1714" w:type="dxa"/>
          </w:tcPr>
          <w:p w14:paraId="3CD1EF1F" w14:textId="20D5946E" w:rsidR="00EC7169" w:rsidRPr="000463F2" w:rsidRDefault="00DF7BDE" w:rsidP="0060587F">
            <w:pPr>
              <w:rPr>
                <w:szCs w:val="22"/>
              </w:rPr>
            </w:pPr>
            <w:r>
              <w:rPr>
                <w:szCs w:val="22"/>
              </w:rPr>
              <w:t xml:space="preserve">All </w:t>
            </w:r>
          </w:p>
        </w:tc>
      </w:tr>
      <w:tr w:rsidR="009828DE" w14:paraId="74BB890C" w14:textId="77777777" w:rsidTr="001762A0">
        <w:tc>
          <w:tcPr>
            <w:tcW w:w="990" w:type="dxa"/>
          </w:tcPr>
          <w:p w14:paraId="196225EB" w14:textId="4F306C45" w:rsidR="009828DE" w:rsidRDefault="0010281C" w:rsidP="0060587F">
            <w:r>
              <w:t>7</w:t>
            </w:r>
            <w:r w:rsidR="00CD5C26">
              <w:t>:23 am</w:t>
            </w:r>
          </w:p>
        </w:tc>
        <w:tc>
          <w:tcPr>
            <w:tcW w:w="7556" w:type="dxa"/>
          </w:tcPr>
          <w:p w14:paraId="655578C4" w14:textId="4FAA498D" w:rsidR="009828DE" w:rsidRDefault="009828DE" w:rsidP="0060587F">
            <w:pPr>
              <w:rPr>
                <w:szCs w:val="22"/>
              </w:rPr>
            </w:pPr>
            <w:r>
              <w:rPr>
                <w:szCs w:val="22"/>
              </w:rPr>
              <w:t>Discussion Item: Planning for Annual Budget Approval</w:t>
            </w:r>
          </w:p>
        </w:tc>
        <w:tc>
          <w:tcPr>
            <w:tcW w:w="1714" w:type="dxa"/>
          </w:tcPr>
          <w:p w14:paraId="1B06F396" w14:textId="63D38E82" w:rsidR="009828DE" w:rsidRDefault="0010281C" w:rsidP="0060587F">
            <w:pPr>
              <w:rPr>
                <w:szCs w:val="22"/>
              </w:rPr>
            </w:pPr>
            <w:r>
              <w:rPr>
                <w:szCs w:val="22"/>
              </w:rPr>
              <w:t>G</w:t>
            </w:r>
            <w:r w:rsidR="00246273">
              <w:rPr>
                <w:szCs w:val="22"/>
              </w:rPr>
              <w:t>owin</w:t>
            </w:r>
          </w:p>
        </w:tc>
      </w:tr>
      <w:tr w:rsidR="00551E3D" w14:paraId="268E5BC3" w14:textId="77777777" w:rsidTr="001762A0">
        <w:tc>
          <w:tcPr>
            <w:tcW w:w="990" w:type="dxa"/>
          </w:tcPr>
          <w:p w14:paraId="6D6A4424" w14:textId="5DADD462" w:rsidR="00551E3D" w:rsidRDefault="00551E3D" w:rsidP="0060587F">
            <w:r>
              <w:t>7:3</w:t>
            </w:r>
            <w:r w:rsidR="009917CF">
              <w:t xml:space="preserve">3 </w:t>
            </w:r>
            <w:r>
              <w:t xml:space="preserve">am </w:t>
            </w:r>
          </w:p>
        </w:tc>
        <w:tc>
          <w:tcPr>
            <w:tcW w:w="7556" w:type="dxa"/>
          </w:tcPr>
          <w:p w14:paraId="1EF57B0F" w14:textId="77777777" w:rsidR="00551E3D" w:rsidRDefault="00DF7BDE" w:rsidP="0060587F">
            <w:pPr>
              <w:rPr>
                <w:szCs w:val="22"/>
              </w:rPr>
            </w:pPr>
            <w:r>
              <w:rPr>
                <w:szCs w:val="22"/>
              </w:rPr>
              <w:t xml:space="preserve">Informational Item: </w:t>
            </w:r>
            <w:r w:rsidR="00CC29B5">
              <w:rPr>
                <w:szCs w:val="22"/>
              </w:rPr>
              <w:t>Principal</w:t>
            </w:r>
            <w:r w:rsidR="006B735C">
              <w:rPr>
                <w:szCs w:val="22"/>
              </w:rPr>
              <w:t>’s Update</w:t>
            </w:r>
          </w:p>
          <w:p w14:paraId="7013F56A" w14:textId="6C6882DD" w:rsidR="00230C31" w:rsidRDefault="00230C31" w:rsidP="00230C31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STEM Certification Update</w:t>
            </w:r>
            <w:r w:rsidR="00EE290F">
              <w:rPr>
                <w:szCs w:val="22"/>
              </w:rPr>
              <w:t xml:space="preserve"> and District Level Support</w:t>
            </w:r>
          </w:p>
          <w:p w14:paraId="3D9D5884" w14:textId="17E04D07" w:rsidR="001762A0" w:rsidRDefault="001762A0" w:rsidP="00230C31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METI</w:t>
            </w:r>
            <w:r w:rsidR="0064465B">
              <w:rPr>
                <w:szCs w:val="22"/>
              </w:rPr>
              <w:t xml:space="preserve"> </w:t>
            </w:r>
          </w:p>
          <w:p w14:paraId="20C4FA1D" w14:textId="761F86D9" w:rsidR="00EE290F" w:rsidRPr="00230C31" w:rsidRDefault="00EE290F" w:rsidP="00230C31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COSA</w:t>
            </w:r>
          </w:p>
        </w:tc>
        <w:tc>
          <w:tcPr>
            <w:tcW w:w="1714" w:type="dxa"/>
          </w:tcPr>
          <w:p w14:paraId="3FBBE6B4" w14:textId="2883B01C" w:rsidR="00551E3D" w:rsidRPr="000463F2" w:rsidRDefault="0010281C" w:rsidP="0060587F">
            <w:pPr>
              <w:rPr>
                <w:szCs w:val="22"/>
              </w:rPr>
            </w:pPr>
            <w:r>
              <w:rPr>
                <w:szCs w:val="22"/>
              </w:rPr>
              <w:t>Gowin</w:t>
            </w:r>
          </w:p>
        </w:tc>
      </w:tr>
      <w:tr w:rsidR="00434752" w14:paraId="4EDD8133" w14:textId="77777777" w:rsidTr="001762A0">
        <w:tc>
          <w:tcPr>
            <w:tcW w:w="990" w:type="dxa"/>
          </w:tcPr>
          <w:p w14:paraId="3BDF17C3" w14:textId="7FA06E33" w:rsidR="00434752" w:rsidRDefault="00434752" w:rsidP="0060587F">
            <w:r>
              <w:t>7:</w:t>
            </w:r>
            <w:r w:rsidR="002B57D2">
              <w:t>50</w:t>
            </w:r>
            <w:r w:rsidR="009D3FE5">
              <w:t xml:space="preserve"> </w:t>
            </w:r>
            <w:r>
              <w:t>am</w:t>
            </w:r>
          </w:p>
        </w:tc>
        <w:tc>
          <w:tcPr>
            <w:tcW w:w="7556" w:type="dxa"/>
          </w:tcPr>
          <w:p w14:paraId="1EC0290F" w14:textId="0C369B3E" w:rsidR="00434752" w:rsidRPr="009F7918" w:rsidRDefault="009F7918" w:rsidP="009F7918">
            <w:pPr>
              <w:rPr>
                <w:szCs w:val="22"/>
              </w:rPr>
            </w:pPr>
            <w:r w:rsidRPr="009F7918">
              <w:rPr>
                <w:szCs w:val="22"/>
              </w:rPr>
              <w:t>Discussion Item: Strategic Plan</w:t>
            </w:r>
          </w:p>
          <w:p w14:paraId="789F5E2A" w14:textId="7FBD6AF1" w:rsidR="009F7918" w:rsidRPr="00FC1642" w:rsidRDefault="00FC1642" w:rsidP="00FC1642">
            <w:pPr>
              <w:pStyle w:val="ListParagraph"/>
              <w:numPr>
                <w:ilvl w:val="0"/>
                <w:numId w:val="21"/>
              </w:numPr>
              <w:rPr>
                <w:szCs w:val="22"/>
              </w:rPr>
            </w:pPr>
            <w:r>
              <w:rPr>
                <w:szCs w:val="22"/>
              </w:rPr>
              <w:t>Progress</w:t>
            </w:r>
            <w:r w:rsidR="001762A0">
              <w:rPr>
                <w:szCs w:val="22"/>
              </w:rPr>
              <w:t xml:space="preserve"> Monitoring</w:t>
            </w:r>
          </w:p>
        </w:tc>
        <w:tc>
          <w:tcPr>
            <w:tcW w:w="1714" w:type="dxa"/>
          </w:tcPr>
          <w:p w14:paraId="14EC78A8" w14:textId="3F9E6B04" w:rsidR="00434752" w:rsidRDefault="00FC1642" w:rsidP="0060587F">
            <w:pPr>
              <w:rPr>
                <w:szCs w:val="22"/>
              </w:rPr>
            </w:pPr>
            <w:r>
              <w:rPr>
                <w:szCs w:val="22"/>
              </w:rPr>
              <w:t>Gowin</w:t>
            </w:r>
          </w:p>
        </w:tc>
      </w:tr>
      <w:tr w:rsidR="003F2432" w14:paraId="3CD1EF33" w14:textId="77777777" w:rsidTr="001762A0">
        <w:tc>
          <w:tcPr>
            <w:tcW w:w="990" w:type="dxa"/>
          </w:tcPr>
          <w:p w14:paraId="3CD1EF30" w14:textId="7E73E2D5" w:rsidR="003F2432" w:rsidRDefault="00CE07EF" w:rsidP="003F2432">
            <w:r>
              <w:t>8:</w:t>
            </w:r>
            <w:r w:rsidR="009D3FE5">
              <w:t xml:space="preserve">15 </w:t>
            </w:r>
            <w:r w:rsidR="0086539F">
              <w:t>am</w:t>
            </w:r>
          </w:p>
        </w:tc>
        <w:tc>
          <w:tcPr>
            <w:tcW w:w="7556" w:type="dxa"/>
          </w:tcPr>
          <w:p w14:paraId="3CD1EF31" w14:textId="7D972A15" w:rsidR="003F2432" w:rsidRPr="000463F2" w:rsidRDefault="003F2432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 xml:space="preserve">Discussion Item: </w:t>
            </w:r>
            <w:r w:rsidR="000B6065" w:rsidRPr="000463F2">
              <w:rPr>
                <w:szCs w:val="22"/>
              </w:rPr>
              <w:t>Draft Next Meeting Agenda</w:t>
            </w:r>
          </w:p>
        </w:tc>
        <w:tc>
          <w:tcPr>
            <w:tcW w:w="1714" w:type="dxa"/>
          </w:tcPr>
          <w:p w14:paraId="3CD1EF32" w14:textId="44593DE0" w:rsidR="003F2432" w:rsidRPr="000463F2" w:rsidRDefault="00B02271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  <w:r w:rsidR="00EE5BE9" w:rsidRPr="000463F2">
              <w:rPr>
                <w:szCs w:val="22"/>
              </w:rPr>
              <w:t xml:space="preserve"> </w:t>
            </w:r>
          </w:p>
        </w:tc>
      </w:tr>
      <w:tr w:rsidR="003F2432" w14:paraId="3CD1EF37" w14:textId="77777777" w:rsidTr="001762A0">
        <w:trPr>
          <w:trHeight w:val="828"/>
        </w:trPr>
        <w:tc>
          <w:tcPr>
            <w:tcW w:w="990" w:type="dxa"/>
          </w:tcPr>
          <w:p w14:paraId="3CD1EF34" w14:textId="6EC0227C" w:rsidR="003F2432" w:rsidRDefault="00CE07EF" w:rsidP="003F2432">
            <w:r>
              <w:t>8:</w:t>
            </w:r>
            <w:r w:rsidR="009D3FE5">
              <w:t xml:space="preserve">20 </w:t>
            </w:r>
            <w:r w:rsidR="00F85996">
              <w:t>am</w:t>
            </w:r>
          </w:p>
        </w:tc>
        <w:tc>
          <w:tcPr>
            <w:tcW w:w="7556" w:type="dxa"/>
          </w:tcPr>
          <w:p w14:paraId="3CD1EF35" w14:textId="77777777" w:rsidR="003F2432" w:rsidRPr="000463F2" w:rsidRDefault="003F2432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Action Item: Meeting Adjournment</w:t>
            </w:r>
          </w:p>
        </w:tc>
        <w:tc>
          <w:tcPr>
            <w:tcW w:w="1714" w:type="dxa"/>
          </w:tcPr>
          <w:p w14:paraId="3CD1EF36" w14:textId="2D9AD6BB" w:rsidR="003F2432" w:rsidRPr="000463F2" w:rsidRDefault="000474E5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</w:tbl>
    <w:p w14:paraId="3CD1EF38" w14:textId="77777777" w:rsidR="006B7020" w:rsidRDefault="006B7020" w:rsidP="006B7020">
      <w:pPr>
        <w:pStyle w:val="Heading1"/>
      </w:pPr>
      <w:r>
        <w:t>Meeting Norms</w:t>
      </w:r>
    </w:p>
    <w:p w14:paraId="3CD1EF39" w14:textId="1AE0451D" w:rsidR="0042555F" w:rsidRDefault="00C60858" w:rsidP="006B7020">
      <w:pPr>
        <w:jc w:val="center"/>
        <w:rPr>
          <w:sz w:val="24"/>
          <w:szCs w:val="17"/>
        </w:rPr>
      </w:pPr>
      <w:r>
        <w:rPr>
          <w:sz w:val="24"/>
          <w:szCs w:val="17"/>
        </w:rPr>
        <w:t>Silences Phones</w:t>
      </w:r>
      <w:r w:rsidR="006B7020" w:rsidRPr="007D0F5A">
        <w:rPr>
          <w:sz w:val="24"/>
          <w:szCs w:val="17"/>
        </w:rPr>
        <w:t xml:space="preserve"> | Be Respectful of Others’ Opinions | Work for the Good of All Students</w:t>
      </w:r>
    </w:p>
    <w:p w14:paraId="333B5A53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664C850C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2961C3D8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548A09A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2D9DFD6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sectPr w:rsidR="00D132AA" w:rsidSect="00B2036D">
      <w:footerReference w:type="default" r:id="rId11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71B8A" w14:textId="77777777" w:rsidR="00622230" w:rsidRDefault="00622230">
      <w:r>
        <w:separator/>
      </w:r>
    </w:p>
  </w:endnote>
  <w:endnote w:type="continuationSeparator" w:id="0">
    <w:p w14:paraId="410F6673" w14:textId="77777777" w:rsidR="00622230" w:rsidRDefault="00622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DD2B7" w14:textId="77777777" w:rsidR="00622230" w:rsidRDefault="00622230">
      <w:r>
        <w:separator/>
      </w:r>
    </w:p>
  </w:footnote>
  <w:footnote w:type="continuationSeparator" w:id="0">
    <w:p w14:paraId="5A8540ED" w14:textId="77777777" w:rsidR="00622230" w:rsidRDefault="00622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B6E31"/>
    <w:multiLevelType w:val="hybridMultilevel"/>
    <w:tmpl w:val="B156A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292330"/>
    <w:multiLevelType w:val="hybridMultilevel"/>
    <w:tmpl w:val="C7A472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534F4"/>
    <w:multiLevelType w:val="hybridMultilevel"/>
    <w:tmpl w:val="680A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36E55"/>
    <w:multiLevelType w:val="hybridMultilevel"/>
    <w:tmpl w:val="5A34D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17144">
    <w:abstractNumId w:val="18"/>
  </w:num>
  <w:num w:numId="2" w16cid:durableId="446000177">
    <w:abstractNumId w:val="21"/>
  </w:num>
  <w:num w:numId="3" w16cid:durableId="1517966665">
    <w:abstractNumId w:val="14"/>
  </w:num>
  <w:num w:numId="4" w16cid:durableId="534586783">
    <w:abstractNumId w:val="11"/>
  </w:num>
  <w:num w:numId="5" w16cid:durableId="1545092555">
    <w:abstractNumId w:val="15"/>
  </w:num>
  <w:num w:numId="6" w16cid:durableId="1588535310">
    <w:abstractNumId w:val="9"/>
  </w:num>
  <w:num w:numId="7" w16cid:durableId="1207721897">
    <w:abstractNumId w:val="7"/>
  </w:num>
  <w:num w:numId="8" w16cid:durableId="160393836">
    <w:abstractNumId w:val="6"/>
  </w:num>
  <w:num w:numId="9" w16cid:durableId="1612666860">
    <w:abstractNumId w:val="5"/>
  </w:num>
  <w:num w:numId="10" w16cid:durableId="1296646116">
    <w:abstractNumId w:val="4"/>
  </w:num>
  <w:num w:numId="11" w16cid:durableId="619455675">
    <w:abstractNumId w:val="8"/>
  </w:num>
  <w:num w:numId="12" w16cid:durableId="35005886">
    <w:abstractNumId w:val="3"/>
  </w:num>
  <w:num w:numId="13" w16cid:durableId="760300728">
    <w:abstractNumId w:val="2"/>
  </w:num>
  <w:num w:numId="14" w16cid:durableId="1612860909">
    <w:abstractNumId w:val="1"/>
  </w:num>
  <w:num w:numId="15" w16cid:durableId="430783873">
    <w:abstractNumId w:val="0"/>
  </w:num>
  <w:num w:numId="16" w16cid:durableId="797181928">
    <w:abstractNumId w:val="19"/>
  </w:num>
  <w:num w:numId="17" w16cid:durableId="1817337150">
    <w:abstractNumId w:val="12"/>
  </w:num>
  <w:num w:numId="18" w16cid:durableId="603418176">
    <w:abstractNumId w:val="20"/>
  </w:num>
  <w:num w:numId="19" w16cid:durableId="1141576994">
    <w:abstractNumId w:val="17"/>
  </w:num>
  <w:num w:numId="20" w16cid:durableId="2132363385">
    <w:abstractNumId w:val="16"/>
  </w:num>
  <w:num w:numId="21" w16cid:durableId="1294168981">
    <w:abstractNumId w:val="13"/>
  </w:num>
  <w:num w:numId="22" w16cid:durableId="595481189">
    <w:abstractNumId w:val="22"/>
  </w:num>
  <w:num w:numId="23" w16cid:durableId="992293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430E"/>
    <w:rsid w:val="00020B0A"/>
    <w:rsid w:val="0002598C"/>
    <w:rsid w:val="000463F2"/>
    <w:rsid w:val="000474E5"/>
    <w:rsid w:val="000679F2"/>
    <w:rsid w:val="000715CE"/>
    <w:rsid w:val="00092DCA"/>
    <w:rsid w:val="0009683B"/>
    <w:rsid w:val="000B0F1D"/>
    <w:rsid w:val="000B3751"/>
    <w:rsid w:val="000B6065"/>
    <w:rsid w:val="000C4AFA"/>
    <w:rsid w:val="000C6509"/>
    <w:rsid w:val="000E01CD"/>
    <w:rsid w:val="000E7A35"/>
    <w:rsid w:val="00102561"/>
    <w:rsid w:val="0010281C"/>
    <w:rsid w:val="00103584"/>
    <w:rsid w:val="001447F0"/>
    <w:rsid w:val="0015208A"/>
    <w:rsid w:val="00157F77"/>
    <w:rsid w:val="001632EE"/>
    <w:rsid w:val="00164F9A"/>
    <w:rsid w:val="001701FD"/>
    <w:rsid w:val="001762A0"/>
    <w:rsid w:val="001942E1"/>
    <w:rsid w:val="001A041B"/>
    <w:rsid w:val="001A0B65"/>
    <w:rsid w:val="001B4D7F"/>
    <w:rsid w:val="001C478F"/>
    <w:rsid w:val="001C5937"/>
    <w:rsid w:val="001C6304"/>
    <w:rsid w:val="001D0897"/>
    <w:rsid w:val="001D2A94"/>
    <w:rsid w:val="001D5040"/>
    <w:rsid w:val="001E4AE2"/>
    <w:rsid w:val="001E6181"/>
    <w:rsid w:val="001E74E8"/>
    <w:rsid w:val="001F32A9"/>
    <w:rsid w:val="001F36DF"/>
    <w:rsid w:val="00206276"/>
    <w:rsid w:val="00207BCB"/>
    <w:rsid w:val="002111DD"/>
    <w:rsid w:val="00213418"/>
    <w:rsid w:val="00217FA0"/>
    <w:rsid w:val="002202D7"/>
    <w:rsid w:val="002215B1"/>
    <w:rsid w:val="00224E52"/>
    <w:rsid w:val="00230C31"/>
    <w:rsid w:val="00234D4E"/>
    <w:rsid w:val="0024050A"/>
    <w:rsid w:val="0024181B"/>
    <w:rsid w:val="002437A4"/>
    <w:rsid w:val="00246273"/>
    <w:rsid w:val="00251210"/>
    <w:rsid w:val="00267B5F"/>
    <w:rsid w:val="00273029"/>
    <w:rsid w:val="00293D81"/>
    <w:rsid w:val="002A00F6"/>
    <w:rsid w:val="002A44CC"/>
    <w:rsid w:val="002B57D2"/>
    <w:rsid w:val="002B6987"/>
    <w:rsid w:val="002B7396"/>
    <w:rsid w:val="002C4F58"/>
    <w:rsid w:val="002D3A60"/>
    <w:rsid w:val="002D5FC4"/>
    <w:rsid w:val="002D6ECC"/>
    <w:rsid w:val="002F135E"/>
    <w:rsid w:val="00310D52"/>
    <w:rsid w:val="00322AA9"/>
    <w:rsid w:val="003357E4"/>
    <w:rsid w:val="003511A5"/>
    <w:rsid w:val="00354D4E"/>
    <w:rsid w:val="00361FED"/>
    <w:rsid w:val="003627F5"/>
    <w:rsid w:val="00365C3E"/>
    <w:rsid w:val="0037305F"/>
    <w:rsid w:val="00374240"/>
    <w:rsid w:val="003762D9"/>
    <w:rsid w:val="00381CE0"/>
    <w:rsid w:val="003844D0"/>
    <w:rsid w:val="00391C93"/>
    <w:rsid w:val="00391FB8"/>
    <w:rsid w:val="003A1405"/>
    <w:rsid w:val="003A2CE0"/>
    <w:rsid w:val="003A7BBF"/>
    <w:rsid w:val="003E7AB9"/>
    <w:rsid w:val="003F2432"/>
    <w:rsid w:val="003F4212"/>
    <w:rsid w:val="004000CC"/>
    <w:rsid w:val="00402313"/>
    <w:rsid w:val="004027D0"/>
    <w:rsid w:val="0040355F"/>
    <w:rsid w:val="00422E31"/>
    <w:rsid w:val="00423E57"/>
    <w:rsid w:val="004240EA"/>
    <w:rsid w:val="00424F14"/>
    <w:rsid w:val="0042555F"/>
    <w:rsid w:val="00431072"/>
    <w:rsid w:val="00434752"/>
    <w:rsid w:val="00443568"/>
    <w:rsid w:val="0048612F"/>
    <w:rsid w:val="0049237B"/>
    <w:rsid w:val="00495991"/>
    <w:rsid w:val="004A02F1"/>
    <w:rsid w:val="004A05B1"/>
    <w:rsid w:val="004C6F94"/>
    <w:rsid w:val="004D38FF"/>
    <w:rsid w:val="004E0994"/>
    <w:rsid w:val="004E6392"/>
    <w:rsid w:val="004F1500"/>
    <w:rsid w:val="004F5BBC"/>
    <w:rsid w:val="0051788B"/>
    <w:rsid w:val="0052453F"/>
    <w:rsid w:val="005252E5"/>
    <w:rsid w:val="005335D6"/>
    <w:rsid w:val="0054380D"/>
    <w:rsid w:val="00551E3D"/>
    <w:rsid w:val="005538A0"/>
    <w:rsid w:val="00555698"/>
    <w:rsid w:val="00564585"/>
    <w:rsid w:val="00575912"/>
    <w:rsid w:val="005951FE"/>
    <w:rsid w:val="00595F10"/>
    <w:rsid w:val="005A64FA"/>
    <w:rsid w:val="005B76B5"/>
    <w:rsid w:val="005C75C2"/>
    <w:rsid w:val="005D1B74"/>
    <w:rsid w:val="005E18B7"/>
    <w:rsid w:val="005F7311"/>
    <w:rsid w:val="00604FBD"/>
    <w:rsid w:val="0060587F"/>
    <w:rsid w:val="006065FF"/>
    <w:rsid w:val="00607BA8"/>
    <w:rsid w:val="00612F8E"/>
    <w:rsid w:val="00616880"/>
    <w:rsid w:val="00622230"/>
    <w:rsid w:val="00625085"/>
    <w:rsid w:val="006334E2"/>
    <w:rsid w:val="00643F92"/>
    <w:rsid w:val="0064465B"/>
    <w:rsid w:val="00646228"/>
    <w:rsid w:val="00651C4A"/>
    <w:rsid w:val="006562B1"/>
    <w:rsid w:val="0067178F"/>
    <w:rsid w:val="006730C8"/>
    <w:rsid w:val="006800B1"/>
    <w:rsid w:val="006948B3"/>
    <w:rsid w:val="006955FC"/>
    <w:rsid w:val="006A2F43"/>
    <w:rsid w:val="006B7020"/>
    <w:rsid w:val="006B735C"/>
    <w:rsid w:val="006C5AE0"/>
    <w:rsid w:val="006E0669"/>
    <w:rsid w:val="006E6FC4"/>
    <w:rsid w:val="006F0AA4"/>
    <w:rsid w:val="006F32B6"/>
    <w:rsid w:val="006F6903"/>
    <w:rsid w:val="00703239"/>
    <w:rsid w:val="007279C1"/>
    <w:rsid w:val="00742041"/>
    <w:rsid w:val="007445C6"/>
    <w:rsid w:val="00747C14"/>
    <w:rsid w:val="00747D97"/>
    <w:rsid w:val="00761DEA"/>
    <w:rsid w:val="007702FB"/>
    <w:rsid w:val="00783ADC"/>
    <w:rsid w:val="0079166F"/>
    <w:rsid w:val="007929C7"/>
    <w:rsid w:val="007A3B7C"/>
    <w:rsid w:val="007A43CB"/>
    <w:rsid w:val="007A7603"/>
    <w:rsid w:val="007B08A2"/>
    <w:rsid w:val="007C267D"/>
    <w:rsid w:val="007D0F5A"/>
    <w:rsid w:val="007D57CE"/>
    <w:rsid w:val="007F49C6"/>
    <w:rsid w:val="00802038"/>
    <w:rsid w:val="008026DF"/>
    <w:rsid w:val="00805909"/>
    <w:rsid w:val="008353E2"/>
    <w:rsid w:val="0085186A"/>
    <w:rsid w:val="0086539F"/>
    <w:rsid w:val="00873F41"/>
    <w:rsid w:val="00877617"/>
    <w:rsid w:val="00880B48"/>
    <w:rsid w:val="00883784"/>
    <w:rsid w:val="008B0139"/>
    <w:rsid w:val="008B1020"/>
    <w:rsid w:val="008B2E4D"/>
    <w:rsid w:val="008B3E75"/>
    <w:rsid w:val="008C6212"/>
    <w:rsid w:val="008E62DB"/>
    <w:rsid w:val="008E7104"/>
    <w:rsid w:val="0091738E"/>
    <w:rsid w:val="0092131B"/>
    <w:rsid w:val="009345B9"/>
    <w:rsid w:val="00937CE7"/>
    <w:rsid w:val="009462E8"/>
    <w:rsid w:val="009545C9"/>
    <w:rsid w:val="00960477"/>
    <w:rsid w:val="0097305C"/>
    <w:rsid w:val="00977CE4"/>
    <w:rsid w:val="009828DE"/>
    <w:rsid w:val="009917CF"/>
    <w:rsid w:val="00991DAF"/>
    <w:rsid w:val="009A108B"/>
    <w:rsid w:val="009A2149"/>
    <w:rsid w:val="009B79A7"/>
    <w:rsid w:val="009C0315"/>
    <w:rsid w:val="009C4FB6"/>
    <w:rsid w:val="009D3FE5"/>
    <w:rsid w:val="009D43FB"/>
    <w:rsid w:val="009F42DB"/>
    <w:rsid w:val="009F7918"/>
    <w:rsid w:val="00A05634"/>
    <w:rsid w:val="00A11A26"/>
    <w:rsid w:val="00A32A49"/>
    <w:rsid w:val="00A3333A"/>
    <w:rsid w:val="00A41C8C"/>
    <w:rsid w:val="00A43959"/>
    <w:rsid w:val="00A62060"/>
    <w:rsid w:val="00A667BA"/>
    <w:rsid w:val="00A700B1"/>
    <w:rsid w:val="00A857B6"/>
    <w:rsid w:val="00A9559C"/>
    <w:rsid w:val="00AA1798"/>
    <w:rsid w:val="00AB0DE4"/>
    <w:rsid w:val="00AD3A60"/>
    <w:rsid w:val="00AE4B7F"/>
    <w:rsid w:val="00AE4C7E"/>
    <w:rsid w:val="00B02271"/>
    <w:rsid w:val="00B2036D"/>
    <w:rsid w:val="00B23428"/>
    <w:rsid w:val="00B24D42"/>
    <w:rsid w:val="00B32E0E"/>
    <w:rsid w:val="00B41968"/>
    <w:rsid w:val="00B41E58"/>
    <w:rsid w:val="00B455A6"/>
    <w:rsid w:val="00B77757"/>
    <w:rsid w:val="00B835B9"/>
    <w:rsid w:val="00B83A8A"/>
    <w:rsid w:val="00B84222"/>
    <w:rsid w:val="00B90F67"/>
    <w:rsid w:val="00B95DB4"/>
    <w:rsid w:val="00BB0A66"/>
    <w:rsid w:val="00BC066E"/>
    <w:rsid w:val="00BC5AAF"/>
    <w:rsid w:val="00BC5E2F"/>
    <w:rsid w:val="00BD196D"/>
    <w:rsid w:val="00BE6E91"/>
    <w:rsid w:val="00C10233"/>
    <w:rsid w:val="00C1689B"/>
    <w:rsid w:val="00C2172A"/>
    <w:rsid w:val="00C249C6"/>
    <w:rsid w:val="00C24E47"/>
    <w:rsid w:val="00C3282A"/>
    <w:rsid w:val="00C33CEC"/>
    <w:rsid w:val="00C36A97"/>
    <w:rsid w:val="00C45260"/>
    <w:rsid w:val="00C56017"/>
    <w:rsid w:val="00C5713E"/>
    <w:rsid w:val="00C60858"/>
    <w:rsid w:val="00C624F5"/>
    <w:rsid w:val="00C70305"/>
    <w:rsid w:val="00C703E5"/>
    <w:rsid w:val="00C7748D"/>
    <w:rsid w:val="00C86790"/>
    <w:rsid w:val="00CA1942"/>
    <w:rsid w:val="00CB5322"/>
    <w:rsid w:val="00CC29B5"/>
    <w:rsid w:val="00CC5E63"/>
    <w:rsid w:val="00CC5F4C"/>
    <w:rsid w:val="00CD3E3E"/>
    <w:rsid w:val="00CD5C26"/>
    <w:rsid w:val="00CE07EF"/>
    <w:rsid w:val="00D0081A"/>
    <w:rsid w:val="00D132AA"/>
    <w:rsid w:val="00D212CA"/>
    <w:rsid w:val="00D21397"/>
    <w:rsid w:val="00D269E7"/>
    <w:rsid w:val="00D34FA2"/>
    <w:rsid w:val="00D43C84"/>
    <w:rsid w:val="00D4619A"/>
    <w:rsid w:val="00D54AA9"/>
    <w:rsid w:val="00D827D1"/>
    <w:rsid w:val="00D8320C"/>
    <w:rsid w:val="00D83E4C"/>
    <w:rsid w:val="00D92060"/>
    <w:rsid w:val="00DA31D3"/>
    <w:rsid w:val="00DB0C31"/>
    <w:rsid w:val="00DB1F09"/>
    <w:rsid w:val="00DC3675"/>
    <w:rsid w:val="00DD1D9A"/>
    <w:rsid w:val="00DD2FCB"/>
    <w:rsid w:val="00DE0016"/>
    <w:rsid w:val="00DE6FDA"/>
    <w:rsid w:val="00DF32F7"/>
    <w:rsid w:val="00DF7BDE"/>
    <w:rsid w:val="00E050C8"/>
    <w:rsid w:val="00E31413"/>
    <w:rsid w:val="00E37BB9"/>
    <w:rsid w:val="00E63A1A"/>
    <w:rsid w:val="00E72096"/>
    <w:rsid w:val="00E90365"/>
    <w:rsid w:val="00E96A7D"/>
    <w:rsid w:val="00EC5B9F"/>
    <w:rsid w:val="00EC7169"/>
    <w:rsid w:val="00ED41E9"/>
    <w:rsid w:val="00ED6850"/>
    <w:rsid w:val="00EE290F"/>
    <w:rsid w:val="00EE2C28"/>
    <w:rsid w:val="00EE3B71"/>
    <w:rsid w:val="00EE5BE9"/>
    <w:rsid w:val="00F06495"/>
    <w:rsid w:val="00F13B5E"/>
    <w:rsid w:val="00F4567D"/>
    <w:rsid w:val="00F513EE"/>
    <w:rsid w:val="00F60B26"/>
    <w:rsid w:val="00F64388"/>
    <w:rsid w:val="00F720D6"/>
    <w:rsid w:val="00F75ECA"/>
    <w:rsid w:val="00F8274F"/>
    <w:rsid w:val="00F85996"/>
    <w:rsid w:val="00F87A05"/>
    <w:rsid w:val="00F87CFC"/>
    <w:rsid w:val="00F90A36"/>
    <w:rsid w:val="00F927CD"/>
    <w:rsid w:val="00FC1642"/>
    <w:rsid w:val="00FC3106"/>
    <w:rsid w:val="00FE00CD"/>
    <w:rsid w:val="00FE19F9"/>
    <w:rsid w:val="00FF029B"/>
    <w:rsid w:val="00FF1045"/>
    <w:rsid w:val="00FF5AE5"/>
    <w:rsid w:val="00FF5E9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72748"/>
    <w:rsid w:val="000C6509"/>
    <w:rsid w:val="00150B58"/>
    <w:rsid w:val="001617AB"/>
    <w:rsid w:val="001D35C5"/>
    <w:rsid w:val="0020021E"/>
    <w:rsid w:val="003627F5"/>
    <w:rsid w:val="003A5804"/>
    <w:rsid w:val="004633D2"/>
    <w:rsid w:val="00495991"/>
    <w:rsid w:val="004B6FE7"/>
    <w:rsid w:val="004F1500"/>
    <w:rsid w:val="005023B3"/>
    <w:rsid w:val="00513C60"/>
    <w:rsid w:val="00731519"/>
    <w:rsid w:val="007951ED"/>
    <w:rsid w:val="007C0AAB"/>
    <w:rsid w:val="008F13DF"/>
    <w:rsid w:val="0091738E"/>
    <w:rsid w:val="009F42DB"/>
    <w:rsid w:val="00A259C9"/>
    <w:rsid w:val="00A9559C"/>
    <w:rsid w:val="00CA6A4E"/>
    <w:rsid w:val="00D32B29"/>
    <w:rsid w:val="00D43C84"/>
    <w:rsid w:val="00D53034"/>
    <w:rsid w:val="00D54AA9"/>
    <w:rsid w:val="00EC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97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Gowin, Susan</dc:creator>
  <cp:lastModifiedBy>Gowin, Susan</cp:lastModifiedBy>
  <cp:revision>21</cp:revision>
  <cp:lastPrinted>2017-05-04T14:54:00Z</cp:lastPrinted>
  <dcterms:created xsi:type="dcterms:W3CDTF">2024-12-10T15:36:00Z</dcterms:created>
  <dcterms:modified xsi:type="dcterms:W3CDTF">2024-12-18T13:26:00Z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