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604093" w14:textId="69C27D2D" w:rsidR="005F31F0" w:rsidRPr="00376C02" w:rsidRDefault="0063582F" w:rsidP="00376C02">
      <w:pPr>
        <w:jc w:val="center"/>
        <w:rPr>
          <w:sz w:val="36"/>
          <w:szCs w:val="36"/>
        </w:rPr>
      </w:pPr>
      <w:r w:rsidRPr="00376C02">
        <w:rPr>
          <w:sz w:val="36"/>
          <w:szCs w:val="36"/>
        </w:rPr>
        <w:t>T</w:t>
      </w:r>
      <w:r w:rsidR="00DF63FB">
        <w:rPr>
          <w:sz w:val="36"/>
          <w:szCs w:val="36"/>
        </w:rPr>
        <w:t>EPTO</w:t>
      </w:r>
    </w:p>
    <w:p w14:paraId="539A164D" w14:textId="77777777" w:rsidR="0063582F" w:rsidRDefault="0040549C" w:rsidP="00376C02">
      <w:pPr>
        <w:jc w:val="center"/>
        <w:rPr>
          <w:sz w:val="36"/>
          <w:szCs w:val="36"/>
        </w:rPr>
      </w:pPr>
      <w:r>
        <w:rPr>
          <w:sz w:val="36"/>
          <w:szCs w:val="36"/>
        </w:rPr>
        <w:t>October 7, 2019</w:t>
      </w:r>
    </w:p>
    <w:p w14:paraId="637D0884" w14:textId="7A4AD102" w:rsidR="0063582F" w:rsidRDefault="0063582F" w:rsidP="00444DFE">
      <w:pPr>
        <w:jc w:val="center"/>
      </w:pPr>
      <w:r>
        <w:t xml:space="preserve">In </w:t>
      </w:r>
      <w:r w:rsidR="00CE646C">
        <w:t>Attendance</w:t>
      </w:r>
    </w:p>
    <w:p w14:paraId="4EBC9435" w14:textId="77777777" w:rsidR="00376C02" w:rsidRDefault="00376C02" w:rsidP="00376C02">
      <w:pPr>
        <w:ind w:left="3600" w:firstLine="720"/>
      </w:pPr>
    </w:p>
    <w:p w14:paraId="338E9071" w14:textId="6FA4C6E8" w:rsidR="0085320C" w:rsidRDefault="0085320C">
      <w:r>
        <w:t>Koren Conner, Bethany Weber, Cheryl Sitlinger, Stacey Arthurton, Samantha Morgans, Catrina Mehallic, Julie Stokes, Nicole Oakes, Sarah Geron</w:t>
      </w:r>
      <w:r w:rsidR="00444DFE">
        <w:t>imo</w:t>
      </w:r>
      <w:r>
        <w:t>, Tonya Warner, Christina Wagner, Susan Henritzy, Courtney O Donnell, Ashley Smith, Lori Gor</w:t>
      </w:r>
      <w:r w:rsidR="00444DFE">
        <w:t>mle</w:t>
      </w:r>
      <w:r>
        <w:t xml:space="preserve">y, Jess Sterling, </w:t>
      </w:r>
      <w:proofErr w:type="spellStart"/>
      <w:r>
        <w:t>Calyn</w:t>
      </w:r>
      <w:proofErr w:type="spellEnd"/>
      <w:r>
        <w:t xml:space="preserve"> </w:t>
      </w:r>
      <w:proofErr w:type="spellStart"/>
      <w:r>
        <w:t>Makove</w:t>
      </w:r>
      <w:r w:rsidR="00444DFE">
        <w:t>c</w:t>
      </w:r>
      <w:proofErr w:type="spellEnd"/>
      <w:r>
        <w:t xml:space="preserve">, Julia </w:t>
      </w:r>
      <w:proofErr w:type="spellStart"/>
      <w:r>
        <w:t>Shoff</w:t>
      </w:r>
      <w:proofErr w:type="spellEnd"/>
      <w:r>
        <w:t>, Lisa Shirinski, Amerique Hamilton, Diane Michalik, Shay Gray, Pat Mauder, Jodi Olesh, Dana Dunbar, Jess Hannis, Jen Kupetz, Ashley Kovatch, Kelly McMullen, Shanna Cook, Gretchen Steigerwalt, Megan Berezwick, and Valerie Y</w:t>
      </w:r>
      <w:r w:rsidR="00CE646C">
        <w:t>ork</w:t>
      </w:r>
    </w:p>
    <w:p w14:paraId="7F481B0F" w14:textId="77777777" w:rsidR="0063582F" w:rsidRDefault="0063582F"/>
    <w:p w14:paraId="0C4310C1" w14:textId="77777777" w:rsidR="0012643E" w:rsidRDefault="0063582F">
      <w:r>
        <w:t xml:space="preserve">The Secretary’s Report was approved by </w:t>
      </w:r>
      <w:r w:rsidR="0012643E">
        <w:t>Tonya Warner and Cheryl Sitlinger</w:t>
      </w:r>
    </w:p>
    <w:p w14:paraId="03E66ACC" w14:textId="77777777" w:rsidR="0063582F" w:rsidRDefault="0063582F">
      <w:r>
        <w:t>The Treasurer’s report was appro</w:t>
      </w:r>
      <w:r w:rsidR="0012643E">
        <w:t>ved by Bethany Weber and Nicole Oakes</w:t>
      </w:r>
    </w:p>
    <w:p w14:paraId="399BCDCE" w14:textId="77777777" w:rsidR="0063582F" w:rsidRDefault="0063582F"/>
    <w:p w14:paraId="29332C6F" w14:textId="77777777" w:rsidR="0063582F" w:rsidRPr="00376C02" w:rsidRDefault="0063582F">
      <w:pPr>
        <w:rPr>
          <w:u w:val="single"/>
        </w:rPr>
      </w:pPr>
      <w:r w:rsidRPr="00376C02">
        <w:rPr>
          <w:u w:val="single"/>
        </w:rPr>
        <w:t>President’s Report</w:t>
      </w:r>
    </w:p>
    <w:p w14:paraId="2B3C5493" w14:textId="77777777" w:rsidR="0063582F" w:rsidRDefault="0063582F">
      <w:r>
        <w:t>There is nothing to report at this time.</w:t>
      </w:r>
    </w:p>
    <w:p w14:paraId="4485525C" w14:textId="77777777" w:rsidR="0012643E" w:rsidRDefault="0012643E"/>
    <w:p w14:paraId="49B56DC9" w14:textId="77777777" w:rsidR="0012643E" w:rsidRPr="0012643E" w:rsidRDefault="0012643E">
      <w:pPr>
        <w:rPr>
          <w:u w:val="single"/>
        </w:rPr>
      </w:pPr>
      <w:r w:rsidRPr="0012643E">
        <w:rPr>
          <w:u w:val="single"/>
        </w:rPr>
        <w:t>New Business</w:t>
      </w:r>
    </w:p>
    <w:p w14:paraId="5041941B" w14:textId="77777777" w:rsidR="0012643E" w:rsidRDefault="0012643E">
      <w:r>
        <w:t>There is nothing to report at this time</w:t>
      </w:r>
    </w:p>
    <w:p w14:paraId="7EDBB2B6" w14:textId="77777777" w:rsidR="00376C02" w:rsidRDefault="00376C02"/>
    <w:p w14:paraId="4D63E754" w14:textId="77777777" w:rsidR="0063582F" w:rsidRPr="00376C02" w:rsidRDefault="0063582F">
      <w:pPr>
        <w:rPr>
          <w:u w:val="single"/>
        </w:rPr>
      </w:pPr>
      <w:r w:rsidRPr="00376C02">
        <w:rPr>
          <w:u w:val="single"/>
        </w:rPr>
        <w:t>Old Business</w:t>
      </w:r>
    </w:p>
    <w:p w14:paraId="0CAE5B0F" w14:textId="77777777" w:rsidR="0063582F" w:rsidRDefault="0012643E">
      <w:r>
        <w:t>Board Members as of October 7</w:t>
      </w:r>
      <w:r w:rsidRPr="0012643E">
        <w:rPr>
          <w:vertAlign w:val="superscript"/>
        </w:rPr>
        <w:t>th</w:t>
      </w:r>
      <w:proofErr w:type="gramStart"/>
      <w:r>
        <w:t xml:space="preserve"> 2019</w:t>
      </w:r>
      <w:proofErr w:type="gramEnd"/>
    </w:p>
    <w:p w14:paraId="17E80440" w14:textId="1F6FB33C" w:rsidR="0012643E" w:rsidRDefault="0012643E">
      <w:r>
        <w:t>Presiden</w:t>
      </w:r>
      <w:r w:rsidR="00CE646C">
        <w:t xml:space="preserve">t </w:t>
      </w:r>
      <w:r>
        <w:t>-</w:t>
      </w:r>
      <w:proofErr w:type="spellStart"/>
      <w:r>
        <w:t>Koren</w:t>
      </w:r>
      <w:proofErr w:type="spellEnd"/>
      <w:r>
        <w:t xml:space="preserve"> Conner</w:t>
      </w:r>
    </w:p>
    <w:p w14:paraId="3AF7CEC3" w14:textId="77777777" w:rsidR="0012643E" w:rsidRDefault="0012643E">
      <w:r>
        <w:t>Vice President- Cheryl Sitlinger</w:t>
      </w:r>
    </w:p>
    <w:p w14:paraId="4FC3DB91" w14:textId="77777777" w:rsidR="0012643E" w:rsidRDefault="0012643E">
      <w:r>
        <w:t>Treasurer- Jessica Hannis</w:t>
      </w:r>
    </w:p>
    <w:p w14:paraId="27CB2384" w14:textId="77777777" w:rsidR="0012643E" w:rsidRDefault="0012643E">
      <w:r>
        <w:t>Co Treasurer- Ashley Smith</w:t>
      </w:r>
    </w:p>
    <w:p w14:paraId="371E50A0" w14:textId="77777777" w:rsidR="0012643E" w:rsidRDefault="0012643E">
      <w:r>
        <w:t>Secretary- Catrina Mehallic</w:t>
      </w:r>
    </w:p>
    <w:p w14:paraId="2107E384" w14:textId="324223F1" w:rsidR="0012643E" w:rsidRDefault="0012643E">
      <w:r>
        <w:t>Public Relations- Julie Stoke</w:t>
      </w:r>
      <w:r w:rsidR="00444DFE">
        <w:t>s</w:t>
      </w:r>
    </w:p>
    <w:p w14:paraId="46B00D2E" w14:textId="2B99979B" w:rsidR="0012643E" w:rsidRDefault="0012643E">
      <w:r>
        <w:t>Gretchen Steigerwalt and Megan Berezwick attended their last Tepto me</w:t>
      </w:r>
      <w:r w:rsidR="00CE646C">
        <w:t>e</w:t>
      </w:r>
      <w:r>
        <w:t>ting on October 7</w:t>
      </w:r>
      <w:r w:rsidRPr="0012643E">
        <w:rPr>
          <w:vertAlign w:val="superscript"/>
        </w:rPr>
        <w:t>th</w:t>
      </w:r>
      <w:r>
        <w:t>,2019 as our Treasurer</w:t>
      </w:r>
      <w:r w:rsidR="00444DFE">
        <w:t>s</w:t>
      </w:r>
      <w:r>
        <w:t xml:space="preserve">. Their </w:t>
      </w:r>
      <w:r w:rsidR="00444DFE">
        <w:t>p</w:t>
      </w:r>
      <w:r>
        <w:t xml:space="preserve">ositions have been filled by Jessica </w:t>
      </w:r>
      <w:proofErr w:type="spellStart"/>
      <w:r>
        <w:t>Hannis</w:t>
      </w:r>
      <w:proofErr w:type="spellEnd"/>
      <w:r>
        <w:t xml:space="preserve"> and Ashley Smith</w:t>
      </w:r>
      <w:r w:rsidR="00444DFE">
        <w:t>. They</w:t>
      </w:r>
      <w:r>
        <w:t xml:space="preserve"> will be our new </w:t>
      </w:r>
      <w:r>
        <w:lastRenderedPageBreak/>
        <w:t>Treasurers starting October 7</w:t>
      </w:r>
      <w:r w:rsidRPr="0012643E">
        <w:rPr>
          <w:vertAlign w:val="superscript"/>
        </w:rPr>
        <w:t>th</w:t>
      </w:r>
      <w:r>
        <w:t>, 2019. As of this date Jessica Hannis and Ashley Smith are permitted to do all transactions that are required with our bank account.</w:t>
      </w:r>
    </w:p>
    <w:p w14:paraId="6AF66976" w14:textId="77777777" w:rsidR="00376C02" w:rsidRDefault="00376C02"/>
    <w:p w14:paraId="339592FA" w14:textId="039EE4AE" w:rsidR="00376C02" w:rsidRDefault="0063582F">
      <w:pPr>
        <w:rPr>
          <w:u w:val="single"/>
        </w:rPr>
      </w:pPr>
      <w:r w:rsidRPr="00376C02">
        <w:rPr>
          <w:u w:val="single"/>
        </w:rPr>
        <w:t>Committee Report</w:t>
      </w:r>
    </w:p>
    <w:p w14:paraId="01B79B24" w14:textId="77777777" w:rsidR="00444DFE" w:rsidRPr="00444DFE" w:rsidRDefault="00444DFE">
      <w:pPr>
        <w:rPr>
          <w:u w:val="single"/>
        </w:rPr>
      </w:pPr>
    </w:p>
    <w:p w14:paraId="0C344E3A" w14:textId="77777777" w:rsidR="0063582F" w:rsidRDefault="0063582F">
      <w:pPr>
        <w:rPr>
          <w:u w:val="single"/>
        </w:rPr>
      </w:pPr>
      <w:r w:rsidRPr="00376C02">
        <w:rPr>
          <w:u w:val="single"/>
        </w:rPr>
        <w:t xml:space="preserve">Fundraisers </w:t>
      </w:r>
    </w:p>
    <w:p w14:paraId="4DA9AC89" w14:textId="2CEAE017" w:rsidR="00835105" w:rsidRDefault="00835105">
      <w:r w:rsidRPr="00835105">
        <w:t xml:space="preserve">Joe </w:t>
      </w:r>
      <w:r w:rsidR="00CE646C" w:rsidRPr="00835105">
        <w:t>Corbie’s</w:t>
      </w:r>
      <w:r w:rsidRPr="00835105">
        <w:t xml:space="preserve"> &amp; junk due 10/16 pick up 11/20</w:t>
      </w:r>
    </w:p>
    <w:p w14:paraId="014CD6B8" w14:textId="25A79C22" w:rsidR="00835105" w:rsidRDefault="00CE646C">
      <w:r>
        <w:t>Penny</w:t>
      </w:r>
      <w:r w:rsidR="00835105">
        <w:t xml:space="preserve"> Wars at the end of October</w:t>
      </w:r>
    </w:p>
    <w:p w14:paraId="7BD6073D" w14:textId="77777777" w:rsidR="00835105" w:rsidRPr="00835105" w:rsidRDefault="00835105">
      <w:r>
        <w:t>Basket Raffle looking into April date</w:t>
      </w:r>
    </w:p>
    <w:p w14:paraId="5CE0AA6B" w14:textId="77777777" w:rsidR="00376C02" w:rsidRDefault="00376C02"/>
    <w:p w14:paraId="31F6A89C" w14:textId="77777777" w:rsidR="0063582F" w:rsidRPr="00376C02" w:rsidRDefault="0063582F">
      <w:pPr>
        <w:rPr>
          <w:u w:val="single"/>
        </w:rPr>
      </w:pPr>
      <w:r w:rsidRPr="00376C02">
        <w:rPr>
          <w:u w:val="single"/>
        </w:rPr>
        <w:t>School Dances</w:t>
      </w:r>
    </w:p>
    <w:p w14:paraId="5EAF2510" w14:textId="3E59EA94" w:rsidR="00835105" w:rsidRDefault="0063582F">
      <w:pPr>
        <w:rPr>
          <w:vertAlign w:val="superscript"/>
        </w:rPr>
      </w:pPr>
      <w:r>
        <w:t>November 15</w:t>
      </w:r>
      <w:r w:rsidRPr="0063582F">
        <w:rPr>
          <w:vertAlign w:val="superscript"/>
        </w:rPr>
        <w:t>th</w:t>
      </w:r>
    </w:p>
    <w:p w14:paraId="002DC017" w14:textId="77777777" w:rsidR="00835105" w:rsidRDefault="00835105">
      <w:pPr>
        <w:rPr>
          <w:sz w:val="36"/>
          <w:vertAlign w:val="superscript"/>
        </w:rPr>
      </w:pPr>
      <w:r w:rsidRPr="00835105">
        <w:rPr>
          <w:sz w:val="36"/>
          <w:vertAlign w:val="superscript"/>
        </w:rPr>
        <w:t>December20th</w:t>
      </w:r>
    </w:p>
    <w:p w14:paraId="762EEDB2" w14:textId="25520107" w:rsidR="00835105" w:rsidRPr="00835105" w:rsidRDefault="00CE646C">
      <w:pPr>
        <w:rPr>
          <w:sz w:val="36"/>
          <w:vertAlign w:val="superscript"/>
        </w:rPr>
      </w:pPr>
      <w:r w:rsidRPr="00835105">
        <w:rPr>
          <w:sz w:val="36"/>
          <w:vertAlign w:val="superscript"/>
        </w:rPr>
        <w:t>February</w:t>
      </w:r>
      <w:r w:rsidR="00835105" w:rsidRPr="00835105">
        <w:rPr>
          <w:sz w:val="36"/>
          <w:vertAlign w:val="superscript"/>
        </w:rPr>
        <w:t xml:space="preserve"> 14th</w:t>
      </w:r>
    </w:p>
    <w:p w14:paraId="0161C07A" w14:textId="77777777" w:rsidR="00835105" w:rsidRPr="00835105" w:rsidRDefault="00835105">
      <w:pPr>
        <w:rPr>
          <w:sz w:val="36"/>
          <w:vertAlign w:val="superscript"/>
        </w:rPr>
      </w:pPr>
      <w:r w:rsidRPr="00835105">
        <w:rPr>
          <w:sz w:val="36"/>
          <w:vertAlign w:val="superscript"/>
        </w:rPr>
        <w:t>March 20th</w:t>
      </w:r>
    </w:p>
    <w:p w14:paraId="0FACCD18" w14:textId="4E7DC8B4" w:rsidR="00835105" w:rsidRPr="00835105" w:rsidRDefault="00835105">
      <w:pPr>
        <w:rPr>
          <w:sz w:val="36"/>
          <w:vertAlign w:val="superscript"/>
        </w:rPr>
      </w:pPr>
      <w:r w:rsidRPr="00835105">
        <w:rPr>
          <w:sz w:val="36"/>
          <w:vertAlign w:val="superscript"/>
        </w:rPr>
        <w:t>April 17th</w:t>
      </w:r>
    </w:p>
    <w:p w14:paraId="7344DABC" w14:textId="77777777" w:rsidR="0063582F" w:rsidRPr="00376C02" w:rsidRDefault="0063582F">
      <w:pPr>
        <w:rPr>
          <w:u w:val="single"/>
        </w:rPr>
      </w:pPr>
      <w:r w:rsidRPr="00376C02">
        <w:rPr>
          <w:u w:val="single"/>
        </w:rPr>
        <w:t>Yearbook</w:t>
      </w:r>
    </w:p>
    <w:p w14:paraId="33884BA8" w14:textId="19BEDBC9" w:rsidR="0063582F" w:rsidRDefault="0063582F">
      <w:r>
        <w:t xml:space="preserve">Cheryl </w:t>
      </w:r>
      <w:proofErr w:type="spellStart"/>
      <w:r w:rsidR="00444DFE">
        <w:t>S</w:t>
      </w:r>
      <w:r>
        <w:t>itlinger</w:t>
      </w:r>
      <w:proofErr w:type="spellEnd"/>
      <w:r>
        <w:t xml:space="preserve"> and Bethany Weber are in charge</w:t>
      </w:r>
    </w:p>
    <w:p w14:paraId="0ECB36BD" w14:textId="77777777" w:rsidR="00376C02" w:rsidRDefault="00835105">
      <w:r>
        <w:t>Waiting for cover page choose.</w:t>
      </w:r>
    </w:p>
    <w:p w14:paraId="24FFA7CF" w14:textId="77777777" w:rsidR="00835105" w:rsidRDefault="00835105">
      <w:r>
        <w:t>5</w:t>
      </w:r>
      <w:r w:rsidRPr="00835105">
        <w:rPr>
          <w:vertAlign w:val="superscript"/>
        </w:rPr>
        <w:t>th</w:t>
      </w:r>
      <w:r>
        <w:t xml:space="preserve"> Grade pictures are needed ASAP</w:t>
      </w:r>
    </w:p>
    <w:p w14:paraId="55DB225E" w14:textId="4A027341" w:rsidR="00835105" w:rsidRDefault="00835105">
      <w:r>
        <w:t>Can send pictures to app REPLAY IT</w:t>
      </w:r>
    </w:p>
    <w:p w14:paraId="52C25D18" w14:textId="77777777" w:rsidR="00835105" w:rsidRDefault="00835105"/>
    <w:p w14:paraId="057A3F9C" w14:textId="77777777" w:rsidR="00376C02" w:rsidRPr="00376C02" w:rsidRDefault="00376C02">
      <w:pPr>
        <w:rPr>
          <w:u w:val="single"/>
        </w:rPr>
      </w:pPr>
      <w:r w:rsidRPr="00376C02">
        <w:rPr>
          <w:u w:val="single"/>
        </w:rPr>
        <w:t>5</w:t>
      </w:r>
      <w:r w:rsidRPr="00376C02">
        <w:rPr>
          <w:u w:val="single"/>
          <w:vertAlign w:val="superscript"/>
        </w:rPr>
        <w:t>th</w:t>
      </w:r>
      <w:r w:rsidRPr="00376C02">
        <w:rPr>
          <w:u w:val="single"/>
        </w:rPr>
        <w:t xml:space="preserve"> grade party/trip</w:t>
      </w:r>
    </w:p>
    <w:p w14:paraId="3DE6E7A3" w14:textId="77777777" w:rsidR="00376C02" w:rsidRDefault="00835105">
      <w:r>
        <w:t>Blanket forms went out today</w:t>
      </w:r>
    </w:p>
    <w:p w14:paraId="5E51393F" w14:textId="77777777" w:rsidR="00835105" w:rsidRDefault="00835105">
      <w:r>
        <w:t>Guers will go out in 2 weeks</w:t>
      </w:r>
    </w:p>
    <w:p w14:paraId="6D0E0857" w14:textId="77777777" w:rsidR="00835105" w:rsidRDefault="00835105">
      <w:r>
        <w:t>Open Swim January 14</w:t>
      </w:r>
      <w:r w:rsidRPr="00835105">
        <w:rPr>
          <w:vertAlign w:val="superscript"/>
        </w:rPr>
        <w:t>th</w:t>
      </w:r>
      <w:proofErr w:type="gramStart"/>
      <w:r>
        <w:t xml:space="preserve"> 2020</w:t>
      </w:r>
      <w:proofErr w:type="gramEnd"/>
    </w:p>
    <w:p w14:paraId="2276B942" w14:textId="77777777" w:rsidR="00444DFE" w:rsidRDefault="00835105">
      <w:r>
        <w:t>Fudge and Candy Bars are also going to be sold</w:t>
      </w:r>
    </w:p>
    <w:p w14:paraId="60D5716C" w14:textId="2B276C69" w:rsidR="00376C02" w:rsidRPr="00444DFE" w:rsidRDefault="00CE646C">
      <w:r w:rsidRPr="00376C02">
        <w:rPr>
          <w:u w:val="single"/>
        </w:rPr>
        <w:lastRenderedPageBreak/>
        <w:t>Olympic</w:t>
      </w:r>
      <w:r w:rsidR="00376C02" w:rsidRPr="00376C02">
        <w:rPr>
          <w:u w:val="single"/>
        </w:rPr>
        <w:t xml:space="preserve"> Day </w:t>
      </w:r>
    </w:p>
    <w:p w14:paraId="776D14DF" w14:textId="77777777" w:rsidR="00376C02" w:rsidRDefault="00376C02">
      <w:r>
        <w:t>Possible Date May 8</w:t>
      </w:r>
      <w:r w:rsidRPr="00376C02">
        <w:rPr>
          <w:vertAlign w:val="superscript"/>
        </w:rPr>
        <w:t>th</w:t>
      </w:r>
      <w:proofErr w:type="gramStart"/>
      <w:r>
        <w:t xml:space="preserve"> 2020</w:t>
      </w:r>
      <w:proofErr w:type="gramEnd"/>
    </w:p>
    <w:p w14:paraId="2EC6AAA5" w14:textId="77777777" w:rsidR="00835105" w:rsidRDefault="00835105"/>
    <w:p w14:paraId="168D4AB2" w14:textId="77777777" w:rsidR="00835105" w:rsidRDefault="00835105">
      <w:r>
        <w:t xml:space="preserve">Santa Workshop </w:t>
      </w:r>
    </w:p>
    <w:p w14:paraId="45773E78" w14:textId="77777777" w:rsidR="00835105" w:rsidRDefault="00835105">
      <w:r>
        <w:t>December 9</w:t>
      </w:r>
      <w:r w:rsidRPr="00835105">
        <w:rPr>
          <w:vertAlign w:val="superscript"/>
        </w:rPr>
        <w:t>th</w:t>
      </w:r>
      <w:r>
        <w:t xml:space="preserve"> till December 14</w:t>
      </w:r>
      <w:r w:rsidRPr="00835105">
        <w:rPr>
          <w:vertAlign w:val="superscript"/>
        </w:rPr>
        <w:t>th</w:t>
      </w:r>
    </w:p>
    <w:p w14:paraId="0AA45717" w14:textId="77777777" w:rsidR="00835105" w:rsidRDefault="00835105"/>
    <w:p w14:paraId="5DADCA7F" w14:textId="77777777" w:rsidR="00835105" w:rsidRDefault="00835105">
      <w:r>
        <w:t xml:space="preserve">Talent Show </w:t>
      </w:r>
    </w:p>
    <w:p w14:paraId="6F3E4C5D" w14:textId="77777777" w:rsidR="00835105" w:rsidRDefault="00835105">
      <w:r>
        <w:t>TBA sometime in May</w:t>
      </w:r>
    </w:p>
    <w:p w14:paraId="44049102" w14:textId="77777777" w:rsidR="00835105" w:rsidRDefault="00835105"/>
    <w:p w14:paraId="7E3BD210" w14:textId="77777777" w:rsidR="00835105" w:rsidRDefault="00835105">
      <w:r>
        <w:t>School Store</w:t>
      </w:r>
    </w:p>
    <w:p w14:paraId="57F6B5EF" w14:textId="77777777" w:rsidR="00835105" w:rsidRDefault="00835105">
      <w:r>
        <w:t>October 16</w:t>
      </w:r>
      <w:r w:rsidRPr="00835105">
        <w:rPr>
          <w:vertAlign w:val="superscript"/>
        </w:rPr>
        <w:t>th</w:t>
      </w:r>
    </w:p>
    <w:p w14:paraId="2EAE710F" w14:textId="77777777" w:rsidR="00835105" w:rsidRDefault="00835105"/>
    <w:p w14:paraId="7534211E" w14:textId="77777777" w:rsidR="00835105" w:rsidRDefault="00835105">
      <w:r>
        <w:t xml:space="preserve">Fire Prevention Day </w:t>
      </w:r>
    </w:p>
    <w:p w14:paraId="6BE75F7A" w14:textId="77777777" w:rsidR="00835105" w:rsidRDefault="00835105">
      <w:r>
        <w:t>October 21</w:t>
      </w:r>
      <w:r w:rsidRPr="00835105">
        <w:rPr>
          <w:vertAlign w:val="superscript"/>
        </w:rPr>
        <w:t>st</w:t>
      </w:r>
    </w:p>
    <w:p w14:paraId="2646B499" w14:textId="77777777" w:rsidR="00835105" w:rsidRDefault="00835105"/>
    <w:p w14:paraId="018B0D01" w14:textId="77777777" w:rsidR="00835105" w:rsidRDefault="00835105">
      <w:r>
        <w:t xml:space="preserve">Veterans Day </w:t>
      </w:r>
    </w:p>
    <w:p w14:paraId="4E7E9469" w14:textId="77777777" w:rsidR="00835105" w:rsidRDefault="00835105">
      <w:pPr>
        <w:rPr>
          <w:vertAlign w:val="superscript"/>
        </w:rPr>
      </w:pPr>
      <w:r>
        <w:t>November 8</w:t>
      </w:r>
      <w:r w:rsidRPr="00835105">
        <w:rPr>
          <w:vertAlign w:val="superscript"/>
        </w:rPr>
        <w:t>th</w:t>
      </w:r>
    </w:p>
    <w:p w14:paraId="5A0589F1" w14:textId="77777777" w:rsidR="00835105" w:rsidRDefault="00835105"/>
    <w:p w14:paraId="2189BE1E" w14:textId="77777777" w:rsidR="00835105" w:rsidRDefault="00835105">
      <w:r>
        <w:t>Room Count</w:t>
      </w:r>
    </w:p>
    <w:p w14:paraId="3C4F3707" w14:textId="77777777" w:rsidR="00835105" w:rsidRDefault="00835105">
      <w:r>
        <w:t>K</w:t>
      </w:r>
    </w:p>
    <w:p w14:paraId="45FECEE0" w14:textId="77777777" w:rsidR="00835105" w:rsidRDefault="00835105">
      <w:r>
        <w:t>1</w:t>
      </w:r>
      <w:r w:rsidRPr="00835105">
        <w:rPr>
          <w:vertAlign w:val="superscript"/>
        </w:rPr>
        <w:t>st</w:t>
      </w:r>
    </w:p>
    <w:p w14:paraId="5B533E37" w14:textId="77777777" w:rsidR="00835105" w:rsidRDefault="00835105">
      <w:r>
        <w:t>2</w:t>
      </w:r>
      <w:r w:rsidRPr="00835105">
        <w:rPr>
          <w:vertAlign w:val="superscript"/>
        </w:rPr>
        <w:t>nd</w:t>
      </w:r>
    </w:p>
    <w:p w14:paraId="2386B1D4" w14:textId="77777777" w:rsidR="00835105" w:rsidRDefault="00835105">
      <w:r>
        <w:t>3</w:t>
      </w:r>
      <w:r w:rsidRPr="00835105">
        <w:rPr>
          <w:vertAlign w:val="superscript"/>
        </w:rPr>
        <w:t>rd</w:t>
      </w:r>
    </w:p>
    <w:p w14:paraId="0160D06F" w14:textId="77777777" w:rsidR="00835105" w:rsidRDefault="00835105">
      <w:r>
        <w:t>4</w:t>
      </w:r>
      <w:r w:rsidRPr="00835105">
        <w:rPr>
          <w:vertAlign w:val="superscript"/>
        </w:rPr>
        <w:t>th</w:t>
      </w:r>
    </w:p>
    <w:p w14:paraId="7A28F18F" w14:textId="77777777" w:rsidR="00835105" w:rsidRDefault="00835105">
      <w:r>
        <w:t>5</w:t>
      </w:r>
      <w:r w:rsidRPr="00835105">
        <w:rPr>
          <w:vertAlign w:val="superscript"/>
        </w:rPr>
        <w:t>th</w:t>
      </w:r>
    </w:p>
    <w:p w14:paraId="0FC806D8" w14:textId="77777777" w:rsidR="00835105" w:rsidRDefault="00835105"/>
    <w:p w14:paraId="07BB5048" w14:textId="77777777" w:rsidR="00835105" w:rsidRDefault="00835105">
      <w:r>
        <w:t xml:space="preserve">Adjournment: Motion </w:t>
      </w:r>
      <w:proofErr w:type="gramStart"/>
      <w:r>
        <w:t>By</w:t>
      </w:r>
      <w:proofErr w:type="gramEnd"/>
      <w:r>
        <w:t xml:space="preserve"> Tonya Warner and Cheryl Sitlinger.</w:t>
      </w:r>
    </w:p>
    <w:p w14:paraId="38039C65" w14:textId="77777777" w:rsidR="00835105" w:rsidRDefault="00835105"/>
    <w:p w14:paraId="7D93980B" w14:textId="484BFD86" w:rsidR="00835105" w:rsidRDefault="00835105">
      <w:r>
        <w:t xml:space="preserve">Next Meeting </w:t>
      </w:r>
      <w:r w:rsidR="00F33CC0">
        <w:t>November</w:t>
      </w:r>
      <w:r>
        <w:t xml:space="preserve"> 1</w:t>
      </w:r>
      <w:r w:rsidR="00F33CC0">
        <w:t>2</w:t>
      </w:r>
      <w:r>
        <w:t>,20</w:t>
      </w:r>
      <w:r w:rsidR="00F33CC0">
        <w:t>19</w:t>
      </w:r>
      <w:bookmarkStart w:id="0" w:name="_GoBack"/>
      <w:bookmarkEnd w:id="0"/>
    </w:p>
    <w:sectPr w:rsidR="008351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26272"/>
    <w:multiLevelType w:val="hybridMultilevel"/>
    <w:tmpl w:val="11E046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9818CC"/>
    <w:multiLevelType w:val="hybridMultilevel"/>
    <w:tmpl w:val="0414E2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707E3"/>
    <w:multiLevelType w:val="hybridMultilevel"/>
    <w:tmpl w:val="88E66A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CA2F5A"/>
    <w:multiLevelType w:val="hybridMultilevel"/>
    <w:tmpl w:val="A5BA50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FA01CD"/>
    <w:multiLevelType w:val="hybridMultilevel"/>
    <w:tmpl w:val="A1467E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356A32"/>
    <w:multiLevelType w:val="hybridMultilevel"/>
    <w:tmpl w:val="ADAC2E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82F"/>
    <w:rsid w:val="00091486"/>
    <w:rsid w:val="0012643E"/>
    <w:rsid w:val="00376C02"/>
    <w:rsid w:val="0040549C"/>
    <w:rsid w:val="00444DFE"/>
    <w:rsid w:val="005F31F0"/>
    <w:rsid w:val="0063582F"/>
    <w:rsid w:val="00835105"/>
    <w:rsid w:val="0085320C"/>
    <w:rsid w:val="00CE646C"/>
    <w:rsid w:val="00DF63FB"/>
    <w:rsid w:val="00F33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4CF0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6C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TEPTO 10-7-19.dotx</Template>
  <TotalTime>0</TotalTime>
  <Pages>3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Mehallic, Catrina M.</dc:creator>
  <cp:keywords/>
  <dc:description/>
  <cp:lastModifiedBy>Microsoft Office User</cp:lastModifiedBy>
  <cp:revision>2</cp:revision>
  <dcterms:created xsi:type="dcterms:W3CDTF">2020-01-20T17:20:00Z</dcterms:created>
  <dcterms:modified xsi:type="dcterms:W3CDTF">2020-01-20T17:20:00Z</dcterms:modified>
</cp:coreProperties>
</file>