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8F7" w:rsidRPr="001F78F7" w:rsidRDefault="001F78F7" w:rsidP="001F78F7">
      <w:pPr>
        <w:jc w:val="center"/>
        <w:rPr>
          <w:b/>
          <w:sz w:val="32"/>
          <w:szCs w:val="32"/>
        </w:rPr>
      </w:pPr>
      <w:r w:rsidRPr="001F78F7">
        <w:rPr>
          <w:b/>
          <w:sz w:val="32"/>
          <w:szCs w:val="32"/>
        </w:rPr>
        <w:t>EPI-PEN/GLUCAGON DELEGATE PERMISSION-FORM</w:t>
      </w:r>
    </w:p>
    <w:p w:rsidR="00543014" w:rsidRPr="001F78F7" w:rsidRDefault="00543014" w:rsidP="00543014">
      <w:pPr>
        <w:rPr>
          <w:sz w:val="32"/>
          <w:szCs w:val="32"/>
        </w:rPr>
      </w:pPr>
    </w:p>
    <w:p w:rsidR="00543014" w:rsidRPr="001F78F7" w:rsidRDefault="00543014" w:rsidP="00543014">
      <w:pPr>
        <w:rPr>
          <w:sz w:val="28"/>
          <w:szCs w:val="28"/>
        </w:rPr>
      </w:pPr>
    </w:p>
    <w:p w:rsidR="001F78F7" w:rsidRPr="001F78F7" w:rsidRDefault="001F78F7" w:rsidP="001F78F7">
      <w:pPr>
        <w:rPr>
          <w:sz w:val="28"/>
          <w:szCs w:val="28"/>
        </w:rPr>
      </w:pPr>
      <w:r w:rsidRPr="001F78F7">
        <w:rPr>
          <w:sz w:val="28"/>
          <w:szCs w:val="28"/>
        </w:rPr>
        <w:t>To the Parent/Guardian of_______________________________________:</w:t>
      </w:r>
    </w:p>
    <w:p w:rsidR="001F78F7" w:rsidRPr="001F78F7" w:rsidRDefault="001F78F7" w:rsidP="001F78F7">
      <w:pPr>
        <w:rPr>
          <w:sz w:val="28"/>
          <w:szCs w:val="28"/>
        </w:rPr>
      </w:pPr>
    </w:p>
    <w:p w:rsidR="001F78F7" w:rsidRPr="001F78F7" w:rsidRDefault="001F78F7" w:rsidP="001F78F7">
      <w:pPr>
        <w:rPr>
          <w:sz w:val="28"/>
          <w:szCs w:val="28"/>
        </w:rPr>
      </w:pPr>
      <w:r w:rsidRPr="001F78F7">
        <w:rPr>
          <w:sz w:val="28"/>
          <w:szCs w:val="28"/>
        </w:rPr>
        <w:t>Your child has been identified as needing an Epi-pen/glucagon for life threatening</w:t>
      </w:r>
    </w:p>
    <w:p w:rsidR="001F78F7" w:rsidRPr="001F78F7" w:rsidRDefault="001F78F7" w:rsidP="001F78F7">
      <w:pPr>
        <w:rPr>
          <w:sz w:val="28"/>
          <w:szCs w:val="28"/>
        </w:rPr>
      </w:pPr>
      <w:r w:rsidRPr="001F78F7">
        <w:rPr>
          <w:sz w:val="28"/>
          <w:szCs w:val="28"/>
        </w:rPr>
        <w:t>anaphylaxis/insulin reaction. We have on file the doctor orders with your signature</w:t>
      </w:r>
    </w:p>
    <w:p w:rsidR="001F78F7" w:rsidRPr="001F78F7" w:rsidRDefault="001F78F7" w:rsidP="001F78F7">
      <w:pPr>
        <w:rPr>
          <w:sz w:val="28"/>
          <w:szCs w:val="28"/>
        </w:rPr>
      </w:pPr>
      <w:r w:rsidRPr="001F78F7">
        <w:rPr>
          <w:sz w:val="28"/>
          <w:szCs w:val="28"/>
        </w:rPr>
        <w:t>Giving the school permission to administer the medication.</w:t>
      </w:r>
    </w:p>
    <w:p w:rsidR="001F78F7" w:rsidRPr="001F78F7" w:rsidRDefault="001F78F7" w:rsidP="001F78F7">
      <w:pPr>
        <w:rPr>
          <w:sz w:val="28"/>
          <w:szCs w:val="28"/>
        </w:rPr>
      </w:pPr>
    </w:p>
    <w:p w:rsidR="001F78F7" w:rsidRPr="001F78F7" w:rsidRDefault="001F78F7" w:rsidP="001F78F7">
      <w:pPr>
        <w:rPr>
          <w:sz w:val="28"/>
          <w:szCs w:val="28"/>
        </w:rPr>
      </w:pPr>
    </w:p>
    <w:p w:rsidR="001F78F7" w:rsidRPr="001F78F7" w:rsidRDefault="001F78F7" w:rsidP="001F78F7">
      <w:pPr>
        <w:rPr>
          <w:sz w:val="28"/>
          <w:szCs w:val="28"/>
        </w:rPr>
      </w:pPr>
    </w:p>
    <w:p w:rsidR="001F78F7" w:rsidRPr="001F78F7" w:rsidRDefault="001F78F7" w:rsidP="001F78F7">
      <w:pPr>
        <w:rPr>
          <w:sz w:val="28"/>
          <w:szCs w:val="28"/>
        </w:rPr>
      </w:pPr>
      <w:r w:rsidRPr="001F78F7">
        <w:rPr>
          <w:sz w:val="28"/>
          <w:szCs w:val="28"/>
        </w:rPr>
        <w:t>This letter is to inform you that when your child is on a school sponsored activity a</w:t>
      </w:r>
    </w:p>
    <w:p w:rsidR="001F78F7" w:rsidRPr="001F78F7" w:rsidRDefault="001F78F7" w:rsidP="001F78F7">
      <w:pPr>
        <w:rPr>
          <w:sz w:val="28"/>
          <w:szCs w:val="28"/>
        </w:rPr>
      </w:pPr>
      <w:r w:rsidRPr="001F78F7">
        <w:rPr>
          <w:sz w:val="28"/>
          <w:szCs w:val="28"/>
        </w:rPr>
        <w:t>staff member, who is annually trained as a delegate, will be assigned to accompany</w:t>
      </w:r>
    </w:p>
    <w:p w:rsidR="001F78F7" w:rsidRPr="001F78F7" w:rsidRDefault="001F78F7" w:rsidP="001F78F7">
      <w:pPr>
        <w:rPr>
          <w:sz w:val="28"/>
          <w:szCs w:val="28"/>
        </w:rPr>
      </w:pPr>
      <w:r w:rsidRPr="001F78F7">
        <w:rPr>
          <w:sz w:val="28"/>
          <w:szCs w:val="28"/>
        </w:rPr>
        <w:t>them on the trip in case the need arises for the use of the Epi- pen/glucagon. The</w:t>
      </w:r>
    </w:p>
    <w:p w:rsidR="001F78F7" w:rsidRPr="001F78F7" w:rsidRDefault="001F78F7" w:rsidP="001F78F7">
      <w:pPr>
        <w:rPr>
          <w:sz w:val="28"/>
          <w:szCs w:val="28"/>
        </w:rPr>
      </w:pPr>
      <w:r w:rsidRPr="001F78F7">
        <w:rPr>
          <w:sz w:val="28"/>
          <w:szCs w:val="28"/>
        </w:rPr>
        <w:t>same staff member might not accompany the child each time.</w:t>
      </w:r>
    </w:p>
    <w:p w:rsidR="001F78F7" w:rsidRPr="001F78F7" w:rsidRDefault="001F78F7" w:rsidP="001F78F7">
      <w:pPr>
        <w:rPr>
          <w:sz w:val="28"/>
          <w:szCs w:val="28"/>
        </w:rPr>
      </w:pPr>
    </w:p>
    <w:p w:rsidR="001F78F7" w:rsidRPr="001F78F7" w:rsidRDefault="001F78F7" w:rsidP="001F78F7">
      <w:pPr>
        <w:rPr>
          <w:sz w:val="28"/>
          <w:szCs w:val="28"/>
        </w:rPr>
      </w:pPr>
    </w:p>
    <w:p w:rsidR="001F78F7" w:rsidRPr="001F78F7" w:rsidRDefault="001F78F7" w:rsidP="001F78F7">
      <w:pPr>
        <w:rPr>
          <w:sz w:val="28"/>
          <w:szCs w:val="28"/>
        </w:rPr>
      </w:pPr>
    </w:p>
    <w:p w:rsidR="001F78F7" w:rsidRPr="001F78F7" w:rsidRDefault="001F78F7" w:rsidP="001F78F7">
      <w:pPr>
        <w:rPr>
          <w:sz w:val="28"/>
          <w:szCs w:val="28"/>
        </w:rPr>
      </w:pPr>
      <w:r w:rsidRPr="001F78F7">
        <w:rPr>
          <w:sz w:val="28"/>
          <w:szCs w:val="28"/>
        </w:rPr>
        <w:t>By signing this letter, you are giving the school permission to assign a delegate to</w:t>
      </w:r>
    </w:p>
    <w:p w:rsidR="001F78F7" w:rsidRPr="001F78F7" w:rsidRDefault="001F78F7" w:rsidP="001F78F7">
      <w:pPr>
        <w:rPr>
          <w:sz w:val="28"/>
          <w:szCs w:val="28"/>
        </w:rPr>
      </w:pPr>
      <w:r w:rsidRPr="001F78F7">
        <w:rPr>
          <w:sz w:val="28"/>
          <w:szCs w:val="28"/>
        </w:rPr>
        <w:t>your child. This letter will give us permission for the entire time your child is</w:t>
      </w:r>
    </w:p>
    <w:p w:rsidR="001F78F7" w:rsidRPr="001F78F7" w:rsidRDefault="001F78F7" w:rsidP="001F78F7">
      <w:pPr>
        <w:rPr>
          <w:sz w:val="28"/>
          <w:szCs w:val="28"/>
        </w:rPr>
      </w:pPr>
      <w:r w:rsidRPr="001F78F7">
        <w:rPr>
          <w:sz w:val="28"/>
          <w:szCs w:val="28"/>
        </w:rPr>
        <w:t>attending SCVTHS.</w:t>
      </w:r>
    </w:p>
    <w:p w:rsidR="001F78F7" w:rsidRPr="001F78F7" w:rsidRDefault="001F78F7" w:rsidP="001F78F7">
      <w:pPr>
        <w:rPr>
          <w:sz w:val="28"/>
          <w:szCs w:val="28"/>
        </w:rPr>
      </w:pPr>
    </w:p>
    <w:p w:rsidR="001F78F7" w:rsidRPr="001F78F7" w:rsidRDefault="001F78F7" w:rsidP="001F78F7">
      <w:pPr>
        <w:rPr>
          <w:sz w:val="28"/>
          <w:szCs w:val="28"/>
        </w:rPr>
      </w:pPr>
    </w:p>
    <w:p w:rsidR="001F78F7" w:rsidRPr="001F78F7" w:rsidRDefault="001F78F7" w:rsidP="001F78F7">
      <w:pPr>
        <w:rPr>
          <w:sz w:val="28"/>
          <w:szCs w:val="28"/>
        </w:rPr>
      </w:pPr>
    </w:p>
    <w:p w:rsidR="001F78F7" w:rsidRPr="001F78F7" w:rsidRDefault="001F78F7" w:rsidP="001F78F7">
      <w:pPr>
        <w:rPr>
          <w:sz w:val="28"/>
          <w:szCs w:val="28"/>
        </w:rPr>
      </w:pPr>
      <w:r w:rsidRPr="001F78F7">
        <w:rPr>
          <w:sz w:val="28"/>
          <w:szCs w:val="28"/>
        </w:rPr>
        <w:t>Parent/</w:t>
      </w:r>
      <w:proofErr w:type="spellStart"/>
      <w:r w:rsidRPr="001F78F7">
        <w:rPr>
          <w:sz w:val="28"/>
          <w:szCs w:val="28"/>
        </w:rPr>
        <w:t>Guardian______________________________________Date</w:t>
      </w:r>
      <w:proofErr w:type="spellEnd"/>
      <w:r w:rsidRPr="001F78F7">
        <w:rPr>
          <w:sz w:val="28"/>
          <w:szCs w:val="28"/>
        </w:rPr>
        <w:t>: ______________</w:t>
      </w:r>
      <w:r w:rsidRPr="001F78F7">
        <w:rPr>
          <w:sz w:val="28"/>
          <w:szCs w:val="28"/>
        </w:rPr>
        <w:cr/>
      </w:r>
    </w:p>
    <w:p w:rsidR="00790AEF" w:rsidRDefault="00790AEF" w:rsidP="001F78F7">
      <w:pPr>
        <w:rPr>
          <w:sz w:val="26"/>
          <w:szCs w:val="26"/>
        </w:rPr>
      </w:pPr>
    </w:p>
    <w:p w:rsidR="001F78F7" w:rsidRDefault="001F78F7" w:rsidP="001F78F7">
      <w:pPr>
        <w:rPr>
          <w:sz w:val="26"/>
          <w:szCs w:val="26"/>
        </w:rPr>
      </w:pPr>
    </w:p>
    <w:p w:rsidR="001F78F7" w:rsidRDefault="001F78F7" w:rsidP="001F78F7">
      <w:pPr>
        <w:rPr>
          <w:sz w:val="26"/>
          <w:szCs w:val="26"/>
        </w:rPr>
      </w:pPr>
      <w:bookmarkStart w:id="0" w:name="_GoBack"/>
      <w:bookmarkEnd w:id="0"/>
    </w:p>
    <w:p w:rsidR="001F78F7" w:rsidRDefault="001F78F7" w:rsidP="001F78F7">
      <w:pPr>
        <w:rPr>
          <w:sz w:val="26"/>
          <w:szCs w:val="26"/>
        </w:rPr>
      </w:pPr>
    </w:p>
    <w:p w:rsidR="001F78F7" w:rsidRDefault="001F78F7" w:rsidP="001F78F7">
      <w:pPr>
        <w:rPr>
          <w:sz w:val="26"/>
          <w:szCs w:val="26"/>
        </w:rPr>
      </w:pPr>
    </w:p>
    <w:p w:rsidR="001F78F7" w:rsidRDefault="001F78F7" w:rsidP="001F78F7">
      <w:pPr>
        <w:rPr>
          <w:sz w:val="26"/>
          <w:szCs w:val="26"/>
        </w:rPr>
      </w:pPr>
    </w:p>
    <w:p w:rsidR="001F78F7" w:rsidRDefault="001F78F7" w:rsidP="001F78F7">
      <w:pPr>
        <w:rPr>
          <w:sz w:val="26"/>
          <w:szCs w:val="26"/>
        </w:rPr>
      </w:pPr>
    </w:p>
    <w:p w:rsidR="001F78F7" w:rsidRDefault="001F78F7" w:rsidP="001F78F7">
      <w:pPr>
        <w:rPr>
          <w:sz w:val="26"/>
          <w:szCs w:val="26"/>
        </w:rPr>
      </w:pPr>
    </w:p>
    <w:p w:rsidR="001F78F7" w:rsidRDefault="001F78F7" w:rsidP="001F78F7">
      <w:pPr>
        <w:rPr>
          <w:sz w:val="26"/>
          <w:szCs w:val="26"/>
        </w:rPr>
      </w:pPr>
    </w:p>
    <w:p w:rsidR="001F78F7" w:rsidRDefault="001F78F7" w:rsidP="001F78F7">
      <w:pPr>
        <w:rPr>
          <w:sz w:val="26"/>
          <w:szCs w:val="26"/>
        </w:rPr>
      </w:pPr>
    </w:p>
    <w:p w:rsidR="001F78F7" w:rsidRPr="00C52F3B" w:rsidRDefault="001F78F7" w:rsidP="001F78F7">
      <w:pPr>
        <w:rPr>
          <w:sz w:val="26"/>
          <w:szCs w:val="26"/>
        </w:rPr>
      </w:pPr>
      <w:r>
        <w:rPr>
          <w:sz w:val="26"/>
          <w:szCs w:val="26"/>
        </w:rPr>
        <w:t>HO 9/5/24</w:t>
      </w:r>
    </w:p>
    <w:sectPr w:rsidR="001F78F7" w:rsidRPr="00C52F3B" w:rsidSect="00045041">
      <w:footerReference w:type="even" r:id="rId7"/>
      <w:headerReference w:type="first" r:id="rId8"/>
      <w:pgSz w:w="12240" w:h="15840"/>
      <w:pgMar w:top="2160" w:right="1170" w:bottom="900" w:left="990" w:header="86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DE3" w:rsidRDefault="009A2DE3" w:rsidP="0018451E">
      <w:r>
        <w:separator/>
      </w:r>
    </w:p>
  </w:endnote>
  <w:endnote w:type="continuationSeparator" w:id="0">
    <w:p w:rsidR="009A2DE3" w:rsidRDefault="009A2DE3" w:rsidP="00184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LightShading-Accent1"/>
      <w:tblW w:w="0" w:type="auto"/>
      <w:tblInd w:w="108" w:type="dxa"/>
      <w:tblBorders>
        <w:top w:val="single" w:sz="8" w:space="0" w:color="8DB3E2" w:themeColor="text2" w:themeTint="66"/>
        <w:left w:val="single" w:sz="8" w:space="0" w:color="8DB3E2" w:themeColor="text2" w:themeTint="66"/>
        <w:bottom w:val="single" w:sz="8" w:space="0" w:color="8DB3E2" w:themeColor="text2" w:themeTint="66"/>
        <w:right w:val="single" w:sz="8" w:space="0" w:color="8DB3E2" w:themeColor="text2" w:themeTint="66"/>
        <w:insideV w:val="single" w:sz="8" w:space="0" w:color="8DB3E2" w:themeColor="text2" w:themeTint="66"/>
      </w:tblBorders>
      <w:shd w:val="clear" w:color="auto" w:fill="92CDDC" w:themeFill="accent5" w:themeFillTint="99"/>
      <w:tblLook w:val="0600" w:firstRow="0" w:lastRow="0" w:firstColumn="0" w:lastColumn="0" w:noHBand="1" w:noVBand="1"/>
    </w:tblPr>
    <w:tblGrid>
      <w:gridCol w:w="360"/>
      <w:gridCol w:w="9108"/>
    </w:tblGrid>
    <w:tr w:rsidR="00C11586" w:rsidRPr="00485651" w:rsidTr="00C11586">
      <w:tc>
        <w:tcPr>
          <w:tcW w:w="360" w:type="dxa"/>
          <w:tcBorders>
            <w:right w:val="single" w:sz="8" w:space="0" w:color="B8CCE4" w:themeColor="accent1" w:themeTint="66"/>
          </w:tcBorders>
          <w:shd w:val="clear" w:color="auto" w:fill="8DB3E2" w:themeFill="text2" w:themeFillTint="66"/>
        </w:tcPr>
        <w:p w:rsidR="00C11586" w:rsidRPr="00485651" w:rsidRDefault="00C11586" w:rsidP="00C11586">
          <w:pPr>
            <w:rPr>
              <w:color w:val="FFFFFF" w:themeColor="background1"/>
            </w:rPr>
          </w:pPr>
          <w:r w:rsidRPr="00485651">
            <w:rPr>
              <w:rFonts w:ascii="Calibri" w:hAnsi="Calibri"/>
              <w:b/>
              <w:color w:val="FFFFFF" w:themeColor="background1"/>
            </w:rPr>
            <w:fldChar w:fldCharType="begin"/>
          </w:r>
          <w:r w:rsidRPr="00485651">
            <w:rPr>
              <w:rFonts w:ascii="Calibri" w:hAnsi="Calibri"/>
              <w:b/>
              <w:color w:val="FFFFFF" w:themeColor="background1"/>
            </w:rPr>
            <w:instrText xml:space="preserve"> PAGE   \* MERGEFORMAT </w:instrText>
          </w:r>
          <w:r w:rsidRPr="00485651">
            <w:rPr>
              <w:rFonts w:ascii="Calibri" w:hAnsi="Calibri"/>
              <w:b/>
              <w:color w:val="FFFFFF" w:themeColor="background1"/>
            </w:rPr>
            <w:fldChar w:fldCharType="separate"/>
          </w:r>
          <w:r>
            <w:rPr>
              <w:rFonts w:ascii="Calibri" w:hAnsi="Calibri"/>
              <w:b/>
              <w:noProof/>
              <w:color w:val="FFFFFF" w:themeColor="background1"/>
            </w:rPr>
            <w:t>1</w:t>
          </w:r>
          <w:r w:rsidRPr="00485651">
            <w:rPr>
              <w:rFonts w:ascii="Calibri" w:hAnsi="Calibri"/>
              <w:b/>
              <w:color w:val="FFFFFF" w:themeColor="background1"/>
            </w:rPr>
            <w:fldChar w:fldCharType="end"/>
          </w:r>
        </w:p>
      </w:tc>
      <w:tc>
        <w:tcPr>
          <w:tcW w:w="9108" w:type="dxa"/>
          <w:tcBorders>
            <w:top w:val="single" w:sz="8" w:space="0" w:color="B8CCE4" w:themeColor="accent1" w:themeTint="66"/>
            <w:left w:val="single" w:sz="8" w:space="0" w:color="B8CCE4" w:themeColor="accent1" w:themeTint="66"/>
            <w:bottom w:val="single" w:sz="8" w:space="0" w:color="B8CCE4" w:themeColor="accent1" w:themeTint="66"/>
            <w:right w:val="single" w:sz="8" w:space="0" w:color="B8CCE4" w:themeColor="accent1" w:themeTint="66"/>
          </w:tcBorders>
          <w:shd w:val="clear" w:color="auto" w:fill="B8CCE4" w:themeFill="accent1" w:themeFillTint="66"/>
        </w:tcPr>
        <w:p w:rsidR="00C11586" w:rsidRPr="00485651" w:rsidRDefault="009A2DE3" w:rsidP="00C11586">
          <w:pPr>
            <w:rPr>
              <w:color w:val="FFFFFF" w:themeColor="background1"/>
            </w:rPr>
          </w:pPr>
          <w:sdt>
            <w:sdtPr>
              <w:rPr>
                <w:rFonts w:ascii="Calibri" w:hAnsi="Calibri"/>
                <w:b/>
                <w:bCs/>
                <w:caps/>
                <w:color w:val="FFFFFF" w:themeColor="background1"/>
              </w:rPr>
              <w:alias w:val="Title"/>
              <w:id w:val="-1906677996"/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C11586" w:rsidRPr="00485651">
                <w:rPr>
                  <w:rFonts w:ascii="Calibri" w:hAnsi="Calibri"/>
                  <w:b/>
                  <w:bCs/>
                  <w:caps/>
                  <w:color w:val="FFFFFF" w:themeColor="background1"/>
                </w:rPr>
                <w:t>Type the document title</w:t>
              </w:r>
            </w:sdtContent>
          </w:sdt>
        </w:p>
      </w:tc>
    </w:tr>
  </w:tbl>
  <w:p w:rsidR="00C11586" w:rsidRDefault="00C115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DE3" w:rsidRDefault="009A2DE3" w:rsidP="0018451E">
      <w:r>
        <w:separator/>
      </w:r>
    </w:p>
  </w:footnote>
  <w:footnote w:type="continuationSeparator" w:id="0">
    <w:p w:rsidR="009A2DE3" w:rsidRDefault="009A2DE3" w:rsidP="00184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1586" w:rsidRPr="0065257C" w:rsidRDefault="00665914" w:rsidP="0065257C">
    <w:pPr>
      <w:pStyle w:val="Header"/>
    </w:pPr>
    <w:r>
      <w:rPr>
        <w:noProof/>
        <w:lang w:eastAsia="ko-KR"/>
      </w:rPr>
      <w:drawing>
        <wp:inline distT="0" distB="0" distL="0" distR="0">
          <wp:extent cx="6400800" cy="1143000"/>
          <wp:effectExtent l="0" t="0" r="0" b="0"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letterhead_Presuto_Monte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0" cy="11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E4C"/>
    <w:rsid w:val="00030775"/>
    <w:rsid w:val="00045041"/>
    <w:rsid w:val="0018451E"/>
    <w:rsid w:val="001F78F7"/>
    <w:rsid w:val="00205427"/>
    <w:rsid w:val="00283DAF"/>
    <w:rsid w:val="002D435C"/>
    <w:rsid w:val="00312BA3"/>
    <w:rsid w:val="0035580C"/>
    <w:rsid w:val="00486678"/>
    <w:rsid w:val="004E6F50"/>
    <w:rsid w:val="00514369"/>
    <w:rsid w:val="00535D96"/>
    <w:rsid w:val="00543014"/>
    <w:rsid w:val="005D5EA9"/>
    <w:rsid w:val="00627814"/>
    <w:rsid w:val="0065257C"/>
    <w:rsid w:val="00665914"/>
    <w:rsid w:val="0069623D"/>
    <w:rsid w:val="006B2D9A"/>
    <w:rsid w:val="00783519"/>
    <w:rsid w:val="00790AEF"/>
    <w:rsid w:val="007B69D4"/>
    <w:rsid w:val="00856077"/>
    <w:rsid w:val="00862256"/>
    <w:rsid w:val="00983AD0"/>
    <w:rsid w:val="009A2DE3"/>
    <w:rsid w:val="00A8043A"/>
    <w:rsid w:val="00AB74EA"/>
    <w:rsid w:val="00AF2E4C"/>
    <w:rsid w:val="00BD303A"/>
    <w:rsid w:val="00C11586"/>
    <w:rsid w:val="00C52F3B"/>
    <w:rsid w:val="00CC10ED"/>
    <w:rsid w:val="00CF3287"/>
    <w:rsid w:val="00D655C1"/>
    <w:rsid w:val="00D740E6"/>
    <w:rsid w:val="00E07B8C"/>
    <w:rsid w:val="00E51498"/>
    <w:rsid w:val="00ED54D7"/>
    <w:rsid w:val="00EE286E"/>
    <w:rsid w:val="00EF3588"/>
    <w:rsid w:val="00F140FC"/>
    <w:rsid w:val="00F61A30"/>
    <w:rsid w:val="00FE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7A1F0A8"/>
  <w14:defaultImageDpi w14:val="300"/>
  <w15:docId w15:val="{81B4962F-D9AE-4B8D-9FBF-9BC892A44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15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51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451E"/>
  </w:style>
  <w:style w:type="paragraph" w:styleId="Footer">
    <w:name w:val="footer"/>
    <w:basedOn w:val="Normal"/>
    <w:link w:val="FooterChar"/>
    <w:uiPriority w:val="99"/>
    <w:unhideWhenUsed/>
    <w:rsid w:val="0018451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451E"/>
  </w:style>
  <w:style w:type="paragraph" w:styleId="BalloonText">
    <w:name w:val="Balloon Text"/>
    <w:basedOn w:val="Normal"/>
    <w:link w:val="BalloonTextChar"/>
    <w:uiPriority w:val="99"/>
    <w:semiHidden/>
    <w:unhideWhenUsed/>
    <w:rsid w:val="0018451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8451E"/>
    <w:rPr>
      <w:rFonts w:ascii="Lucida Grande" w:hAnsi="Lucida Grande" w:cs="Lucida Grande"/>
      <w:sz w:val="18"/>
      <w:szCs w:val="18"/>
    </w:rPr>
  </w:style>
  <w:style w:type="table" w:styleId="LightShading-Accent1">
    <w:name w:val="Light Shading Accent 1"/>
    <w:basedOn w:val="TableNormal"/>
    <w:uiPriority w:val="60"/>
    <w:rsid w:val="00D655C1"/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C11586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caterinicchia\Downloads\Montes_Presuto_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113F1D71-51AA-4B56-9615-66E711C79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Montes_Presuto_Letterhead</Template>
  <TotalTime>79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ImageBuild</dc:creator>
  <cp:keywords/>
  <dc:description/>
  <cp:lastModifiedBy>ImageBuild</cp:lastModifiedBy>
  <cp:revision>4</cp:revision>
  <cp:lastPrinted>2024-09-06T18:39:00Z</cp:lastPrinted>
  <dcterms:created xsi:type="dcterms:W3CDTF">2024-09-05T12:49:00Z</dcterms:created>
  <dcterms:modified xsi:type="dcterms:W3CDTF">2024-09-06T18:52:00Z</dcterms:modified>
</cp:coreProperties>
</file>