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C360C" w14:textId="77777777" w:rsidR="00BD3BA5" w:rsidRPr="00BD3BA5" w:rsidRDefault="00BD3BA5" w:rsidP="00BD3BA5">
      <w:pPr>
        <w:spacing w:after="240"/>
        <w:outlineLvl w:val="0"/>
        <w:rPr>
          <w:rFonts w:asciiTheme="minorHAnsi" w:hAnsiTheme="minorHAnsi" w:cs="Arial"/>
          <w:kern w:val="22"/>
          <w:sz w:val="22"/>
          <w:szCs w:val="22"/>
        </w:rPr>
        <w:sectPr w:rsidR="00BD3BA5" w:rsidRPr="00BD3BA5" w:rsidSect="0097018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720" w:right="1440" w:bottom="720" w:left="1440" w:header="720" w:footer="720" w:gutter="0"/>
          <w:pgBorders w:offsetFrom="page">
            <w:top w:val="thinThickSmallGap" w:sz="48" w:space="20" w:color="1F4E79"/>
            <w:left w:val="thinThickSmallGap" w:sz="48" w:space="20" w:color="1F4E79"/>
            <w:bottom w:val="thickThinSmallGap" w:sz="48" w:space="20" w:color="1F4E79"/>
            <w:right w:val="thickThinSmallGap" w:sz="48" w:space="20" w:color="1F4E79"/>
          </w:pgBorders>
          <w:cols w:space="720"/>
        </w:sectPr>
      </w:pPr>
    </w:p>
    <w:tbl>
      <w:tblPr>
        <w:tblStyle w:val="TableGrid"/>
        <w:tblW w:w="0" w:type="auto"/>
        <w:tblBorders>
          <w:top w:val="thinThickSmallGap" w:sz="12" w:space="0" w:color="1F3864" w:themeColor="accent5" w:themeShade="80"/>
          <w:left w:val="thinThickSmallGap" w:sz="12" w:space="0" w:color="1F3864" w:themeColor="accent5" w:themeShade="80"/>
          <w:bottom w:val="thickThinSmallGap" w:sz="12" w:space="0" w:color="1F3864" w:themeColor="accent5" w:themeShade="80"/>
          <w:right w:val="thickThinSmallGap" w:sz="12" w:space="0" w:color="1F3864" w:themeColor="accent5" w:themeShade="80"/>
          <w:insideH w:val="dotted" w:sz="4" w:space="0" w:color="1F3864" w:themeColor="accent5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4"/>
        <w:gridCol w:w="6966"/>
      </w:tblGrid>
      <w:tr w:rsidR="00BD3BA5" w14:paraId="4A529D03" w14:textId="77777777" w:rsidTr="40762845">
        <w:tc>
          <w:tcPr>
            <w:tcW w:w="2337" w:type="dxa"/>
          </w:tcPr>
          <w:p w14:paraId="5B924373" w14:textId="77777777" w:rsidR="00BD3BA5" w:rsidRPr="00BD3BA5" w:rsidRDefault="00BD3BA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D3BA5">
              <w:rPr>
                <w:rFonts w:asciiTheme="minorHAnsi" w:hAnsiTheme="minorHAnsi" w:cs="Arial"/>
                <w:b/>
                <w:sz w:val="22"/>
                <w:szCs w:val="22"/>
              </w:rPr>
              <w:t>Full Name:</w:t>
            </w:r>
          </w:p>
        </w:tc>
        <w:tc>
          <w:tcPr>
            <w:tcW w:w="7013" w:type="dxa"/>
          </w:tcPr>
          <w:p w14:paraId="15326B7F" w14:textId="1E81E5B0" w:rsidR="00BD3BA5" w:rsidRDefault="00BD3BA5" w:rsidP="40762845">
            <w:pPr>
              <w:spacing w:before="40" w:after="4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D3BA5" w14:paraId="0785EF29" w14:textId="77777777" w:rsidTr="40762845">
        <w:tc>
          <w:tcPr>
            <w:tcW w:w="2337" w:type="dxa"/>
          </w:tcPr>
          <w:p w14:paraId="5E5E4691" w14:textId="77777777" w:rsidR="00BD3BA5" w:rsidRPr="00BD3BA5" w:rsidRDefault="00BD3BA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D3BA5">
              <w:rPr>
                <w:rFonts w:asciiTheme="minorHAnsi" w:hAnsiTheme="minorHAnsi" w:cs="Arial"/>
                <w:b/>
                <w:sz w:val="22"/>
                <w:szCs w:val="22"/>
              </w:rPr>
              <w:t>Employee/Student ID:</w:t>
            </w:r>
          </w:p>
        </w:tc>
        <w:tc>
          <w:tcPr>
            <w:tcW w:w="7013" w:type="dxa"/>
          </w:tcPr>
          <w:p w14:paraId="61C617A5" w14:textId="77777777" w:rsidR="00BD3BA5" w:rsidRDefault="00BD3BA5" w:rsidP="00BD3BA5">
            <w:pPr>
              <w:spacing w:before="40" w:after="4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D3BA5" w14:paraId="5DACB685" w14:textId="77777777" w:rsidTr="40762845">
        <w:tc>
          <w:tcPr>
            <w:tcW w:w="2337" w:type="dxa"/>
          </w:tcPr>
          <w:p w14:paraId="38349FAF" w14:textId="77777777" w:rsidR="00BD3BA5" w:rsidRPr="00BD3BA5" w:rsidRDefault="00BD3BA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D3BA5">
              <w:rPr>
                <w:rFonts w:asciiTheme="minorHAnsi" w:hAnsiTheme="minorHAnsi" w:cs="Arial"/>
                <w:b/>
                <w:sz w:val="22"/>
                <w:szCs w:val="22"/>
              </w:rPr>
              <w:t>Telephone Number:</w:t>
            </w:r>
          </w:p>
        </w:tc>
        <w:tc>
          <w:tcPr>
            <w:tcW w:w="7013" w:type="dxa"/>
          </w:tcPr>
          <w:p w14:paraId="55DEC15B" w14:textId="77777777" w:rsidR="00BD3BA5" w:rsidRDefault="00BD3BA5" w:rsidP="00BD3BA5">
            <w:pPr>
              <w:spacing w:before="40" w:after="40"/>
              <w:jc w:val="both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BD3BA5" w14:paraId="0F399A8D" w14:textId="77777777" w:rsidTr="40762845">
        <w:tc>
          <w:tcPr>
            <w:tcW w:w="2337" w:type="dxa"/>
          </w:tcPr>
          <w:p w14:paraId="45E2ECD3" w14:textId="77777777" w:rsidR="00BD3BA5" w:rsidRPr="00BD3BA5" w:rsidRDefault="00BD3BA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Statement Given To:</w:t>
            </w:r>
          </w:p>
        </w:tc>
        <w:tc>
          <w:tcPr>
            <w:tcW w:w="7013" w:type="dxa"/>
          </w:tcPr>
          <w:p w14:paraId="2DA432B2" w14:textId="77777777" w:rsidR="00BD3BA5" w:rsidRDefault="00BD3BA5" w:rsidP="00BD3BA5">
            <w:pPr>
              <w:spacing w:before="40" w:after="40"/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14:paraId="2FEADC6E" w14:textId="77777777" w:rsidR="00BD3BA5" w:rsidRDefault="00230B9B" w:rsidP="00BD3BA5">
      <w:pPr>
        <w:spacing w:before="200" w:after="20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 am the person listed above (</w:t>
      </w:r>
      <w:r w:rsidR="00947604">
        <w:rPr>
          <w:rFonts w:asciiTheme="minorHAnsi" w:hAnsiTheme="minorHAnsi" w:cs="Arial"/>
          <w:sz w:val="22"/>
          <w:szCs w:val="22"/>
        </w:rPr>
        <w:t>_________________________________</w:t>
      </w:r>
      <w:r>
        <w:rPr>
          <w:rFonts w:asciiTheme="minorHAnsi" w:hAnsiTheme="minorHAnsi" w:cs="Arial"/>
          <w:sz w:val="22"/>
          <w:szCs w:val="22"/>
        </w:rPr>
        <w:t>).  I have been asked to provide this statement to the person listed above (</w:t>
      </w:r>
      <w:r w:rsidRPr="00230B9B">
        <w:rPr>
          <w:rFonts w:asciiTheme="minorHAnsi" w:hAnsiTheme="minorHAnsi" w:cs="Arial"/>
          <w:i/>
          <w:sz w:val="22"/>
          <w:szCs w:val="22"/>
        </w:rPr>
        <w:t>Statement Given To</w:t>
      </w:r>
      <w:r>
        <w:rPr>
          <w:rFonts w:asciiTheme="minorHAnsi" w:hAnsiTheme="minorHAnsi" w:cs="Arial"/>
          <w:sz w:val="22"/>
          <w:szCs w:val="22"/>
        </w:rPr>
        <w:t xml:space="preserve">).  I hereby swear, affirm, or promise that the information in this statement </w:t>
      </w:r>
      <w:proofErr w:type="gramStart"/>
      <w:r>
        <w:rPr>
          <w:rFonts w:asciiTheme="minorHAnsi" w:hAnsiTheme="minorHAnsi" w:cs="Arial"/>
          <w:sz w:val="22"/>
          <w:szCs w:val="22"/>
        </w:rPr>
        <w:t>are</w:t>
      </w:r>
      <w:proofErr w:type="gramEnd"/>
      <w:r>
        <w:rPr>
          <w:rFonts w:asciiTheme="minorHAnsi" w:hAnsiTheme="minorHAnsi" w:cs="Arial"/>
          <w:sz w:val="22"/>
          <w:szCs w:val="22"/>
        </w:rPr>
        <w:t xml:space="preserve"> true and correct to the best of my knowledge.</w:t>
      </w:r>
    </w:p>
    <w:p w14:paraId="60172D31" w14:textId="77777777" w:rsidR="00B0594D" w:rsidRDefault="00563EB5" w:rsidP="00B0594D">
      <w:pPr>
        <w:spacing w:line="360" w:lineRule="auto"/>
        <w:jc w:val="both"/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</w:p>
    <w:p w14:paraId="742DAAB5" w14:textId="77777777" w:rsidR="00C8466F" w:rsidRDefault="00C8466F" w:rsidP="00563EB5">
      <w:pPr>
        <w:spacing w:after="200"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16FACFE7" w14:textId="77777777" w:rsidR="00B0594D" w:rsidRPr="00B0594D" w:rsidRDefault="00B0594D" w:rsidP="00563EB5">
      <w:pPr>
        <w:spacing w:after="200"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My statement (check one): </w:t>
      </w:r>
      <w:r>
        <w:rPr>
          <w:rFonts w:asciiTheme="minorHAnsi" w:hAnsiTheme="minorHAnsi" w:cs="Arial"/>
          <w:sz w:val="22"/>
          <w:szCs w:val="22"/>
        </w:rPr>
        <w:tab/>
      </w:r>
      <w:r w:rsidRPr="008221BD">
        <w:rPr>
          <w:rFonts w:asciiTheme="minorHAnsi" w:hAnsiTheme="minorHAnsi"/>
          <w:b/>
          <w:bCs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221BD">
        <w:rPr>
          <w:rFonts w:asciiTheme="minorHAnsi" w:hAnsiTheme="minorHAnsi"/>
          <w:b/>
          <w:bCs/>
          <w:sz w:val="22"/>
        </w:rPr>
        <w:instrText xml:space="preserve"> FORMCHECKBOX </w:instrText>
      </w:r>
      <w:r w:rsidR="0094791F">
        <w:rPr>
          <w:rFonts w:asciiTheme="minorHAnsi" w:hAnsiTheme="minorHAnsi"/>
          <w:b/>
          <w:bCs/>
          <w:sz w:val="22"/>
        </w:rPr>
      </w:r>
      <w:r w:rsidR="0094791F">
        <w:rPr>
          <w:rFonts w:asciiTheme="minorHAnsi" w:hAnsiTheme="minorHAnsi"/>
          <w:b/>
          <w:bCs/>
          <w:sz w:val="22"/>
        </w:rPr>
        <w:fldChar w:fldCharType="separate"/>
      </w:r>
      <w:r w:rsidRPr="008221BD">
        <w:rPr>
          <w:rFonts w:asciiTheme="minorHAnsi" w:hAnsiTheme="minorHAnsi"/>
          <w:b/>
          <w:bCs/>
          <w:sz w:val="22"/>
        </w:rPr>
        <w:fldChar w:fldCharType="end"/>
      </w:r>
      <w:r>
        <w:rPr>
          <w:rFonts w:asciiTheme="minorHAnsi" w:hAnsiTheme="minorHAnsi"/>
          <w:bCs/>
          <w:sz w:val="22"/>
        </w:rPr>
        <w:t xml:space="preserve"> is only one page long</w:t>
      </w:r>
      <w:r>
        <w:rPr>
          <w:rFonts w:asciiTheme="minorHAnsi" w:hAnsiTheme="minorHAnsi"/>
          <w:bCs/>
          <w:sz w:val="22"/>
        </w:rPr>
        <w:tab/>
      </w:r>
      <w:r w:rsidRPr="008221BD">
        <w:rPr>
          <w:rFonts w:asciiTheme="minorHAnsi" w:hAnsiTheme="minorHAnsi"/>
          <w:b/>
          <w:bCs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221BD">
        <w:rPr>
          <w:rFonts w:asciiTheme="minorHAnsi" w:hAnsiTheme="minorHAnsi"/>
          <w:b/>
          <w:bCs/>
          <w:sz w:val="22"/>
        </w:rPr>
        <w:instrText xml:space="preserve"> FORMCHECKBOX </w:instrText>
      </w:r>
      <w:r w:rsidR="0094791F">
        <w:rPr>
          <w:rFonts w:asciiTheme="minorHAnsi" w:hAnsiTheme="minorHAnsi"/>
          <w:b/>
          <w:bCs/>
          <w:sz w:val="22"/>
        </w:rPr>
      </w:r>
      <w:r w:rsidR="0094791F">
        <w:rPr>
          <w:rFonts w:asciiTheme="minorHAnsi" w:hAnsiTheme="minorHAnsi"/>
          <w:b/>
          <w:bCs/>
          <w:sz w:val="22"/>
        </w:rPr>
        <w:fldChar w:fldCharType="separate"/>
      </w:r>
      <w:r w:rsidRPr="008221BD">
        <w:rPr>
          <w:rFonts w:asciiTheme="minorHAnsi" w:hAnsiTheme="minorHAnsi"/>
          <w:b/>
          <w:bCs/>
          <w:sz w:val="22"/>
        </w:rPr>
        <w:fldChar w:fldCharType="end"/>
      </w:r>
      <w:r>
        <w:rPr>
          <w:rFonts w:asciiTheme="minorHAnsi" w:hAnsiTheme="minorHAnsi"/>
          <w:bCs/>
          <w:sz w:val="22"/>
        </w:rPr>
        <w:t xml:space="preserve"> continues on _____ additional </w:t>
      </w:r>
      <w:proofErr w:type="gramStart"/>
      <w:r>
        <w:rPr>
          <w:rFonts w:asciiTheme="minorHAnsi" w:hAnsiTheme="minorHAnsi"/>
          <w:bCs/>
          <w:sz w:val="22"/>
        </w:rPr>
        <w:t>pages</w:t>
      </w:r>
      <w:proofErr w:type="gramEnd"/>
    </w:p>
    <w:p w14:paraId="2F0684FF" w14:textId="77777777" w:rsidR="00C8466F" w:rsidRDefault="00C8466F" w:rsidP="00230B9B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2828E755" w14:textId="77777777" w:rsidR="00937AB0" w:rsidRDefault="00937AB0" w:rsidP="00230B9B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443F604D" w14:textId="77777777" w:rsidR="00230B9B" w:rsidRPr="00883FC9" w:rsidRDefault="00230B9B" w:rsidP="00230B9B">
      <w:pPr>
        <w:rPr>
          <w:rFonts w:asciiTheme="minorHAnsi" w:hAnsiTheme="minorHAnsi"/>
          <w:bCs/>
          <w:sz w:val="22"/>
          <w:szCs w:val="22"/>
        </w:rPr>
      </w:pP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</w:rPr>
        <w:tab/>
      </w:r>
      <w:r w:rsidRPr="00883FC9">
        <w:rPr>
          <w:rFonts w:asciiTheme="minorHAnsi" w:hAnsiTheme="minorHAnsi"/>
          <w:b/>
          <w:sz w:val="22"/>
          <w:szCs w:val="22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</w:p>
    <w:p w14:paraId="4E5E3B32" w14:textId="77777777" w:rsidR="00230B9B" w:rsidRPr="00883FC9" w:rsidRDefault="00230B9B" w:rsidP="00230B9B">
      <w:pPr>
        <w:rPr>
          <w:rFonts w:asciiTheme="minorHAnsi" w:hAnsiTheme="minorHAnsi"/>
          <w:bCs/>
          <w:sz w:val="22"/>
          <w:szCs w:val="22"/>
        </w:rPr>
      </w:pPr>
      <w:r w:rsidRPr="00883FC9">
        <w:rPr>
          <w:rFonts w:asciiTheme="minorHAnsi" w:hAnsiTheme="minorHAnsi"/>
          <w:bCs/>
          <w:sz w:val="22"/>
          <w:szCs w:val="22"/>
        </w:rPr>
        <w:t xml:space="preserve">Signature of </w:t>
      </w:r>
      <w:r>
        <w:rPr>
          <w:rFonts w:asciiTheme="minorHAnsi" w:hAnsiTheme="minorHAnsi"/>
          <w:bCs/>
          <w:sz w:val="22"/>
          <w:szCs w:val="22"/>
        </w:rPr>
        <w:t>person making the statement</w:t>
      </w:r>
      <w:r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 w:rsidRPr="00883FC9">
        <w:rPr>
          <w:rFonts w:asciiTheme="minorHAnsi" w:hAnsiTheme="minorHAnsi"/>
          <w:bCs/>
          <w:sz w:val="22"/>
          <w:szCs w:val="22"/>
        </w:rPr>
        <w:tab/>
      </w:r>
      <w:r w:rsidRPr="00883FC9">
        <w:rPr>
          <w:rFonts w:asciiTheme="minorHAnsi" w:hAnsiTheme="minorHAnsi"/>
          <w:bCs/>
          <w:sz w:val="22"/>
          <w:szCs w:val="22"/>
        </w:rPr>
        <w:tab/>
      </w:r>
      <w:r w:rsidRPr="00883FC9">
        <w:rPr>
          <w:rFonts w:asciiTheme="minorHAnsi" w:hAnsiTheme="minorHAnsi"/>
          <w:bCs/>
          <w:sz w:val="22"/>
          <w:szCs w:val="22"/>
        </w:rPr>
        <w:tab/>
        <w:t>Date</w:t>
      </w:r>
    </w:p>
    <w:p w14:paraId="1011C31C" w14:textId="77777777" w:rsidR="00F14097" w:rsidRDefault="00F14097" w:rsidP="00230B9B">
      <w:pPr>
        <w:rPr>
          <w:rFonts w:asciiTheme="minorHAnsi" w:hAnsiTheme="minorHAnsi"/>
          <w:bCs/>
          <w:sz w:val="22"/>
          <w:szCs w:val="22"/>
        </w:rPr>
      </w:pPr>
    </w:p>
    <w:p w14:paraId="1476C9C3" w14:textId="77777777" w:rsidR="00C8466F" w:rsidRDefault="00C8466F" w:rsidP="00230B9B">
      <w:pPr>
        <w:rPr>
          <w:rFonts w:asciiTheme="minorHAnsi" w:hAnsiTheme="minorHAnsi"/>
          <w:bCs/>
          <w:sz w:val="22"/>
          <w:szCs w:val="22"/>
        </w:rPr>
      </w:pPr>
    </w:p>
    <w:p w14:paraId="2C270759" w14:textId="77777777" w:rsidR="00C8466F" w:rsidRDefault="00C8466F" w:rsidP="00230B9B">
      <w:pPr>
        <w:rPr>
          <w:rFonts w:asciiTheme="minorHAnsi" w:hAnsiTheme="minorHAnsi"/>
          <w:bCs/>
          <w:sz w:val="22"/>
          <w:szCs w:val="22"/>
        </w:rPr>
      </w:pPr>
    </w:p>
    <w:p w14:paraId="70519C13" w14:textId="77777777" w:rsidR="00C8466F" w:rsidRDefault="00C8466F" w:rsidP="00230B9B">
      <w:pPr>
        <w:rPr>
          <w:rFonts w:asciiTheme="minorHAnsi" w:hAnsiTheme="minorHAnsi"/>
          <w:bCs/>
          <w:sz w:val="22"/>
          <w:szCs w:val="22"/>
        </w:rPr>
      </w:pPr>
    </w:p>
    <w:p w14:paraId="05DD6E55" w14:textId="77777777" w:rsidR="00C8466F" w:rsidRDefault="00C8466F" w:rsidP="00230B9B">
      <w:pPr>
        <w:rPr>
          <w:rFonts w:asciiTheme="minorHAnsi" w:hAnsiTheme="minorHAnsi"/>
          <w:bCs/>
          <w:sz w:val="22"/>
          <w:szCs w:val="22"/>
        </w:rPr>
      </w:pPr>
    </w:p>
    <w:p w14:paraId="1ADE55DF" w14:textId="77777777" w:rsidR="00C8466F" w:rsidRDefault="00C8466F" w:rsidP="00230B9B">
      <w:pPr>
        <w:rPr>
          <w:rFonts w:asciiTheme="minorHAnsi" w:hAnsiTheme="minorHAnsi"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thinThickSmallGap" w:sz="12" w:space="0" w:color="1F3864" w:themeColor="accent5" w:themeShade="80"/>
          <w:left w:val="thinThickSmallGap" w:sz="12" w:space="0" w:color="1F3864" w:themeColor="accent5" w:themeShade="80"/>
          <w:bottom w:val="thickThinSmallGap" w:sz="12" w:space="0" w:color="1F3864" w:themeColor="accent5" w:themeShade="80"/>
          <w:right w:val="thickThinSmallGap" w:sz="12" w:space="0" w:color="1F3864" w:themeColor="accent5" w:themeShade="80"/>
          <w:insideH w:val="dotted" w:sz="4" w:space="0" w:color="1F3864" w:themeColor="accent5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4"/>
        <w:gridCol w:w="6966"/>
      </w:tblGrid>
      <w:tr w:rsidR="00B0594D" w14:paraId="67E866C4" w14:textId="77777777" w:rsidTr="00B0594D">
        <w:tc>
          <w:tcPr>
            <w:tcW w:w="2334" w:type="dxa"/>
          </w:tcPr>
          <w:p w14:paraId="5E911F2E" w14:textId="77777777" w:rsidR="00B0594D" w:rsidRPr="00BD3BA5" w:rsidRDefault="00B0594D" w:rsidP="00CA0872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D3BA5">
              <w:rPr>
                <w:rFonts w:asciiTheme="minorHAnsi" w:hAnsiTheme="minorHAnsi" w:cs="Arial"/>
                <w:b/>
                <w:sz w:val="22"/>
                <w:szCs w:val="22"/>
              </w:rPr>
              <w:t>Full Name:</w:t>
            </w:r>
          </w:p>
        </w:tc>
        <w:tc>
          <w:tcPr>
            <w:tcW w:w="6966" w:type="dxa"/>
          </w:tcPr>
          <w:p w14:paraId="00661962" w14:textId="77777777" w:rsidR="00B0594D" w:rsidRDefault="00B0594D" w:rsidP="00CA0872">
            <w:pPr>
              <w:spacing w:before="40" w:after="4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37B11" w14:paraId="05641A39" w14:textId="77777777" w:rsidTr="00DC4A8B">
        <w:tc>
          <w:tcPr>
            <w:tcW w:w="9300" w:type="dxa"/>
            <w:gridSpan w:val="2"/>
          </w:tcPr>
          <w:p w14:paraId="59BB66D0" w14:textId="77777777" w:rsidR="00837B11" w:rsidRPr="00837B11" w:rsidRDefault="00837B11" w:rsidP="00837B11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Page _____ of _____</w:t>
            </w:r>
          </w:p>
        </w:tc>
      </w:tr>
    </w:tbl>
    <w:p w14:paraId="6C4EBC52" w14:textId="77777777" w:rsidR="00B0594D" w:rsidRDefault="00B0594D" w:rsidP="00230B9B">
      <w:pPr>
        <w:rPr>
          <w:rFonts w:asciiTheme="minorHAnsi" w:hAnsiTheme="minorHAnsi"/>
          <w:bCs/>
          <w:sz w:val="22"/>
          <w:szCs w:val="22"/>
        </w:rPr>
      </w:pPr>
    </w:p>
    <w:p w14:paraId="239B77CC" w14:textId="77777777" w:rsidR="00837B11" w:rsidRDefault="00837B11" w:rsidP="00837B11">
      <w:pPr>
        <w:spacing w:line="360" w:lineRule="auto"/>
        <w:jc w:val="both"/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  <w:r w:rsidR="007B42C5">
        <w:rPr>
          <w:rFonts w:asciiTheme="minorHAnsi" w:hAnsiTheme="minorHAnsi" w:cs="Arial"/>
          <w:sz w:val="22"/>
          <w:szCs w:val="22"/>
          <w:u w:val="single"/>
        </w:rPr>
        <w:tab/>
      </w:r>
    </w:p>
    <w:p w14:paraId="1E4F9711" w14:textId="77777777" w:rsidR="00D4554F" w:rsidRDefault="00D4554F" w:rsidP="00837B11">
      <w:pPr>
        <w:spacing w:line="360" w:lineRule="auto"/>
        <w:jc w:val="both"/>
        <w:rPr>
          <w:rFonts w:asciiTheme="minorHAnsi" w:hAnsiTheme="minorHAnsi"/>
          <w:bCs/>
          <w:sz w:val="22"/>
          <w:szCs w:val="22"/>
        </w:rPr>
      </w:pP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246"/>
      </w:tblGrid>
      <w:tr w:rsidR="00D4554F" w14:paraId="6B3FEB6F" w14:textId="77777777" w:rsidTr="007B42C5">
        <w:trPr>
          <w:trHeight w:val="770"/>
        </w:trPr>
        <w:tc>
          <w:tcPr>
            <w:tcW w:w="5246" w:type="dxa"/>
          </w:tcPr>
          <w:p w14:paraId="6E63255D" w14:textId="77777777" w:rsidR="00D4554F" w:rsidRPr="007B42C5" w:rsidRDefault="00D4554F" w:rsidP="007B42C5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B42C5">
              <w:rPr>
                <w:rFonts w:asciiTheme="minorHAnsi" w:hAnsiTheme="minorHAnsi"/>
                <w:bCs/>
                <w:sz w:val="22"/>
                <w:szCs w:val="22"/>
              </w:rPr>
              <w:t>_____</w:t>
            </w:r>
            <w:r w:rsidR="007B42C5" w:rsidRPr="007B42C5">
              <w:rPr>
                <w:rFonts w:asciiTheme="minorHAnsi" w:hAnsiTheme="minorHAnsi"/>
                <w:bCs/>
                <w:sz w:val="22"/>
                <w:szCs w:val="22"/>
              </w:rPr>
              <w:t xml:space="preserve">_____ Initials of person making </w:t>
            </w:r>
            <w:r w:rsidRPr="007B42C5">
              <w:rPr>
                <w:rFonts w:asciiTheme="minorHAnsi" w:hAnsiTheme="minorHAnsi"/>
                <w:bCs/>
                <w:sz w:val="22"/>
                <w:szCs w:val="22"/>
              </w:rPr>
              <w:t>statement</w:t>
            </w:r>
          </w:p>
        </w:tc>
        <w:tc>
          <w:tcPr>
            <w:tcW w:w="5246" w:type="dxa"/>
          </w:tcPr>
          <w:p w14:paraId="6C9D57D8" w14:textId="77777777" w:rsidR="00D4554F" w:rsidRDefault="00D4554F" w:rsidP="007B42C5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0E37E5CE" w14:textId="77777777" w:rsidR="00D4554F" w:rsidRPr="00837B11" w:rsidRDefault="00D4554F" w:rsidP="00837B11">
      <w:pPr>
        <w:spacing w:line="360" w:lineRule="auto"/>
        <w:jc w:val="both"/>
        <w:rPr>
          <w:rFonts w:asciiTheme="minorHAnsi" w:hAnsiTheme="minorHAnsi" w:cs="Arial"/>
          <w:sz w:val="22"/>
          <w:szCs w:val="22"/>
          <w:u w:val="single"/>
        </w:rPr>
      </w:pPr>
    </w:p>
    <w:sectPr w:rsidR="00D4554F" w:rsidRPr="00837B11" w:rsidSect="00FD3CB3">
      <w:headerReference w:type="default" r:id="rId14"/>
      <w:footerReference w:type="default" r:id="rId15"/>
      <w:type w:val="continuous"/>
      <w:pgSz w:w="12240" w:h="15840"/>
      <w:pgMar w:top="619" w:right="1440" w:bottom="1440" w:left="1440" w:header="619" w:footer="720" w:gutter="0"/>
      <w:pgBorders w:offsetFrom="page">
        <w:top w:val="thinThickSmallGap" w:sz="48" w:space="20" w:color="1F4E79"/>
        <w:left w:val="thinThickSmallGap" w:sz="48" w:space="20" w:color="1F4E79"/>
        <w:bottom w:val="thickThinSmallGap" w:sz="48" w:space="20" w:color="1F4E79"/>
        <w:right w:val="thickThinSmallGap" w:sz="48" w:space="20" w:color="1F4E79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AA6F8" w14:textId="77777777" w:rsidR="00386D09" w:rsidRDefault="00386D09">
      <w:r>
        <w:separator/>
      </w:r>
    </w:p>
  </w:endnote>
  <w:endnote w:type="continuationSeparator" w:id="0">
    <w:p w14:paraId="2DEDC916" w14:textId="77777777" w:rsidR="00386D09" w:rsidRDefault="0038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3000000" w:usb1="00000000" w:usb2="00000000" w:usb3="00000000" w:csb0="00000001" w:csb1="00000000"/>
  </w:font>
  <w:font w:name="Arial Italic">
    <w:panose1 w:val="020B0604020202090204"/>
    <w:charset w:val="00"/>
    <w:family w:val="auto"/>
    <w:pitch w:val="variable"/>
    <w:sig w:usb0="03000000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469B1" w14:textId="77777777" w:rsidR="005F2665" w:rsidRDefault="005F2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24B5A" w14:textId="77777777" w:rsidR="007B42C5" w:rsidRPr="0094791F" w:rsidRDefault="007B42C5" w:rsidP="007B42C5">
    <w:pPr>
      <w:pStyle w:val="Footer"/>
      <w:rPr>
        <w:rFonts w:ascii="Arial" w:hAnsi="Arial"/>
        <w:sz w:val="16"/>
      </w:rPr>
    </w:pPr>
    <w:r w:rsidRPr="0094791F">
      <w:rPr>
        <w:rFonts w:ascii="Arial" w:hAnsi="Arial"/>
        <w:sz w:val="16"/>
      </w:rPr>
      <w:t>Professional Standards Office</w:t>
    </w:r>
  </w:p>
  <w:p w14:paraId="22D1A618" w14:textId="2E688950" w:rsidR="007B42C5" w:rsidRPr="0094791F" w:rsidRDefault="0025517B" w:rsidP="007B42C5">
    <w:pPr>
      <w:pStyle w:val="Footer"/>
      <w:rPr>
        <w:rFonts w:ascii="Arial" w:hAnsi="Arial"/>
        <w:sz w:val="16"/>
      </w:rPr>
    </w:pPr>
    <w:r w:rsidRPr="0094791F">
      <w:rPr>
        <w:rFonts w:ascii="Arial" w:hAnsi="Arial"/>
        <w:sz w:val="16"/>
      </w:rPr>
      <w:t xml:space="preserve">9400 N. Central Expressway, Ste. </w:t>
    </w:r>
    <w:r w:rsidR="005F2665" w:rsidRPr="0094791F">
      <w:rPr>
        <w:rFonts w:ascii="Arial" w:hAnsi="Arial"/>
        <w:sz w:val="16"/>
      </w:rPr>
      <w:t>1360</w:t>
    </w:r>
  </w:p>
  <w:p w14:paraId="5FDDBDDC" w14:textId="77777777" w:rsidR="007B42C5" w:rsidRDefault="007B42C5" w:rsidP="007B42C5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 xml:space="preserve">Dallas, TX </w:t>
    </w:r>
    <w:r w:rsidR="0025517B">
      <w:rPr>
        <w:rFonts w:ascii="Arial" w:hAnsi="Arial"/>
        <w:sz w:val="16"/>
        <w:lang w:val="es-ES"/>
      </w:rPr>
      <w:t>75231</w:t>
    </w:r>
  </w:p>
  <w:p w14:paraId="58C98447" w14:textId="77777777" w:rsidR="000F1E00" w:rsidRPr="007B42C5" w:rsidRDefault="007B42C5" w:rsidP="007B42C5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>(972) 925-5340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65E8F" w14:textId="77777777" w:rsidR="005F2665" w:rsidRDefault="005F266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C7D35" w14:textId="77777777" w:rsidR="007B42C5" w:rsidRPr="0094791F" w:rsidRDefault="007B42C5" w:rsidP="007B42C5">
    <w:pPr>
      <w:pStyle w:val="Footer"/>
      <w:rPr>
        <w:rFonts w:ascii="Arial" w:hAnsi="Arial"/>
        <w:sz w:val="16"/>
      </w:rPr>
    </w:pPr>
    <w:r w:rsidRPr="0094791F">
      <w:rPr>
        <w:rFonts w:ascii="Arial" w:hAnsi="Arial"/>
        <w:sz w:val="16"/>
      </w:rPr>
      <w:t>Professional Standards Office</w:t>
    </w:r>
  </w:p>
  <w:p w14:paraId="597C42C7" w14:textId="15DDDB32" w:rsidR="007B42C5" w:rsidRPr="0094791F" w:rsidRDefault="0025517B" w:rsidP="007B42C5">
    <w:pPr>
      <w:pStyle w:val="Footer"/>
      <w:rPr>
        <w:rFonts w:ascii="Arial" w:hAnsi="Arial"/>
        <w:sz w:val="16"/>
      </w:rPr>
    </w:pPr>
    <w:r w:rsidRPr="0094791F">
      <w:rPr>
        <w:rFonts w:ascii="Arial" w:hAnsi="Arial"/>
        <w:sz w:val="16"/>
      </w:rPr>
      <w:t xml:space="preserve">9400 N. Central Expressway, Ste. </w:t>
    </w:r>
    <w:r w:rsidR="005F2665" w:rsidRPr="0094791F">
      <w:rPr>
        <w:rFonts w:ascii="Arial" w:hAnsi="Arial"/>
        <w:sz w:val="16"/>
      </w:rPr>
      <w:t>1360</w:t>
    </w:r>
  </w:p>
  <w:p w14:paraId="0F1AB50C" w14:textId="77777777" w:rsidR="007B42C5" w:rsidRDefault="007B42C5" w:rsidP="007B42C5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 xml:space="preserve">Dallas, TX </w:t>
    </w:r>
    <w:r w:rsidR="0025517B">
      <w:rPr>
        <w:rFonts w:ascii="Arial" w:hAnsi="Arial"/>
        <w:sz w:val="16"/>
        <w:lang w:val="es-ES"/>
      </w:rPr>
      <w:t>75231</w:t>
    </w:r>
  </w:p>
  <w:p w14:paraId="0EA03E4A" w14:textId="77777777" w:rsidR="007B42C5" w:rsidRPr="007B42C5" w:rsidRDefault="007B42C5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>(972) 925-5340</w:t>
    </w:r>
  </w:p>
  <w:p w14:paraId="348267D0" w14:textId="77777777" w:rsidR="00FC71F4" w:rsidRPr="008050F9" w:rsidRDefault="00FC71F4">
    <w:pPr>
      <w:pStyle w:val="Footer"/>
      <w:rPr>
        <w:rFonts w:ascii="Arial" w:hAnsi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7D9A5" w14:textId="77777777" w:rsidR="00386D09" w:rsidRDefault="00386D09">
      <w:r>
        <w:separator/>
      </w:r>
    </w:p>
  </w:footnote>
  <w:footnote w:type="continuationSeparator" w:id="0">
    <w:p w14:paraId="1EB63A1B" w14:textId="77777777" w:rsidR="00386D09" w:rsidRDefault="00386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DF136" w14:textId="77777777" w:rsidR="005F2665" w:rsidRDefault="005F2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B997D" w14:textId="5490925C" w:rsidR="000F1E00" w:rsidRDefault="000F1E00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A2BCDD" wp14:editId="6134404D">
              <wp:simplePos x="0" y="0"/>
              <wp:positionH relativeFrom="column">
                <wp:posOffset>-106680</wp:posOffset>
              </wp:positionH>
              <wp:positionV relativeFrom="paragraph">
                <wp:posOffset>226695</wp:posOffset>
              </wp:positionV>
              <wp:extent cx="1849120" cy="345440"/>
              <wp:effectExtent l="0" t="0" r="635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345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E3E23" w14:textId="216F182A" w:rsidR="003A4437" w:rsidRDefault="005F2665" w:rsidP="003A4437">
                          <w:pPr>
                            <w:rPr>
                              <w:rFonts w:ascii="Arial Bold" w:hAnsi="Arial Bold"/>
                              <w:sz w:val="16"/>
                            </w:rPr>
                          </w:pPr>
                          <w:r>
                            <w:rPr>
                              <w:rFonts w:ascii="Arial Bold" w:hAnsi="Arial Bold"/>
                              <w:sz w:val="16"/>
                            </w:rPr>
                            <w:t>Stephanie S. Elizalde ED.D.</w:t>
                          </w:r>
                        </w:p>
                        <w:p w14:paraId="0F128C80" w14:textId="77777777" w:rsidR="003A4437" w:rsidRDefault="003A4437" w:rsidP="003A4437">
                          <w:pPr>
                            <w:rPr>
                              <w:rFonts w:ascii="Arial Italic" w:hAnsi="Arial Italic"/>
                              <w:sz w:val="16"/>
                            </w:rPr>
                          </w:pPr>
                          <w:r>
                            <w:rPr>
                              <w:rFonts w:ascii="Arial Italic" w:hAnsi="Arial Italic"/>
                              <w:sz w:val="16"/>
                            </w:rPr>
                            <w:t>Superintendent of Schools</w:t>
                          </w:r>
                        </w:p>
                        <w:p w14:paraId="55A4BE6D" w14:textId="77777777" w:rsidR="000F1E00" w:rsidRPr="002439DF" w:rsidRDefault="000F1E00">
                          <w:pPr>
                            <w:rPr>
                              <w:rFonts w:ascii="Arial Italic" w:hAnsi="Arial Italic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0EADE80F">
            <v:shapetype id="_x0000_t202" coordsize="21600,21600" o:spt="202" path="m,l,21600r21600,l21600,xe" w14:anchorId="3FA2BCDD">
              <v:stroke joinstyle="miter"/>
              <v:path gradientshapeok="t" o:connecttype="rect"/>
            </v:shapetype>
            <v:shape id="Text Box 4" style="position:absolute;left:0;text-align:left;margin-left:-8.4pt;margin-top:17.85pt;width:145.6pt;height: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">
              <v:textbox>
                <w:txbxContent>
                  <w:p w:rsidR="003A4437" w:rsidP="003A4437" w:rsidRDefault="005F2665" w14:paraId="2328100A" w14:textId="216F182A">
                    <w:pPr>
                      <w:rPr>
                        <w:rFonts w:ascii="Arial Bold" w:hAnsi="Arial Bold"/>
                        <w:sz w:val="16"/>
                      </w:rPr>
                    </w:pPr>
                    <w:r>
                      <w:rPr>
                        <w:rFonts w:ascii="Arial Bold" w:hAnsi="Arial Bold"/>
                        <w:sz w:val="16"/>
                      </w:rPr>
                      <w:t>Stephanie S. Elizalde ED.D.</w:t>
                    </w:r>
                  </w:p>
                  <w:p w:rsidR="003A4437" w:rsidP="003A4437" w:rsidRDefault="003A4437" w14:paraId="760015FA" w14:textId="77777777">
                    <w:pPr>
                      <w:rPr>
                        <w:rFonts w:ascii="Arial Italic" w:hAnsi="Arial Italic"/>
                        <w:sz w:val="16"/>
                      </w:rPr>
                    </w:pPr>
                    <w:r>
                      <w:rPr>
                        <w:rFonts w:ascii="Arial Italic" w:hAnsi="Arial Italic"/>
                        <w:sz w:val="16"/>
                      </w:rPr>
                      <w:t>Superintendent of Schools</w:t>
                    </w:r>
                  </w:p>
                  <w:p w:rsidRPr="002439DF" w:rsidR="000F1E00" w:rsidRDefault="000F1E00" w14:paraId="672A6659" w14:textId="77777777">
                    <w:pPr>
                      <w:rPr>
                        <w:rFonts w:ascii="Arial Italic" w:hAnsi="Arial Italic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F2665">
      <w:rPr>
        <w:noProof/>
      </w:rPr>
      <w:drawing>
        <wp:inline distT="0" distB="0" distL="0" distR="0" wp14:anchorId="5E4A6151" wp14:editId="52A5104C">
          <wp:extent cx="1914525" cy="692314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547" cy="71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6CF27A" w14:textId="77777777" w:rsidR="000F1E00" w:rsidRDefault="000F1E00">
    <w:pPr>
      <w:ind w:left="1800" w:right="162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9795E3" wp14:editId="455DE501">
              <wp:simplePos x="0" y="0"/>
              <wp:positionH relativeFrom="margin">
                <wp:align>right</wp:align>
              </wp:positionH>
              <wp:positionV relativeFrom="paragraph">
                <wp:posOffset>111760</wp:posOffset>
              </wp:positionV>
              <wp:extent cx="3141345" cy="365760"/>
              <wp:effectExtent l="0" t="0" r="20955" b="1524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1345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BC381" w14:textId="77777777" w:rsidR="000F1E00" w:rsidRPr="00BD3BA5" w:rsidRDefault="00970180">
                          <w:pPr>
                            <w:pStyle w:val="Heading2"/>
                            <w:jc w:val="center"/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</w:pPr>
                          <w:r w:rsidRPr="00BD3BA5"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  <w:t>Administrative Statement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0409FD45">
            <v:shape id="Text Box 6" style="position:absolute;left:0;text-align:left;margin-left:196.15pt;margin-top:8.8pt;width:247.35pt;height:28.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" w14:anchorId="0BAAFB2D">
              <v:textbox>
                <w:txbxContent>
                  <w:p xmlns:wp14="http://schemas.microsoft.com/office/word/2010/wordml" w:rsidRPr="00BD3BA5" w:rsidR="000F1E00" w:rsidRDefault="00970180" w14:paraId="4784E0DC" wp14:textId="77777777">
                    <w:pPr>
                      <w:pStyle w:val="Heading2"/>
                      <w:jc w:val="center"/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</w:pPr>
                    <w:r w:rsidRPr="00BD3BA5"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  <w:t>Administrative Statement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49F2676" w14:textId="77777777" w:rsidR="000F1E00" w:rsidRDefault="000F1E00" w:rsidP="006D14C6">
    <w:pPr>
      <w:ind w:right="1620"/>
      <w:rPr>
        <w:sz w:val="20"/>
      </w:rPr>
    </w:pPr>
  </w:p>
  <w:p w14:paraId="58934552" w14:textId="77777777" w:rsidR="00970180" w:rsidRDefault="00970180" w:rsidP="006D14C6">
    <w:pPr>
      <w:ind w:right="162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36AAC" w14:textId="77777777" w:rsidR="005F2665" w:rsidRDefault="005F266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36F17" w14:textId="629445A8" w:rsidR="00FC71F4" w:rsidRDefault="000348D6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273267" wp14:editId="00C5677F">
              <wp:simplePos x="0" y="0"/>
              <wp:positionH relativeFrom="column">
                <wp:posOffset>-106680</wp:posOffset>
              </wp:positionH>
              <wp:positionV relativeFrom="paragraph">
                <wp:posOffset>226695</wp:posOffset>
              </wp:positionV>
              <wp:extent cx="1849120" cy="345440"/>
              <wp:effectExtent l="0" t="0" r="635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345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80A04" w14:textId="2A050CF7" w:rsidR="0025517B" w:rsidRDefault="005F2665" w:rsidP="0025517B">
                          <w:pPr>
                            <w:rPr>
                              <w:rFonts w:ascii="Arial Bold" w:hAnsi="Arial Bold"/>
                              <w:sz w:val="16"/>
                            </w:rPr>
                          </w:pPr>
                          <w:r>
                            <w:rPr>
                              <w:rFonts w:ascii="Arial Bold" w:hAnsi="Arial Bold"/>
                              <w:sz w:val="16"/>
                            </w:rPr>
                            <w:t>Stephanie S. Elizalde ED.D.</w:t>
                          </w:r>
                        </w:p>
                        <w:p w14:paraId="6EB4FEE3" w14:textId="77777777" w:rsidR="00FC71F4" w:rsidRPr="002439DF" w:rsidRDefault="009D00EE">
                          <w:pPr>
                            <w:rPr>
                              <w:rFonts w:ascii="Arial Italic" w:hAnsi="Arial Italic"/>
                              <w:sz w:val="16"/>
                            </w:rPr>
                          </w:pPr>
                          <w:r w:rsidRPr="002439DF">
                            <w:rPr>
                              <w:rFonts w:ascii="Arial Italic" w:hAnsi="Arial Italic"/>
                              <w:sz w:val="16"/>
                            </w:rPr>
                            <w:t>Superintendent of Schools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4E719C37">
            <v:shapetype id="_x0000_t202" coordsize="21600,21600" o:spt="202" path="m,l,21600r21600,l21600,xe" w14:anchorId="3E273267">
              <v:stroke joinstyle="miter"/>
              <v:path gradientshapeok="t" o:connecttype="rect"/>
            </v:shapetype>
            <v:shape id="_x0000_s1028" style="position:absolute;left:0;text-align:left;margin-left:-8.4pt;margin-top:17.85pt;width:145.6pt;height: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">
              <v:textbox>
                <w:txbxContent>
                  <w:p w:rsidR="0025517B" w:rsidP="0025517B" w:rsidRDefault="005F2665" w14:paraId="53458A6E" w14:textId="2A050CF7">
                    <w:pPr>
                      <w:rPr>
                        <w:rFonts w:ascii="Arial Bold" w:hAnsi="Arial Bold"/>
                        <w:sz w:val="16"/>
                      </w:rPr>
                    </w:pPr>
                    <w:r>
                      <w:rPr>
                        <w:rFonts w:ascii="Arial Bold" w:hAnsi="Arial Bold"/>
                        <w:sz w:val="16"/>
                      </w:rPr>
                      <w:t>Stephanie S. Elizalde ED.D.</w:t>
                    </w:r>
                  </w:p>
                  <w:p w:rsidRPr="002439DF" w:rsidR="00FC71F4" w:rsidRDefault="009D00EE" w14:paraId="7C138160" w14:textId="77777777">
                    <w:pPr>
                      <w:rPr>
                        <w:rFonts w:ascii="Arial Italic" w:hAnsi="Arial Italic"/>
                        <w:sz w:val="16"/>
                      </w:rPr>
                    </w:pPr>
                    <w:r w:rsidRPr="002439DF">
                      <w:rPr>
                        <w:rFonts w:ascii="Arial Italic" w:hAnsi="Arial Italic"/>
                        <w:sz w:val="16"/>
                      </w:rPr>
                      <w:t>Superintendent of Schools</w:t>
                    </w:r>
                  </w:p>
                </w:txbxContent>
              </v:textbox>
            </v:shape>
          </w:pict>
        </mc:Fallback>
      </mc:AlternateContent>
    </w:r>
    <w:r w:rsidR="005F2665">
      <w:rPr>
        <w:noProof/>
      </w:rPr>
      <w:drawing>
        <wp:inline distT="0" distB="0" distL="0" distR="0" wp14:anchorId="37240C75" wp14:editId="3A00656E">
          <wp:extent cx="1922145" cy="695070"/>
          <wp:effectExtent l="0" t="0" r="190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2150" cy="7023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E0D4C2" w14:textId="77777777" w:rsidR="00FC71F4" w:rsidRDefault="00B0594D">
    <w:pPr>
      <w:ind w:left="1800" w:right="162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ACE78F" wp14:editId="5D3C1CD5">
              <wp:simplePos x="0" y="0"/>
              <wp:positionH relativeFrom="margin">
                <wp:posOffset>2792730</wp:posOffset>
              </wp:positionH>
              <wp:positionV relativeFrom="paragraph">
                <wp:posOffset>137795</wp:posOffset>
              </wp:positionV>
              <wp:extent cx="3141345" cy="365760"/>
              <wp:effectExtent l="0" t="0" r="20955" b="1524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1345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71F688" w14:textId="77777777" w:rsidR="00B0594D" w:rsidRPr="00BD3BA5" w:rsidRDefault="00B0594D" w:rsidP="00B0594D">
                          <w:pPr>
                            <w:pStyle w:val="Heading2"/>
                            <w:jc w:val="center"/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</w:pPr>
                          <w:r w:rsidRPr="00BD3BA5"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  <w:t>Administrative Statement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3862D859">
            <v:shape id="Text Box 8" style="position:absolute;left:0;text-align:left;margin-left:219.9pt;margin-top:10.85pt;width:247.35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" w14:anchorId="466277A4">
              <v:textbox>
                <w:txbxContent>
                  <w:p xmlns:wp14="http://schemas.microsoft.com/office/word/2010/wordml" w:rsidRPr="00BD3BA5" w:rsidR="00B0594D" w:rsidP="00B0594D" w:rsidRDefault="00B0594D" w14:paraId="33C3F19E" wp14:textId="77777777">
                    <w:pPr>
                      <w:pStyle w:val="Heading2"/>
                      <w:jc w:val="center"/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</w:pPr>
                    <w:r w:rsidRPr="00BD3BA5"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  <w:t>Administrative Statement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14C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2B06F2" wp14:editId="1BB65D83">
              <wp:simplePos x="0" y="0"/>
              <wp:positionH relativeFrom="column">
                <wp:posOffset>4143375</wp:posOffset>
              </wp:positionH>
              <wp:positionV relativeFrom="paragraph">
                <wp:posOffset>137160</wp:posOffset>
              </wp:positionV>
              <wp:extent cx="1779270" cy="365760"/>
              <wp:effectExtent l="9525" t="12065" r="11430" b="127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92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6BC7D" w14:textId="77777777" w:rsidR="00B0594D" w:rsidRPr="00BD3BA5" w:rsidRDefault="00B0594D" w:rsidP="00B0594D">
                          <w:pPr>
                            <w:pStyle w:val="Heading2"/>
                            <w:jc w:val="center"/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</w:pPr>
                          <w:r w:rsidRPr="00BD3BA5"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  <w:t>Administrative Statement</w:t>
                          </w:r>
                        </w:p>
                        <w:p w14:paraId="4E79F61E" w14:textId="77777777" w:rsidR="00FC71F4" w:rsidRPr="0050585C" w:rsidRDefault="00FC71F4">
                          <w:pPr>
                            <w:pStyle w:val="Heading2"/>
                            <w:jc w:val="center"/>
                            <w:rPr>
                              <w:rFonts w:ascii="Arial Black" w:hAnsi="Arial Black"/>
                              <w:b w:val="0"/>
                              <w:color w:val="FF0000"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2510872A">
            <v:shape id="Text Box 2" style="position:absolute;left:0;text-align:left;margin-left:326.25pt;margin-top:10.8pt;width:140.1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" w14:anchorId="1EE011BF">
              <v:textbox>
                <w:txbxContent>
                  <w:p xmlns:wp14="http://schemas.microsoft.com/office/word/2010/wordml" w:rsidRPr="00BD3BA5" w:rsidR="00B0594D" w:rsidP="00B0594D" w:rsidRDefault="00B0594D" w14:paraId="43643B5B" wp14:textId="77777777">
                    <w:pPr>
                      <w:pStyle w:val="Heading2"/>
                      <w:jc w:val="center"/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</w:pPr>
                    <w:r w:rsidRPr="00BD3BA5"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  <w:t>Administrative Statement</w:t>
                    </w:r>
                  </w:p>
                  <w:p xmlns:wp14="http://schemas.microsoft.com/office/word/2010/wordml" w:rsidRPr="0050585C" w:rsidR="00FC71F4" w:rsidRDefault="00FC71F4" w14:paraId="0A37501D" wp14:textId="77777777">
                    <w:pPr>
                      <w:pStyle w:val="Heading2"/>
                      <w:jc w:val="center"/>
                      <w:rPr>
                        <w:rFonts w:ascii="Arial Black" w:hAnsi="Arial Black"/>
                        <w:b w:val="0"/>
                        <w:color w:val="FF0000"/>
                        <w:sz w:val="3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44F00CC" w14:textId="77777777" w:rsidR="003D7AEB" w:rsidRDefault="003D7AEB">
    <w:pPr>
      <w:ind w:left="1800" w:right="1620"/>
      <w:jc w:val="center"/>
      <w:rPr>
        <w:sz w:val="20"/>
      </w:rPr>
    </w:pPr>
  </w:p>
  <w:p w14:paraId="45DE88B9" w14:textId="77777777" w:rsidR="003D7AEB" w:rsidRDefault="003D7AEB" w:rsidP="006D14C6">
    <w:pPr>
      <w:ind w:right="1620"/>
      <w:rPr>
        <w:sz w:val="20"/>
      </w:rPr>
    </w:pPr>
  </w:p>
  <w:p w14:paraId="052FE94B" w14:textId="77777777" w:rsidR="006D14C6" w:rsidRDefault="006D14C6" w:rsidP="006D14C6">
    <w:pPr>
      <w:ind w:right="162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724C4"/>
    <w:multiLevelType w:val="hybridMultilevel"/>
    <w:tmpl w:val="4628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07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06715299">
    <w:abstractNumId w:val="1"/>
  </w:num>
  <w:num w:numId="2" w16cid:durableId="2355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F4D"/>
    <w:rsid w:val="000348D6"/>
    <w:rsid w:val="0009394F"/>
    <w:rsid w:val="000F1E00"/>
    <w:rsid w:val="001074BD"/>
    <w:rsid w:val="001919ED"/>
    <w:rsid w:val="00230B9B"/>
    <w:rsid w:val="0025517B"/>
    <w:rsid w:val="00316DFA"/>
    <w:rsid w:val="0035780D"/>
    <w:rsid w:val="00386D09"/>
    <w:rsid w:val="003A4437"/>
    <w:rsid w:val="003D7AEB"/>
    <w:rsid w:val="003E6D7A"/>
    <w:rsid w:val="00475EB7"/>
    <w:rsid w:val="004D3ABC"/>
    <w:rsid w:val="004E3D76"/>
    <w:rsid w:val="004F3E8F"/>
    <w:rsid w:val="0050585C"/>
    <w:rsid w:val="00532BD5"/>
    <w:rsid w:val="00563EB5"/>
    <w:rsid w:val="005F2665"/>
    <w:rsid w:val="006A3C85"/>
    <w:rsid w:val="006D14C6"/>
    <w:rsid w:val="00781706"/>
    <w:rsid w:val="007A02C5"/>
    <w:rsid w:val="007B42C5"/>
    <w:rsid w:val="007E08C5"/>
    <w:rsid w:val="008050F9"/>
    <w:rsid w:val="00821F4D"/>
    <w:rsid w:val="00837B11"/>
    <w:rsid w:val="00863594"/>
    <w:rsid w:val="008D3F4B"/>
    <w:rsid w:val="008F4058"/>
    <w:rsid w:val="00937AB0"/>
    <w:rsid w:val="00947604"/>
    <w:rsid w:val="0094791F"/>
    <w:rsid w:val="00970180"/>
    <w:rsid w:val="0099426B"/>
    <w:rsid w:val="009B136A"/>
    <w:rsid w:val="009B3622"/>
    <w:rsid w:val="009D00EE"/>
    <w:rsid w:val="00AA6616"/>
    <w:rsid w:val="00AD4733"/>
    <w:rsid w:val="00B0594D"/>
    <w:rsid w:val="00B426A9"/>
    <w:rsid w:val="00B55E85"/>
    <w:rsid w:val="00B72D71"/>
    <w:rsid w:val="00BC1FEE"/>
    <w:rsid w:val="00BD3BA5"/>
    <w:rsid w:val="00C8466F"/>
    <w:rsid w:val="00C95DFF"/>
    <w:rsid w:val="00D37EA2"/>
    <w:rsid w:val="00D4554F"/>
    <w:rsid w:val="00EE7EF8"/>
    <w:rsid w:val="00F14097"/>
    <w:rsid w:val="00F503A1"/>
    <w:rsid w:val="00F53C66"/>
    <w:rsid w:val="00FC04C6"/>
    <w:rsid w:val="00FC71F4"/>
    <w:rsid w:val="00FD3CB3"/>
    <w:rsid w:val="00FF0624"/>
    <w:rsid w:val="0D43A125"/>
    <w:rsid w:val="407628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77CA181C"/>
  <w15:chartTrackingRefBased/>
  <w15:docId w15:val="{E1814D2E-0187-49F7-9FA1-D4C4C30F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33E"/>
    <w:rPr>
      <w:sz w:val="24"/>
    </w:rPr>
  </w:style>
  <w:style w:type="paragraph" w:styleId="Heading1">
    <w:name w:val="heading 1"/>
    <w:basedOn w:val="Normal"/>
    <w:next w:val="Normal"/>
    <w:qFormat/>
    <w:rsid w:val="0026333E"/>
    <w:pPr>
      <w:keepNext/>
      <w:ind w:left="1800" w:right="1620"/>
      <w:outlineLvl w:val="0"/>
    </w:pPr>
    <w:rPr>
      <w:rFonts w:ascii="Helvetica Black" w:hAnsi="Helvetica Black"/>
      <w:u w:val="single"/>
    </w:rPr>
  </w:style>
  <w:style w:type="paragraph" w:styleId="Heading2">
    <w:name w:val="heading 2"/>
    <w:basedOn w:val="Normal"/>
    <w:next w:val="Normal"/>
    <w:link w:val="Heading2Char"/>
    <w:qFormat/>
    <w:rsid w:val="0026333E"/>
    <w:pPr>
      <w:keepNext/>
      <w:outlineLvl w:val="1"/>
    </w:pPr>
    <w:rPr>
      <w:rFonts w:ascii="Arial" w:hAnsi="Arial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33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633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6333E"/>
    <w:pPr>
      <w:tabs>
        <w:tab w:val="left" w:pos="1710"/>
        <w:tab w:val="right" w:leader="underscore" w:pos="9000"/>
      </w:tabs>
      <w:spacing w:before="240"/>
      <w:jc w:val="both"/>
    </w:pPr>
  </w:style>
  <w:style w:type="paragraph" w:styleId="DocumentMap">
    <w:name w:val="Document Map"/>
    <w:basedOn w:val="Normal"/>
    <w:rsid w:val="0026333E"/>
    <w:pPr>
      <w:shd w:val="clear" w:color="auto" w:fill="000080"/>
    </w:pPr>
    <w:rPr>
      <w:rFonts w:ascii="Helvetica" w:eastAsia="MS Gothic" w:hAnsi="Helvetica"/>
    </w:rPr>
  </w:style>
  <w:style w:type="character" w:styleId="Hyperlink">
    <w:name w:val="Hyperlink"/>
    <w:rsid w:val="002633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78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B0594D"/>
    <w:rPr>
      <w:rFonts w:ascii="Arial" w:hAnsi="Arial"/>
      <w:b/>
      <w:sz w:val="40"/>
    </w:rPr>
  </w:style>
  <w:style w:type="character" w:customStyle="1" w:styleId="FooterChar">
    <w:name w:val="Footer Char"/>
    <w:basedOn w:val="DefaultParagraphFont"/>
    <w:link w:val="Footer"/>
    <w:rsid w:val="007B42C5"/>
    <w:rPr>
      <w:sz w:val="24"/>
    </w:rPr>
  </w:style>
  <w:style w:type="paragraph" w:styleId="ListParagraph">
    <w:name w:val="List Paragraph"/>
    <w:basedOn w:val="Normal"/>
    <w:uiPriority w:val="34"/>
    <w:qFormat/>
    <w:rsid w:val="007B4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orin\Desktop\PSO%20API%20Forms\Original%20API%20Forms\PSO%20API%20Statement%20(Handwritte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8AB63-8B23-47DD-9360-D39B6F21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PSO API Statement (Handwritten)</Template>
  <TotalTime>1</TotalTime>
  <Pages>3</Pages>
  <Words>162</Words>
  <Characters>928</Characters>
  <Application>Microsoft Office Word</Application>
  <DocSecurity>0</DocSecurity>
  <Lines>7</Lines>
  <Paragraphs>2</Paragraphs>
  <ScaleCrop>false</ScaleCrop>
  <Company>Dallas ISD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6, 2001</dc:title>
  <dc:subject/>
  <dc:creator>Dallas ISD</dc:creator>
  <cp:keywords/>
  <cp:lastModifiedBy>Sandoval, Jaime</cp:lastModifiedBy>
  <cp:revision>4</cp:revision>
  <cp:lastPrinted>2018-01-11T20:52:00Z</cp:lastPrinted>
  <dcterms:created xsi:type="dcterms:W3CDTF">2024-06-13T13:23:00Z</dcterms:created>
  <dcterms:modified xsi:type="dcterms:W3CDTF">2024-07-31T19:14:00Z</dcterms:modified>
</cp:coreProperties>
</file>