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alias w:val="Company"/>
        <w:tag w:val="Company"/>
        <w:id w:val="72680344"/>
        <w:placeholder>
          <w:docPart w:val="711F91B03A574DDCBB205BE77405A0C9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EndPr/>
      <w:sdtContent>
        <w:p w:rsidR="00B37969" w:rsidRDefault="003B7417">
          <w:pPr>
            <w:pStyle w:val="CompanyName"/>
          </w:pPr>
          <w:r>
            <w:t>Lake County Tech</w:t>
          </w:r>
          <w:r w:rsidR="000D4BF4">
            <w:t xml:space="preserve"> Campus</w:t>
          </w:r>
        </w:p>
      </w:sdtContent>
    </w:sdt>
    <w:p w:rsidR="00B37969" w:rsidRDefault="000F0891">
      <w:pPr>
        <w:pStyle w:val="CompanyInformatio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3378200</wp:posOffset>
                </wp:positionH>
                <wp:positionV relativeFrom="paragraph">
                  <wp:posOffset>-585470</wp:posOffset>
                </wp:positionV>
                <wp:extent cx="3228975" cy="19431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4BF4" w:rsidRDefault="000D4B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09604" cy="838200"/>
                                  <wp:effectExtent l="0" t="0" r="508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49511" cy="8496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6pt;margin-top:-46.1pt;width:254.25pt;height:15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" stroked="f">
                <v:textbox>
                  <w:txbxContent>
                    <w:p w:rsidR="000D4BF4" w:rsidRDefault="000D4BF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09604" cy="838200"/>
                            <wp:effectExtent l="0" t="0" r="508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49511" cy="8496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alias w:val="Address"/>
          <w:tag w:val="Address"/>
          <w:id w:val="72680480"/>
          <w:placeholder>
            <w:docPart w:val="3F4FEE6EBE504FE7800FBB597A387B59"/>
          </w:placeholder>
          <w:dataBinding w:prefixMappings="xmlns:ns0='http://schemas.microsoft.com/office/2006/coverPageProps'" w:xpath="/ns0:CoverPageProperties[1]/ns0:CompanyAddress[1]" w:storeItemID="{55AF091B-3C7A-41E3-B477-F2FDAA23CFDA}"/>
          <w:text w:multiLine="1"/>
        </w:sdtPr>
        <w:sdtEndPr/>
        <w:sdtContent>
          <w:r w:rsidR="000D4BF4">
            <w:t>19525 West Washington Street, Grayslake IL 60030</w:t>
          </w:r>
        </w:sdtContent>
      </w:sdt>
    </w:p>
    <w:p w:rsidR="00B37969" w:rsidRDefault="003B7417">
      <w:pPr>
        <w:pStyle w:val="CompanyInformation"/>
      </w:pPr>
      <w:sdt>
        <w:sdtPr>
          <w:alias w:val="Phone"/>
          <w:id w:val="72680369"/>
          <w:placeholder>
            <w:docPart w:val="983371C4D22B4E0C86FA289276F3D1CE"/>
          </w:placeholder>
          <w:dataBinding w:prefixMappings="xmlns:ns0='http://schemas.microsoft.com/office/2006/coverPageProps'" w:xpath="/ns0:CoverPageProperties[1]/ns0:CompanyPhone[1]" w:storeItemID="{55AF091B-3C7A-41E3-B477-F2FDAA23CFDA}"/>
          <w:text/>
        </w:sdtPr>
        <w:sdtEndPr/>
        <w:sdtContent>
          <w:r w:rsidR="00E144D7">
            <w:t xml:space="preserve">Ph: </w:t>
          </w:r>
          <w:r w:rsidR="000D4BF4">
            <w:t>847.223.6681</w:t>
          </w:r>
        </w:sdtContent>
      </w:sdt>
      <w:r w:rsidR="00834B11">
        <w:t xml:space="preserve"> |</w:t>
      </w:r>
      <w:r w:rsidR="00E144D7">
        <w:t>F:</w:t>
      </w:r>
      <w:r w:rsidR="00834B11">
        <w:t xml:space="preserve"> </w:t>
      </w:r>
      <w:sdt>
        <w:sdtPr>
          <w:alias w:val="Fax"/>
          <w:tag w:val="Fax"/>
          <w:id w:val="72680375"/>
          <w:placeholder>
            <w:docPart w:val="A1F2C0005D284D74B0811E1B9C7B635D"/>
          </w:placeholder>
          <w:dataBinding w:prefixMappings="xmlns:ns0='http://schemas.microsoft.com/office/2006/coverPageProps'" w:xpath="/ns0:CoverPageProperties[1]/ns0:CompanyFax[1]" w:storeItemID="{55AF091B-3C7A-41E3-B477-F2FDAA23CFDA}"/>
          <w:text/>
        </w:sdtPr>
        <w:sdtEndPr/>
        <w:sdtContent>
          <w:r w:rsidR="00E144D7">
            <w:t>847.223.7363</w:t>
          </w:r>
        </w:sdtContent>
      </w:sdt>
      <w:r w:rsidR="00834B11">
        <w:t xml:space="preserve"> | </w:t>
      </w:r>
      <w:r w:rsidR="000D4BF4">
        <w:t>www.techcampus.org</w:t>
      </w:r>
    </w:p>
    <w:p w:rsidR="00B37969" w:rsidRDefault="0014717F">
      <w:pPr>
        <w:pStyle w:val="DocumentLabel"/>
      </w:pPr>
      <w:r>
        <w:t xml:space="preserve"> </w:t>
      </w:r>
      <w:r w:rsidR="00834B11">
        <w:t>fax</w:t>
      </w:r>
    </w:p>
    <w:tbl>
      <w:tblPr>
        <w:tblW w:w="0" w:type="auto"/>
        <w:tblInd w:w="864" w:type="dxa"/>
        <w:tblBorders>
          <w:bottom w:val="single" w:sz="4" w:space="0" w:color="000000" w:themeColor="text1"/>
          <w:insideH w:val="single" w:sz="4" w:space="0" w:color="000000" w:themeColor="text1"/>
        </w:tblBorders>
        <w:tblLayout w:type="fixed"/>
        <w:tblCellMar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3598"/>
        <w:gridCol w:w="771"/>
        <w:gridCol w:w="3641"/>
      </w:tblGrid>
      <w:tr w:rsidR="00B37969">
        <w:tc>
          <w:tcPr>
            <w:tcW w:w="778" w:type="dxa"/>
          </w:tcPr>
          <w:p w:rsidR="00B37969" w:rsidRDefault="00834B11">
            <w:pPr>
              <w:pStyle w:val="MessageHeader"/>
            </w:pPr>
            <w:r>
              <w:t>To:</w:t>
            </w:r>
          </w:p>
        </w:tc>
        <w:tc>
          <w:tcPr>
            <w:tcW w:w="3598" w:type="dxa"/>
          </w:tcPr>
          <w:p w:rsidR="00B37969" w:rsidRDefault="00B37969" w:rsidP="000D4BF4">
            <w:pPr>
              <w:pStyle w:val="MessageBody"/>
            </w:pPr>
          </w:p>
        </w:tc>
        <w:tc>
          <w:tcPr>
            <w:tcW w:w="771" w:type="dxa"/>
          </w:tcPr>
          <w:p w:rsidR="00B37969" w:rsidRDefault="00834B11">
            <w:pPr>
              <w:pStyle w:val="MessageHeader"/>
            </w:pPr>
            <w:r>
              <w:t>From:</w:t>
            </w:r>
          </w:p>
        </w:tc>
        <w:tc>
          <w:tcPr>
            <w:tcW w:w="3641" w:type="dxa"/>
          </w:tcPr>
          <w:p w:rsidR="00B37969" w:rsidRDefault="00B37969">
            <w:pPr>
              <w:pStyle w:val="MessageBody"/>
            </w:pPr>
          </w:p>
        </w:tc>
      </w:tr>
      <w:tr w:rsidR="00B37969">
        <w:tc>
          <w:tcPr>
            <w:tcW w:w="778" w:type="dxa"/>
          </w:tcPr>
          <w:p w:rsidR="00B37969" w:rsidRDefault="00834B11">
            <w:pPr>
              <w:pStyle w:val="MessageHeader"/>
            </w:pPr>
            <w:r>
              <w:t>Fax:</w:t>
            </w:r>
          </w:p>
        </w:tc>
        <w:tc>
          <w:tcPr>
            <w:tcW w:w="3598" w:type="dxa"/>
          </w:tcPr>
          <w:p w:rsidR="00B37969" w:rsidRDefault="00B37969" w:rsidP="000D4BF4">
            <w:pPr>
              <w:pStyle w:val="MessageBody"/>
            </w:pPr>
          </w:p>
        </w:tc>
        <w:tc>
          <w:tcPr>
            <w:tcW w:w="771" w:type="dxa"/>
          </w:tcPr>
          <w:p w:rsidR="00B37969" w:rsidRDefault="00834B11">
            <w:pPr>
              <w:pStyle w:val="MessageHeader"/>
            </w:pPr>
            <w:r>
              <w:t>Pages:</w:t>
            </w:r>
          </w:p>
        </w:tc>
        <w:tc>
          <w:tcPr>
            <w:tcW w:w="3641" w:type="dxa"/>
          </w:tcPr>
          <w:p w:rsidR="00B37969" w:rsidRDefault="00B37969" w:rsidP="000D4BF4">
            <w:pPr>
              <w:pStyle w:val="MessageBody"/>
            </w:pPr>
          </w:p>
        </w:tc>
      </w:tr>
      <w:tr w:rsidR="00B37969">
        <w:tc>
          <w:tcPr>
            <w:tcW w:w="778" w:type="dxa"/>
          </w:tcPr>
          <w:p w:rsidR="00B37969" w:rsidRDefault="00834B11">
            <w:pPr>
              <w:pStyle w:val="MessageHeader"/>
            </w:pPr>
            <w:r>
              <w:t>Phone:</w:t>
            </w:r>
          </w:p>
        </w:tc>
        <w:tc>
          <w:tcPr>
            <w:tcW w:w="3598" w:type="dxa"/>
          </w:tcPr>
          <w:p w:rsidR="00B37969" w:rsidRDefault="00B37969" w:rsidP="000D4BF4">
            <w:pPr>
              <w:pStyle w:val="MessageBody"/>
            </w:pPr>
          </w:p>
        </w:tc>
        <w:tc>
          <w:tcPr>
            <w:tcW w:w="771" w:type="dxa"/>
          </w:tcPr>
          <w:p w:rsidR="00B37969" w:rsidRDefault="00834B11">
            <w:pPr>
              <w:pStyle w:val="MessageHeader"/>
            </w:pPr>
            <w:r>
              <w:t>Date:</w:t>
            </w:r>
          </w:p>
        </w:tc>
        <w:tc>
          <w:tcPr>
            <w:tcW w:w="3641" w:type="dxa"/>
          </w:tcPr>
          <w:p w:rsidR="00B37969" w:rsidRDefault="00B37969" w:rsidP="000D4BF4">
            <w:pPr>
              <w:pStyle w:val="MessageBody"/>
            </w:pPr>
          </w:p>
        </w:tc>
      </w:tr>
      <w:tr w:rsidR="00B37969">
        <w:tc>
          <w:tcPr>
            <w:tcW w:w="778" w:type="dxa"/>
          </w:tcPr>
          <w:p w:rsidR="00B37969" w:rsidRDefault="00834B11">
            <w:pPr>
              <w:pStyle w:val="MessageHeader"/>
            </w:pPr>
            <w:r>
              <w:t>Re:</w:t>
            </w:r>
          </w:p>
        </w:tc>
        <w:tc>
          <w:tcPr>
            <w:tcW w:w="3598" w:type="dxa"/>
          </w:tcPr>
          <w:p w:rsidR="00B37969" w:rsidRDefault="00B37969" w:rsidP="000D4BF4">
            <w:pPr>
              <w:pStyle w:val="MessageBody"/>
            </w:pPr>
          </w:p>
        </w:tc>
        <w:tc>
          <w:tcPr>
            <w:tcW w:w="771" w:type="dxa"/>
          </w:tcPr>
          <w:p w:rsidR="00B37969" w:rsidRDefault="00834B11">
            <w:pPr>
              <w:pStyle w:val="MessageHeader"/>
            </w:pPr>
            <w:r>
              <w:t>cc:</w:t>
            </w:r>
          </w:p>
        </w:tc>
        <w:tc>
          <w:tcPr>
            <w:tcW w:w="3641" w:type="dxa"/>
          </w:tcPr>
          <w:p w:rsidR="00B37969" w:rsidRDefault="00B37969" w:rsidP="000D4BF4">
            <w:pPr>
              <w:pStyle w:val="MessageBody"/>
            </w:pPr>
          </w:p>
        </w:tc>
      </w:tr>
    </w:tbl>
    <w:p w:rsidR="00B37969" w:rsidRDefault="00834B11">
      <w:pPr>
        <w:pStyle w:val="ActionOptions"/>
      </w:pPr>
      <w:r>
        <w:sym w:font="Wingdings" w:char="F06F"/>
      </w:r>
      <w:r>
        <w:t xml:space="preserve"> Urgent</w:t>
      </w:r>
      <w:r>
        <w:tab/>
      </w:r>
      <w:r>
        <w:sym w:font="Wingdings" w:char="F06F"/>
      </w:r>
      <w:r>
        <w:t xml:space="preserve"> For Review</w:t>
      </w:r>
      <w:r>
        <w:tab/>
      </w:r>
      <w:r>
        <w:sym w:font="Wingdings" w:char="F06F"/>
      </w:r>
      <w:r>
        <w:t xml:space="preserve"> Please Comment</w:t>
      </w:r>
      <w:r>
        <w:tab/>
      </w:r>
      <w:r>
        <w:sym w:font="Wingdings" w:char="F06F"/>
      </w:r>
      <w:r>
        <w:t xml:space="preserve"> Please Reply</w:t>
      </w:r>
      <w:r>
        <w:tab/>
      </w:r>
      <w:r>
        <w:sym w:font="Wingdings" w:char="F06F"/>
      </w:r>
      <w:r>
        <w:t xml:space="preserve"> Please Recycle</w:t>
      </w:r>
    </w:p>
    <w:p w:rsidR="00B37969" w:rsidRDefault="00834B11">
      <w:pPr>
        <w:pStyle w:val="BodyText"/>
      </w:pPr>
      <w:r>
        <w:t xml:space="preserve">Comments:  </w:t>
      </w:r>
      <w:bookmarkStart w:id="0" w:name="_GoBack"/>
      <w:bookmarkEnd w:id="0"/>
    </w:p>
    <w:sectPr w:rsidR="00B37969">
      <w:headerReference w:type="default" r:id="rId10"/>
      <w:footerReference w:type="even" r:id="rId11"/>
      <w:footerReference w:type="default" r:id="rId12"/>
      <w:pgSz w:w="12240" w:h="15840" w:code="1"/>
      <w:pgMar w:top="965" w:right="1800" w:bottom="1440" w:left="965" w:header="720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BF4" w:rsidRDefault="000D4BF4">
      <w:r>
        <w:separator/>
      </w:r>
    </w:p>
    <w:p w:rsidR="000D4BF4" w:rsidRDefault="000D4BF4"/>
    <w:p w:rsidR="000D4BF4" w:rsidRDefault="000D4BF4"/>
    <w:p w:rsidR="000D4BF4" w:rsidRDefault="000D4BF4"/>
    <w:p w:rsidR="000D4BF4" w:rsidRDefault="000D4BF4"/>
  </w:endnote>
  <w:endnote w:type="continuationSeparator" w:id="0">
    <w:p w:rsidR="000D4BF4" w:rsidRDefault="000D4BF4">
      <w:r>
        <w:continuationSeparator/>
      </w:r>
    </w:p>
    <w:p w:rsidR="000D4BF4" w:rsidRDefault="000D4BF4"/>
    <w:p w:rsidR="000D4BF4" w:rsidRDefault="000D4BF4"/>
    <w:p w:rsidR="000D4BF4" w:rsidRDefault="000D4BF4"/>
    <w:p w:rsidR="000D4BF4" w:rsidRDefault="000D4B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969" w:rsidRDefault="00834B1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0</w:t>
    </w:r>
    <w:r>
      <w:fldChar w:fldCharType="end"/>
    </w:r>
  </w:p>
  <w:p w:rsidR="00B37969" w:rsidRDefault="00B37969"/>
  <w:p w:rsidR="00B37969" w:rsidRDefault="00B37969"/>
  <w:p w:rsidR="00B37969" w:rsidRDefault="00B379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969" w:rsidRDefault="00834B11">
    <w:r>
      <w:sym w:font="Wingdings" w:char="F06C"/>
    </w:r>
    <w:r>
      <w:t xml:space="preserve">  Page </w:t>
    </w:r>
    <w:r>
      <w:fldChar w:fldCharType="begin"/>
    </w:r>
    <w:r>
      <w:instrText xml:space="preserve"> PAGE \* Arabic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37969" w:rsidRDefault="00B37969"/>
  <w:p w:rsidR="00B37969" w:rsidRDefault="00B379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BF4" w:rsidRDefault="000D4BF4">
      <w:r>
        <w:separator/>
      </w:r>
    </w:p>
    <w:p w:rsidR="000D4BF4" w:rsidRDefault="000D4BF4"/>
    <w:p w:rsidR="000D4BF4" w:rsidRDefault="000D4BF4"/>
    <w:p w:rsidR="000D4BF4" w:rsidRDefault="000D4BF4"/>
    <w:p w:rsidR="000D4BF4" w:rsidRDefault="000D4BF4"/>
  </w:footnote>
  <w:footnote w:type="continuationSeparator" w:id="0">
    <w:p w:rsidR="000D4BF4" w:rsidRDefault="000D4BF4">
      <w:r>
        <w:continuationSeparator/>
      </w:r>
    </w:p>
    <w:p w:rsidR="000D4BF4" w:rsidRDefault="000D4BF4"/>
    <w:p w:rsidR="000D4BF4" w:rsidRDefault="000D4BF4"/>
    <w:p w:rsidR="000D4BF4" w:rsidRDefault="000D4BF4"/>
    <w:p w:rsidR="000D4BF4" w:rsidRDefault="000D4B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969" w:rsidRDefault="00834B11">
    <w:r>
      <w:tab/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3B7417">
      <w:rPr>
        <w:noProof/>
      </w:rPr>
      <w:t>June 19, 2018</w:t>
    </w:r>
    <w:r>
      <w:rPr>
        <w:noProof/>
      </w:rPr>
      <w:fldChar w:fldCharType="end"/>
    </w:r>
  </w:p>
  <w:p w:rsidR="00B37969" w:rsidRDefault="00B37969"/>
  <w:p w:rsidR="00B37969" w:rsidRDefault="00B3796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9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4"/>
    <w:rsid w:val="000D4BF4"/>
    <w:rsid w:val="000F0891"/>
    <w:rsid w:val="0014717F"/>
    <w:rsid w:val="003B7417"/>
    <w:rsid w:val="00834B11"/>
    <w:rsid w:val="009129F3"/>
    <w:rsid w:val="00B37969"/>
    <w:rsid w:val="00B677B4"/>
    <w:rsid w:val="00E144D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C48F247"/>
  <w15:docId w15:val="{A136AAAD-BF10-44D8-9E77-93C79EC1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/>
    <w:lsdException w:name="heading 2" w:semiHidden="1" w:uiPriority="1" w:unhideWhenUsed="1"/>
    <w:lsdException w:name="heading 3" w:semiHidden="1" w:uiPriority="1" w:unhideWhenUsed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 w:qFormat="1"/>
    <w:lsdException w:name="Subtitle" w:uiPriority="5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/>
    <w:lsdException w:name="Hyperlink" w:semiHidden="1" w:unhideWhenUsed="1"/>
    <w:lsdException w:name="FollowedHyperlink" w:semiHidden="1" w:unhideWhenUsed="1"/>
    <w:lsdException w:name="Strong" w:uiPriority="2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nhideWhenUsed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after="220" w:line="180" w:lineRule="atLeast"/>
      <w:ind w:left="864"/>
      <w:jc w:val="both"/>
    </w:pPr>
    <w:rPr>
      <w:rFonts w:eastAsia="Times New Roman" w:cs="Times New Roman"/>
      <w:sz w:val="18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Theme="minorHAnsi" w:eastAsia="Times New Roman" w:cs="Times New Roman"/>
      <w:sz w:val="18"/>
      <w:szCs w:val="20"/>
    </w:rPr>
  </w:style>
  <w:style w:type="paragraph" w:customStyle="1" w:styleId="CompanyName">
    <w:name w:val="Company Name"/>
    <w:basedOn w:val="CompanyInformation"/>
    <w:qFormat/>
    <w:rPr>
      <w:b/>
    </w:rPr>
  </w:style>
  <w:style w:type="paragraph" w:customStyle="1" w:styleId="DocumentLabel">
    <w:name w:val="Document Label"/>
    <w:basedOn w:val="Normal"/>
    <w:qFormat/>
    <w:pPr>
      <w:keepNext/>
      <w:keepLines/>
      <w:spacing w:before="880" w:after="120" w:line="264" w:lineRule="auto"/>
      <w:ind w:left="576"/>
    </w:pPr>
    <w:rPr>
      <w:rFonts w:asciiTheme="majorHAnsi" w:eastAsia="Times New Roman" w:hAnsiTheme="majorHAnsi" w:cs="Times New Roman"/>
      <w:kern w:val="28"/>
      <w:sz w:val="148"/>
      <w:szCs w:val="20"/>
    </w:rPr>
  </w:style>
  <w:style w:type="paragraph" w:styleId="MessageHeader">
    <w:name w:val="Message Header"/>
    <w:basedOn w:val="BodyText"/>
    <w:link w:val="MessageHeaderChar"/>
    <w:qFormat/>
    <w:pPr>
      <w:keepLines/>
      <w:tabs>
        <w:tab w:val="left" w:pos="720"/>
        <w:tab w:val="left" w:pos="4320"/>
        <w:tab w:val="left" w:pos="5040"/>
        <w:tab w:val="right" w:pos="8640"/>
      </w:tabs>
      <w:spacing w:before="280" w:after="40" w:line="264" w:lineRule="auto"/>
      <w:ind w:left="720" w:hanging="720"/>
      <w:jc w:val="left"/>
    </w:pPr>
    <w:rPr>
      <w:caps/>
      <w:sz w:val="16"/>
    </w:rPr>
  </w:style>
  <w:style w:type="character" w:customStyle="1" w:styleId="MessageHeaderChar">
    <w:name w:val="Message Header Char"/>
    <w:basedOn w:val="DefaultParagraphFont"/>
    <w:link w:val="MessageHeader"/>
    <w:rPr>
      <w:rFonts w:asciiTheme="minorHAnsi" w:eastAsia="Times New Roman" w:cs="Times New Roman"/>
      <w:caps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paragraph" w:customStyle="1" w:styleId="ActionOptions">
    <w:name w:val="Action Options"/>
    <w:basedOn w:val="MessageHeader"/>
    <w:next w:val="BodyText"/>
    <w:qFormat/>
    <w:pPr>
      <w:pBdr>
        <w:between w:val="single" w:sz="6" w:space="1" w:color="auto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675"/>
      </w:tabs>
      <w:spacing w:before="400" w:after="400"/>
      <w:ind w:left="864" w:firstLine="0"/>
    </w:pPr>
    <w:rPr>
      <w:caps w:val="0"/>
      <w:sz w:val="18"/>
    </w:rPr>
  </w:style>
  <w:style w:type="paragraph" w:customStyle="1" w:styleId="CompanyInformation">
    <w:name w:val="Company Information"/>
    <w:basedOn w:val="Normal"/>
    <w:qFormat/>
    <w:pPr>
      <w:keepLines/>
      <w:spacing w:line="264" w:lineRule="auto"/>
      <w:ind w:left="864"/>
    </w:pPr>
    <w:rPr>
      <w:rFonts w:eastAsia="Times New Roman" w:cs="Times New Roman"/>
      <w:spacing w:val="-2"/>
      <w:sz w:val="18"/>
      <w:szCs w:val="20"/>
    </w:rPr>
  </w:style>
  <w:style w:type="character" w:styleId="PlaceholderText">
    <w:name w:val="Placeholder Text"/>
    <w:basedOn w:val="DefaultParagraphFont"/>
    <w:uiPriority w:val="99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customStyle="1" w:styleId="MessageBody">
    <w:name w:val="Message Body"/>
    <w:basedOn w:val="Normal"/>
    <w:qFormat/>
    <w:pPr>
      <w:keepLines/>
      <w:tabs>
        <w:tab w:val="left" w:pos="720"/>
        <w:tab w:val="left" w:pos="4320"/>
        <w:tab w:val="left" w:pos="5040"/>
        <w:tab w:val="right" w:pos="8640"/>
      </w:tabs>
      <w:spacing w:before="280" w:after="40" w:line="264" w:lineRule="auto"/>
      <w:ind w:left="720" w:hanging="720"/>
    </w:pPr>
    <w:rPr>
      <w:rFonts w:eastAsia="Times New Roman" w:cs="Times New Roman"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0F08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8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hanson\AppData\Roaming\Microsoft\Templates\Fax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11F91B03A574DDCBB205BE77405A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3B627-AFDB-470B-BC49-0F1017B32A7B}"/>
      </w:docPartPr>
      <w:docPartBody>
        <w:p w:rsidR="00E825E6" w:rsidRDefault="00E825E6">
          <w:pPr>
            <w:pStyle w:val="711F91B03A574DDCBB205BE77405A0C9"/>
          </w:pPr>
          <w:r>
            <w:rPr>
              <w:rStyle w:val="PlaceholderText"/>
            </w:rPr>
            <w:t>[Company name]</w:t>
          </w:r>
        </w:p>
      </w:docPartBody>
    </w:docPart>
    <w:docPart>
      <w:docPartPr>
        <w:name w:val="3F4FEE6EBE504FE7800FBB597A387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9C9F4-73DE-44BC-84C6-5EFEA562AC07}"/>
      </w:docPartPr>
      <w:docPartBody>
        <w:p w:rsidR="00E825E6" w:rsidRDefault="00E825E6">
          <w:pPr>
            <w:pStyle w:val="3F4FEE6EBE504FE7800FBB597A387B59"/>
          </w:pPr>
          <w:r>
            <w:rPr>
              <w:rStyle w:val="PlaceholderText"/>
            </w:rPr>
            <w:t>[Company address]</w:t>
          </w:r>
        </w:p>
      </w:docPartBody>
    </w:docPart>
    <w:docPart>
      <w:docPartPr>
        <w:name w:val="983371C4D22B4E0C86FA289276F3D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089CE-94B1-45FB-88D9-B007CA73893B}"/>
      </w:docPartPr>
      <w:docPartBody>
        <w:p w:rsidR="00E825E6" w:rsidRDefault="00E825E6">
          <w:pPr>
            <w:pStyle w:val="983371C4D22B4E0C86FA289276F3D1CE"/>
          </w:pPr>
          <w:r>
            <w:rPr>
              <w:rStyle w:val="PlaceholderText"/>
            </w:rPr>
            <w:t>[Phone number]</w:t>
          </w:r>
        </w:p>
      </w:docPartBody>
    </w:docPart>
    <w:docPart>
      <w:docPartPr>
        <w:name w:val="A1F2C0005D284D74B0811E1B9C7B6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25745-CE0C-48A0-877C-86A47B56622C}"/>
      </w:docPartPr>
      <w:docPartBody>
        <w:p w:rsidR="00E825E6" w:rsidRDefault="00E825E6">
          <w:pPr>
            <w:pStyle w:val="A1F2C0005D284D74B0811E1B9C7B635D"/>
          </w:pPr>
          <w:r>
            <w:rPr>
              <w:rStyle w:val="PlaceholderText"/>
            </w:rPr>
            <w:t>[Fax number]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E6"/>
    <w:rsid w:val="00E8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711F91B03A574DDCBB205BE77405A0C9">
    <w:name w:val="711F91B03A574DDCBB205BE77405A0C9"/>
  </w:style>
  <w:style w:type="paragraph" w:customStyle="1" w:styleId="3F4FEE6EBE504FE7800FBB597A387B59">
    <w:name w:val="3F4FEE6EBE504FE7800FBB597A387B59"/>
  </w:style>
  <w:style w:type="paragraph" w:customStyle="1" w:styleId="983371C4D22B4E0C86FA289276F3D1CE">
    <w:name w:val="983371C4D22B4E0C86FA289276F3D1CE"/>
  </w:style>
  <w:style w:type="paragraph" w:customStyle="1" w:styleId="A1F2C0005D284D74B0811E1B9C7B635D">
    <w:name w:val="A1F2C0005D284D74B0811E1B9C7B635D"/>
  </w:style>
  <w:style w:type="paragraph" w:customStyle="1" w:styleId="B6E49ED7888B44C78A0C8413F7962DAF">
    <w:name w:val="B6E49ED7888B44C78A0C8413F7962DAF"/>
  </w:style>
  <w:style w:type="paragraph" w:customStyle="1" w:styleId="0D949D06B8EB4F33A606BA545E6FC787">
    <w:name w:val="0D949D06B8EB4F33A606BA545E6FC787"/>
  </w:style>
  <w:style w:type="paragraph" w:customStyle="1" w:styleId="3FD4567C15E54CA98D6137419FB5D1DE">
    <w:name w:val="3FD4567C15E54CA98D6137419FB5D1DE"/>
  </w:style>
  <w:style w:type="paragraph" w:customStyle="1" w:styleId="A7021B6F5C13420BB1E469B89DD1B2D4">
    <w:name w:val="A7021B6F5C13420BB1E469B89DD1B2D4"/>
  </w:style>
  <w:style w:type="paragraph" w:customStyle="1" w:styleId="BA8E3234A3874A789A2DE18D8D640089">
    <w:name w:val="BA8E3234A3874A789A2DE18D8D640089"/>
  </w:style>
  <w:style w:type="paragraph" w:customStyle="1" w:styleId="E6FD80F6C82F458E9D8940E0C268E613">
    <w:name w:val="E6FD80F6C82F458E9D8940E0C268E613"/>
  </w:style>
  <w:style w:type="paragraph" w:customStyle="1" w:styleId="59322AD052564606B1152950ECAD8FC1">
    <w:name w:val="59322AD052564606B1152950ECAD8FC1"/>
  </w:style>
  <w:style w:type="paragraph" w:customStyle="1" w:styleId="4B534F72CEDB492EB34679065C48F02C">
    <w:name w:val="4B534F72CEDB492EB34679065C48F02C"/>
  </w:style>
  <w:style w:type="paragraph" w:customStyle="1" w:styleId="E8AA2DB059CD4FF79D88FD03140C1727">
    <w:name w:val="E8AA2DB059CD4FF79D88FD03140C1727"/>
  </w:style>
  <w:style w:type="paragraph" w:customStyle="1" w:styleId="519CC170743A4A1DA2A68FD0529D9F87">
    <w:name w:val="519CC170743A4A1DA2A68FD0529D9F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Office Fonts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19525 West Washington Street, Grayslake IL 60030</CompanyAddress>
  <CompanyPhone>Ph: 847.223.6681</CompanyPhone>
  <CompanyFax>847.223.7363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E1D42C-1B54-423E-9EDF-FF776FAFE8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B5EAF9-D1F5-4E4D-8A31-F81B69B16A7B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Fax1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 cover page (Professional theme)</vt:lpstr>
    </vt:vector>
  </TitlesOfParts>
  <Company>Lake County Tech Campus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page (Professional theme)</dc:title>
  <dc:creator>Technology Campus</dc:creator>
  <cp:lastModifiedBy>Francesca Hanson</cp:lastModifiedBy>
  <cp:revision>2</cp:revision>
  <cp:lastPrinted>2013-08-27T18:58:00Z</cp:lastPrinted>
  <dcterms:created xsi:type="dcterms:W3CDTF">2018-06-19T18:52:00Z</dcterms:created>
  <dcterms:modified xsi:type="dcterms:W3CDTF">2018-06-19T18:52:00Z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TC100726739990</vt:lpwstr>
  </property>
</Properties>
</file>