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0CE9D" w14:textId="77777777" w:rsidR="0043413D" w:rsidRDefault="0043413D" w:rsidP="0043413D">
      <w:pPr>
        <w:pStyle w:val="Heading1"/>
        <w:ind w:left="540"/>
        <w:jc w:val="left"/>
        <w:rPr>
          <w:rFonts w:ascii="Arial" w:hAnsi="Arial" w:cs="Arial"/>
        </w:rPr>
      </w:pPr>
    </w:p>
    <w:p w14:paraId="20E3421E" w14:textId="77777777" w:rsidR="0043413D" w:rsidRDefault="0043413D" w:rsidP="0043413D">
      <w:pPr>
        <w:pStyle w:val="Heading1"/>
        <w:ind w:left="540"/>
        <w:jc w:val="left"/>
        <w:rPr>
          <w:rFonts w:ascii="Arial" w:hAnsi="Arial" w:cs="Arial"/>
        </w:rPr>
      </w:pPr>
    </w:p>
    <w:p w14:paraId="496C2DA6" w14:textId="77777777" w:rsidR="0043413D" w:rsidRPr="00E42607" w:rsidRDefault="0043413D" w:rsidP="0043413D">
      <w:pPr>
        <w:pStyle w:val="Heading1"/>
        <w:ind w:left="540"/>
        <w:jc w:val="left"/>
        <w:rPr>
          <w:rFonts w:ascii="Arial" w:hAnsi="Arial" w:cs="Arial"/>
          <w:sz w:val="28"/>
        </w:rPr>
      </w:pPr>
    </w:p>
    <w:p w14:paraId="56200E59" w14:textId="77777777" w:rsidR="0043413D" w:rsidRPr="00173DC8" w:rsidRDefault="00E42607" w:rsidP="00173DC8">
      <w:pPr>
        <w:ind w:left="360"/>
        <w:rPr>
          <w:rFonts w:asciiTheme="minorHAnsi" w:hAnsiTheme="minorHAnsi" w:cstheme="minorHAnsi"/>
        </w:rPr>
      </w:pPr>
      <w:r w:rsidRPr="00173DC8">
        <w:rPr>
          <w:rFonts w:asciiTheme="minorHAnsi" w:hAnsiTheme="minorHAnsi" w:cstheme="minorHAnsi"/>
          <w:szCs w:val="20"/>
        </w:rPr>
        <w:fldChar w:fldCharType="begin"/>
      </w:r>
      <w:r w:rsidRPr="00173DC8">
        <w:rPr>
          <w:rFonts w:asciiTheme="minorHAnsi" w:hAnsiTheme="minorHAnsi" w:cstheme="minorHAnsi"/>
          <w:szCs w:val="20"/>
        </w:rPr>
        <w:instrText xml:space="preserve"> DATE  \@ "MMMM d, yyyy"  \* MERGEFORMAT </w:instrText>
      </w:r>
      <w:r w:rsidRPr="00173DC8">
        <w:rPr>
          <w:rFonts w:asciiTheme="minorHAnsi" w:hAnsiTheme="minorHAnsi" w:cstheme="minorHAnsi"/>
          <w:szCs w:val="20"/>
        </w:rPr>
        <w:fldChar w:fldCharType="separate"/>
      </w:r>
      <w:r w:rsidR="00554366">
        <w:rPr>
          <w:rFonts w:asciiTheme="minorHAnsi" w:hAnsiTheme="minorHAnsi" w:cstheme="minorHAnsi"/>
          <w:noProof/>
          <w:szCs w:val="20"/>
        </w:rPr>
        <w:t>October 7, 2024</w:t>
      </w:r>
      <w:r w:rsidRPr="00173DC8">
        <w:rPr>
          <w:rFonts w:asciiTheme="minorHAnsi" w:hAnsiTheme="minorHAnsi" w:cstheme="minorHAnsi"/>
          <w:szCs w:val="20"/>
        </w:rPr>
        <w:fldChar w:fldCharType="end"/>
      </w:r>
    </w:p>
    <w:p w14:paraId="26D34C64" w14:textId="77777777" w:rsidR="0043413D" w:rsidRDefault="0043413D" w:rsidP="0043413D">
      <w:pPr>
        <w:ind w:left="540"/>
        <w:rPr>
          <w:rFonts w:ascii="Arial" w:hAnsi="Arial" w:cs="Arial"/>
        </w:rPr>
      </w:pPr>
    </w:p>
    <w:p w14:paraId="13266CED" w14:textId="77777777" w:rsidR="00D57ED1" w:rsidRDefault="00D57ED1" w:rsidP="00D57ED1">
      <w:pPr>
        <w:ind w:left="360"/>
        <w:rPr>
          <w:rFonts w:ascii="Arial" w:hAnsi="Arial" w:cs="Arial"/>
          <w:sz w:val="20"/>
        </w:rPr>
      </w:pPr>
    </w:p>
    <w:p w14:paraId="442D7659" w14:textId="77777777" w:rsidR="00173DC8" w:rsidRPr="000E56E0" w:rsidRDefault="00173DC8" w:rsidP="00173DC8">
      <w:pPr>
        <w:ind w:left="360"/>
        <w:rPr>
          <w:rFonts w:ascii="Calibri" w:hAnsi="Calibri" w:cs="Arial"/>
        </w:rPr>
      </w:pPr>
      <w:r w:rsidRPr="000E56E0">
        <w:rPr>
          <w:rFonts w:ascii="Calibri" w:hAnsi="Calibri" w:cs="Arial"/>
        </w:rPr>
        <w:t>To Whom It May Concern:</w:t>
      </w:r>
    </w:p>
    <w:p w14:paraId="1F21FB4B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75B2203E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4D8BECF9" w14:textId="021E02A2" w:rsidR="00173DC8" w:rsidRPr="000E56E0" w:rsidRDefault="00173DC8" w:rsidP="00173DC8">
      <w:pPr>
        <w:ind w:left="360"/>
        <w:rPr>
          <w:rFonts w:ascii="Calibri" w:hAnsi="Calibri" w:cs="Arial"/>
        </w:rPr>
      </w:pPr>
      <w:r w:rsidRPr="000E56E0">
        <w:rPr>
          <w:rFonts w:ascii="Calibri" w:hAnsi="Calibri" w:cs="Arial"/>
        </w:rPr>
        <w:t>This letter is to verify that (Name) has had an impeccable attendance record while attending the Lake County Technology Campus.</w:t>
      </w:r>
    </w:p>
    <w:p w14:paraId="0C0EEF71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34047381" w14:textId="77777777" w:rsidR="00173DC8" w:rsidRPr="000E56E0" w:rsidRDefault="00173DC8" w:rsidP="00173DC8">
      <w:pPr>
        <w:ind w:left="360"/>
        <w:rPr>
          <w:rFonts w:ascii="Calibri" w:hAnsi="Calibri" w:cs="Arial"/>
        </w:rPr>
      </w:pPr>
      <w:r w:rsidRPr="000E56E0">
        <w:rPr>
          <w:rFonts w:ascii="Calibri" w:hAnsi="Calibri" w:cs="Arial"/>
        </w:rPr>
        <w:t>My signature below indicates that I have officially reviewed this student’s attendance record to ensure this student has not had more than eight absences per year at the Tech Campus.</w:t>
      </w:r>
    </w:p>
    <w:p w14:paraId="29CFF135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296553D3" w14:textId="77777777" w:rsidR="00173DC8" w:rsidRPr="000E56E0" w:rsidRDefault="00173DC8" w:rsidP="00173DC8">
      <w:pPr>
        <w:ind w:left="360"/>
        <w:rPr>
          <w:rFonts w:ascii="Calibri" w:hAnsi="Calibri" w:cs="Arial"/>
        </w:rPr>
      </w:pPr>
      <w:r w:rsidRPr="000E56E0">
        <w:rPr>
          <w:rFonts w:ascii="Calibri" w:hAnsi="Calibri" w:cs="Arial"/>
        </w:rPr>
        <w:t>This letter will serve as the official attendance letter for their Preferred Graduate Portfolio.</w:t>
      </w:r>
    </w:p>
    <w:p w14:paraId="2F4D89C3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4CAADBF3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51C4D883" w14:textId="77777777" w:rsidR="00173DC8" w:rsidRPr="000E56E0" w:rsidRDefault="00173DC8" w:rsidP="00173DC8">
      <w:pPr>
        <w:ind w:left="360"/>
        <w:rPr>
          <w:rFonts w:ascii="Calibri" w:hAnsi="Calibri" w:cs="Arial"/>
        </w:rPr>
      </w:pPr>
      <w:r w:rsidRPr="000E56E0">
        <w:rPr>
          <w:rFonts w:ascii="Calibri" w:hAnsi="Calibri" w:cs="Arial"/>
        </w:rPr>
        <w:t>Sincerely,</w:t>
      </w:r>
    </w:p>
    <w:p w14:paraId="07B2EE43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766B3D8E" w14:textId="77777777" w:rsidR="00173DC8" w:rsidRPr="000E56E0" w:rsidRDefault="00173DC8" w:rsidP="00173DC8">
      <w:pPr>
        <w:ind w:left="360"/>
        <w:rPr>
          <w:rFonts w:ascii="Calibri" w:hAnsi="Calibri" w:cs="Arial"/>
        </w:rPr>
      </w:pPr>
    </w:p>
    <w:p w14:paraId="0B2559CA" w14:textId="77777777" w:rsidR="00173DC8" w:rsidRPr="000E56E0" w:rsidRDefault="00173DC8" w:rsidP="00173DC8">
      <w:pPr>
        <w:ind w:left="360"/>
        <w:rPr>
          <w:rFonts w:ascii="Calibri" w:hAnsi="Calibri" w:cs="Arial"/>
        </w:rPr>
      </w:pPr>
      <w:r w:rsidRPr="000E56E0">
        <w:rPr>
          <w:rFonts w:ascii="Calibri" w:hAnsi="Calibri" w:cs="Arial"/>
        </w:rPr>
        <w:t>Name</w:t>
      </w:r>
    </w:p>
    <w:p w14:paraId="32F24EC2" w14:textId="77777777" w:rsidR="00173DC8" w:rsidRPr="000E56E0" w:rsidRDefault="00173DC8" w:rsidP="00173DC8">
      <w:pPr>
        <w:ind w:left="360"/>
        <w:rPr>
          <w:rFonts w:ascii="Calibri" w:hAnsi="Calibri" w:cs="Arial"/>
        </w:rPr>
      </w:pPr>
      <w:r w:rsidRPr="000E56E0">
        <w:rPr>
          <w:rFonts w:ascii="Calibri" w:hAnsi="Calibri" w:cs="Arial"/>
        </w:rPr>
        <w:t>Program Instructor</w:t>
      </w:r>
    </w:p>
    <w:p w14:paraId="14C4410B" w14:textId="77777777" w:rsidR="00173DC8" w:rsidRDefault="00173DC8" w:rsidP="00173DC8">
      <w:pPr>
        <w:rPr>
          <w:rFonts w:ascii="Arial" w:hAnsi="Arial" w:cs="Arial"/>
          <w:sz w:val="20"/>
        </w:rPr>
      </w:pPr>
    </w:p>
    <w:p w14:paraId="4800114C" w14:textId="77777777" w:rsidR="00173DC8" w:rsidRPr="00173DC8" w:rsidRDefault="00173DC8" w:rsidP="00173DC8">
      <w:pPr>
        <w:rPr>
          <w:rFonts w:ascii="Arial" w:hAnsi="Arial" w:cs="Arial"/>
          <w:sz w:val="20"/>
        </w:rPr>
      </w:pPr>
    </w:p>
    <w:p w14:paraId="45A46355" w14:textId="77777777" w:rsidR="00173DC8" w:rsidRPr="00173DC8" w:rsidRDefault="00173DC8" w:rsidP="00173DC8">
      <w:pPr>
        <w:rPr>
          <w:rFonts w:ascii="Arial" w:hAnsi="Arial" w:cs="Arial"/>
          <w:sz w:val="20"/>
        </w:rPr>
      </w:pPr>
    </w:p>
    <w:p w14:paraId="4E837BBC" w14:textId="77777777" w:rsidR="00173DC8" w:rsidRPr="00173DC8" w:rsidRDefault="00173DC8" w:rsidP="00173DC8">
      <w:pPr>
        <w:rPr>
          <w:rFonts w:ascii="Arial" w:hAnsi="Arial" w:cs="Arial"/>
          <w:sz w:val="20"/>
        </w:rPr>
      </w:pPr>
    </w:p>
    <w:p w14:paraId="252EBC8E" w14:textId="77777777" w:rsidR="00173DC8" w:rsidRDefault="00173DC8" w:rsidP="00173DC8">
      <w:pPr>
        <w:rPr>
          <w:rFonts w:ascii="Arial" w:hAnsi="Arial" w:cs="Arial"/>
          <w:sz w:val="20"/>
        </w:rPr>
      </w:pPr>
    </w:p>
    <w:p w14:paraId="0D046496" w14:textId="77777777" w:rsidR="00D57ED1" w:rsidRPr="00173DC8" w:rsidRDefault="00173DC8" w:rsidP="00173DC8">
      <w:pPr>
        <w:tabs>
          <w:tab w:val="left" w:pos="622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D57ED1" w:rsidRPr="00173DC8" w:rsidSect="00522EA7">
      <w:headerReference w:type="default" r:id="rId7"/>
      <w:footerReference w:type="default" r:id="rId8"/>
      <w:pgSz w:w="12240" w:h="15840" w:code="1"/>
      <w:pgMar w:top="2340" w:right="1440" w:bottom="1440" w:left="2520" w:header="43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705DF" w14:textId="77777777" w:rsidR="004065E2" w:rsidRDefault="004065E2">
      <w:r>
        <w:separator/>
      </w:r>
    </w:p>
  </w:endnote>
  <w:endnote w:type="continuationSeparator" w:id="0">
    <w:p w14:paraId="25A0E4BD" w14:textId="77777777" w:rsidR="004065E2" w:rsidRDefault="0040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46460" w14:textId="77777777" w:rsidR="00D23CD3" w:rsidRPr="002247FB" w:rsidRDefault="00D23CD3" w:rsidP="002247FB">
    <w:pPr>
      <w:tabs>
        <w:tab w:val="left" w:pos="180"/>
      </w:tabs>
      <w:ind w:left="-2160" w:right="-1080"/>
      <w:jc w:val="center"/>
      <w:rPr>
        <w:rFonts w:ascii="Arial" w:hAnsi="Arial" w:cs="Arial"/>
        <w:b/>
        <w:sz w:val="16"/>
        <w:szCs w:val="16"/>
      </w:rPr>
    </w:pPr>
    <w:r w:rsidRPr="002247FB">
      <w:rPr>
        <w:rFonts w:ascii="Arial" w:hAnsi="Arial" w:cs="Arial"/>
        <w:b/>
        <w:sz w:val="16"/>
        <w:szCs w:val="16"/>
      </w:rPr>
      <w:t>PARTICIPATING SCHOOLS</w:t>
    </w:r>
  </w:p>
  <w:p w14:paraId="35FB7B49" w14:textId="77777777" w:rsidR="00D23CD3" w:rsidRDefault="00D23CD3" w:rsidP="00E35A36">
    <w:pPr>
      <w:tabs>
        <w:tab w:val="left" w:pos="180"/>
      </w:tabs>
      <w:ind w:left="-2160" w:right="-1080"/>
      <w:jc w:val="center"/>
      <w:rPr>
        <w:rFonts w:ascii="Arial" w:hAnsi="Arial" w:cs="Arial"/>
        <w:sz w:val="16"/>
        <w:szCs w:val="16"/>
      </w:rPr>
    </w:pPr>
    <w:r w:rsidRPr="002247FB">
      <w:rPr>
        <w:rFonts w:ascii="Arial" w:hAnsi="Arial" w:cs="Arial"/>
        <w:sz w:val="16"/>
        <w:szCs w:val="16"/>
      </w:rPr>
      <w:t xml:space="preserve">Alden-Hebron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Antioch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Deerfield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Grant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Grayslake</w:t>
    </w:r>
    <w:r>
      <w:rPr>
        <w:rFonts w:ascii="Arial" w:hAnsi="Arial" w:cs="Arial"/>
        <w:sz w:val="16"/>
        <w:szCs w:val="16"/>
      </w:rPr>
      <w:t xml:space="preserve"> Central</w:t>
    </w:r>
    <w:r w:rsidRPr="002247FB"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Grayslake North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Highland Park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Johnsburg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Lakes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Lake Forest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Lake Zurich</w:t>
    </w:r>
  </w:p>
  <w:p w14:paraId="0BB57325" w14:textId="77777777" w:rsidR="00D23CD3" w:rsidRDefault="00D23CD3" w:rsidP="00E35A36">
    <w:pPr>
      <w:tabs>
        <w:tab w:val="left" w:pos="180"/>
      </w:tabs>
      <w:ind w:left="-2160" w:right="-1080"/>
      <w:jc w:val="center"/>
      <w:rPr>
        <w:rFonts w:ascii="Arial" w:hAnsi="Arial" w:cs="Arial"/>
        <w:sz w:val="16"/>
        <w:szCs w:val="16"/>
      </w:rPr>
    </w:pPr>
    <w:r w:rsidRPr="002247FB">
      <w:rPr>
        <w:rFonts w:ascii="Arial" w:hAnsi="Arial" w:cs="Arial"/>
        <w:sz w:val="16"/>
        <w:szCs w:val="16"/>
      </w:rPr>
      <w:t>Libertyville</w:t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sym w:font="Wingdings" w:char="F09F"/>
    </w:r>
    <w:r>
      <w:rPr>
        <w:rFonts w:ascii="Arial" w:hAnsi="Arial" w:cs="Arial"/>
        <w:sz w:val="16"/>
        <w:szCs w:val="16"/>
      </w:rPr>
      <w:t xml:space="preserve"> </w:t>
    </w:r>
    <w:r w:rsidRPr="002247FB">
      <w:rPr>
        <w:rFonts w:ascii="Arial" w:hAnsi="Arial" w:cs="Arial"/>
        <w:sz w:val="16"/>
        <w:szCs w:val="16"/>
      </w:rPr>
      <w:t xml:space="preserve">Mundelein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North Chicago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Richmond-Burton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Round Lake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Stevenson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Vernon Hills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Warren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Wauconda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Waukegan </w:t>
    </w:r>
    <w:r w:rsidRPr="002247FB">
      <w:rPr>
        <w:rFonts w:ascii="Arial" w:hAnsi="Arial" w:cs="Arial"/>
        <w:sz w:val="16"/>
        <w:szCs w:val="16"/>
      </w:rPr>
      <w:sym w:font="Wingdings" w:char="F09F"/>
    </w:r>
    <w:r w:rsidRPr="002247FB">
      <w:rPr>
        <w:rFonts w:ascii="Arial" w:hAnsi="Arial" w:cs="Arial"/>
        <w:sz w:val="16"/>
        <w:szCs w:val="16"/>
      </w:rPr>
      <w:t xml:space="preserve"> Zion-Benton</w:t>
    </w:r>
  </w:p>
  <w:p w14:paraId="4B0EFAD4" w14:textId="77777777" w:rsidR="00D23CD3" w:rsidRDefault="00D23CD3" w:rsidP="00E35A36">
    <w:pPr>
      <w:tabs>
        <w:tab w:val="left" w:pos="180"/>
      </w:tabs>
      <w:ind w:left="-2160" w:right="-1080"/>
      <w:jc w:val="center"/>
      <w:rPr>
        <w:rFonts w:ascii="Arial" w:hAnsi="Arial" w:cs="Arial"/>
        <w:sz w:val="16"/>
        <w:szCs w:val="16"/>
      </w:rPr>
    </w:pPr>
  </w:p>
  <w:p w14:paraId="18B96D30" w14:textId="77777777" w:rsidR="00D23CD3" w:rsidRPr="00A76AFA" w:rsidRDefault="00D23CD3" w:rsidP="00395B9D">
    <w:pPr>
      <w:tabs>
        <w:tab w:val="left" w:pos="180"/>
      </w:tabs>
      <w:ind w:left="-1980" w:right="-900"/>
      <w:jc w:val="center"/>
      <w:rPr>
        <w:rFonts w:ascii="Arial" w:hAnsi="Arial" w:cs="Arial"/>
        <w:sz w:val="9"/>
        <w:szCs w:val="9"/>
      </w:rPr>
    </w:pPr>
    <w:r w:rsidRPr="00A76AFA">
      <w:rPr>
        <w:rFonts w:ascii="Arial" w:hAnsi="Arial" w:cs="Arial"/>
        <w:sz w:val="9"/>
        <w:szCs w:val="9"/>
      </w:rPr>
      <w:t xml:space="preserve">It is the policy of the Lake County High Schools Technology Campus not to discriminate on the basis of </w:t>
    </w:r>
    <w:r w:rsidR="00CD6CCD" w:rsidRPr="00CD6CCD">
      <w:rPr>
        <w:rFonts w:ascii="Arial" w:hAnsi="Arial" w:cs="Arial"/>
        <w:sz w:val="9"/>
        <w:szCs w:val="9"/>
      </w:rPr>
      <w:t xml:space="preserve">color, race, nationality, religion, sex, sexual orientation, ancestry, age, physical or mental disability, gender identity, status of being homeless, order of </w:t>
    </w:r>
    <w:r w:rsidR="00CD6CCD">
      <w:rPr>
        <w:rFonts w:ascii="Arial" w:hAnsi="Arial" w:cs="Arial"/>
        <w:sz w:val="9"/>
        <w:szCs w:val="9"/>
      </w:rPr>
      <w:br/>
    </w:r>
    <w:r w:rsidR="00CD6CCD" w:rsidRPr="00CD6CCD">
      <w:rPr>
        <w:rFonts w:ascii="Arial" w:hAnsi="Arial" w:cs="Arial"/>
        <w:sz w:val="9"/>
        <w:szCs w:val="9"/>
      </w:rPr>
      <w:t>protection status, actual or potential marital or parent</w:t>
    </w:r>
    <w:r w:rsidR="00CD6CCD">
      <w:rPr>
        <w:rFonts w:ascii="Arial" w:hAnsi="Arial" w:cs="Arial"/>
        <w:sz w:val="9"/>
        <w:szCs w:val="9"/>
      </w:rPr>
      <w:t>al status, including pregnancy</w:t>
    </w:r>
    <w:r w:rsidRPr="00A76AFA">
      <w:rPr>
        <w:rFonts w:ascii="Arial" w:hAnsi="Arial" w:cs="Arial"/>
        <w:sz w:val="9"/>
        <w:szCs w:val="9"/>
      </w:rPr>
      <w:t xml:space="preserve"> with respect to its educational programs, enrollments, activities</w:t>
    </w:r>
    <w:r w:rsidR="00CD6CCD">
      <w:rPr>
        <w:rFonts w:ascii="Arial" w:hAnsi="Arial" w:cs="Arial"/>
        <w:sz w:val="9"/>
        <w:szCs w:val="9"/>
      </w:rPr>
      <w:t>,</w:t>
    </w:r>
    <w:r w:rsidRPr="00A76AFA">
      <w:rPr>
        <w:rFonts w:ascii="Arial" w:hAnsi="Arial" w:cs="Arial"/>
        <w:sz w:val="9"/>
        <w:szCs w:val="9"/>
      </w:rPr>
      <w:t xml:space="preserve"> or employment policy.  This policy of non-discrimination is in compliance with Titles IX and VI and Section 504.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6215C" w14:textId="77777777" w:rsidR="004065E2" w:rsidRDefault="004065E2">
      <w:r>
        <w:separator/>
      </w:r>
    </w:p>
  </w:footnote>
  <w:footnote w:type="continuationSeparator" w:id="0">
    <w:p w14:paraId="16F81A05" w14:textId="77777777" w:rsidR="004065E2" w:rsidRDefault="0040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F49BF" w14:textId="77777777"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  <w:r>
      <w:rPr>
        <w:rFonts w:ascii="Arial" w:hAnsi="Arial" w:cs="Arial"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8DD2DF1" wp14:editId="38385569">
              <wp:simplePos x="0" y="0"/>
              <wp:positionH relativeFrom="column">
                <wp:posOffset>304800</wp:posOffset>
              </wp:positionH>
              <wp:positionV relativeFrom="paragraph">
                <wp:posOffset>-83820</wp:posOffset>
              </wp:positionV>
              <wp:extent cx="3676015" cy="109537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6015" cy="1095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35451" w14:textId="77777777" w:rsidR="00522EA7" w:rsidRDefault="00522EA7" w:rsidP="00522EA7"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8"/>
                            </w:rPr>
                            <w:drawing>
                              <wp:inline distT="0" distB="0" distL="0" distR="0" wp14:anchorId="7179AACC" wp14:editId="639A5968">
                                <wp:extent cx="3495675" cy="1000125"/>
                                <wp:effectExtent l="0" t="0" r="9525" b="9525"/>
                                <wp:docPr id="1" name="Picture 1" descr="\\staffserver01\Users$\FHanson\My Documents\Printing with logo\NEW logo\New Logo Fiorelli\TechCampus Logo PMS 653 Proces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\\staffserver01\Users$\FHanson\My Documents\Printing with logo\NEW logo\New Logo Fiorelli\TechCampus Logo PMS 653 Proces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5675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DD2DF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pt;margin-top:-6.6pt;width:289.45pt;height:86.25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" stroked="f">
              <v:textbox style="mso-fit-shape-to-text:t">
                <w:txbxContent>
                  <w:p w14:paraId="3F435451" w14:textId="77777777" w:rsidR="00522EA7" w:rsidRDefault="00522EA7" w:rsidP="00522EA7">
                    <w:r>
                      <w:rPr>
                        <w:rFonts w:ascii="Arial" w:hAnsi="Arial" w:cs="Arial"/>
                        <w:noProof/>
                        <w:sz w:val="16"/>
                        <w:szCs w:val="18"/>
                      </w:rPr>
                      <w:drawing>
                        <wp:inline distT="0" distB="0" distL="0" distR="0" wp14:anchorId="7179AACC" wp14:editId="639A5968">
                          <wp:extent cx="3495675" cy="1000125"/>
                          <wp:effectExtent l="0" t="0" r="9525" b="9525"/>
                          <wp:docPr id="1" name="Picture 1" descr="\\staffserver01\Users$\FHanson\My Documents\Printing with logo\NEW logo\New Logo Fiorelli\TechCampus Logo PMS 653 Proces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\\staffserver01\Users$\FHanson\My Documents\Printing with logo\NEW logo\New Logo Fiorelli\TechCampus Logo PMS 653 Proces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5675" cy="1000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C6CD577" w14:textId="77777777"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14:paraId="36460F19" w14:textId="77777777"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14:paraId="38BDF5E5" w14:textId="77777777"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14:paraId="6A8F146D" w14:textId="77777777"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14:paraId="0E0F8952" w14:textId="77777777" w:rsidR="00522EA7" w:rsidRDefault="00522EA7" w:rsidP="00522EA7">
    <w:pPr>
      <w:pStyle w:val="Header"/>
      <w:ind w:left="1440"/>
      <w:jc w:val="center"/>
      <w:rPr>
        <w:rFonts w:ascii="Arial" w:hAnsi="Arial" w:cs="Arial"/>
        <w:sz w:val="16"/>
        <w:szCs w:val="18"/>
      </w:rPr>
    </w:pPr>
  </w:p>
  <w:p w14:paraId="0513BB9A" w14:textId="77777777" w:rsidR="00522EA7" w:rsidRPr="00972379" w:rsidRDefault="00522EA7" w:rsidP="00522EA7">
    <w:pPr>
      <w:pStyle w:val="Header"/>
      <w:tabs>
        <w:tab w:val="left" w:pos="7920"/>
      </w:tabs>
      <w:ind w:left="1440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 xml:space="preserve"> </w:t>
    </w:r>
    <w:r>
      <w:rPr>
        <w:rFonts w:ascii="Arial" w:hAnsi="Arial" w:cs="Arial"/>
        <w:sz w:val="16"/>
        <w:szCs w:val="18"/>
      </w:rPr>
      <w:tab/>
    </w:r>
    <w:r w:rsidRPr="00972379">
      <w:rPr>
        <w:rFonts w:ascii="Arial" w:hAnsi="Arial" w:cs="Arial"/>
        <w:sz w:val="16"/>
        <w:szCs w:val="18"/>
      </w:rPr>
      <w:t>(847) 223-6681 • FAX (847) 223-7363 • www.techcampus.org</w:t>
    </w:r>
  </w:p>
  <w:p w14:paraId="6110A7E2" w14:textId="77777777" w:rsidR="00522EA7" w:rsidRPr="000032B8" w:rsidRDefault="00522EA7" w:rsidP="00522EA7">
    <w:pPr>
      <w:pStyle w:val="Header"/>
      <w:tabs>
        <w:tab w:val="left" w:pos="7920"/>
      </w:tabs>
      <w:ind w:left="1440"/>
      <w:rPr>
        <w:rFonts w:ascii="Calibri Light" w:hAnsi="Calibri Light"/>
        <w:sz w:val="18"/>
        <w:szCs w:val="18"/>
      </w:rPr>
    </w:pPr>
    <w:r>
      <w:rPr>
        <w:rFonts w:ascii="Arial" w:hAnsi="Arial" w:cs="Arial"/>
        <w:sz w:val="16"/>
        <w:szCs w:val="18"/>
      </w:rPr>
      <w:tab/>
      <w:t xml:space="preserve">  </w:t>
    </w:r>
    <w:r w:rsidRPr="00972379">
      <w:rPr>
        <w:rFonts w:ascii="Arial" w:hAnsi="Arial" w:cs="Arial"/>
        <w:sz w:val="16"/>
        <w:szCs w:val="18"/>
      </w:rPr>
      <w:t>19525 WEST WASHINGTON STREET • GRAYSLAKE, ILLINOIS 60030</w:t>
    </w:r>
  </w:p>
  <w:p w14:paraId="570577FF" w14:textId="77777777" w:rsidR="00D23CD3" w:rsidRDefault="0094251D" w:rsidP="00796470">
    <w:pPr>
      <w:pStyle w:val="Header"/>
      <w:ind w:hanging="192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317555" wp14:editId="586F3610">
              <wp:simplePos x="0" y="0"/>
              <wp:positionH relativeFrom="column">
                <wp:posOffset>-8890</wp:posOffset>
              </wp:positionH>
              <wp:positionV relativeFrom="paragraph">
                <wp:posOffset>571500</wp:posOffset>
              </wp:positionV>
              <wp:extent cx="0" cy="6762115"/>
              <wp:effectExtent l="10160" t="9525" r="8890" b="10160"/>
              <wp:wrapNone/>
              <wp:docPr id="2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7621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C1C8B9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pt,45pt" to="-.7pt,57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1vqEQIAACk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"/>
          </w:pict>
        </mc:Fallback>
      </mc:AlternateContent>
    </w:r>
    <w:r w:rsidR="00B750A6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D79EB24" wp14:editId="093E8A11">
              <wp:simplePos x="0" y="0"/>
              <wp:positionH relativeFrom="column">
                <wp:posOffset>-1426845</wp:posOffset>
              </wp:positionH>
              <wp:positionV relativeFrom="paragraph">
                <wp:posOffset>485775</wp:posOffset>
              </wp:positionV>
              <wp:extent cx="1469390" cy="3004185"/>
              <wp:effectExtent l="4445" t="0" r="2540" b="0"/>
              <wp:wrapThrough wrapText="bothSides">
                <wp:wrapPolygon edited="0">
                  <wp:start x="-177" y="0"/>
                  <wp:lineTo x="-177" y="21532"/>
                  <wp:lineTo x="21600" y="21532"/>
                  <wp:lineTo x="21600" y="0"/>
                  <wp:lineTo x="-177" y="0"/>
                </wp:wrapPolygon>
              </wp:wrapThrough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3004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77E375" w14:textId="77777777" w:rsidR="00EF57C5" w:rsidRDefault="00EF57C5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3C5DD7C5" w14:textId="4E1120A4" w:rsidR="00D23CD3" w:rsidRPr="00117BCB" w:rsidRDefault="00554366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Dr. Sebastian Kapala</w:t>
                          </w:r>
                          <w:r w:rsidR="00D23CD3" w:rsidRPr="00117BC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br/>
                          </w:r>
                          <w:r w:rsidR="00D23CD3" w:rsidRPr="00117BC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Executive Director</w:t>
                          </w:r>
                        </w:p>
                        <w:p w14:paraId="772B795A" w14:textId="77777777"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9DB7B43" w14:textId="77777777" w:rsidR="00D23CD3" w:rsidRPr="00117BCB" w:rsidRDefault="005819C4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Derrick Burress</w:t>
                          </w:r>
                        </w:p>
                        <w:p w14:paraId="5414A60F" w14:textId="77777777"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17BC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Principal</w:t>
                          </w:r>
                        </w:p>
                        <w:p w14:paraId="37337CCB" w14:textId="77777777"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D474E70" w14:textId="77777777" w:rsidR="00D23CD3" w:rsidRPr="00117BCB" w:rsidRDefault="00877087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Joanne Hughes</w:t>
                          </w:r>
                        </w:p>
                        <w:p w14:paraId="4398FE99" w14:textId="77777777" w:rsidR="00D23CD3" w:rsidRPr="00117BCB" w:rsidRDefault="001B5C7B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</w:t>
                          </w:r>
                          <w:r w:rsidR="00D23CD3" w:rsidRPr="00117BC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usiness Manager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/CSBO</w:t>
                          </w:r>
                        </w:p>
                        <w:p w14:paraId="5F6BFA3D" w14:textId="77777777" w:rsidR="00D23CD3" w:rsidRPr="00117BCB" w:rsidRDefault="00D23CD3" w:rsidP="00BE3520">
                          <w:pPr>
                            <w:tabs>
                              <w:tab w:val="left" w:pos="18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79EB24" id="_x0000_s1027" type="#_x0000_t202" style="position:absolute;left:0;text-align:left;margin-left:-112.35pt;margin-top:38.25pt;width:115.7pt;height:236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" stroked="f">
              <v:textbox>
                <w:txbxContent>
                  <w:p w14:paraId="3277E375" w14:textId="77777777" w:rsidR="00EF57C5" w:rsidRDefault="00EF57C5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3C5DD7C5" w14:textId="4E1120A4" w:rsidR="00D23CD3" w:rsidRPr="00117BCB" w:rsidRDefault="00554366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Dr. Sebastian Kapala</w:t>
                    </w:r>
                    <w:r w:rsidR="00D23CD3" w:rsidRPr="00117BC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br/>
                    </w:r>
                    <w:r w:rsidR="00D23CD3" w:rsidRPr="00117BCB">
                      <w:rPr>
                        <w:rFonts w:ascii="Arial" w:hAnsi="Arial" w:cs="Arial"/>
                        <w:sz w:val="16"/>
                        <w:szCs w:val="16"/>
                      </w:rPr>
                      <w:t>Executive Director</w:t>
                    </w:r>
                  </w:p>
                  <w:p w14:paraId="772B795A" w14:textId="77777777"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59DB7B43" w14:textId="77777777" w:rsidR="00D23CD3" w:rsidRPr="00117BCB" w:rsidRDefault="005819C4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Derrick Burress</w:t>
                    </w:r>
                  </w:p>
                  <w:p w14:paraId="5414A60F" w14:textId="77777777"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17BCB">
                      <w:rPr>
                        <w:rFonts w:ascii="Arial" w:hAnsi="Arial" w:cs="Arial"/>
                        <w:sz w:val="16"/>
                        <w:szCs w:val="16"/>
                      </w:rPr>
                      <w:t>Principal</w:t>
                    </w:r>
                  </w:p>
                  <w:p w14:paraId="37337CCB" w14:textId="77777777"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4D474E70" w14:textId="77777777" w:rsidR="00D23CD3" w:rsidRPr="00117BCB" w:rsidRDefault="00877087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Joanne Hughes</w:t>
                    </w:r>
                  </w:p>
                  <w:p w14:paraId="4398FE99" w14:textId="77777777" w:rsidR="00D23CD3" w:rsidRPr="00117BCB" w:rsidRDefault="001B5C7B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B</w:t>
                    </w:r>
                    <w:r w:rsidR="00D23CD3" w:rsidRPr="00117BCB">
                      <w:rPr>
                        <w:rFonts w:ascii="Arial" w:hAnsi="Arial" w:cs="Arial"/>
                        <w:sz w:val="16"/>
                        <w:szCs w:val="16"/>
                      </w:rPr>
                      <w:t>usiness Manager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/CSBO</w:t>
                    </w:r>
                  </w:p>
                  <w:p w14:paraId="5F6BFA3D" w14:textId="77777777" w:rsidR="00D23CD3" w:rsidRPr="00117BCB" w:rsidRDefault="00D23CD3" w:rsidP="00BE3520">
                    <w:pPr>
                      <w:tabs>
                        <w:tab w:val="left" w:pos="18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E08CB"/>
    <w:multiLevelType w:val="hybridMultilevel"/>
    <w:tmpl w:val="E304C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BD2563"/>
    <w:multiLevelType w:val="hybridMultilevel"/>
    <w:tmpl w:val="DE143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871586"/>
    <w:multiLevelType w:val="hybridMultilevel"/>
    <w:tmpl w:val="B0B48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5988374">
    <w:abstractNumId w:val="1"/>
  </w:num>
  <w:num w:numId="2" w16cid:durableId="1031154430">
    <w:abstractNumId w:val="2"/>
  </w:num>
  <w:num w:numId="3" w16cid:durableId="192475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K3NLA0sTC1tLQ0NTRW0lEKTi0uzszPAykwrAUAkY+F+iwAAAA="/>
  </w:docVars>
  <w:rsids>
    <w:rsidRoot w:val="00E42607"/>
    <w:rsid w:val="00026F7E"/>
    <w:rsid w:val="000A1C2F"/>
    <w:rsid w:val="000E2F23"/>
    <w:rsid w:val="000E740A"/>
    <w:rsid w:val="0011710B"/>
    <w:rsid w:val="00117BCB"/>
    <w:rsid w:val="00173DC8"/>
    <w:rsid w:val="001B5C7B"/>
    <w:rsid w:val="001D461D"/>
    <w:rsid w:val="001D6C46"/>
    <w:rsid w:val="001E67AB"/>
    <w:rsid w:val="002161E2"/>
    <w:rsid w:val="002247FB"/>
    <w:rsid w:val="0024699B"/>
    <w:rsid w:val="002602A6"/>
    <w:rsid w:val="00265D26"/>
    <w:rsid w:val="002A398D"/>
    <w:rsid w:val="002F09CA"/>
    <w:rsid w:val="00320669"/>
    <w:rsid w:val="00327AC0"/>
    <w:rsid w:val="003355F2"/>
    <w:rsid w:val="00345A76"/>
    <w:rsid w:val="00395B9D"/>
    <w:rsid w:val="003E0472"/>
    <w:rsid w:val="004065E2"/>
    <w:rsid w:val="00410A96"/>
    <w:rsid w:val="0043413D"/>
    <w:rsid w:val="00446865"/>
    <w:rsid w:val="00466AA9"/>
    <w:rsid w:val="00466D5B"/>
    <w:rsid w:val="004E747A"/>
    <w:rsid w:val="00511158"/>
    <w:rsid w:val="00522EA7"/>
    <w:rsid w:val="00524062"/>
    <w:rsid w:val="00554366"/>
    <w:rsid w:val="00574BD8"/>
    <w:rsid w:val="005819C4"/>
    <w:rsid w:val="00596A9E"/>
    <w:rsid w:val="00603D16"/>
    <w:rsid w:val="006075B2"/>
    <w:rsid w:val="006078E2"/>
    <w:rsid w:val="006206A1"/>
    <w:rsid w:val="0064213D"/>
    <w:rsid w:val="00656ADF"/>
    <w:rsid w:val="006D7C9E"/>
    <w:rsid w:val="00716EDE"/>
    <w:rsid w:val="00744382"/>
    <w:rsid w:val="00744CA4"/>
    <w:rsid w:val="00783460"/>
    <w:rsid w:val="00796470"/>
    <w:rsid w:val="007A09DD"/>
    <w:rsid w:val="007B5EFB"/>
    <w:rsid w:val="007E4CD4"/>
    <w:rsid w:val="007F584C"/>
    <w:rsid w:val="00877087"/>
    <w:rsid w:val="00887D25"/>
    <w:rsid w:val="008C7875"/>
    <w:rsid w:val="0094251D"/>
    <w:rsid w:val="009430EF"/>
    <w:rsid w:val="00997C58"/>
    <w:rsid w:val="009A246C"/>
    <w:rsid w:val="009B445A"/>
    <w:rsid w:val="00A02CE8"/>
    <w:rsid w:val="00A10B45"/>
    <w:rsid w:val="00A4387D"/>
    <w:rsid w:val="00A76AFA"/>
    <w:rsid w:val="00A822BC"/>
    <w:rsid w:val="00AE17DB"/>
    <w:rsid w:val="00B378EC"/>
    <w:rsid w:val="00B740B5"/>
    <w:rsid w:val="00B750A6"/>
    <w:rsid w:val="00B85B7B"/>
    <w:rsid w:val="00B87AE6"/>
    <w:rsid w:val="00BE3520"/>
    <w:rsid w:val="00C01D59"/>
    <w:rsid w:val="00C72C6C"/>
    <w:rsid w:val="00CA4EF0"/>
    <w:rsid w:val="00CD6CCD"/>
    <w:rsid w:val="00D23CD3"/>
    <w:rsid w:val="00D57ED1"/>
    <w:rsid w:val="00D72A1D"/>
    <w:rsid w:val="00D8494C"/>
    <w:rsid w:val="00D85641"/>
    <w:rsid w:val="00DD7625"/>
    <w:rsid w:val="00E33BAF"/>
    <w:rsid w:val="00E35A36"/>
    <w:rsid w:val="00E42607"/>
    <w:rsid w:val="00E76EF0"/>
    <w:rsid w:val="00EE2A9A"/>
    <w:rsid w:val="00EF57C5"/>
    <w:rsid w:val="00F50A61"/>
    <w:rsid w:val="00F549B1"/>
    <w:rsid w:val="00FE49B0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3CA6D01F"/>
  <w15:docId w15:val="{454EE5C5-D6DB-45BD-903F-16F4E73E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413D"/>
    <w:pPr>
      <w:keepNext/>
      <w:jc w:val="center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pecial1">
    <w:name w:val="Table Special 1"/>
    <w:basedOn w:val="TableNormal"/>
    <w:rsid w:val="001E67AB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2" w:space="0" w:color="auto"/>
      </w:tblBorders>
    </w:tblPr>
    <w:tblStylePr w:type="firstRow">
      <w:rPr>
        <w:rFonts w:ascii="Yu Gothic" w:hAnsi="Yu Gothic"/>
        <w:b/>
        <w:i w:val="0"/>
        <w:sz w:val="20"/>
        <w:szCs w:val="20"/>
      </w:rPr>
      <w:tblPr/>
      <w:tcPr>
        <w:shd w:val="clear" w:color="auto" w:fill="FFCC00"/>
      </w:tcPr>
    </w:tblStylePr>
    <w:tblStylePr w:type="band2Horz">
      <w:tblPr/>
      <w:tcPr>
        <w:shd w:val="clear" w:color="auto" w:fill="FFFF99"/>
      </w:tcPr>
    </w:tblStylePr>
  </w:style>
  <w:style w:type="paragraph" w:styleId="Header">
    <w:name w:val="header"/>
    <w:basedOn w:val="Normal"/>
    <w:rsid w:val="00B37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78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E4C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3413D"/>
    <w:rPr>
      <w:sz w:val="24"/>
    </w:rPr>
  </w:style>
  <w:style w:type="paragraph" w:styleId="BodyText">
    <w:name w:val="Body Text"/>
    <w:basedOn w:val="Normal"/>
    <w:link w:val="BodyTextChar"/>
    <w:rsid w:val="0043413D"/>
    <w:rPr>
      <w:szCs w:val="20"/>
    </w:rPr>
  </w:style>
  <w:style w:type="character" w:customStyle="1" w:styleId="BodyTextChar">
    <w:name w:val="Body Text Char"/>
    <w:link w:val="BodyText"/>
    <w:rsid w:val="004341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hanson\Documents\Archives\Printing%20with%20logo\Letterhead\Letter%20Head%20-%20District%20-%20with%20nam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Head - District - with names</Template>
  <TotalTime>1</TotalTime>
  <Pages>1</Pages>
  <Words>76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with names on left side</vt:lpstr>
    </vt:vector>
  </TitlesOfParts>
  <Company>Technology Campus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with names on left side</dc:title>
  <dc:subject/>
  <dc:creator>Technology Campus</dc:creator>
  <cp:keywords/>
  <cp:lastModifiedBy>Francesca Hanson</cp:lastModifiedBy>
  <cp:revision>2</cp:revision>
  <cp:lastPrinted>2018-06-11T19:51:00Z</cp:lastPrinted>
  <dcterms:created xsi:type="dcterms:W3CDTF">2024-10-07T16:10:00Z</dcterms:created>
  <dcterms:modified xsi:type="dcterms:W3CDTF">2024-10-07T16:10:00Z</dcterms:modified>
</cp:coreProperties>
</file>