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6DF008" w14:textId="50FC7FA4" w:rsidR="000F4F4B" w:rsidRPr="005F72E4" w:rsidRDefault="00FA78A1" w:rsidP="000F4F4B"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735EAAF" wp14:editId="3353018E">
                <wp:simplePos x="0" y="0"/>
                <wp:positionH relativeFrom="page">
                  <wp:posOffset>6877050</wp:posOffset>
                </wp:positionH>
                <wp:positionV relativeFrom="page">
                  <wp:posOffset>5238750</wp:posOffset>
                </wp:positionV>
                <wp:extent cx="2914650" cy="2301240"/>
                <wp:effectExtent l="19050" t="19050" r="38100" b="60960"/>
                <wp:wrapNone/>
                <wp:docPr id="23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14650" cy="2301240"/>
                        </a:xfrm>
                        <a:prstGeom prst="rect">
                          <a:avLst/>
                        </a:prstGeom>
                        <a:solidFill>
                          <a:srgbClr val="B8CCE4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16F5F642" w14:textId="77777777" w:rsidR="00E23BE0" w:rsidRDefault="00E23BE0" w:rsidP="000F4F4B">
                            <w:pPr>
                              <w:jc w:val="center"/>
                            </w:pPr>
                          </w:p>
                          <w:p w14:paraId="0326AED6" w14:textId="32D4560D" w:rsidR="000F4F4B" w:rsidRDefault="00710019" w:rsidP="000F4F4B">
                            <w:pPr>
                              <w:jc w:val="center"/>
                            </w:pPr>
                            <w:r>
                              <w:t>Oakland Elementary School</w:t>
                            </w:r>
                          </w:p>
                          <w:p w14:paraId="7E0DFBD0" w14:textId="77777777" w:rsidR="00710019" w:rsidRDefault="00710019" w:rsidP="000F4F4B">
                            <w:pPr>
                              <w:jc w:val="center"/>
                            </w:pPr>
                            <w:r>
                              <w:t>551 Hwy 81 West</w:t>
                            </w:r>
                          </w:p>
                          <w:p w14:paraId="798263FB" w14:textId="77777777" w:rsidR="00710019" w:rsidRDefault="00710019" w:rsidP="000F4F4B">
                            <w:pPr>
                              <w:jc w:val="center"/>
                            </w:pPr>
                            <w:r>
                              <w:t>McDonough, GA 30253</w:t>
                            </w:r>
                          </w:p>
                          <w:p w14:paraId="1A428A0C" w14:textId="77777777" w:rsidR="00D623F9" w:rsidRDefault="00D623F9" w:rsidP="000F4F4B">
                            <w:pPr>
                              <w:jc w:val="center"/>
                            </w:pPr>
                            <w:r>
                              <w:t>770-954-1901</w:t>
                            </w:r>
                          </w:p>
                          <w:p w14:paraId="05B6BD90" w14:textId="77777777" w:rsidR="00655CF6" w:rsidRDefault="00655CF6" w:rsidP="000F4F4B">
                            <w:pPr>
                              <w:jc w:val="center"/>
                            </w:pPr>
                          </w:p>
                          <w:p w14:paraId="4E92F090" w14:textId="2F663510" w:rsidR="00710019" w:rsidRDefault="000046BE" w:rsidP="000F4F4B">
                            <w:pPr>
                              <w:jc w:val="center"/>
                            </w:pPr>
                            <w:r>
                              <w:t xml:space="preserve">Andre </w:t>
                            </w:r>
                            <w:proofErr w:type="gramStart"/>
                            <w:r>
                              <w:t>Johnson</w:t>
                            </w:r>
                            <w:r w:rsidR="00FA78A1">
                              <w:t xml:space="preserve"> </w:t>
                            </w:r>
                            <w:r w:rsidR="00710019">
                              <w:t xml:space="preserve"> –</w:t>
                            </w:r>
                            <w:proofErr w:type="gramEnd"/>
                            <w:r w:rsidR="00710019">
                              <w:t xml:space="preserve"> Principal</w:t>
                            </w:r>
                          </w:p>
                          <w:p w14:paraId="0FC2CF17" w14:textId="05E6C052" w:rsidR="00C21CCB" w:rsidRDefault="000046BE" w:rsidP="00AC6CC1">
                            <w:pPr>
                              <w:jc w:val="center"/>
                            </w:pPr>
                            <w:r>
                              <w:t>Mandisa Potter</w:t>
                            </w:r>
                            <w:r w:rsidR="00C21CCB">
                              <w:t xml:space="preserve"> – Assistant Principal</w:t>
                            </w:r>
                          </w:p>
                          <w:p w14:paraId="5ABCBE6B" w14:textId="6AAC490E" w:rsidR="00E62A30" w:rsidRDefault="00C27D19" w:rsidP="00AC6CC1">
                            <w:pPr>
                              <w:jc w:val="center"/>
                            </w:pPr>
                            <w:proofErr w:type="spellStart"/>
                            <w:r>
                              <w:t>SeTia</w:t>
                            </w:r>
                            <w:proofErr w:type="spellEnd"/>
                            <w:r>
                              <w:t xml:space="preserve"> Freeman</w:t>
                            </w:r>
                            <w:r w:rsidR="00E62A30">
                              <w:t xml:space="preserve"> – Assistant Principal</w:t>
                            </w:r>
                          </w:p>
                          <w:p w14:paraId="3F8F633F" w14:textId="5D29B1B1" w:rsidR="00710019" w:rsidRDefault="002A54F3" w:rsidP="000F4F4B">
                            <w:pPr>
                              <w:jc w:val="center"/>
                            </w:pPr>
                            <w:r>
                              <w:t>Stacey Clark</w:t>
                            </w:r>
                            <w:r w:rsidR="00C21CCB">
                              <w:t xml:space="preserve"> –</w:t>
                            </w:r>
                            <w:r w:rsidR="00620B41">
                              <w:t xml:space="preserve"> Family Engagement Liaison</w:t>
                            </w:r>
                          </w:p>
                          <w:p w14:paraId="7ADF4312" w14:textId="77777777" w:rsidR="000F4F4B" w:rsidRDefault="000F4F4B"/>
                          <w:p w14:paraId="621D0BEA" w14:textId="77777777" w:rsidR="000F4F4B" w:rsidRDefault="000F4F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35EAAF"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margin-left:541.5pt;margin-top:412.5pt;width:229.5pt;height:181.2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" fillcolor="#b8cce4" strokecolor="#f2f2f2" strokeweight="3pt">
                <v:shadow on="t" color="#243f60" opacity=".5" offset="1pt"/>
                <v:textbox>
                  <w:txbxContent>
                    <w:p w14:paraId="16F5F642" w14:textId="77777777" w:rsidR="00E23BE0" w:rsidRDefault="00E23BE0" w:rsidP="000F4F4B">
                      <w:pPr>
                        <w:jc w:val="center"/>
                      </w:pPr>
                    </w:p>
                    <w:p w14:paraId="0326AED6" w14:textId="32D4560D" w:rsidR="000F4F4B" w:rsidRDefault="00710019" w:rsidP="000F4F4B">
                      <w:pPr>
                        <w:jc w:val="center"/>
                      </w:pPr>
                      <w:r>
                        <w:t>Oakland Elementary School</w:t>
                      </w:r>
                    </w:p>
                    <w:p w14:paraId="7E0DFBD0" w14:textId="77777777" w:rsidR="00710019" w:rsidRDefault="00710019" w:rsidP="000F4F4B">
                      <w:pPr>
                        <w:jc w:val="center"/>
                      </w:pPr>
                      <w:r>
                        <w:t>551 Hwy 81 West</w:t>
                      </w:r>
                    </w:p>
                    <w:p w14:paraId="798263FB" w14:textId="77777777" w:rsidR="00710019" w:rsidRDefault="00710019" w:rsidP="000F4F4B">
                      <w:pPr>
                        <w:jc w:val="center"/>
                      </w:pPr>
                      <w:r>
                        <w:t>McDonough, GA 30253</w:t>
                      </w:r>
                    </w:p>
                    <w:p w14:paraId="1A428A0C" w14:textId="77777777" w:rsidR="00D623F9" w:rsidRDefault="00D623F9" w:rsidP="000F4F4B">
                      <w:pPr>
                        <w:jc w:val="center"/>
                      </w:pPr>
                      <w:r>
                        <w:t>770-954-1901</w:t>
                      </w:r>
                    </w:p>
                    <w:p w14:paraId="05B6BD90" w14:textId="77777777" w:rsidR="00655CF6" w:rsidRDefault="00655CF6" w:rsidP="000F4F4B">
                      <w:pPr>
                        <w:jc w:val="center"/>
                      </w:pPr>
                    </w:p>
                    <w:p w14:paraId="4E92F090" w14:textId="2F663510" w:rsidR="00710019" w:rsidRDefault="000046BE" w:rsidP="000F4F4B">
                      <w:pPr>
                        <w:jc w:val="center"/>
                      </w:pPr>
                      <w:r>
                        <w:t xml:space="preserve">Andre </w:t>
                      </w:r>
                      <w:proofErr w:type="gramStart"/>
                      <w:r>
                        <w:t>Johnson</w:t>
                      </w:r>
                      <w:r w:rsidR="00FA78A1">
                        <w:t xml:space="preserve"> </w:t>
                      </w:r>
                      <w:r w:rsidR="00710019">
                        <w:t xml:space="preserve"> –</w:t>
                      </w:r>
                      <w:proofErr w:type="gramEnd"/>
                      <w:r w:rsidR="00710019">
                        <w:t xml:space="preserve"> Principal</w:t>
                      </w:r>
                    </w:p>
                    <w:p w14:paraId="0FC2CF17" w14:textId="05E6C052" w:rsidR="00C21CCB" w:rsidRDefault="000046BE" w:rsidP="00AC6CC1">
                      <w:pPr>
                        <w:jc w:val="center"/>
                      </w:pPr>
                      <w:r>
                        <w:t>Mandisa Potter</w:t>
                      </w:r>
                      <w:r w:rsidR="00C21CCB">
                        <w:t xml:space="preserve"> – Assistant Principal</w:t>
                      </w:r>
                    </w:p>
                    <w:p w14:paraId="5ABCBE6B" w14:textId="6AAC490E" w:rsidR="00E62A30" w:rsidRDefault="00C27D19" w:rsidP="00AC6CC1">
                      <w:pPr>
                        <w:jc w:val="center"/>
                      </w:pPr>
                      <w:proofErr w:type="spellStart"/>
                      <w:r>
                        <w:t>SeTia</w:t>
                      </w:r>
                      <w:proofErr w:type="spellEnd"/>
                      <w:r>
                        <w:t xml:space="preserve"> Freeman</w:t>
                      </w:r>
                      <w:r w:rsidR="00E62A30">
                        <w:t xml:space="preserve"> – Assistant Principal</w:t>
                      </w:r>
                    </w:p>
                    <w:p w14:paraId="3F8F633F" w14:textId="5D29B1B1" w:rsidR="00710019" w:rsidRDefault="002A54F3" w:rsidP="000F4F4B">
                      <w:pPr>
                        <w:jc w:val="center"/>
                      </w:pPr>
                      <w:r>
                        <w:t>Stacey Clark</w:t>
                      </w:r>
                      <w:r w:rsidR="00C21CCB">
                        <w:t xml:space="preserve"> –</w:t>
                      </w:r>
                      <w:r w:rsidR="00620B41">
                        <w:t xml:space="preserve"> Family Engagement Liaison</w:t>
                      </w:r>
                    </w:p>
                    <w:p w14:paraId="7ADF4312" w14:textId="77777777" w:rsidR="000F4F4B" w:rsidRDefault="000F4F4B"/>
                    <w:p w14:paraId="621D0BEA" w14:textId="77777777" w:rsidR="000F4F4B" w:rsidRDefault="000F4F4B"/>
                  </w:txbxContent>
                </v:textbox>
                <w10:wrap anchorx="page" anchory="page"/>
              </v:shape>
            </w:pict>
          </mc:Fallback>
        </mc:AlternateContent>
      </w:r>
      <w:r w:rsidR="00126535"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0BF9B58E" wp14:editId="2ECF3AA1">
                <wp:simplePos x="0" y="0"/>
                <wp:positionH relativeFrom="page">
                  <wp:posOffset>3333750</wp:posOffset>
                </wp:positionH>
                <wp:positionV relativeFrom="page">
                  <wp:posOffset>317500</wp:posOffset>
                </wp:positionV>
                <wp:extent cx="2981325" cy="3416300"/>
                <wp:effectExtent l="0" t="0" r="9525" b="0"/>
                <wp:wrapNone/>
                <wp:docPr id="2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1325" cy="341630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13B9E" w14:textId="77777777" w:rsidR="000F4F4B" w:rsidRPr="00775B97" w:rsidRDefault="000F4F4B" w:rsidP="00670F7E">
                            <w:pPr>
                              <w:spacing w:after="120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775B97">
                              <w:rPr>
                                <w:rFonts w:ascii="Georgia" w:hAnsi="Georgia"/>
                                <w:b/>
                                <w:bCs/>
                                <w:sz w:val="28"/>
                                <w:szCs w:val="28"/>
                              </w:rPr>
                              <w:t>Communication about Student Learning</w:t>
                            </w:r>
                          </w:p>
                          <w:p w14:paraId="2788D293" w14:textId="77777777" w:rsidR="000F4F4B" w:rsidRDefault="003D63FD" w:rsidP="00717FB4">
                            <w:pPr>
                              <w:spacing w:after="120" w:line="276" w:lineRule="auto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Oakland Elementary is </w:t>
                            </w:r>
                            <w:r w:rsidR="00775B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committed to frequent two-way communications with families about children’s learning.  Some of the ways you can expect us to reach you are:</w:t>
                            </w:r>
                          </w:p>
                          <w:p w14:paraId="47031164" w14:textId="77777777" w:rsidR="00775B97" w:rsidRDefault="00775B97" w:rsidP="00717FB4">
                            <w:pPr>
                              <w:numPr>
                                <w:ilvl w:val="0"/>
                                <w:numId w:val="22"/>
                              </w:numPr>
                              <w:spacing w:after="120" w:line="276" w:lineRule="auto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Weekly Homework folders</w:t>
                            </w:r>
                          </w:p>
                          <w:p w14:paraId="5BBF07D0" w14:textId="77777777" w:rsidR="00775B97" w:rsidRDefault="00775B97" w:rsidP="00717FB4">
                            <w:pPr>
                              <w:numPr>
                                <w:ilvl w:val="0"/>
                                <w:numId w:val="22"/>
                              </w:numPr>
                              <w:spacing w:after="120" w:line="276" w:lineRule="auto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Daily Agenda books</w:t>
                            </w:r>
                          </w:p>
                          <w:p w14:paraId="4A9B9246" w14:textId="77777777" w:rsidR="00775B97" w:rsidRDefault="00775B97" w:rsidP="00717FB4">
                            <w:pPr>
                              <w:numPr>
                                <w:ilvl w:val="0"/>
                                <w:numId w:val="22"/>
                              </w:numPr>
                              <w:spacing w:after="120" w:line="276" w:lineRule="auto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Monthly progress notes or phone calls</w:t>
                            </w:r>
                          </w:p>
                          <w:p w14:paraId="4D476DDB" w14:textId="77777777" w:rsidR="00775B97" w:rsidRDefault="00775B97" w:rsidP="00717FB4">
                            <w:pPr>
                              <w:numPr>
                                <w:ilvl w:val="0"/>
                                <w:numId w:val="22"/>
                              </w:numPr>
                              <w:spacing w:after="120" w:line="276" w:lineRule="auto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Updates on the school website an</w:t>
                            </w:r>
                            <w:r w:rsidR="00343B76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d current grades on progress r</w:t>
                            </w:r>
                            <w:r w:rsidR="00942F70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ports</w:t>
                            </w:r>
                          </w:p>
                          <w:p w14:paraId="484E5003" w14:textId="77777777" w:rsidR="00775B97" w:rsidRDefault="00775B97" w:rsidP="00717FB4">
                            <w:pPr>
                              <w:numPr>
                                <w:ilvl w:val="0"/>
                                <w:numId w:val="22"/>
                              </w:numPr>
                              <w:spacing w:after="120" w:line="276" w:lineRule="auto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Class meetings on understanding student progress</w:t>
                            </w:r>
                          </w:p>
                          <w:p w14:paraId="7F605AAD" w14:textId="77777777" w:rsidR="00775B97" w:rsidRDefault="00BF79A8" w:rsidP="00717FB4">
                            <w:pPr>
                              <w:numPr>
                                <w:ilvl w:val="0"/>
                                <w:numId w:val="22"/>
                              </w:numPr>
                              <w:spacing w:after="120" w:line="276" w:lineRule="auto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Parent-teacher-student </w:t>
                            </w:r>
                            <w:r w:rsidR="00775B9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conferences</w:t>
                            </w:r>
                          </w:p>
                          <w:p w14:paraId="2E83AC04" w14:textId="77777777" w:rsidR="00775B97" w:rsidRDefault="00775B97" w:rsidP="00717FB4">
                            <w:pPr>
                              <w:numPr>
                                <w:ilvl w:val="0"/>
                                <w:numId w:val="22"/>
                              </w:numPr>
                              <w:spacing w:after="120" w:line="276" w:lineRule="auto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Parent workshops</w:t>
                            </w:r>
                          </w:p>
                          <w:p w14:paraId="0C6AD106" w14:textId="193591C6" w:rsidR="00EB1DD7" w:rsidRPr="00775B97" w:rsidRDefault="00556C2B" w:rsidP="00556C2B">
                            <w:pPr>
                              <w:spacing w:after="120"/>
                              <w:ind w:left="720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t xml:space="preserve">                     </w:t>
                            </w:r>
                            <w:r w:rsidR="004146FC">
                              <w:rPr>
                                <w:noProof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F9B58E" id="Text Box 28" o:spid="_x0000_s1027" type="#_x0000_t202" style="position:absolute;margin-left:262.5pt;margin-top:25pt;width:234.75pt;height:269pt;z-index: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" fillcolor="#cfc" stroked="f" strokecolor="#c9f" strokeweight="1.5pt">
                <v:textbox>
                  <w:txbxContent>
                    <w:p w14:paraId="1EF13B9E" w14:textId="77777777" w:rsidR="000F4F4B" w:rsidRPr="00775B97" w:rsidRDefault="000F4F4B" w:rsidP="00670F7E">
                      <w:pPr>
                        <w:spacing w:after="120"/>
                        <w:jc w:val="center"/>
                        <w:rPr>
                          <w:rFonts w:ascii="Georgia" w:hAnsi="Georgia"/>
                          <w:b/>
                          <w:bCs/>
                          <w:sz w:val="28"/>
                          <w:szCs w:val="28"/>
                        </w:rPr>
                      </w:pPr>
                      <w:r w:rsidRPr="00775B97">
                        <w:rPr>
                          <w:rFonts w:ascii="Georgia" w:hAnsi="Georgia"/>
                          <w:b/>
                          <w:bCs/>
                          <w:sz w:val="28"/>
                          <w:szCs w:val="28"/>
                        </w:rPr>
                        <w:t>Communication about Student Learning</w:t>
                      </w:r>
                    </w:p>
                    <w:p w14:paraId="2788D293" w14:textId="77777777" w:rsidR="000F4F4B" w:rsidRDefault="003D63FD" w:rsidP="00717FB4">
                      <w:pPr>
                        <w:spacing w:after="120" w:line="276" w:lineRule="auto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Oakland Elementary is </w:t>
                      </w:r>
                      <w:r w:rsidR="00775B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committed to frequent two-way communications with families about children’s learning.  Some of the ways you can expect us to reach you are:</w:t>
                      </w:r>
                    </w:p>
                    <w:p w14:paraId="47031164" w14:textId="77777777" w:rsidR="00775B97" w:rsidRDefault="00775B97" w:rsidP="00717FB4">
                      <w:pPr>
                        <w:numPr>
                          <w:ilvl w:val="0"/>
                          <w:numId w:val="22"/>
                        </w:numPr>
                        <w:spacing w:after="120" w:line="276" w:lineRule="auto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Weekly Homework folders</w:t>
                      </w:r>
                    </w:p>
                    <w:p w14:paraId="5BBF07D0" w14:textId="77777777" w:rsidR="00775B97" w:rsidRDefault="00775B97" w:rsidP="00717FB4">
                      <w:pPr>
                        <w:numPr>
                          <w:ilvl w:val="0"/>
                          <w:numId w:val="22"/>
                        </w:numPr>
                        <w:spacing w:after="120" w:line="276" w:lineRule="auto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Daily Agenda books</w:t>
                      </w:r>
                    </w:p>
                    <w:p w14:paraId="4A9B9246" w14:textId="77777777" w:rsidR="00775B97" w:rsidRDefault="00775B97" w:rsidP="00717FB4">
                      <w:pPr>
                        <w:numPr>
                          <w:ilvl w:val="0"/>
                          <w:numId w:val="22"/>
                        </w:numPr>
                        <w:spacing w:after="120" w:line="276" w:lineRule="auto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Monthly progress notes or phone calls</w:t>
                      </w:r>
                    </w:p>
                    <w:p w14:paraId="4D476DDB" w14:textId="77777777" w:rsidR="00775B97" w:rsidRDefault="00775B97" w:rsidP="00717FB4">
                      <w:pPr>
                        <w:numPr>
                          <w:ilvl w:val="0"/>
                          <w:numId w:val="22"/>
                        </w:numPr>
                        <w:spacing w:after="120" w:line="276" w:lineRule="auto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Updates on the school website an</w:t>
                      </w:r>
                      <w:r w:rsidR="00343B76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d current grades on progress r</w:t>
                      </w:r>
                      <w:r w:rsidR="00942F70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e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ports</w:t>
                      </w:r>
                    </w:p>
                    <w:p w14:paraId="484E5003" w14:textId="77777777" w:rsidR="00775B97" w:rsidRDefault="00775B97" w:rsidP="00717FB4">
                      <w:pPr>
                        <w:numPr>
                          <w:ilvl w:val="0"/>
                          <w:numId w:val="22"/>
                        </w:numPr>
                        <w:spacing w:after="120" w:line="276" w:lineRule="auto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Class meetings on understanding student progress</w:t>
                      </w:r>
                    </w:p>
                    <w:p w14:paraId="7F605AAD" w14:textId="77777777" w:rsidR="00775B97" w:rsidRDefault="00BF79A8" w:rsidP="00717FB4">
                      <w:pPr>
                        <w:numPr>
                          <w:ilvl w:val="0"/>
                          <w:numId w:val="22"/>
                        </w:numPr>
                        <w:spacing w:after="120" w:line="276" w:lineRule="auto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Parent-teacher-student </w:t>
                      </w:r>
                      <w:r w:rsidR="00775B9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conferences</w:t>
                      </w:r>
                    </w:p>
                    <w:p w14:paraId="2E83AC04" w14:textId="77777777" w:rsidR="00775B97" w:rsidRDefault="00775B97" w:rsidP="00717FB4">
                      <w:pPr>
                        <w:numPr>
                          <w:ilvl w:val="0"/>
                          <w:numId w:val="22"/>
                        </w:numPr>
                        <w:spacing w:after="120" w:line="276" w:lineRule="auto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Parent workshops</w:t>
                      </w:r>
                    </w:p>
                    <w:p w14:paraId="0C6AD106" w14:textId="193591C6" w:rsidR="00EB1DD7" w:rsidRPr="00775B97" w:rsidRDefault="00556C2B" w:rsidP="00556C2B">
                      <w:pPr>
                        <w:spacing w:after="120"/>
                        <w:ind w:left="720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</w:rPr>
                        <w:t xml:space="preserve">                     </w:t>
                      </w:r>
                      <w:r w:rsidR="004146FC">
                        <w:rPr>
                          <w:noProof/>
                        </w:rPr>
                        <w:t xml:space="preserve">  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26535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6DE3ECF" wp14:editId="740E3647">
                <wp:simplePos x="0" y="0"/>
                <wp:positionH relativeFrom="column">
                  <wp:posOffset>2933700</wp:posOffset>
                </wp:positionH>
                <wp:positionV relativeFrom="paragraph">
                  <wp:posOffset>-3535680</wp:posOffset>
                </wp:positionV>
                <wp:extent cx="2924175" cy="3806190"/>
                <wp:effectExtent l="0" t="0" r="9525" b="3810"/>
                <wp:wrapNone/>
                <wp:docPr id="27" name="Text Box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175" cy="3806190"/>
                        </a:xfrm>
                        <a:prstGeom prst="rect">
                          <a:avLst/>
                        </a:prstGeom>
                        <a:solidFill>
                          <a:srgbClr val="DBE5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9C3E0" w14:textId="77777777" w:rsidR="00717FB4" w:rsidRDefault="00717FB4" w:rsidP="00A66E3B">
                            <w:pPr>
                              <w:jc w:val="center"/>
                              <w:rPr>
                                <w:rFonts w:ascii="Segoe UI" w:hAnsi="Segoe UI" w:cs="Segoe UI"/>
                                <w:b/>
                                <w:sz w:val="20"/>
                                <w:szCs w:val="16"/>
                              </w:rPr>
                            </w:pPr>
                          </w:p>
                          <w:p w14:paraId="18BC505C" w14:textId="77777777" w:rsidR="00126535" w:rsidRDefault="00126535" w:rsidP="00126535">
                            <w:pPr>
                              <w:pStyle w:val="BodyText"/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</w:rPr>
                              <w:t>Building Partnerships</w:t>
                            </w:r>
                          </w:p>
                          <w:p w14:paraId="0B63A75A" w14:textId="77777777" w:rsidR="00126535" w:rsidRDefault="00126535" w:rsidP="00126535">
                            <w:pPr>
                              <w:pStyle w:val="BodyText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There are many opportunities at Oakland for parents to volunteer and play a role in their child’s education.  Please consider joining us at some of the following events:</w:t>
                            </w:r>
                          </w:p>
                          <w:p w14:paraId="0917D794" w14:textId="77777777" w:rsidR="00126535" w:rsidRDefault="00126535" w:rsidP="00126535">
                            <w:pPr>
                              <w:pStyle w:val="BodyText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Parent Mentor/Volunteer Program</w:t>
                            </w:r>
                          </w:p>
                          <w:p w14:paraId="72B5FEDC" w14:textId="77777777" w:rsidR="00126535" w:rsidRDefault="00126535" w:rsidP="00126535">
                            <w:pPr>
                              <w:pStyle w:val="BodyText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Student-Led Conferences</w:t>
                            </w:r>
                          </w:p>
                          <w:p w14:paraId="4AFF43AB" w14:textId="32E8AB48" w:rsidR="00126535" w:rsidRDefault="00126535" w:rsidP="00126535">
                            <w:pPr>
                              <w:pStyle w:val="BodyText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Family Engagement Day </w:t>
                            </w:r>
                          </w:p>
                          <w:p w14:paraId="22FFACE5" w14:textId="03CAB4C8" w:rsidR="00126535" w:rsidRDefault="00126535" w:rsidP="00126535">
                            <w:pPr>
                              <w:pStyle w:val="BodyText"/>
                              <w:numPr>
                                <w:ilvl w:val="0"/>
                                <w:numId w:val="32"/>
                              </w:numP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Parent Resource Center</w:t>
                            </w:r>
                          </w:p>
                          <w:p w14:paraId="12861B99" w14:textId="3DDD863D" w:rsidR="00126535" w:rsidRDefault="00126535" w:rsidP="00126535">
                            <w:pPr>
                              <w:pStyle w:val="BodyText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4C080B49" w14:textId="77777777" w:rsidR="00126535" w:rsidRDefault="00126535" w:rsidP="00126535">
                            <w:pPr>
                              <w:pStyle w:val="BodyText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Our Parent Resource Center is open each school day from 8:00 a.m. to 2:00 p.m.  After hours by appointment.</w:t>
                            </w:r>
                          </w:p>
                          <w:p w14:paraId="76739AD6" w14:textId="77777777" w:rsidR="00126535" w:rsidRPr="0038685D" w:rsidRDefault="00126535" w:rsidP="00126535">
                            <w:pPr>
                              <w:pStyle w:val="BodyText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4ACA2410" w14:textId="77777777" w:rsidR="00126535" w:rsidRPr="00EB1DD7" w:rsidRDefault="00126535" w:rsidP="00126535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 w:rsidRPr="00EB1DD7">
                              <w:rPr>
                                <w:rFonts w:ascii="Georgia" w:hAnsi="Georgia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Parent</w:t>
                            </w:r>
                            <w:r>
                              <w:rPr>
                                <w:rFonts w:ascii="Georgia" w:hAnsi="Georgia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s</w:t>
                            </w:r>
                            <w:r w:rsidRPr="00EB1DD7">
                              <w:rPr>
                                <w:rFonts w:ascii="Georgia" w:hAnsi="Georgia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 xml:space="preserve"> are welcome to contri</w:t>
                            </w:r>
                            <w:r>
                              <w:rPr>
                                <w:rFonts w:ascii="Georgia" w:hAnsi="Georgia"/>
                                <w:b/>
                                <w:bCs/>
                                <w:i/>
                                <w:sz w:val="20"/>
                                <w:szCs w:val="20"/>
                              </w:rPr>
                              <w:t>bute                 comments at any time!</w:t>
                            </w:r>
                          </w:p>
                          <w:p w14:paraId="47D65945" w14:textId="77777777" w:rsidR="00126535" w:rsidRDefault="00126535" w:rsidP="00126535">
                            <w:pPr>
                              <w:jc w:val="both"/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4888EC2" w14:textId="77777777" w:rsidR="00126535" w:rsidRDefault="00126535" w:rsidP="00126535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If you would like to volunteer or </w:t>
                            </w:r>
                            <w:proofErr w:type="gramStart"/>
                            <w:r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  <w:t>participate</w:t>
                            </w:r>
                            <w:proofErr w:type="gramEnd"/>
                            <w:r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please contact: </w:t>
                            </w:r>
                          </w:p>
                          <w:p w14:paraId="67623197" w14:textId="77777777" w:rsidR="00536C26" w:rsidRDefault="00126535" w:rsidP="00126535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Stacey Clark at </w:t>
                            </w:r>
                            <w:hyperlink r:id="rId8" w:history="1">
                              <w:r w:rsidRPr="007B7F2A">
                                <w:rPr>
                                  <w:rStyle w:val="Hyperlink"/>
                                  <w:rFonts w:ascii="Georgia" w:hAnsi="Georgia"/>
                                  <w:b/>
                                  <w:bCs/>
                                  <w:sz w:val="16"/>
                                  <w:szCs w:val="16"/>
                                </w:rPr>
                                <w:t>stacey.clark@henry.k12.ga.us</w:t>
                              </w:r>
                            </w:hyperlink>
                            <w:r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or </w:t>
                            </w:r>
                          </w:p>
                          <w:p w14:paraId="052B95A5" w14:textId="4495E9D8" w:rsidR="00126535" w:rsidRDefault="00126535" w:rsidP="00126535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770-954-1901 or go to our school website and click on </w:t>
                            </w:r>
                            <w:r w:rsidR="00186DE7"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  <w:t>Academics and then Parent Involvement</w:t>
                            </w:r>
                          </w:p>
                          <w:p w14:paraId="76EC2391" w14:textId="22A8E27F" w:rsidR="00717FB4" w:rsidRDefault="00717FB4" w:rsidP="00717FB4">
                            <w:pPr>
                              <w:rPr>
                                <w:rFonts w:ascii="Segoe UI" w:hAnsi="Segoe UI" w:cs="Segoe UI"/>
                                <w:sz w:val="20"/>
                                <w:szCs w:val="16"/>
                              </w:rPr>
                            </w:pPr>
                          </w:p>
                          <w:p w14:paraId="4405F083" w14:textId="77777777" w:rsidR="00126535" w:rsidRPr="00717FB4" w:rsidRDefault="00126535" w:rsidP="00717FB4">
                            <w:pPr>
                              <w:rPr>
                                <w:rFonts w:ascii="Segoe UI" w:hAnsi="Segoe UI" w:cs="Segoe UI"/>
                                <w:sz w:val="20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DE3ECF" id="Text Box 64" o:spid="_x0000_s1028" type="#_x0000_t202" style="position:absolute;margin-left:231pt;margin-top:-278.4pt;width:230.25pt;height:299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" fillcolor="#dbe5f1" stroked="f">
                <v:textbox>
                  <w:txbxContent>
                    <w:p w14:paraId="2649C3E0" w14:textId="77777777" w:rsidR="00717FB4" w:rsidRDefault="00717FB4" w:rsidP="00A66E3B">
                      <w:pPr>
                        <w:jc w:val="center"/>
                        <w:rPr>
                          <w:rFonts w:ascii="Segoe UI" w:hAnsi="Segoe UI" w:cs="Segoe UI"/>
                          <w:b/>
                          <w:sz w:val="20"/>
                          <w:szCs w:val="16"/>
                        </w:rPr>
                      </w:pPr>
                    </w:p>
                    <w:p w14:paraId="18BC505C" w14:textId="77777777" w:rsidR="00126535" w:rsidRDefault="00126535" w:rsidP="00126535">
                      <w:pPr>
                        <w:pStyle w:val="BodyText"/>
                        <w:jc w:val="center"/>
                        <w:rPr>
                          <w:rFonts w:ascii="Verdana" w:hAnsi="Verdana"/>
                          <w:b/>
                        </w:rPr>
                      </w:pPr>
                      <w:r>
                        <w:rPr>
                          <w:rFonts w:ascii="Verdana" w:hAnsi="Verdana"/>
                          <w:b/>
                        </w:rPr>
                        <w:t>Building Partnerships</w:t>
                      </w:r>
                    </w:p>
                    <w:p w14:paraId="0B63A75A" w14:textId="77777777" w:rsidR="00126535" w:rsidRDefault="00126535" w:rsidP="00126535">
                      <w:pPr>
                        <w:pStyle w:val="BodyText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There are many opportunities at Oakland for parents to volunteer and play a role in their child’s education.  Please consider joining us at some of the following events:</w:t>
                      </w:r>
                    </w:p>
                    <w:p w14:paraId="0917D794" w14:textId="77777777" w:rsidR="00126535" w:rsidRDefault="00126535" w:rsidP="00126535">
                      <w:pPr>
                        <w:pStyle w:val="BodyText"/>
                        <w:numPr>
                          <w:ilvl w:val="0"/>
                          <w:numId w:val="32"/>
                        </w:numP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Parent Mentor/Volunteer Program</w:t>
                      </w:r>
                    </w:p>
                    <w:p w14:paraId="72B5FEDC" w14:textId="77777777" w:rsidR="00126535" w:rsidRDefault="00126535" w:rsidP="00126535">
                      <w:pPr>
                        <w:pStyle w:val="BodyText"/>
                        <w:numPr>
                          <w:ilvl w:val="0"/>
                          <w:numId w:val="32"/>
                        </w:numP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Student-Led Conferences</w:t>
                      </w:r>
                    </w:p>
                    <w:p w14:paraId="4AFF43AB" w14:textId="32E8AB48" w:rsidR="00126535" w:rsidRDefault="00126535" w:rsidP="00126535">
                      <w:pPr>
                        <w:pStyle w:val="BodyText"/>
                        <w:numPr>
                          <w:ilvl w:val="0"/>
                          <w:numId w:val="32"/>
                        </w:numP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Family Engagement Day </w:t>
                      </w:r>
                    </w:p>
                    <w:p w14:paraId="22FFACE5" w14:textId="03CAB4C8" w:rsidR="00126535" w:rsidRDefault="00126535" w:rsidP="00126535">
                      <w:pPr>
                        <w:pStyle w:val="BodyText"/>
                        <w:numPr>
                          <w:ilvl w:val="0"/>
                          <w:numId w:val="32"/>
                        </w:numP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Parent Resource Center</w:t>
                      </w:r>
                    </w:p>
                    <w:p w14:paraId="12861B99" w14:textId="3DDD863D" w:rsidR="00126535" w:rsidRDefault="00126535" w:rsidP="00126535">
                      <w:pPr>
                        <w:pStyle w:val="BodyText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</w:p>
                    <w:p w14:paraId="4C080B49" w14:textId="77777777" w:rsidR="00126535" w:rsidRDefault="00126535" w:rsidP="00126535">
                      <w:pPr>
                        <w:pStyle w:val="BodyText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Our Parent Resource Center is open each school day from 8:00 a.m. to 2:00 p.m.  After hours by appointment.</w:t>
                      </w:r>
                    </w:p>
                    <w:p w14:paraId="76739AD6" w14:textId="77777777" w:rsidR="00126535" w:rsidRPr="0038685D" w:rsidRDefault="00126535" w:rsidP="00126535">
                      <w:pPr>
                        <w:pStyle w:val="BodyText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</w:p>
                    <w:p w14:paraId="4ACA2410" w14:textId="77777777" w:rsidR="00126535" w:rsidRPr="00EB1DD7" w:rsidRDefault="00126535" w:rsidP="00126535">
                      <w:pPr>
                        <w:jc w:val="center"/>
                        <w:rPr>
                          <w:rFonts w:ascii="Georgia" w:hAnsi="Georgia"/>
                          <w:b/>
                          <w:bCs/>
                          <w:i/>
                          <w:sz w:val="20"/>
                          <w:szCs w:val="20"/>
                        </w:rPr>
                      </w:pPr>
                      <w:r w:rsidRPr="00EB1DD7">
                        <w:rPr>
                          <w:rFonts w:ascii="Georgia" w:hAnsi="Georgia"/>
                          <w:b/>
                          <w:bCs/>
                          <w:i/>
                          <w:sz w:val="20"/>
                          <w:szCs w:val="20"/>
                        </w:rPr>
                        <w:t>Parent</w:t>
                      </w:r>
                      <w:r>
                        <w:rPr>
                          <w:rFonts w:ascii="Georgia" w:hAnsi="Georgia"/>
                          <w:b/>
                          <w:bCs/>
                          <w:i/>
                          <w:sz w:val="20"/>
                          <w:szCs w:val="20"/>
                        </w:rPr>
                        <w:t>s</w:t>
                      </w:r>
                      <w:r w:rsidRPr="00EB1DD7">
                        <w:rPr>
                          <w:rFonts w:ascii="Georgia" w:hAnsi="Georgia"/>
                          <w:b/>
                          <w:bCs/>
                          <w:i/>
                          <w:sz w:val="20"/>
                          <w:szCs w:val="20"/>
                        </w:rPr>
                        <w:t xml:space="preserve"> are welcome to contri</w:t>
                      </w:r>
                      <w:r>
                        <w:rPr>
                          <w:rFonts w:ascii="Georgia" w:hAnsi="Georgia"/>
                          <w:b/>
                          <w:bCs/>
                          <w:i/>
                          <w:sz w:val="20"/>
                          <w:szCs w:val="20"/>
                        </w:rPr>
                        <w:t>bute                 comments at any time!</w:t>
                      </w:r>
                    </w:p>
                    <w:p w14:paraId="47D65945" w14:textId="77777777" w:rsidR="00126535" w:rsidRDefault="00126535" w:rsidP="00126535">
                      <w:pPr>
                        <w:jc w:val="both"/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4888EC2" w14:textId="77777777" w:rsidR="00126535" w:rsidRDefault="00126535" w:rsidP="00126535">
                      <w:pPr>
                        <w:jc w:val="center"/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  <w:t xml:space="preserve">If you would like to volunteer or </w:t>
                      </w:r>
                      <w:proofErr w:type="gramStart"/>
                      <w:r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  <w:t>participate</w:t>
                      </w:r>
                      <w:proofErr w:type="gramEnd"/>
                      <w:r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  <w:t xml:space="preserve"> please contact: </w:t>
                      </w:r>
                    </w:p>
                    <w:p w14:paraId="67623197" w14:textId="77777777" w:rsidR="00536C26" w:rsidRDefault="00126535" w:rsidP="00126535">
                      <w:pPr>
                        <w:jc w:val="center"/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  <w:t xml:space="preserve">Stacey Clark at </w:t>
                      </w:r>
                      <w:hyperlink r:id="rId9" w:history="1">
                        <w:r w:rsidRPr="007B7F2A">
                          <w:rPr>
                            <w:rStyle w:val="Hyperlink"/>
                            <w:rFonts w:ascii="Georgia" w:hAnsi="Georgia"/>
                            <w:b/>
                            <w:bCs/>
                            <w:sz w:val="16"/>
                            <w:szCs w:val="16"/>
                          </w:rPr>
                          <w:t>stacey.clark@henry.k12.ga.us</w:t>
                        </w:r>
                      </w:hyperlink>
                      <w:r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  <w:t xml:space="preserve"> or </w:t>
                      </w:r>
                    </w:p>
                    <w:p w14:paraId="052B95A5" w14:textId="4495E9D8" w:rsidR="00126535" w:rsidRDefault="00126535" w:rsidP="00126535">
                      <w:pPr>
                        <w:jc w:val="center"/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  <w:t xml:space="preserve">770-954-1901 or go to our school website and click on </w:t>
                      </w:r>
                      <w:r w:rsidR="00186DE7"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  <w:t>Academics and then Parent Involvement</w:t>
                      </w:r>
                    </w:p>
                    <w:p w14:paraId="76EC2391" w14:textId="22A8E27F" w:rsidR="00717FB4" w:rsidRDefault="00717FB4" w:rsidP="00717FB4">
                      <w:pPr>
                        <w:rPr>
                          <w:rFonts w:ascii="Segoe UI" w:hAnsi="Segoe UI" w:cs="Segoe UI"/>
                          <w:sz w:val="20"/>
                          <w:szCs w:val="16"/>
                        </w:rPr>
                      </w:pPr>
                    </w:p>
                    <w:p w14:paraId="4405F083" w14:textId="77777777" w:rsidR="00126535" w:rsidRPr="00717FB4" w:rsidRDefault="00126535" w:rsidP="00717FB4">
                      <w:pPr>
                        <w:rPr>
                          <w:rFonts w:ascii="Segoe UI" w:hAnsi="Segoe UI" w:cs="Segoe UI"/>
                          <w:sz w:val="20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55CF6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72CC702" wp14:editId="6BDB8EB6">
                <wp:simplePos x="0" y="0"/>
                <wp:positionH relativeFrom="column">
                  <wp:posOffset>6496050</wp:posOffset>
                </wp:positionH>
                <wp:positionV relativeFrom="paragraph">
                  <wp:posOffset>-7002780</wp:posOffset>
                </wp:positionV>
                <wp:extent cx="2762250" cy="4619625"/>
                <wp:effectExtent l="19050" t="19050" r="38100" b="6667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4619625"/>
                        </a:xfrm>
                        <a:prstGeom prst="rect">
                          <a:avLst/>
                        </a:prstGeom>
                        <a:solidFill>
                          <a:srgbClr val="4F81BD"/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43F6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3F99F231" w14:textId="77777777" w:rsidR="00D43370" w:rsidRDefault="00BA4063" w:rsidP="0072086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  <w:t>Oakland Elementary</w:t>
                            </w:r>
                            <w:r w:rsidR="0072086A" w:rsidRPr="001A6AC5"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  <w:t xml:space="preserve">   </w:t>
                            </w:r>
                            <w:r w:rsidR="0072086A" w:rsidRPr="001A6AC5"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  <w:p w14:paraId="0FED1A85" w14:textId="2CECAA08" w:rsidR="00162AEC" w:rsidRDefault="00E62A30" w:rsidP="0072086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  <w:t>202</w:t>
                            </w:r>
                            <w:r w:rsidR="000046BE"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  <w:t>3</w:t>
                            </w:r>
                            <w:r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  <w:t xml:space="preserve"> – 202</w:t>
                            </w:r>
                            <w:r w:rsidR="000046BE"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  <w:t>4</w:t>
                            </w:r>
                            <w:r w:rsidR="00343B76"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  <w:t xml:space="preserve">                           </w:t>
                            </w:r>
                            <w:r w:rsidR="00710019"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  <w:t xml:space="preserve">Title </w:t>
                            </w:r>
                            <w:r w:rsidR="00D22914"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  <w:t>I</w:t>
                            </w:r>
                            <w:r w:rsidR="00710019"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72086A" w:rsidRPr="001A6AC5"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  <w:t>School Parent Compact for Student Achievement</w:t>
                            </w:r>
                          </w:p>
                          <w:p w14:paraId="161F1631" w14:textId="77777777" w:rsidR="00162AEC" w:rsidRPr="00162AEC" w:rsidRDefault="00162AEC" w:rsidP="0072086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F243E"/>
                                <w:sz w:val="28"/>
                                <w:szCs w:val="40"/>
                              </w:rPr>
                            </w:pPr>
                          </w:p>
                          <w:p w14:paraId="74CA05B0" w14:textId="156DBA8C" w:rsidR="00102C3A" w:rsidRDefault="000046BE" w:rsidP="00F878A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  <w:t>Revised</w:t>
                            </w:r>
                          </w:p>
                          <w:p w14:paraId="2CBBC8DF" w14:textId="43E583F4" w:rsidR="00F878AD" w:rsidRDefault="00E62A30" w:rsidP="00F878AD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  <w:t xml:space="preserve">August </w:t>
                            </w:r>
                            <w:r w:rsidR="000046BE"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  <w:t>18</w:t>
                            </w:r>
                            <w:r w:rsidR="00845E40"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  <w:t xml:space="preserve"> 202</w:t>
                            </w:r>
                            <w:r w:rsidR="000046BE"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  <w:p w14:paraId="4A1A3D0E" w14:textId="77777777" w:rsidR="00162AEC" w:rsidRPr="00162AEC" w:rsidRDefault="00162AEC" w:rsidP="0072086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F243E"/>
                                <w:sz w:val="12"/>
                                <w:szCs w:val="40"/>
                              </w:rPr>
                            </w:pPr>
                          </w:p>
                          <w:p w14:paraId="6BA5103C" w14:textId="77777777" w:rsidR="00A856C0" w:rsidRDefault="00A856C0" w:rsidP="0072086A">
                            <w:pPr>
                              <w:jc w:val="center"/>
                              <w:rPr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</w:pPr>
                            <w:r w:rsidRPr="00A856C0">
                              <w:rPr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  <w:t xml:space="preserve"> </w:t>
                            </w:r>
                          </w:p>
                          <w:p w14:paraId="366CB8F2" w14:textId="77777777" w:rsidR="00A856C0" w:rsidRDefault="00A856C0" w:rsidP="0072086A">
                            <w:pPr>
                              <w:jc w:val="center"/>
                              <w:rPr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</w:pPr>
                          </w:p>
                          <w:p w14:paraId="03FFEC2B" w14:textId="77777777" w:rsidR="00A856C0" w:rsidRDefault="00A856C0" w:rsidP="0072086A">
                            <w:pPr>
                              <w:jc w:val="center"/>
                              <w:rPr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</w:pPr>
                          </w:p>
                          <w:p w14:paraId="0C13CF58" w14:textId="77777777" w:rsidR="00A856C0" w:rsidRDefault="00A856C0" w:rsidP="0072086A">
                            <w:pPr>
                              <w:jc w:val="center"/>
                              <w:rPr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</w:pPr>
                          </w:p>
                          <w:p w14:paraId="6F060C67" w14:textId="77777777" w:rsidR="00A856C0" w:rsidRDefault="00A856C0" w:rsidP="0072086A">
                            <w:pPr>
                              <w:jc w:val="center"/>
                              <w:rPr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</w:pPr>
                          </w:p>
                          <w:p w14:paraId="5616B66A" w14:textId="77777777" w:rsidR="00A856C0" w:rsidRDefault="00A856C0" w:rsidP="0072086A">
                            <w:pPr>
                              <w:jc w:val="center"/>
                              <w:rPr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</w:pPr>
                          </w:p>
                          <w:p w14:paraId="4060E908" w14:textId="77777777" w:rsidR="00A856C0" w:rsidRDefault="00A856C0" w:rsidP="0072086A">
                            <w:pPr>
                              <w:jc w:val="center"/>
                              <w:rPr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</w:pPr>
                          </w:p>
                          <w:p w14:paraId="60D8C0A8" w14:textId="77777777" w:rsidR="00A856C0" w:rsidRDefault="00A856C0" w:rsidP="0072086A">
                            <w:pPr>
                              <w:jc w:val="center"/>
                              <w:rPr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</w:pPr>
                          </w:p>
                          <w:p w14:paraId="7663C452" w14:textId="77777777" w:rsidR="00A856C0" w:rsidRDefault="00A856C0" w:rsidP="0072086A">
                            <w:pPr>
                              <w:jc w:val="center"/>
                              <w:rPr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</w:pPr>
                          </w:p>
                          <w:p w14:paraId="6C6F6F14" w14:textId="77777777" w:rsidR="00A856C0" w:rsidRDefault="00A856C0" w:rsidP="0072086A">
                            <w:pPr>
                              <w:jc w:val="center"/>
                              <w:rPr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</w:pPr>
                          </w:p>
                          <w:p w14:paraId="0A0544AF" w14:textId="77777777" w:rsidR="00A856C0" w:rsidRDefault="00A856C0" w:rsidP="0072086A">
                            <w:pPr>
                              <w:jc w:val="center"/>
                              <w:rPr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</w:pPr>
                          </w:p>
                          <w:p w14:paraId="0728AF24" w14:textId="77777777" w:rsidR="00A856C0" w:rsidRDefault="00A856C0" w:rsidP="0072086A">
                            <w:pPr>
                              <w:jc w:val="center"/>
                              <w:rPr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</w:pPr>
                          </w:p>
                          <w:p w14:paraId="3ED3A915" w14:textId="77777777" w:rsidR="00A856C0" w:rsidRDefault="00A856C0" w:rsidP="0072086A">
                            <w:pPr>
                              <w:jc w:val="center"/>
                              <w:rPr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</w:pPr>
                          </w:p>
                          <w:p w14:paraId="590A5C86" w14:textId="77777777" w:rsidR="00A856C0" w:rsidRPr="00A856C0" w:rsidRDefault="00A856C0" w:rsidP="0072086A">
                            <w:pPr>
                              <w:jc w:val="center"/>
                              <w:rPr>
                                <w:snapToGrid w:val="0"/>
                                <w:color w:val="000000"/>
                                <w:w w:val="0"/>
                                <w:sz w:val="0"/>
                                <w:szCs w:val="0"/>
                                <w:u w:color="000000"/>
                                <w:bdr w:val="none" w:sz="0" w:space="0" w:color="000000"/>
                                <w:shd w:val="clear" w:color="000000" w:fill="000000"/>
                              </w:rPr>
                            </w:pPr>
                          </w:p>
                          <w:p w14:paraId="7D8C6EF8" w14:textId="77777777" w:rsidR="00041659" w:rsidRDefault="00655CF6" w:rsidP="0072086A">
                            <w:pPr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noProof/>
                                <w:color w:val="0F243E"/>
                                <w:sz w:val="12"/>
                                <w:szCs w:val="40"/>
                              </w:rPr>
                              <w:drawing>
                                <wp:inline distT="0" distB="0" distL="0" distR="0" wp14:anchorId="48ACE881" wp14:editId="52EF0303">
                                  <wp:extent cx="1688234" cy="1126020"/>
                                  <wp:effectExtent l="0" t="0" r="7620" b="0"/>
                                  <wp:docPr id="8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" name="thHKPPMOOK.jpg"/>
                                          <pic:cNvPicPr/>
                                        </pic:nvPicPr>
                                        <pic:blipFill>
                                          <a:blip r:embed="rId10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88234" cy="11260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8A2EB0" w14:textId="77777777" w:rsidR="00162AEC" w:rsidRPr="001A6AC5" w:rsidRDefault="00162AEC" w:rsidP="0072086A">
                            <w:pPr>
                              <w:jc w:val="center"/>
                              <w:rPr>
                                <w:rFonts w:ascii="Century Gothic" w:hAnsi="Century Gothic"/>
                                <w:b/>
                                <w:color w:val="0F243E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2CC702" id="Text Box 2" o:spid="_x0000_s1029" type="#_x0000_t202" style="position:absolute;margin-left:511.5pt;margin-top:-551.4pt;width:217.5pt;height:363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" fillcolor="#4f81bd" strokecolor="#f2f2f2" strokeweight="3pt">
                <v:shadow on="t" color="#243f60" opacity=".5" offset="1pt"/>
                <v:textbox>
                  <w:txbxContent>
                    <w:p w14:paraId="3F99F231" w14:textId="77777777" w:rsidR="00D43370" w:rsidRDefault="00BA4063" w:rsidP="0072086A">
                      <w:pPr>
                        <w:jc w:val="center"/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  <w:t>Oakland Elementary</w:t>
                      </w:r>
                      <w:r w:rsidR="0072086A" w:rsidRPr="001A6AC5"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  <w:t xml:space="preserve">   </w:t>
                      </w:r>
                      <w:r w:rsidR="0072086A" w:rsidRPr="001A6AC5"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  <w:t xml:space="preserve"> </w:t>
                      </w:r>
                    </w:p>
                    <w:p w14:paraId="0FED1A85" w14:textId="2CECAA08" w:rsidR="00162AEC" w:rsidRDefault="00E62A30" w:rsidP="0072086A">
                      <w:pPr>
                        <w:jc w:val="center"/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  <w:t>202</w:t>
                      </w:r>
                      <w:r w:rsidR="000046BE"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  <w:t>3</w:t>
                      </w:r>
                      <w:r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  <w:t xml:space="preserve"> – 202</w:t>
                      </w:r>
                      <w:r w:rsidR="000046BE"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  <w:t>4</w:t>
                      </w:r>
                      <w:r w:rsidR="00343B76"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  <w:t xml:space="preserve">                           </w:t>
                      </w:r>
                      <w:r w:rsidR="00710019"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  <w:t xml:space="preserve">Title </w:t>
                      </w:r>
                      <w:r w:rsidR="00D22914"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  <w:t>I</w:t>
                      </w:r>
                      <w:r w:rsidR="00710019"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  <w:t xml:space="preserve"> </w:t>
                      </w:r>
                      <w:r w:rsidR="0072086A" w:rsidRPr="001A6AC5"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  <w:t>School Parent Compact for Student Achievement</w:t>
                      </w:r>
                    </w:p>
                    <w:p w14:paraId="161F1631" w14:textId="77777777" w:rsidR="00162AEC" w:rsidRPr="00162AEC" w:rsidRDefault="00162AEC" w:rsidP="0072086A">
                      <w:pPr>
                        <w:jc w:val="center"/>
                        <w:rPr>
                          <w:rFonts w:ascii="Century Gothic" w:hAnsi="Century Gothic"/>
                          <w:b/>
                          <w:color w:val="0F243E"/>
                          <w:sz w:val="28"/>
                          <w:szCs w:val="40"/>
                        </w:rPr>
                      </w:pPr>
                    </w:p>
                    <w:p w14:paraId="74CA05B0" w14:textId="156DBA8C" w:rsidR="00102C3A" w:rsidRDefault="000046BE" w:rsidP="00F878AD">
                      <w:pPr>
                        <w:jc w:val="center"/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  <w:t>Revised</w:t>
                      </w:r>
                    </w:p>
                    <w:p w14:paraId="2CBBC8DF" w14:textId="43E583F4" w:rsidR="00F878AD" w:rsidRDefault="00E62A30" w:rsidP="00F878AD">
                      <w:pPr>
                        <w:jc w:val="center"/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  <w:t xml:space="preserve">August </w:t>
                      </w:r>
                      <w:r w:rsidR="000046BE"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  <w:t>18</w:t>
                      </w:r>
                      <w:r w:rsidR="00845E40"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  <w:t xml:space="preserve"> 202</w:t>
                      </w:r>
                      <w:r w:rsidR="000046BE"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  <w:t>3</w:t>
                      </w:r>
                    </w:p>
                    <w:p w14:paraId="4A1A3D0E" w14:textId="77777777" w:rsidR="00162AEC" w:rsidRPr="00162AEC" w:rsidRDefault="00162AEC" w:rsidP="0072086A">
                      <w:pPr>
                        <w:jc w:val="center"/>
                        <w:rPr>
                          <w:rFonts w:ascii="Century Gothic" w:hAnsi="Century Gothic"/>
                          <w:b/>
                          <w:color w:val="0F243E"/>
                          <w:sz w:val="12"/>
                          <w:szCs w:val="40"/>
                        </w:rPr>
                      </w:pPr>
                    </w:p>
                    <w:p w14:paraId="6BA5103C" w14:textId="77777777" w:rsidR="00A856C0" w:rsidRDefault="00A856C0" w:rsidP="0072086A">
                      <w:pPr>
                        <w:jc w:val="center"/>
                        <w:rPr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</w:pPr>
                      <w:r w:rsidRPr="00A856C0">
                        <w:rPr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  <w:t xml:space="preserve"> </w:t>
                      </w:r>
                    </w:p>
                    <w:p w14:paraId="366CB8F2" w14:textId="77777777" w:rsidR="00A856C0" w:rsidRDefault="00A856C0" w:rsidP="0072086A">
                      <w:pPr>
                        <w:jc w:val="center"/>
                        <w:rPr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</w:pPr>
                    </w:p>
                    <w:p w14:paraId="03FFEC2B" w14:textId="77777777" w:rsidR="00A856C0" w:rsidRDefault="00A856C0" w:rsidP="0072086A">
                      <w:pPr>
                        <w:jc w:val="center"/>
                        <w:rPr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</w:pPr>
                    </w:p>
                    <w:p w14:paraId="0C13CF58" w14:textId="77777777" w:rsidR="00A856C0" w:rsidRDefault="00A856C0" w:rsidP="0072086A">
                      <w:pPr>
                        <w:jc w:val="center"/>
                        <w:rPr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</w:pPr>
                    </w:p>
                    <w:p w14:paraId="6F060C67" w14:textId="77777777" w:rsidR="00A856C0" w:rsidRDefault="00A856C0" w:rsidP="0072086A">
                      <w:pPr>
                        <w:jc w:val="center"/>
                        <w:rPr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</w:pPr>
                    </w:p>
                    <w:p w14:paraId="5616B66A" w14:textId="77777777" w:rsidR="00A856C0" w:rsidRDefault="00A856C0" w:rsidP="0072086A">
                      <w:pPr>
                        <w:jc w:val="center"/>
                        <w:rPr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</w:pPr>
                    </w:p>
                    <w:p w14:paraId="4060E908" w14:textId="77777777" w:rsidR="00A856C0" w:rsidRDefault="00A856C0" w:rsidP="0072086A">
                      <w:pPr>
                        <w:jc w:val="center"/>
                        <w:rPr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</w:pPr>
                    </w:p>
                    <w:p w14:paraId="60D8C0A8" w14:textId="77777777" w:rsidR="00A856C0" w:rsidRDefault="00A856C0" w:rsidP="0072086A">
                      <w:pPr>
                        <w:jc w:val="center"/>
                        <w:rPr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</w:pPr>
                    </w:p>
                    <w:p w14:paraId="7663C452" w14:textId="77777777" w:rsidR="00A856C0" w:rsidRDefault="00A856C0" w:rsidP="0072086A">
                      <w:pPr>
                        <w:jc w:val="center"/>
                        <w:rPr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</w:pPr>
                    </w:p>
                    <w:p w14:paraId="6C6F6F14" w14:textId="77777777" w:rsidR="00A856C0" w:rsidRDefault="00A856C0" w:rsidP="0072086A">
                      <w:pPr>
                        <w:jc w:val="center"/>
                        <w:rPr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</w:pPr>
                    </w:p>
                    <w:p w14:paraId="0A0544AF" w14:textId="77777777" w:rsidR="00A856C0" w:rsidRDefault="00A856C0" w:rsidP="0072086A">
                      <w:pPr>
                        <w:jc w:val="center"/>
                        <w:rPr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</w:pPr>
                    </w:p>
                    <w:p w14:paraId="0728AF24" w14:textId="77777777" w:rsidR="00A856C0" w:rsidRDefault="00A856C0" w:rsidP="0072086A">
                      <w:pPr>
                        <w:jc w:val="center"/>
                        <w:rPr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</w:pPr>
                    </w:p>
                    <w:p w14:paraId="3ED3A915" w14:textId="77777777" w:rsidR="00A856C0" w:rsidRDefault="00A856C0" w:rsidP="0072086A">
                      <w:pPr>
                        <w:jc w:val="center"/>
                        <w:rPr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</w:pPr>
                    </w:p>
                    <w:p w14:paraId="590A5C86" w14:textId="77777777" w:rsidR="00A856C0" w:rsidRPr="00A856C0" w:rsidRDefault="00A856C0" w:rsidP="0072086A">
                      <w:pPr>
                        <w:jc w:val="center"/>
                        <w:rPr>
                          <w:snapToGrid w:val="0"/>
                          <w:color w:val="000000"/>
                          <w:w w:val="0"/>
                          <w:sz w:val="0"/>
                          <w:szCs w:val="0"/>
                          <w:u w:color="000000"/>
                          <w:bdr w:val="none" w:sz="0" w:space="0" w:color="000000"/>
                          <w:shd w:val="clear" w:color="000000" w:fill="000000"/>
                        </w:rPr>
                      </w:pPr>
                    </w:p>
                    <w:p w14:paraId="7D8C6EF8" w14:textId="77777777" w:rsidR="00041659" w:rsidRDefault="00655CF6" w:rsidP="0072086A">
                      <w:pPr>
                        <w:jc w:val="center"/>
                        <w:rPr>
                          <w:noProof/>
                        </w:rPr>
                      </w:pPr>
                      <w:r>
                        <w:rPr>
                          <w:rFonts w:ascii="Century Gothic" w:hAnsi="Century Gothic"/>
                          <w:b/>
                          <w:noProof/>
                          <w:color w:val="0F243E"/>
                          <w:sz w:val="12"/>
                          <w:szCs w:val="40"/>
                        </w:rPr>
                        <w:drawing>
                          <wp:inline distT="0" distB="0" distL="0" distR="0" wp14:anchorId="48ACE881" wp14:editId="52EF0303">
                            <wp:extent cx="1688234" cy="1126020"/>
                            <wp:effectExtent l="0" t="0" r="7620" b="0"/>
                            <wp:docPr id="8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" name="thHKPPMOOK.jpg"/>
                                    <pic:cNvPicPr/>
                                  </pic:nvPicPr>
                                  <pic:blipFill>
                                    <a:blip r:embed="rId1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88234" cy="11260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8A2EB0" w14:textId="77777777" w:rsidR="00162AEC" w:rsidRPr="001A6AC5" w:rsidRDefault="00162AEC" w:rsidP="0072086A">
                      <w:pPr>
                        <w:jc w:val="center"/>
                        <w:rPr>
                          <w:rFonts w:ascii="Century Gothic" w:hAnsi="Century Gothic"/>
                          <w:b/>
                          <w:color w:val="0F243E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55CF6"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60FEC70A" wp14:editId="2442DC42">
                <wp:simplePos x="0" y="0"/>
                <wp:positionH relativeFrom="column">
                  <wp:posOffset>-95250</wp:posOffset>
                </wp:positionH>
                <wp:positionV relativeFrom="page">
                  <wp:posOffset>4266565</wp:posOffset>
                </wp:positionV>
                <wp:extent cx="2705100" cy="3268345"/>
                <wp:effectExtent l="0" t="0" r="0" b="8255"/>
                <wp:wrapNone/>
                <wp:docPr id="28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05100" cy="3268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9966">
                                  <a:alpha val="45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41CDE9" w14:textId="77777777" w:rsidR="000F4F4B" w:rsidRDefault="000F4F4B" w:rsidP="00670F7E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22BD7">
                              <w:rPr>
                                <w:rFonts w:ascii="Georgia" w:hAnsi="Georgia"/>
                                <w:b/>
                                <w:bCs/>
                                <w:sz w:val="28"/>
                                <w:szCs w:val="28"/>
                              </w:rPr>
                              <w:t>Jointly Developed</w:t>
                            </w:r>
                          </w:p>
                          <w:p w14:paraId="2E8517CC" w14:textId="77777777" w:rsidR="00775B97" w:rsidRDefault="00775B97" w:rsidP="00622BD7">
                            <w:pPr>
                              <w:jc w:val="both"/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2EEB0C5" w14:textId="77777777" w:rsidR="00622BD7" w:rsidRDefault="00775B97" w:rsidP="00622BD7">
                            <w:pPr>
                              <w:jc w:val="both"/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  <w:t>The parent</w:t>
                            </w:r>
                            <w:r w:rsidR="00670F7E"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s, </w:t>
                            </w:r>
                            <w:proofErr w:type="gramStart"/>
                            <w:r w:rsidR="00670F7E"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  <w:t>students</w:t>
                            </w:r>
                            <w:proofErr w:type="gramEnd"/>
                            <w:r w:rsidR="00670F7E"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and staff at Oakland Elementary</w:t>
                            </w:r>
                            <w:r w:rsidR="00622BD7" w:rsidRPr="00622BD7"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developed this School-Parent Compact for Achievement.  Teachers suggested home learning s</w:t>
                            </w:r>
                            <w:r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trategies, parents added ideas </w:t>
                            </w:r>
                            <w:r w:rsidR="00622BD7" w:rsidRPr="00622BD7"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  <w:t>to make them more specific, a</w:t>
                            </w:r>
                            <w:r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  <w:t>nd students told us what would help them learn.  Mee</w:t>
                            </w:r>
                            <w:r w:rsidR="00622BD7" w:rsidRPr="00622BD7"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  <w:t>tings are held each year to review the Compact an</w:t>
                            </w:r>
                            <w:r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  <w:t>d</w:t>
                            </w:r>
                            <w:r w:rsidR="00622BD7" w:rsidRPr="00622BD7"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make changes based on student needs.</w:t>
                            </w:r>
                          </w:p>
                          <w:p w14:paraId="5A00503A" w14:textId="77777777" w:rsidR="00775B97" w:rsidRDefault="00775B97" w:rsidP="00622BD7">
                            <w:pPr>
                              <w:jc w:val="both"/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4713BA9" w14:textId="77777777" w:rsidR="00EB1DD7" w:rsidRDefault="00EB1DD7" w:rsidP="00622BD7">
                            <w:pPr>
                              <w:jc w:val="both"/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670AB841" w14:textId="77777777" w:rsidR="00EB1DD7" w:rsidRPr="00622BD7" w:rsidRDefault="009A59D8" w:rsidP="00EB1DD7">
                            <w:pPr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8BDF88C" wp14:editId="65049BE9">
                                  <wp:extent cx="1872343" cy="1092200"/>
                                  <wp:effectExtent l="0" t="0" r="0" b="0"/>
                                  <wp:docPr id="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78661" cy="109588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14B8B1A" w14:textId="77777777" w:rsidR="000F4F4B" w:rsidRPr="004A0A81" w:rsidRDefault="000F4F4B" w:rsidP="000F4F4B">
                            <w:pPr>
                              <w:jc w:val="center"/>
                              <w:rPr>
                                <w:rFonts w:ascii="Rockwell" w:hAnsi="Rockwel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FEC70A" id="Text Box 26" o:spid="_x0000_s1030" type="#_x0000_t202" style="position:absolute;margin-left:-7.5pt;margin-top:335.95pt;width:213pt;height:257.3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" filled="f" fillcolor="#396" stroked="f" strokecolor="#c9f" strokeweight="1.5pt">
                <v:fill opacity="29555f"/>
                <v:textbox>
                  <w:txbxContent>
                    <w:p w14:paraId="2341CDE9" w14:textId="77777777" w:rsidR="000F4F4B" w:rsidRDefault="000F4F4B" w:rsidP="00670F7E">
                      <w:pPr>
                        <w:jc w:val="center"/>
                        <w:rPr>
                          <w:rFonts w:ascii="Georgia" w:hAnsi="Georgia"/>
                          <w:b/>
                          <w:bCs/>
                          <w:sz w:val="28"/>
                          <w:szCs w:val="28"/>
                        </w:rPr>
                      </w:pPr>
                      <w:r w:rsidRPr="00622BD7">
                        <w:rPr>
                          <w:rFonts w:ascii="Georgia" w:hAnsi="Georgia"/>
                          <w:b/>
                          <w:bCs/>
                          <w:sz w:val="28"/>
                          <w:szCs w:val="28"/>
                        </w:rPr>
                        <w:t>Jointly Developed</w:t>
                      </w:r>
                    </w:p>
                    <w:p w14:paraId="2E8517CC" w14:textId="77777777" w:rsidR="00775B97" w:rsidRDefault="00775B97" w:rsidP="00622BD7">
                      <w:pPr>
                        <w:jc w:val="both"/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42EEB0C5" w14:textId="77777777" w:rsidR="00622BD7" w:rsidRDefault="00775B97" w:rsidP="00622BD7">
                      <w:pPr>
                        <w:jc w:val="both"/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  <w:t>The parent</w:t>
                      </w:r>
                      <w:r w:rsidR="00670F7E"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  <w:t xml:space="preserve">s, </w:t>
                      </w:r>
                      <w:proofErr w:type="gramStart"/>
                      <w:r w:rsidR="00670F7E"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  <w:t>students</w:t>
                      </w:r>
                      <w:proofErr w:type="gramEnd"/>
                      <w:r w:rsidR="00670F7E"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  <w:t xml:space="preserve"> and staff at Oakland Elementary</w:t>
                      </w:r>
                      <w:r w:rsidR="00622BD7" w:rsidRPr="00622BD7"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  <w:t xml:space="preserve"> developed this School-Parent Compact for Achievement.  Teachers suggested home learning s</w:t>
                      </w:r>
                      <w:r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  <w:t xml:space="preserve">trategies, parents added ideas </w:t>
                      </w:r>
                      <w:r w:rsidR="00622BD7" w:rsidRPr="00622BD7"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  <w:t>to make them more specific, a</w:t>
                      </w:r>
                      <w:r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  <w:t>nd students told us what would help them learn.  Mee</w:t>
                      </w:r>
                      <w:r w:rsidR="00622BD7" w:rsidRPr="00622BD7"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  <w:t>tings are held each year to review the Compact an</w:t>
                      </w:r>
                      <w:r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  <w:t>d</w:t>
                      </w:r>
                      <w:r w:rsidR="00622BD7" w:rsidRPr="00622BD7"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  <w:t xml:space="preserve"> make changes based on student needs.</w:t>
                      </w:r>
                    </w:p>
                    <w:p w14:paraId="5A00503A" w14:textId="77777777" w:rsidR="00775B97" w:rsidRDefault="00775B97" w:rsidP="00622BD7">
                      <w:pPr>
                        <w:jc w:val="both"/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64713BA9" w14:textId="77777777" w:rsidR="00EB1DD7" w:rsidRDefault="00EB1DD7" w:rsidP="00622BD7">
                      <w:pPr>
                        <w:jc w:val="both"/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670AB841" w14:textId="77777777" w:rsidR="00EB1DD7" w:rsidRPr="00622BD7" w:rsidRDefault="009A59D8" w:rsidP="00EB1DD7">
                      <w:pPr>
                        <w:jc w:val="center"/>
                        <w:rPr>
                          <w:rFonts w:ascii="Georgia" w:hAnsi="Georgi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18BDF88C" wp14:editId="65049BE9">
                            <wp:extent cx="1872343" cy="1092200"/>
                            <wp:effectExtent l="0" t="0" r="0" b="0"/>
                            <wp:docPr id="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78661" cy="109588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14B8B1A" w14:textId="77777777" w:rsidR="000F4F4B" w:rsidRPr="004A0A81" w:rsidRDefault="000F4F4B" w:rsidP="000F4F4B">
                      <w:pPr>
                        <w:jc w:val="center"/>
                        <w:rPr>
                          <w:rFonts w:ascii="Rockwell" w:hAnsi="Rockwell"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655CF6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89386C4" wp14:editId="002DC2AF">
                <wp:simplePos x="0" y="0"/>
                <wp:positionH relativeFrom="page">
                  <wp:posOffset>6478270</wp:posOffset>
                </wp:positionH>
                <wp:positionV relativeFrom="page">
                  <wp:posOffset>459105</wp:posOffset>
                </wp:positionV>
                <wp:extent cx="303530" cy="6906895"/>
                <wp:effectExtent l="0" t="3175" r="2540" b="0"/>
                <wp:wrapNone/>
                <wp:docPr id="20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303530" cy="6906895"/>
                        </a:xfrm>
                        <a:prstGeom prst="rect">
                          <a:avLst/>
                        </a:prstGeom>
                        <a:solidFill>
                          <a:srgbClr val="51AB9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24640A7" id="Rectangle 38" o:spid="_x0000_s1026" style="position:absolute;margin-left:510.1pt;margin-top:36.15pt;width:23.9pt;height:543.85pt;rotation:180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" fillcolor="#51ab9e" stroked="f" strokecolor="#c9f" strokeweight="1.5pt">
                <w10:wrap anchorx="page" anchory="page"/>
              </v:rect>
            </w:pict>
          </mc:Fallback>
        </mc:AlternateContent>
      </w:r>
      <w:r w:rsidR="00655CF6"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4C769936" wp14:editId="7CE087CD">
                <wp:simplePos x="0" y="0"/>
                <wp:positionH relativeFrom="page">
                  <wp:posOffset>257175</wp:posOffset>
                </wp:positionH>
                <wp:positionV relativeFrom="page">
                  <wp:posOffset>264795</wp:posOffset>
                </wp:positionV>
                <wp:extent cx="2867025" cy="3697605"/>
                <wp:effectExtent l="0" t="0" r="9525" b="0"/>
                <wp:wrapTopAndBottom/>
                <wp:docPr id="3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3697605"/>
                        </a:xfrm>
                        <a:prstGeom prst="rect">
                          <a:avLst/>
                        </a:prstGeom>
                        <a:solidFill>
                          <a:srgbClr val="FF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rgbClr val="31849B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98EE39" w14:textId="77777777" w:rsidR="000F4F4B" w:rsidRPr="00670F7E" w:rsidRDefault="00670F7E" w:rsidP="00670F7E">
                            <w:pPr>
                              <w:pStyle w:val="Heading1"/>
                              <w:spacing w:after="120"/>
                              <w:jc w:val="center"/>
                              <w:rPr>
                                <w:rFonts w:ascii="Georgia" w:hAnsi="Georgia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670F7E">
                              <w:rPr>
                                <w:rFonts w:ascii="Georgia" w:hAnsi="Georg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What is a School – Parent </w:t>
                            </w:r>
                            <w:r w:rsidR="000F4F4B" w:rsidRPr="00670F7E">
                              <w:rPr>
                                <w:rFonts w:ascii="Georgia" w:hAnsi="Georgia"/>
                                <w:b/>
                                <w:bCs/>
                                <w:sz w:val="28"/>
                                <w:szCs w:val="28"/>
                              </w:rPr>
                              <w:t>Compact</w:t>
                            </w:r>
                            <w:r>
                              <w:rPr>
                                <w:rFonts w:ascii="Georgia" w:hAnsi="Georg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for Achievement</w:t>
                            </w:r>
                            <w:r w:rsidR="000F4F4B" w:rsidRPr="00670F7E">
                              <w:rPr>
                                <w:rFonts w:ascii="Georgia" w:hAnsi="Georgia"/>
                                <w:b/>
                                <w:bCs/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14:paraId="6AF7D6B9" w14:textId="77777777" w:rsidR="00622BD7" w:rsidRPr="00775B97" w:rsidRDefault="00622BD7" w:rsidP="000F4F4B">
                            <w:pPr>
                              <w:pStyle w:val="BodyText1"/>
                              <w:spacing w:after="12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775B9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A School-Parent Compact for Achievement is an agreement that parents, </w:t>
                            </w:r>
                            <w:proofErr w:type="gramStart"/>
                            <w:r w:rsidRPr="00775B97">
                              <w:rPr>
                                <w:b/>
                                <w:sz w:val="16"/>
                                <w:szCs w:val="16"/>
                              </w:rPr>
                              <w:t>students</w:t>
                            </w:r>
                            <w:proofErr w:type="gramEnd"/>
                            <w:r w:rsidRPr="00775B97">
                              <w:rPr>
                                <w:b/>
                                <w:sz w:val="16"/>
                                <w:szCs w:val="16"/>
                              </w:rPr>
                              <w:t xml:space="preserve"> and teachers develop together.  It explains how parents and teachers will work together to make sure all our students reach grade-level standards.  </w:t>
                            </w:r>
                          </w:p>
                          <w:p w14:paraId="40F570A1" w14:textId="77777777" w:rsidR="00622BD7" w:rsidRPr="00775B97" w:rsidRDefault="00622BD7" w:rsidP="000F4F4B">
                            <w:pPr>
                              <w:pStyle w:val="BodyText1"/>
                              <w:spacing w:after="12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775B97">
                              <w:rPr>
                                <w:b/>
                                <w:sz w:val="16"/>
                                <w:szCs w:val="16"/>
                              </w:rPr>
                              <w:t>Effective compacts:</w:t>
                            </w:r>
                          </w:p>
                          <w:p w14:paraId="22EEA4A3" w14:textId="77777777" w:rsidR="00622BD7" w:rsidRPr="00775B97" w:rsidRDefault="00622BD7" w:rsidP="00775B97">
                            <w:pPr>
                              <w:pStyle w:val="BodyText1"/>
                              <w:numPr>
                                <w:ilvl w:val="0"/>
                                <w:numId w:val="23"/>
                              </w:numPr>
                              <w:spacing w:after="12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775B97">
                              <w:rPr>
                                <w:b/>
                                <w:sz w:val="16"/>
                                <w:szCs w:val="16"/>
                              </w:rPr>
                              <w:t>Link to goals of the school improvement plan</w:t>
                            </w:r>
                          </w:p>
                          <w:p w14:paraId="382EB404" w14:textId="77777777" w:rsidR="00622BD7" w:rsidRPr="00775B97" w:rsidRDefault="00622BD7" w:rsidP="00775B97">
                            <w:pPr>
                              <w:pStyle w:val="BodyText1"/>
                              <w:numPr>
                                <w:ilvl w:val="0"/>
                                <w:numId w:val="23"/>
                              </w:numPr>
                              <w:spacing w:after="12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775B97">
                              <w:rPr>
                                <w:b/>
                                <w:sz w:val="16"/>
                                <w:szCs w:val="16"/>
                              </w:rPr>
                              <w:t>Focus on student learning skills</w:t>
                            </w:r>
                          </w:p>
                          <w:p w14:paraId="72BCDD22" w14:textId="77777777" w:rsidR="00622BD7" w:rsidRPr="00775B97" w:rsidRDefault="00622BD7" w:rsidP="00775B97">
                            <w:pPr>
                              <w:pStyle w:val="BodyText1"/>
                              <w:numPr>
                                <w:ilvl w:val="0"/>
                                <w:numId w:val="23"/>
                              </w:numPr>
                              <w:spacing w:after="12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775B97">
                              <w:rPr>
                                <w:b/>
                                <w:sz w:val="16"/>
                                <w:szCs w:val="16"/>
                              </w:rPr>
                              <w:t>Describe how teachers will help students develop those skills using high-quality instruction</w:t>
                            </w:r>
                          </w:p>
                          <w:p w14:paraId="527C5FD4" w14:textId="77777777" w:rsidR="00622BD7" w:rsidRPr="00775B97" w:rsidRDefault="00622BD7" w:rsidP="00775B97">
                            <w:pPr>
                              <w:pStyle w:val="BodyText1"/>
                              <w:numPr>
                                <w:ilvl w:val="0"/>
                                <w:numId w:val="23"/>
                              </w:numPr>
                              <w:spacing w:after="12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775B97">
                              <w:rPr>
                                <w:b/>
                                <w:sz w:val="16"/>
                                <w:szCs w:val="16"/>
                              </w:rPr>
                              <w:t>Share strategies parents can use at home</w:t>
                            </w:r>
                          </w:p>
                          <w:p w14:paraId="0875393C" w14:textId="77777777" w:rsidR="00622BD7" w:rsidRPr="00775B97" w:rsidRDefault="00622BD7" w:rsidP="00775B97">
                            <w:pPr>
                              <w:pStyle w:val="BodyText1"/>
                              <w:numPr>
                                <w:ilvl w:val="0"/>
                                <w:numId w:val="23"/>
                              </w:numPr>
                              <w:spacing w:after="12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775B97">
                              <w:rPr>
                                <w:b/>
                                <w:sz w:val="16"/>
                                <w:szCs w:val="16"/>
                              </w:rPr>
                              <w:t>Explain how teachers and parents will communicate about student progress</w:t>
                            </w:r>
                          </w:p>
                          <w:p w14:paraId="142177E2" w14:textId="77777777" w:rsidR="00622BD7" w:rsidRPr="00775B97" w:rsidRDefault="00622BD7" w:rsidP="00775B97">
                            <w:pPr>
                              <w:pStyle w:val="BodyText1"/>
                              <w:numPr>
                                <w:ilvl w:val="0"/>
                                <w:numId w:val="23"/>
                              </w:numPr>
                              <w:spacing w:after="12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775B97">
                              <w:rPr>
                                <w:b/>
                                <w:sz w:val="16"/>
                                <w:szCs w:val="16"/>
                              </w:rPr>
                              <w:t>Describe opportunities for parents to volunteer, observe, and participate in the classroom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769936" id="Text Box 5" o:spid="_x0000_s1031" type="#_x0000_t202" style="position:absolute;margin-left:20.25pt;margin-top:20.85pt;width:225.75pt;height:291.15pt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" fillcolor="#ffc" stroked="f" strokecolor="#31849b" strokeweight="2pt">
                <v:textbox>
                  <w:txbxContent>
                    <w:p w14:paraId="2998EE39" w14:textId="77777777" w:rsidR="000F4F4B" w:rsidRPr="00670F7E" w:rsidRDefault="00670F7E" w:rsidP="00670F7E">
                      <w:pPr>
                        <w:pStyle w:val="Heading1"/>
                        <w:spacing w:after="120"/>
                        <w:jc w:val="center"/>
                        <w:rPr>
                          <w:rFonts w:ascii="Georgia" w:hAnsi="Georgia"/>
                          <w:b/>
                          <w:bCs/>
                          <w:sz w:val="28"/>
                          <w:szCs w:val="28"/>
                        </w:rPr>
                      </w:pPr>
                      <w:r w:rsidRPr="00670F7E">
                        <w:rPr>
                          <w:rFonts w:ascii="Georgia" w:hAnsi="Georgia"/>
                          <w:b/>
                          <w:bCs/>
                          <w:sz w:val="28"/>
                          <w:szCs w:val="28"/>
                        </w:rPr>
                        <w:t xml:space="preserve">What is a School – Parent </w:t>
                      </w:r>
                      <w:r w:rsidR="000F4F4B" w:rsidRPr="00670F7E">
                        <w:rPr>
                          <w:rFonts w:ascii="Georgia" w:hAnsi="Georgia"/>
                          <w:b/>
                          <w:bCs/>
                          <w:sz w:val="28"/>
                          <w:szCs w:val="28"/>
                        </w:rPr>
                        <w:t>Compact</w:t>
                      </w:r>
                      <w:r>
                        <w:rPr>
                          <w:rFonts w:ascii="Georgia" w:hAnsi="Georgia"/>
                          <w:b/>
                          <w:bCs/>
                          <w:sz w:val="28"/>
                          <w:szCs w:val="28"/>
                        </w:rPr>
                        <w:t xml:space="preserve"> for Achievement</w:t>
                      </w:r>
                      <w:r w:rsidR="000F4F4B" w:rsidRPr="00670F7E">
                        <w:rPr>
                          <w:rFonts w:ascii="Georgia" w:hAnsi="Georgia"/>
                          <w:b/>
                          <w:bCs/>
                          <w:sz w:val="28"/>
                          <w:szCs w:val="28"/>
                        </w:rPr>
                        <w:t>?</w:t>
                      </w:r>
                    </w:p>
                    <w:p w14:paraId="6AF7D6B9" w14:textId="77777777" w:rsidR="00622BD7" w:rsidRPr="00775B97" w:rsidRDefault="00622BD7" w:rsidP="000F4F4B">
                      <w:pPr>
                        <w:pStyle w:val="BodyText1"/>
                        <w:spacing w:after="120"/>
                        <w:rPr>
                          <w:b/>
                          <w:sz w:val="16"/>
                          <w:szCs w:val="16"/>
                        </w:rPr>
                      </w:pPr>
                      <w:r w:rsidRPr="00775B97">
                        <w:rPr>
                          <w:b/>
                          <w:sz w:val="16"/>
                          <w:szCs w:val="16"/>
                        </w:rPr>
                        <w:t xml:space="preserve">A School-Parent Compact for Achievement is an agreement that parents, </w:t>
                      </w:r>
                      <w:proofErr w:type="gramStart"/>
                      <w:r w:rsidRPr="00775B97">
                        <w:rPr>
                          <w:b/>
                          <w:sz w:val="16"/>
                          <w:szCs w:val="16"/>
                        </w:rPr>
                        <w:t>students</w:t>
                      </w:r>
                      <w:proofErr w:type="gramEnd"/>
                      <w:r w:rsidRPr="00775B97">
                        <w:rPr>
                          <w:b/>
                          <w:sz w:val="16"/>
                          <w:szCs w:val="16"/>
                        </w:rPr>
                        <w:t xml:space="preserve"> and teachers develop together.  It explains how parents and teachers will work together to make sure all our students reach grade-level standards.  </w:t>
                      </w:r>
                    </w:p>
                    <w:p w14:paraId="40F570A1" w14:textId="77777777" w:rsidR="00622BD7" w:rsidRPr="00775B97" w:rsidRDefault="00622BD7" w:rsidP="000F4F4B">
                      <w:pPr>
                        <w:pStyle w:val="BodyText1"/>
                        <w:spacing w:after="120"/>
                        <w:rPr>
                          <w:b/>
                          <w:sz w:val="16"/>
                          <w:szCs w:val="16"/>
                        </w:rPr>
                      </w:pPr>
                      <w:r w:rsidRPr="00775B97">
                        <w:rPr>
                          <w:b/>
                          <w:sz w:val="16"/>
                          <w:szCs w:val="16"/>
                        </w:rPr>
                        <w:t>Effective compacts:</w:t>
                      </w:r>
                    </w:p>
                    <w:p w14:paraId="22EEA4A3" w14:textId="77777777" w:rsidR="00622BD7" w:rsidRPr="00775B97" w:rsidRDefault="00622BD7" w:rsidP="00775B97">
                      <w:pPr>
                        <w:pStyle w:val="BodyText1"/>
                        <w:numPr>
                          <w:ilvl w:val="0"/>
                          <w:numId w:val="23"/>
                        </w:numPr>
                        <w:spacing w:after="120"/>
                        <w:rPr>
                          <w:b/>
                          <w:sz w:val="16"/>
                          <w:szCs w:val="16"/>
                        </w:rPr>
                      </w:pPr>
                      <w:r w:rsidRPr="00775B97">
                        <w:rPr>
                          <w:b/>
                          <w:sz w:val="16"/>
                          <w:szCs w:val="16"/>
                        </w:rPr>
                        <w:t>Link to goals of the school improvement plan</w:t>
                      </w:r>
                    </w:p>
                    <w:p w14:paraId="382EB404" w14:textId="77777777" w:rsidR="00622BD7" w:rsidRPr="00775B97" w:rsidRDefault="00622BD7" w:rsidP="00775B97">
                      <w:pPr>
                        <w:pStyle w:val="BodyText1"/>
                        <w:numPr>
                          <w:ilvl w:val="0"/>
                          <w:numId w:val="23"/>
                        </w:numPr>
                        <w:spacing w:after="120"/>
                        <w:rPr>
                          <w:b/>
                          <w:sz w:val="16"/>
                          <w:szCs w:val="16"/>
                        </w:rPr>
                      </w:pPr>
                      <w:r w:rsidRPr="00775B97">
                        <w:rPr>
                          <w:b/>
                          <w:sz w:val="16"/>
                          <w:szCs w:val="16"/>
                        </w:rPr>
                        <w:t>Focus on student learning skills</w:t>
                      </w:r>
                    </w:p>
                    <w:p w14:paraId="72BCDD22" w14:textId="77777777" w:rsidR="00622BD7" w:rsidRPr="00775B97" w:rsidRDefault="00622BD7" w:rsidP="00775B97">
                      <w:pPr>
                        <w:pStyle w:val="BodyText1"/>
                        <w:numPr>
                          <w:ilvl w:val="0"/>
                          <w:numId w:val="23"/>
                        </w:numPr>
                        <w:spacing w:after="120"/>
                        <w:rPr>
                          <w:b/>
                          <w:sz w:val="16"/>
                          <w:szCs w:val="16"/>
                        </w:rPr>
                      </w:pPr>
                      <w:r w:rsidRPr="00775B97">
                        <w:rPr>
                          <w:b/>
                          <w:sz w:val="16"/>
                          <w:szCs w:val="16"/>
                        </w:rPr>
                        <w:t>Describe how teachers will help students develop those skills using high-quality instruction</w:t>
                      </w:r>
                    </w:p>
                    <w:p w14:paraId="527C5FD4" w14:textId="77777777" w:rsidR="00622BD7" w:rsidRPr="00775B97" w:rsidRDefault="00622BD7" w:rsidP="00775B97">
                      <w:pPr>
                        <w:pStyle w:val="BodyText1"/>
                        <w:numPr>
                          <w:ilvl w:val="0"/>
                          <w:numId w:val="23"/>
                        </w:numPr>
                        <w:spacing w:after="120"/>
                        <w:rPr>
                          <w:b/>
                          <w:sz w:val="16"/>
                          <w:szCs w:val="16"/>
                        </w:rPr>
                      </w:pPr>
                      <w:r w:rsidRPr="00775B97">
                        <w:rPr>
                          <w:b/>
                          <w:sz w:val="16"/>
                          <w:szCs w:val="16"/>
                        </w:rPr>
                        <w:t>Share strategies parents can use at home</w:t>
                      </w:r>
                    </w:p>
                    <w:p w14:paraId="0875393C" w14:textId="77777777" w:rsidR="00622BD7" w:rsidRPr="00775B97" w:rsidRDefault="00622BD7" w:rsidP="00775B97">
                      <w:pPr>
                        <w:pStyle w:val="BodyText1"/>
                        <w:numPr>
                          <w:ilvl w:val="0"/>
                          <w:numId w:val="23"/>
                        </w:numPr>
                        <w:spacing w:after="120"/>
                        <w:rPr>
                          <w:b/>
                          <w:sz w:val="16"/>
                          <w:szCs w:val="16"/>
                        </w:rPr>
                      </w:pPr>
                      <w:r w:rsidRPr="00775B97">
                        <w:rPr>
                          <w:b/>
                          <w:sz w:val="16"/>
                          <w:szCs w:val="16"/>
                        </w:rPr>
                        <w:t>Explain how teachers and parents will communicate about student progress</w:t>
                      </w:r>
                    </w:p>
                    <w:p w14:paraId="142177E2" w14:textId="77777777" w:rsidR="00622BD7" w:rsidRPr="00775B97" w:rsidRDefault="00622BD7" w:rsidP="00775B97">
                      <w:pPr>
                        <w:pStyle w:val="BodyText1"/>
                        <w:numPr>
                          <w:ilvl w:val="0"/>
                          <w:numId w:val="23"/>
                        </w:numPr>
                        <w:spacing w:after="120"/>
                        <w:rPr>
                          <w:b/>
                          <w:sz w:val="16"/>
                          <w:szCs w:val="16"/>
                        </w:rPr>
                      </w:pPr>
                      <w:r w:rsidRPr="00775B97">
                        <w:rPr>
                          <w:b/>
                          <w:sz w:val="16"/>
                          <w:szCs w:val="16"/>
                        </w:rPr>
                        <w:t>Describe opportunities for parents to volunteer, observe, and participate in the classroom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 w:rsidR="00280601"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CC6C5D9" wp14:editId="00A0F1C6">
                <wp:simplePos x="0" y="0"/>
                <wp:positionH relativeFrom="page">
                  <wp:posOffset>9963150</wp:posOffset>
                </wp:positionH>
                <wp:positionV relativeFrom="page">
                  <wp:posOffset>4886324</wp:posOffset>
                </wp:positionV>
                <wp:extent cx="45719" cy="45719"/>
                <wp:effectExtent l="57150" t="19050" r="50165" b="12065"/>
                <wp:wrapNone/>
                <wp:docPr id="25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V="1">
                          <a:off x="0" y="0"/>
                          <a:ext cx="45719" cy="457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00">
                                  <a:alpha val="45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7A8A9D" w14:textId="77777777" w:rsidR="00670F7E" w:rsidRDefault="00670F7E" w:rsidP="000F4F4B">
                            <w:pPr>
                              <w:jc w:val="center"/>
                              <w:rPr>
                                <w:rFonts w:ascii="Berlin Sans FB Demi" w:hAnsi="Berlin Sans FB Demi"/>
                                <w:kern w:val="28"/>
                                <w:sz w:val="32"/>
                                <w:szCs w:val="32"/>
                              </w:rPr>
                            </w:pPr>
                          </w:p>
                          <w:p w14:paraId="1124AB90" w14:textId="77777777" w:rsidR="000F4F4B" w:rsidRPr="00B26948" w:rsidRDefault="000F4F4B" w:rsidP="000F4F4B">
                            <w:pPr>
                              <w:jc w:val="center"/>
                              <w:rPr>
                                <w:rFonts w:ascii="Berlin Sans FB Demi" w:hAnsi="Berlin Sans FB Demi"/>
                                <w:sz w:val="32"/>
                                <w:szCs w:val="32"/>
                              </w:rPr>
                            </w:pPr>
                          </w:p>
                          <w:p w14:paraId="46D676F9" w14:textId="77777777" w:rsidR="000A358A" w:rsidRDefault="000A358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C6C5D9" id="Text Box 13" o:spid="_x0000_s1032" type="#_x0000_t202" style="position:absolute;margin-left:784.5pt;margin-top:384.75pt;width:3.6pt;height:3.6pt;flip:y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" filled="f" fillcolor="yellow" stroked="f" strokecolor="#c9f" strokeweight="1.5pt">
                <v:fill opacity="29555f"/>
                <v:textbox>
                  <w:txbxContent>
                    <w:p w14:paraId="6D7A8A9D" w14:textId="77777777" w:rsidR="00670F7E" w:rsidRDefault="00670F7E" w:rsidP="000F4F4B">
                      <w:pPr>
                        <w:jc w:val="center"/>
                        <w:rPr>
                          <w:rFonts w:ascii="Berlin Sans FB Demi" w:hAnsi="Berlin Sans FB Demi"/>
                          <w:kern w:val="28"/>
                          <w:sz w:val="32"/>
                          <w:szCs w:val="32"/>
                        </w:rPr>
                      </w:pPr>
                    </w:p>
                    <w:p w14:paraId="1124AB90" w14:textId="77777777" w:rsidR="000F4F4B" w:rsidRPr="00B26948" w:rsidRDefault="000F4F4B" w:rsidP="000F4F4B">
                      <w:pPr>
                        <w:jc w:val="center"/>
                        <w:rPr>
                          <w:rFonts w:ascii="Berlin Sans FB Demi" w:hAnsi="Berlin Sans FB Demi"/>
                          <w:sz w:val="32"/>
                          <w:szCs w:val="32"/>
                        </w:rPr>
                      </w:pPr>
                    </w:p>
                    <w:p w14:paraId="46D676F9" w14:textId="77777777" w:rsidR="000A358A" w:rsidRDefault="000A358A"/>
                  </w:txbxContent>
                </v:textbox>
                <w10:wrap anchorx="page" anchory="page"/>
              </v:shape>
            </w:pict>
          </mc:Fallback>
        </mc:AlternateContent>
      </w:r>
      <w:r w:rsidR="009A59D8">
        <w:rPr>
          <w:noProof/>
        </w:rPr>
        <w:drawing>
          <wp:anchor distT="97536" distB="174371" distL="97536" distR="165862" simplePos="0" relativeHeight="251667456" behindDoc="0" locked="0" layoutInCell="1" allowOverlap="1" wp14:anchorId="7FCF8B08" wp14:editId="5815A538">
            <wp:simplePos x="0" y="0"/>
            <wp:positionH relativeFrom="column">
              <wp:posOffset>3525520</wp:posOffset>
            </wp:positionH>
            <wp:positionV relativeFrom="paragraph">
              <wp:posOffset>4041140</wp:posOffset>
            </wp:positionV>
            <wp:extent cx="2498344" cy="1660525"/>
            <wp:effectExtent l="57150" t="57150" r="130810" b="130175"/>
            <wp:wrapNone/>
            <wp:docPr id="65" name="Picture 1" descr="k14567585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k14567585[1]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8090" cy="1660525"/>
                    </a:xfrm>
                    <a:prstGeom prst="roundRect">
                      <a:avLst>
                        <a:gd name="adj" fmla="val 16667"/>
                      </a:avLst>
                    </a:prstGeom>
                    <a:noFill/>
                    <a:ln w="63500" algn="in">
                      <a:solidFill>
                        <a:srgbClr val="F2F2F2"/>
                      </a:solidFill>
                      <a:round/>
                      <a:headEnd/>
                      <a:tailEnd/>
                    </a:ln>
                    <a:effectLst>
                      <a:outerShdw dist="99190" dir="3011666" algn="ctr" rotWithShape="0">
                        <a:srgbClr val="B2B2B2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59D8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1704429" wp14:editId="5AF3CB89">
                <wp:simplePos x="0" y="0"/>
                <wp:positionH relativeFrom="column">
                  <wp:posOffset>10441305</wp:posOffset>
                </wp:positionH>
                <wp:positionV relativeFrom="paragraph">
                  <wp:posOffset>-7256145</wp:posOffset>
                </wp:positionV>
                <wp:extent cx="1985010" cy="1316990"/>
                <wp:effectExtent l="431165" t="0" r="166370" b="0"/>
                <wp:wrapNone/>
                <wp:docPr id="22" name="WordArt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3182638">
                          <a:off x="0" y="0"/>
                          <a:ext cx="1985010" cy="131699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18CB958" w14:textId="77777777" w:rsidR="009A59D8" w:rsidRDefault="009A59D8" w:rsidP="009A59D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Sample</w:t>
                            </w:r>
                          </w:p>
                          <w:p w14:paraId="7EAF3750" w14:textId="77777777" w:rsidR="009A59D8" w:rsidRDefault="009A59D8" w:rsidP="009A59D8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00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Planning Tool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50551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704429" id="WordArt 39" o:spid="_x0000_s1033" type="#_x0000_t202" style="position:absolute;margin-left:822.15pt;margin-top:-571.35pt;width:156.3pt;height:103.7pt;rotation:3476289fd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" filled="f" stroked="f">
                <o:lock v:ext="edit" shapetype="t"/>
                <v:textbox style="mso-fit-shape-to-text:t">
                  <w:txbxContent>
                    <w:p w14:paraId="318CB958" w14:textId="77777777" w:rsidR="009A59D8" w:rsidRDefault="009A59D8" w:rsidP="009A59D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Sample</w:t>
                      </w:r>
                    </w:p>
                    <w:p w14:paraId="7EAF3750" w14:textId="77777777" w:rsidR="009A59D8" w:rsidRDefault="009A59D8" w:rsidP="009A59D8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Arial Black" w:hAnsi="Arial Black"/>
                          <w:color w:val="00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Planning Tool</w:t>
                      </w:r>
                    </w:p>
                  </w:txbxContent>
                </v:textbox>
              </v:shape>
            </w:pict>
          </mc:Fallback>
        </mc:AlternateContent>
      </w:r>
      <w:r w:rsidR="009A59D8">
        <w:rPr>
          <w:noProof/>
        </w:rPr>
        <w:drawing>
          <wp:anchor distT="0" distB="0" distL="114300" distR="114300" simplePos="0" relativeHeight="251655168" behindDoc="0" locked="0" layoutInCell="1" allowOverlap="1" wp14:anchorId="65324C63" wp14:editId="55A95552">
            <wp:simplePos x="0" y="0"/>
            <wp:positionH relativeFrom="column">
              <wp:posOffset>457200</wp:posOffset>
            </wp:positionH>
            <wp:positionV relativeFrom="paragraph">
              <wp:posOffset>7269480</wp:posOffset>
            </wp:positionV>
            <wp:extent cx="1828800" cy="1657350"/>
            <wp:effectExtent l="0" t="0" r="0" b="0"/>
            <wp:wrapNone/>
            <wp:docPr id="36" name="Picture 36" descr="j03326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j033268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1657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4F4B">
        <w:br w:type="page"/>
      </w:r>
      <w:r w:rsidR="00976151"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0893BF" wp14:editId="499CE6B2">
                <wp:simplePos x="0" y="0"/>
                <wp:positionH relativeFrom="column">
                  <wp:align>right</wp:align>
                </wp:positionH>
                <wp:positionV relativeFrom="margin">
                  <wp:posOffset>-3078480</wp:posOffset>
                </wp:positionV>
                <wp:extent cx="3106421" cy="3740150"/>
                <wp:effectExtent l="0" t="0" r="0" b="0"/>
                <wp:wrapNone/>
                <wp:docPr id="5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6421" cy="3740150"/>
                        </a:xfrm>
                        <a:prstGeom prst="rect">
                          <a:avLst/>
                        </a:prstGeom>
                        <a:solidFill>
                          <a:srgbClr val="CCC0D9">
                            <a:alpha val="4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8EA2D5A" w14:textId="77777777" w:rsidR="00540B52" w:rsidRDefault="00540B52" w:rsidP="000F4F4B">
                            <w:pPr>
                              <w:spacing w:after="12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Cs w:val="32"/>
                              </w:rPr>
                            </w:pPr>
                          </w:p>
                          <w:p w14:paraId="792FAF12" w14:textId="697A6E66" w:rsidR="000F4F4B" w:rsidRPr="00EE4C5D" w:rsidRDefault="005B79A4" w:rsidP="000F4F4B">
                            <w:pPr>
                              <w:spacing w:after="12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Cs w:val="32"/>
                              </w:rPr>
                            </w:pPr>
                            <w:r w:rsidRPr="00EE4C5D">
                              <w:rPr>
                                <w:rFonts w:ascii="Verdana" w:hAnsi="Verdana"/>
                                <w:b/>
                                <w:bCs/>
                                <w:szCs w:val="32"/>
                              </w:rPr>
                              <w:t>Oakland</w:t>
                            </w:r>
                            <w:r w:rsidR="00B26948" w:rsidRPr="00EE4C5D">
                              <w:rPr>
                                <w:rFonts w:ascii="Verdana" w:hAnsi="Verdana"/>
                                <w:b/>
                                <w:bCs/>
                                <w:szCs w:val="32"/>
                              </w:rPr>
                              <w:t xml:space="preserve"> Title I</w:t>
                            </w:r>
                            <w:r w:rsidR="000F4F4B" w:rsidRPr="00EE4C5D">
                              <w:rPr>
                                <w:rFonts w:ascii="Verdana" w:hAnsi="Verdana"/>
                                <w:b/>
                                <w:bCs/>
                                <w:szCs w:val="32"/>
                              </w:rPr>
                              <w:t xml:space="preserve"> Students</w:t>
                            </w:r>
                          </w:p>
                          <w:p w14:paraId="355C4B96" w14:textId="77777777" w:rsidR="000F4F4B" w:rsidRPr="00870F87" w:rsidRDefault="00D25030" w:rsidP="00126535">
                            <w:pPr>
                              <w:pStyle w:val="BodyText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870F87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Oakland s</w:t>
                            </w:r>
                            <w:r w:rsidR="00B51373" w:rsidRPr="00870F87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tudents know that their education is </w:t>
                            </w:r>
                            <w:proofErr w:type="gramStart"/>
                            <w:r w:rsidR="00B51373" w:rsidRPr="00870F87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important</w:t>
                            </w:r>
                            <w:proofErr w:type="gramEnd"/>
                            <w:r w:rsidR="00B51373" w:rsidRPr="00870F87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and it will help them to become the student of excellence that they are called to be. The students know that their parents want only the best for </w:t>
                            </w:r>
                            <w:proofErr w:type="gramStart"/>
                            <w:r w:rsidR="00B51373" w:rsidRPr="00870F87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them</w:t>
                            </w:r>
                            <w:proofErr w:type="gramEnd"/>
                            <w:r w:rsidR="00B51373" w:rsidRPr="00870F87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and their teachers expect nothing but excellence from them. It is up to the students to prod</w:t>
                            </w:r>
                            <w:r w:rsidRPr="00870F87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uce high quality </w:t>
                            </w:r>
                            <w:r w:rsidR="00DC1CD8" w:rsidRPr="00870F87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work. </w:t>
                            </w:r>
                            <w:r w:rsidR="00B51373" w:rsidRPr="00870F87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The students agree to:</w:t>
                            </w:r>
                          </w:p>
                          <w:p w14:paraId="30CC91AF" w14:textId="77777777" w:rsidR="00492103" w:rsidRPr="00FC66C9" w:rsidRDefault="00DC1CD8" w:rsidP="00655CF6">
                            <w:pPr>
                              <w:pStyle w:val="BodyText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Work diligently to e</w:t>
                            </w:r>
                            <w:r w:rsidR="009C1C8E"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xcel in mastering the Georgia Standards of Excellence</w:t>
                            </w:r>
                            <w:r w:rsidR="00955A27"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in all content including math and reading</w:t>
                            </w:r>
                          </w:p>
                          <w:p w14:paraId="32FDB866" w14:textId="77777777" w:rsidR="00492103" w:rsidRPr="00FC66C9" w:rsidRDefault="00F01F9E" w:rsidP="00655CF6">
                            <w:pPr>
                              <w:pStyle w:val="BodyText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L</w:t>
                            </w:r>
                            <w:r w:rsidR="00DC1CD8"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earn</w:t>
                            </w:r>
                            <w:r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, </w:t>
                            </w:r>
                            <w:proofErr w:type="gramStart"/>
                            <w:r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understand</w:t>
                            </w:r>
                            <w:proofErr w:type="gramEnd"/>
                            <w:r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and apply</w:t>
                            </w:r>
                            <w:r w:rsidR="00DC1CD8"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reading and math </w:t>
                            </w:r>
                            <w:r w:rsidR="00145758"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strategies</w:t>
                            </w:r>
                            <w:r w:rsidR="00DC1CD8"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that will </w:t>
                            </w:r>
                            <w:r w:rsidR="00D25030"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help</w:t>
                            </w:r>
                            <w:r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them</w:t>
                            </w:r>
                            <w:r w:rsidR="00D25030"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to become a master student</w:t>
                            </w:r>
                          </w:p>
                          <w:p w14:paraId="4A97E204" w14:textId="77777777" w:rsidR="00E85A5A" w:rsidRPr="00FC66C9" w:rsidRDefault="00DD44EA" w:rsidP="00655CF6">
                            <w:pPr>
                              <w:pStyle w:val="BodyText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Give</w:t>
                            </w:r>
                            <w:r w:rsidR="00D25030"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100% of their</w:t>
                            </w:r>
                            <w:r w:rsidR="00E85A5A"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effor</w:t>
                            </w:r>
                            <w:r w:rsidR="00D25030"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t to ensure their academic success</w:t>
                            </w:r>
                            <w:r w:rsidR="00955A27"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by:</w:t>
                            </w:r>
                          </w:p>
                          <w:p w14:paraId="3FC69FCD" w14:textId="065E3754" w:rsidR="00955A27" w:rsidRPr="00403C58" w:rsidRDefault="00453C4D" w:rsidP="00403C58">
                            <w:pPr>
                              <w:pStyle w:val="BodyTex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Participate in classroom reading activities</w:t>
                            </w:r>
                          </w:p>
                          <w:p w14:paraId="41ED47FA" w14:textId="6ACCD515" w:rsidR="00BE5D40" w:rsidRDefault="00955A27" w:rsidP="00CB6F65">
                            <w:pPr>
                              <w:pStyle w:val="BodyTex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Re</w:t>
                            </w:r>
                            <w:r w:rsidR="009C1C8E"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ad</w:t>
                            </w:r>
                            <w:r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for 20 mi</w:t>
                            </w:r>
                            <w:r w:rsidR="00403C58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nutes each day </w:t>
                            </w:r>
                          </w:p>
                          <w:p w14:paraId="6FC8BF33" w14:textId="4AD96A00" w:rsidR="00E23BE0" w:rsidRPr="00CB6F65" w:rsidRDefault="00981DDF" w:rsidP="00CB6F65">
                            <w:pPr>
                              <w:pStyle w:val="BodyText"/>
                              <w:numPr>
                                <w:ilvl w:val="0"/>
                                <w:numId w:val="31"/>
                              </w:numP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Par</w:t>
                            </w:r>
                            <w:r w:rsidR="00E352F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ticipate in Number </w:t>
                            </w:r>
                            <w:r w:rsidR="00D341E3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Talks lessons </w:t>
                            </w:r>
                            <w:proofErr w:type="gramStart"/>
                            <w:r w:rsidR="00D341E3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and  the</w:t>
                            </w:r>
                            <w:proofErr w:type="gramEnd"/>
                            <w:r w:rsidR="00D341E3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Into Reading</w:t>
                            </w:r>
                            <w:r w:rsidR="00E352F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initiative</w:t>
                            </w:r>
                          </w:p>
                          <w:p w14:paraId="26946555" w14:textId="77777777" w:rsidR="00955A27" w:rsidRPr="00870F87" w:rsidRDefault="00955A27" w:rsidP="00955A27">
                            <w:pPr>
                              <w:pStyle w:val="BodyText"/>
                              <w:ind w:left="1080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26002AB9" w14:textId="77777777" w:rsidR="000F4F4B" w:rsidRPr="00870F87" w:rsidRDefault="000F4F4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0893BF" id="Text Box 41" o:spid="_x0000_s1034" type="#_x0000_t202" style="position:absolute;margin-left:193.4pt;margin-top:-242.4pt;width:244.6pt;height:294.5pt;z-index:251659264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" fillcolor="#ccc0d9" stroked="f" strokecolor="#c9f" strokeweight="1.5pt">
                <v:fill opacity="29555f"/>
                <v:textbox>
                  <w:txbxContent>
                    <w:p w14:paraId="18EA2D5A" w14:textId="77777777" w:rsidR="00540B52" w:rsidRDefault="00540B52" w:rsidP="000F4F4B">
                      <w:pPr>
                        <w:spacing w:after="120"/>
                        <w:jc w:val="center"/>
                        <w:rPr>
                          <w:rFonts w:ascii="Verdana" w:hAnsi="Verdana"/>
                          <w:b/>
                          <w:bCs/>
                          <w:szCs w:val="32"/>
                        </w:rPr>
                      </w:pPr>
                    </w:p>
                    <w:p w14:paraId="792FAF12" w14:textId="697A6E66" w:rsidR="000F4F4B" w:rsidRPr="00EE4C5D" w:rsidRDefault="005B79A4" w:rsidP="000F4F4B">
                      <w:pPr>
                        <w:spacing w:after="120"/>
                        <w:jc w:val="center"/>
                        <w:rPr>
                          <w:rFonts w:ascii="Verdana" w:hAnsi="Verdana"/>
                          <w:b/>
                          <w:bCs/>
                          <w:szCs w:val="32"/>
                        </w:rPr>
                      </w:pPr>
                      <w:r w:rsidRPr="00EE4C5D">
                        <w:rPr>
                          <w:rFonts w:ascii="Verdana" w:hAnsi="Verdana"/>
                          <w:b/>
                          <w:bCs/>
                          <w:szCs w:val="32"/>
                        </w:rPr>
                        <w:t>Oakland</w:t>
                      </w:r>
                      <w:r w:rsidR="00B26948" w:rsidRPr="00EE4C5D">
                        <w:rPr>
                          <w:rFonts w:ascii="Verdana" w:hAnsi="Verdana"/>
                          <w:b/>
                          <w:bCs/>
                          <w:szCs w:val="32"/>
                        </w:rPr>
                        <w:t xml:space="preserve"> Title I</w:t>
                      </w:r>
                      <w:r w:rsidR="000F4F4B" w:rsidRPr="00EE4C5D">
                        <w:rPr>
                          <w:rFonts w:ascii="Verdana" w:hAnsi="Verdana"/>
                          <w:b/>
                          <w:bCs/>
                          <w:szCs w:val="32"/>
                        </w:rPr>
                        <w:t xml:space="preserve"> Students</w:t>
                      </w:r>
                    </w:p>
                    <w:p w14:paraId="355C4B96" w14:textId="77777777" w:rsidR="000F4F4B" w:rsidRPr="00870F87" w:rsidRDefault="00D25030" w:rsidP="00126535">
                      <w:pPr>
                        <w:pStyle w:val="BodyText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870F87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Oakland s</w:t>
                      </w:r>
                      <w:r w:rsidR="00B51373" w:rsidRPr="00870F87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tudents know that their education is </w:t>
                      </w:r>
                      <w:proofErr w:type="gramStart"/>
                      <w:r w:rsidR="00B51373" w:rsidRPr="00870F87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important</w:t>
                      </w:r>
                      <w:proofErr w:type="gramEnd"/>
                      <w:r w:rsidR="00B51373" w:rsidRPr="00870F87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and it will help them to become the student of excellence that they are called to be. The students know that their parents want only the best for </w:t>
                      </w:r>
                      <w:proofErr w:type="gramStart"/>
                      <w:r w:rsidR="00B51373" w:rsidRPr="00870F87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them</w:t>
                      </w:r>
                      <w:proofErr w:type="gramEnd"/>
                      <w:r w:rsidR="00B51373" w:rsidRPr="00870F87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and their teachers expect nothing but excellence from them. It is up to the students to prod</w:t>
                      </w:r>
                      <w:r w:rsidRPr="00870F87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uce high quality </w:t>
                      </w:r>
                      <w:r w:rsidR="00DC1CD8" w:rsidRPr="00870F87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work. </w:t>
                      </w:r>
                      <w:r w:rsidR="00B51373" w:rsidRPr="00870F87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The students agree to:</w:t>
                      </w:r>
                    </w:p>
                    <w:p w14:paraId="30CC91AF" w14:textId="77777777" w:rsidR="00492103" w:rsidRPr="00FC66C9" w:rsidRDefault="00DC1CD8" w:rsidP="00655CF6">
                      <w:pPr>
                        <w:pStyle w:val="BodyText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Work diligently to e</w:t>
                      </w:r>
                      <w:r w:rsidR="009C1C8E"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xcel in mastering the Georgia Standards of Excellence</w:t>
                      </w:r>
                      <w:r w:rsidR="00955A27"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in all content including math and reading</w:t>
                      </w:r>
                    </w:p>
                    <w:p w14:paraId="32FDB866" w14:textId="77777777" w:rsidR="00492103" w:rsidRPr="00FC66C9" w:rsidRDefault="00F01F9E" w:rsidP="00655CF6">
                      <w:pPr>
                        <w:pStyle w:val="BodyText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L</w:t>
                      </w:r>
                      <w:r w:rsidR="00DC1CD8"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earn</w:t>
                      </w:r>
                      <w:r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, </w:t>
                      </w:r>
                      <w:proofErr w:type="gramStart"/>
                      <w:r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understand</w:t>
                      </w:r>
                      <w:proofErr w:type="gramEnd"/>
                      <w:r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and apply</w:t>
                      </w:r>
                      <w:r w:rsidR="00DC1CD8"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reading and math </w:t>
                      </w:r>
                      <w:r w:rsidR="00145758"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strategies</w:t>
                      </w:r>
                      <w:r w:rsidR="00DC1CD8"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that will </w:t>
                      </w:r>
                      <w:r w:rsidR="00D25030"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help</w:t>
                      </w:r>
                      <w:r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them</w:t>
                      </w:r>
                      <w:r w:rsidR="00D25030"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to become a master student</w:t>
                      </w:r>
                    </w:p>
                    <w:p w14:paraId="4A97E204" w14:textId="77777777" w:rsidR="00E85A5A" w:rsidRPr="00FC66C9" w:rsidRDefault="00DD44EA" w:rsidP="00655CF6">
                      <w:pPr>
                        <w:pStyle w:val="BodyText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Give</w:t>
                      </w:r>
                      <w:r w:rsidR="00D25030"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100% of their</w:t>
                      </w:r>
                      <w:r w:rsidR="00E85A5A"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effor</w:t>
                      </w:r>
                      <w:r w:rsidR="00D25030"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t to ensure their academic success</w:t>
                      </w:r>
                      <w:r w:rsidR="00955A27"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by:</w:t>
                      </w:r>
                    </w:p>
                    <w:p w14:paraId="3FC69FCD" w14:textId="065E3754" w:rsidR="00955A27" w:rsidRPr="00403C58" w:rsidRDefault="00453C4D" w:rsidP="00403C58">
                      <w:pPr>
                        <w:pStyle w:val="BodyText"/>
                        <w:numPr>
                          <w:ilvl w:val="0"/>
                          <w:numId w:val="31"/>
                        </w:numP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Participate in classroom reading activities</w:t>
                      </w:r>
                    </w:p>
                    <w:p w14:paraId="41ED47FA" w14:textId="6ACCD515" w:rsidR="00BE5D40" w:rsidRDefault="00955A27" w:rsidP="00CB6F65">
                      <w:pPr>
                        <w:pStyle w:val="BodyText"/>
                        <w:numPr>
                          <w:ilvl w:val="0"/>
                          <w:numId w:val="31"/>
                        </w:numP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Re</w:t>
                      </w:r>
                      <w:r w:rsidR="009C1C8E"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ad</w:t>
                      </w:r>
                      <w:r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for 20 mi</w:t>
                      </w:r>
                      <w:r w:rsidR="00403C58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nutes each day </w:t>
                      </w:r>
                    </w:p>
                    <w:p w14:paraId="6FC8BF33" w14:textId="4AD96A00" w:rsidR="00E23BE0" w:rsidRPr="00CB6F65" w:rsidRDefault="00981DDF" w:rsidP="00CB6F65">
                      <w:pPr>
                        <w:pStyle w:val="BodyText"/>
                        <w:numPr>
                          <w:ilvl w:val="0"/>
                          <w:numId w:val="31"/>
                        </w:numP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Par</w:t>
                      </w:r>
                      <w:r w:rsidR="00E352F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ticipate in Number </w:t>
                      </w:r>
                      <w:r w:rsidR="00D341E3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Talks lessons </w:t>
                      </w:r>
                      <w:proofErr w:type="gramStart"/>
                      <w:r w:rsidR="00D341E3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and  the</w:t>
                      </w:r>
                      <w:proofErr w:type="gramEnd"/>
                      <w:r w:rsidR="00D341E3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Into Reading</w:t>
                      </w:r>
                      <w:r w:rsidR="00E352F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initiative</w:t>
                      </w:r>
                    </w:p>
                    <w:p w14:paraId="26946555" w14:textId="77777777" w:rsidR="00955A27" w:rsidRPr="00870F87" w:rsidRDefault="00955A27" w:rsidP="00955A27">
                      <w:pPr>
                        <w:pStyle w:val="BodyText"/>
                        <w:ind w:left="1080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</w:p>
                    <w:p w14:paraId="26002AB9" w14:textId="77777777" w:rsidR="000F4F4B" w:rsidRPr="00870F87" w:rsidRDefault="000F4F4B"/>
                  </w:txbxContent>
                </v:textbox>
                <w10:wrap anchory="margin"/>
              </v:shape>
            </w:pict>
          </mc:Fallback>
        </mc:AlternateContent>
      </w:r>
      <w:r w:rsidR="00540B52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E845248" wp14:editId="555D80F2">
                <wp:simplePos x="0" y="0"/>
                <wp:positionH relativeFrom="column">
                  <wp:align>right</wp:align>
                </wp:positionH>
                <wp:positionV relativeFrom="page">
                  <wp:posOffset>227965</wp:posOffset>
                </wp:positionV>
                <wp:extent cx="3035300" cy="4425950"/>
                <wp:effectExtent l="0" t="0" r="0" b="0"/>
                <wp:wrapNone/>
                <wp:docPr id="13" name="Text Box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5300" cy="4425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9966">
                                  <a:alpha val="45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F46BCB" w14:textId="5B07F3D1" w:rsidR="00E30C79" w:rsidRDefault="00E30C79" w:rsidP="00540B52">
                            <w:pPr>
                              <w:pStyle w:val="PlainText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3E3F542" w14:textId="77777777" w:rsidR="00540B52" w:rsidRDefault="00540B52" w:rsidP="003565E2">
                            <w:pPr>
                              <w:pStyle w:val="PlainText"/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4775A67" w14:textId="1CE0C6C1" w:rsidR="00540B52" w:rsidRDefault="00E30C79" w:rsidP="00C45D52">
                            <w:pPr>
                              <w:pStyle w:val="PlainText"/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Henry County District Goals</w:t>
                            </w:r>
                          </w:p>
                          <w:p w14:paraId="76358FE9" w14:textId="77777777" w:rsidR="00C45D52" w:rsidRPr="00C45D52" w:rsidRDefault="00C45D52" w:rsidP="00C45D52">
                            <w:pPr>
                              <w:pStyle w:val="PlainText"/>
                              <w:jc w:val="center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9409A05" w14:textId="4610DBF0" w:rsidR="004B2BDC" w:rsidRPr="00976151" w:rsidRDefault="004B2BDC" w:rsidP="004B2BDC">
                            <w:pPr>
                              <w:shd w:val="clear" w:color="auto" w:fill="FFFFFF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76151">
                              <w:rPr>
                                <w:rFonts w:ascii="inherit" w:hAnsi="inherit" w:cs="Calibri"/>
                                <w:b/>
                                <w:bCs/>
                                <w:color w:val="000000"/>
                                <w:sz w:val="16"/>
                                <w:szCs w:val="16"/>
                                <w:bdr w:val="none" w:sz="0" w:space="0" w:color="auto" w:frame="1"/>
                              </w:rPr>
                              <w:t>PRIORITY OUTCOMES</w:t>
                            </w:r>
                            <w:r w:rsidRPr="00976151">
                              <w:rPr>
                                <w:rFonts w:ascii="inherit" w:hAnsi="inherit" w:cs="Calibri"/>
                                <w:color w:val="000000"/>
                                <w:sz w:val="16"/>
                                <w:szCs w:val="16"/>
                                <w:bdr w:val="none" w:sz="0" w:space="0" w:color="auto" w:frame="1"/>
                              </w:rPr>
                              <w:t> to measure success:</w:t>
                            </w:r>
                          </w:p>
                          <w:p w14:paraId="1ABB2622" w14:textId="77777777" w:rsidR="00436DE6" w:rsidRPr="00976151" w:rsidRDefault="00436DE6" w:rsidP="00436DE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976151">
                              <w:rPr>
                                <w:rFonts w:hAnsi="Symbol"/>
                                <w:sz w:val="16"/>
                                <w:szCs w:val="16"/>
                              </w:rPr>
                              <w:t></w:t>
                            </w:r>
                            <w:r w:rsidRPr="00976151">
                              <w:rPr>
                                <w:sz w:val="16"/>
                                <w:szCs w:val="16"/>
                              </w:rPr>
                              <w:t xml:space="preserve">  We</w:t>
                            </w:r>
                            <w:proofErr w:type="gramEnd"/>
                            <w:r w:rsidRPr="00976151">
                              <w:rPr>
                                <w:sz w:val="16"/>
                                <w:szCs w:val="16"/>
                              </w:rPr>
                              <w:t xml:space="preserve"> will advance opportunities, access, and outcomes for every student group in Literacy Proficiency at every grade.</w:t>
                            </w:r>
                          </w:p>
                          <w:p w14:paraId="18B2B70D" w14:textId="5D440322" w:rsidR="00436DE6" w:rsidRPr="00976151" w:rsidRDefault="00436DE6" w:rsidP="00436DE6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976151">
                              <w:rPr>
                                <w:rFonts w:hAnsi="Symbol"/>
                                <w:sz w:val="16"/>
                                <w:szCs w:val="16"/>
                              </w:rPr>
                              <w:t></w:t>
                            </w:r>
                            <w:r w:rsidRPr="00976151"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976151">
                              <w:rPr>
                                <w:sz w:val="16"/>
                                <w:szCs w:val="16"/>
                                <w:bdr w:val="none" w:sz="0" w:space="0" w:color="auto" w:frame="1"/>
                                <w:shd w:val="clear" w:color="auto" w:fill="FFFFFF"/>
                              </w:rPr>
                              <w:t>We</w:t>
                            </w:r>
                            <w:proofErr w:type="gramEnd"/>
                            <w:r w:rsidRPr="00976151">
                              <w:rPr>
                                <w:sz w:val="16"/>
                                <w:szCs w:val="16"/>
                                <w:bdr w:val="none" w:sz="0" w:space="0" w:color="auto" w:frame="1"/>
                                <w:shd w:val="clear" w:color="auto" w:fill="FFFFFF"/>
                              </w:rPr>
                              <w:t xml:space="preserve"> will advance opportunities, access, and outcomes for every student group in Readiness to Learn at every level.</w:t>
                            </w:r>
                          </w:p>
                          <w:p w14:paraId="44DB213C" w14:textId="1B253941" w:rsidR="00C45D52" w:rsidRPr="00976151" w:rsidRDefault="00436DE6" w:rsidP="00436DE6">
                            <w:pPr>
                              <w:shd w:val="clear" w:color="auto" w:fill="FFFFFF"/>
                              <w:jc w:val="both"/>
                              <w:textAlignment w:val="baseline"/>
                              <w:rPr>
                                <w:rFonts w:ascii="Calibri" w:hAnsi="Calibri" w:cs="Calibri"/>
                                <w:color w:val="000000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976151">
                              <w:rPr>
                                <w:rFonts w:hAnsi="Symbol"/>
                                <w:sz w:val="16"/>
                                <w:szCs w:val="16"/>
                              </w:rPr>
                              <w:t></w:t>
                            </w:r>
                            <w:r w:rsidRPr="00976151">
                              <w:rPr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976151">
                              <w:rPr>
                                <w:sz w:val="16"/>
                                <w:szCs w:val="16"/>
                                <w:bdr w:val="none" w:sz="0" w:space="0" w:color="auto" w:frame="1"/>
                                <w:shd w:val="clear" w:color="auto" w:fill="FFFFFF"/>
                              </w:rPr>
                              <w:t>We</w:t>
                            </w:r>
                            <w:proofErr w:type="gramEnd"/>
                            <w:r w:rsidRPr="00976151">
                              <w:rPr>
                                <w:sz w:val="16"/>
                                <w:szCs w:val="16"/>
                                <w:bdr w:val="none" w:sz="0" w:space="0" w:color="auto" w:frame="1"/>
                                <w:shd w:val="clear" w:color="auto" w:fill="FFFFFF"/>
                              </w:rPr>
                              <w:t xml:space="preserve"> will advance opportunities, access, and outcomes for every student group in College, Career, and Life Ready Skills - post graduation.</w:t>
                            </w:r>
                          </w:p>
                          <w:p w14:paraId="668A2D9C" w14:textId="5E04A1D2" w:rsidR="00AC6CC1" w:rsidRPr="00976151" w:rsidRDefault="00AC6CC1" w:rsidP="00C45D52">
                            <w:pPr>
                              <w:jc w:val="both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72C0E18F" w14:textId="77777777" w:rsidR="00AC6CC1" w:rsidRPr="002B174C" w:rsidRDefault="00AC6CC1" w:rsidP="00540B52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14:paraId="56656ABD" w14:textId="4076F341" w:rsidR="00BC0A21" w:rsidRPr="00976151" w:rsidRDefault="003565E2" w:rsidP="00976151">
                            <w:pPr>
                              <w:pStyle w:val="PlainText"/>
                              <w:jc w:val="center"/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</w:pPr>
                            <w:r w:rsidRPr="00540B52"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  <w:t>Oakland Elementary Goal</w:t>
                            </w:r>
                            <w:r w:rsidR="00935288">
                              <w:rPr>
                                <w:rFonts w:ascii="Verdana" w:hAnsi="Verdana"/>
                                <w:b/>
                                <w:sz w:val="18"/>
                                <w:szCs w:val="18"/>
                              </w:rPr>
                              <w:t>s</w:t>
                            </w:r>
                          </w:p>
                          <w:p w14:paraId="4F937875" w14:textId="77777777" w:rsidR="003B4ED6" w:rsidRPr="00AB15C6" w:rsidRDefault="003B4ED6" w:rsidP="003B4E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B15C6">
                              <w:rPr>
                                <w:sz w:val="18"/>
                                <w:szCs w:val="18"/>
                              </w:rPr>
                              <w:t>Goal 1:  Increase the percentage of students reading on or above grade level in 3</w:t>
                            </w:r>
                            <w:r w:rsidRPr="00AB15C6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rd</w:t>
                            </w:r>
                            <w:r w:rsidRPr="00AB15C6">
                              <w:rPr>
                                <w:sz w:val="18"/>
                                <w:szCs w:val="18"/>
                              </w:rPr>
                              <w:t xml:space="preserve"> grade from 43% to 55% as measured by the 2024 Spring MAP assessment.</w:t>
                            </w:r>
                          </w:p>
                          <w:p w14:paraId="678108BA" w14:textId="77777777" w:rsidR="003B4ED6" w:rsidRPr="00AB15C6" w:rsidRDefault="003B4ED6" w:rsidP="003B4E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B15C6">
                              <w:rPr>
                                <w:sz w:val="18"/>
                                <w:szCs w:val="18"/>
                              </w:rPr>
                              <w:t>Goal 2:  Increase the percentage of students reading on or above grade level in 5</w:t>
                            </w:r>
                            <w:r w:rsidRPr="00AB15C6">
                              <w:rPr>
                                <w:sz w:val="18"/>
                                <w:szCs w:val="18"/>
                                <w:vertAlign w:val="superscript"/>
                              </w:rPr>
                              <w:t>th</w:t>
                            </w:r>
                            <w:r w:rsidRPr="00AB15C6">
                              <w:rPr>
                                <w:sz w:val="18"/>
                                <w:szCs w:val="18"/>
                              </w:rPr>
                              <w:t xml:space="preserve"> grade from 41% to 55% as measured by the 2024 Spring MAP assessment.</w:t>
                            </w:r>
                          </w:p>
                          <w:p w14:paraId="5C38BACF" w14:textId="77777777" w:rsidR="003B4ED6" w:rsidRPr="00AB15C6" w:rsidRDefault="003B4ED6" w:rsidP="003B4E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B15C6">
                              <w:rPr>
                                <w:sz w:val="18"/>
                                <w:szCs w:val="18"/>
                              </w:rPr>
                              <w:t xml:space="preserve">Goal 3:  Increase the percentage of students in grade 5 scoring proficient and above on the 2024 Georgia Milestones Assessment in math from 16% (based on 2022-2023) to 24% </w:t>
                            </w:r>
                            <w:proofErr w:type="gramStart"/>
                            <w:r w:rsidRPr="00AB15C6">
                              <w:rPr>
                                <w:sz w:val="18"/>
                                <w:szCs w:val="18"/>
                              </w:rPr>
                              <w:t>in order to</w:t>
                            </w:r>
                            <w:proofErr w:type="gramEnd"/>
                            <w:r w:rsidRPr="00AB15C6">
                              <w:rPr>
                                <w:sz w:val="18"/>
                                <w:szCs w:val="18"/>
                              </w:rPr>
                              <w:t xml:space="preserve"> be on track to meet the 2026 PSO.</w:t>
                            </w:r>
                          </w:p>
                          <w:p w14:paraId="07637EFB" w14:textId="77777777" w:rsidR="003B4ED6" w:rsidRPr="007D5207" w:rsidRDefault="003B4ED6" w:rsidP="003B4ED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AB15C6">
                              <w:rPr>
                                <w:sz w:val="18"/>
                                <w:szCs w:val="18"/>
                              </w:rPr>
                              <w:t xml:space="preserve">Goal 4:  Establish, develop, </w:t>
                            </w:r>
                            <w:proofErr w:type="gramStart"/>
                            <w:r w:rsidRPr="00AB15C6">
                              <w:rPr>
                                <w:sz w:val="18"/>
                                <w:szCs w:val="18"/>
                              </w:rPr>
                              <w:t>implement</w:t>
                            </w:r>
                            <w:proofErr w:type="gramEnd"/>
                            <w:r w:rsidRPr="00AB15C6">
                              <w:rPr>
                                <w:sz w:val="18"/>
                                <w:szCs w:val="18"/>
                              </w:rPr>
                              <w:t xml:space="preserve"> and monitor a culture of celebrations, involvement, prevention, and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15C6">
                              <w:rPr>
                                <w:sz w:val="18"/>
                                <w:szCs w:val="18"/>
                              </w:rPr>
                              <w:t xml:space="preserve">restoration that decrease discipline events by 10% and increases parent and community involvement by 15% </w:t>
                            </w:r>
                            <w:r w:rsidRPr="007D5207">
                              <w:rPr>
                                <w:sz w:val="18"/>
                                <w:szCs w:val="18"/>
                              </w:rPr>
                              <w:t>by May 2024 resulting in an increased STAR and PBIS rating.</w:t>
                            </w:r>
                          </w:p>
                          <w:p w14:paraId="0BBCCA14" w14:textId="77777777" w:rsidR="00BC0A21" w:rsidRPr="00BC0A21" w:rsidRDefault="00BC0A21" w:rsidP="00E93BAC">
                            <w:pPr>
                              <w:rPr>
                                <w:rFonts w:ascii="Segoe UI" w:hAnsi="Segoe UI" w:cs="Segoe UI"/>
                                <w:sz w:val="18"/>
                                <w:szCs w:val="18"/>
                              </w:rPr>
                            </w:pPr>
                          </w:p>
                          <w:p w14:paraId="64A10694" w14:textId="77777777" w:rsidR="003565E2" w:rsidRPr="00764E64" w:rsidRDefault="003565E2" w:rsidP="003565E2">
                            <w:pPr>
                              <w:pStyle w:val="PlainText"/>
                              <w:rPr>
                                <w:rFonts w:ascii="Verdana" w:hAnsi="Verdana"/>
                                <w:sz w:val="20"/>
                              </w:rPr>
                            </w:pPr>
                          </w:p>
                          <w:p w14:paraId="10864724" w14:textId="77777777" w:rsidR="000F4F4B" w:rsidRPr="00492103" w:rsidRDefault="000F4F4B" w:rsidP="000F4F4B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845248" id="Text Box 47" o:spid="_x0000_s1035" type="#_x0000_t202" style="position:absolute;margin-left:187.8pt;margin-top:17.95pt;width:239pt;height:348.5pt;z-index:251662336;visibility:visible;mso-wrap-style:square;mso-width-percent:0;mso-height-percent:0;mso-wrap-distance-left:9pt;mso-wrap-distance-top:0;mso-wrap-distance-right:9pt;mso-wrap-distance-bottom:0;mso-position-horizontal:right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" filled="f" fillcolor="#396" stroked="f" strokecolor="#c9f" strokeweight="1.5pt">
                <v:fill opacity="29555f"/>
                <v:textbox>
                  <w:txbxContent>
                    <w:p w14:paraId="0DF46BCB" w14:textId="5B07F3D1" w:rsidR="00E30C79" w:rsidRDefault="00E30C79" w:rsidP="00540B52">
                      <w:pPr>
                        <w:pStyle w:val="PlainText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3E3F542" w14:textId="77777777" w:rsidR="00540B52" w:rsidRDefault="00540B52" w:rsidP="003565E2">
                      <w:pPr>
                        <w:pStyle w:val="PlainText"/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4775A67" w14:textId="1CE0C6C1" w:rsidR="00540B52" w:rsidRDefault="00E30C79" w:rsidP="00C45D52">
                      <w:pPr>
                        <w:pStyle w:val="PlainText"/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Henry County District Goals</w:t>
                      </w:r>
                    </w:p>
                    <w:p w14:paraId="76358FE9" w14:textId="77777777" w:rsidR="00C45D52" w:rsidRPr="00C45D52" w:rsidRDefault="00C45D52" w:rsidP="00C45D52">
                      <w:pPr>
                        <w:pStyle w:val="PlainText"/>
                        <w:jc w:val="center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9409A05" w14:textId="4610DBF0" w:rsidR="004B2BDC" w:rsidRPr="00976151" w:rsidRDefault="004B2BDC" w:rsidP="004B2BDC">
                      <w:pPr>
                        <w:shd w:val="clear" w:color="auto" w:fill="FFFFFF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</w:pPr>
                      <w:r w:rsidRPr="00976151">
                        <w:rPr>
                          <w:rFonts w:ascii="inherit" w:hAnsi="inherit" w:cs="Calibri"/>
                          <w:b/>
                          <w:bCs/>
                          <w:color w:val="000000"/>
                          <w:sz w:val="16"/>
                          <w:szCs w:val="16"/>
                          <w:bdr w:val="none" w:sz="0" w:space="0" w:color="auto" w:frame="1"/>
                        </w:rPr>
                        <w:t>PRIORITY OUTCOMES</w:t>
                      </w:r>
                      <w:r w:rsidRPr="00976151">
                        <w:rPr>
                          <w:rFonts w:ascii="inherit" w:hAnsi="inherit" w:cs="Calibri"/>
                          <w:color w:val="000000"/>
                          <w:sz w:val="16"/>
                          <w:szCs w:val="16"/>
                          <w:bdr w:val="none" w:sz="0" w:space="0" w:color="auto" w:frame="1"/>
                        </w:rPr>
                        <w:t> to measure success:</w:t>
                      </w:r>
                    </w:p>
                    <w:p w14:paraId="1ABB2622" w14:textId="77777777" w:rsidR="00436DE6" w:rsidRPr="00976151" w:rsidRDefault="00436DE6" w:rsidP="00436DE6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976151">
                        <w:rPr>
                          <w:rFonts w:hAnsi="Symbol"/>
                          <w:sz w:val="16"/>
                          <w:szCs w:val="16"/>
                        </w:rPr>
                        <w:t></w:t>
                      </w:r>
                      <w:r w:rsidRPr="00976151">
                        <w:rPr>
                          <w:sz w:val="16"/>
                          <w:szCs w:val="16"/>
                        </w:rPr>
                        <w:t xml:space="preserve">  We</w:t>
                      </w:r>
                      <w:proofErr w:type="gramEnd"/>
                      <w:r w:rsidRPr="00976151">
                        <w:rPr>
                          <w:sz w:val="16"/>
                          <w:szCs w:val="16"/>
                        </w:rPr>
                        <w:t xml:space="preserve"> will advance opportunities, access, and outcomes for every student group in Literacy Proficiency at every grade.</w:t>
                      </w:r>
                    </w:p>
                    <w:p w14:paraId="18B2B70D" w14:textId="5D440322" w:rsidR="00436DE6" w:rsidRPr="00976151" w:rsidRDefault="00436DE6" w:rsidP="00436DE6">
                      <w:pPr>
                        <w:rPr>
                          <w:sz w:val="16"/>
                          <w:szCs w:val="16"/>
                        </w:rPr>
                      </w:pPr>
                      <w:proofErr w:type="gramStart"/>
                      <w:r w:rsidRPr="00976151">
                        <w:rPr>
                          <w:rFonts w:hAnsi="Symbol"/>
                          <w:sz w:val="16"/>
                          <w:szCs w:val="16"/>
                        </w:rPr>
                        <w:t></w:t>
                      </w:r>
                      <w:r w:rsidRPr="00976151">
                        <w:rPr>
                          <w:sz w:val="16"/>
                          <w:szCs w:val="16"/>
                        </w:rPr>
                        <w:t xml:space="preserve">  </w:t>
                      </w:r>
                      <w:r w:rsidRPr="00976151">
                        <w:rPr>
                          <w:sz w:val="16"/>
                          <w:szCs w:val="16"/>
                          <w:bdr w:val="none" w:sz="0" w:space="0" w:color="auto" w:frame="1"/>
                          <w:shd w:val="clear" w:color="auto" w:fill="FFFFFF"/>
                        </w:rPr>
                        <w:t>We</w:t>
                      </w:r>
                      <w:proofErr w:type="gramEnd"/>
                      <w:r w:rsidRPr="00976151">
                        <w:rPr>
                          <w:sz w:val="16"/>
                          <w:szCs w:val="16"/>
                          <w:bdr w:val="none" w:sz="0" w:space="0" w:color="auto" w:frame="1"/>
                          <w:shd w:val="clear" w:color="auto" w:fill="FFFFFF"/>
                        </w:rPr>
                        <w:t xml:space="preserve"> will advance opportunities, access, and outcomes for every student group in Readiness to Learn at every level.</w:t>
                      </w:r>
                    </w:p>
                    <w:p w14:paraId="44DB213C" w14:textId="1B253941" w:rsidR="00C45D52" w:rsidRPr="00976151" w:rsidRDefault="00436DE6" w:rsidP="00436DE6">
                      <w:pPr>
                        <w:shd w:val="clear" w:color="auto" w:fill="FFFFFF"/>
                        <w:jc w:val="both"/>
                        <w:textAlignment w:val="baseline"/>
                        <w:rPr>
                          <w:rFonts w:ascii="Calibri" w:hAnsi="Calibri" w:cs="Calibri"/>
                          <w:color w:val="000000"/>
                          <w:sz w:val="16"/>
                          <w:szCs w:val="16"/>
                        </w:rPr>
                      </w:pPr>
                      <w:proofErr w:type="gramStart"/>
                      <w:r w:rsidRPr="00976151">
                        <w:rPr>
                          <w:rFonts w:hAnsi="Symbol"/>
                          <w:sz w:val="16"/>
                          <w:szCs w:val="16"/>
                        </w:rPr>
                        <w:t></w:t>
                      </w:r>
                      <w:r w:rsidRPr="00976151">
                        <w:rPr>
                          <w:sz w:val="16"/>
                          <w:szCs w:val="16"/>
                        </w:rPr>
                        <w:t xml:space="preserve">  </w:t>
                      </w:r>
                      <w:r w:rsidRPr="00976151">
                        <w:rPr>
                          <w:sz w:val="16"/>
                          <w:szCs w:val="16"/>
                          <w:bdr w:val="none" w:sz="0" w:space="0" w:color="auto" w:frame="1"/>
                          <w:shd w:val="clear" w:color="auto" w:fill="FFFFFF"/>
                        </w:rPr>
                        <w:t>We</w:t>
                      </w:r>
                      <w:proofErr w:type="gramEnd"/>
                      <w:r w:rsidRPr="00976151">
                        <w:rPr>
                          <w:sz w:val="16"/>
                          <w:szCs w:val="16"/>
                          <w:bdr w:val="none" w:sz="0" w:space="0" w:color="auto" w:frame="1"/>
                          <w:shd w:val="clear" w:color="auto" w:fill="FFFFFF"/>
                        </w:rPr>
                        <w:t xml:space="preserve"> will advance opportunities, access, and outcomes for every student group in College, Career, and Life Ready Skills - post graduation.</w:t>
                      </w:r>
                    </w:p>
                    <w:p w14:paraId="668A2D9C" w14:textId="5E04A1D2" w:rsidR="00AC6CC1" w:rsidRPr="00976151" w:rsidRDefault="00AC6CC1" w:rsidP="00C45D52">
                      <w:pPr>
                        <w:jc w:val="both"/>
                        <w:rPr>
                          <w:sz w:val="16"/>
                          <w:szCs w:val="16"/>
                        </w:rPr>
                      </w:pPr>
                    </w:p>
                    <w:p w14:paraId="72C0E18F" w14:textId="77777777" w:rsidR="00AC6CC1" w:rsidRPr="002B174C" w:rsidRDefault="00AC6CC1" w:rsidP="00540B52">
                      <w:pPr>
                        <w:rPr>
                          <w:sz w:val="14"/>
                          <w:szCs w:val="14"/>
                        </w:rPr>
                      </w:pPr>
                    </w:p>
                    <w:p w14:paraId="56656ABD" w14:textId="4076F341" w:rsidR="00BC0A21" w:rsidRPr="00976151" w:rsidRDefault="003565E2" w:rsidP="00976151">
                      <w:pPr>
                        <w:pStyle w:val="PlainText"/>
                        <w:jc w:val="center"/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</w:pPr>
                      <w:r w:rsidRPr="00540B52"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  <w:t>Oakland Elementary Goal</w:t>
                      </w:r>
                      <w:r w:rsidR="00935288">
                        <w:rPr>
                          <w:rFonts w:ascii="Verdana" w:hAnsi="Verdana"/>
                          <w:b/>
                          <w:sz w:val="18"/>
                          <w:szCs w:val="18"/>
                        </w:rPr>
                        <w:t>s</w:t>
                      </w:r>
                    </w:p>
                    <w:p w14:paraId="4F937875" w14:textId="77777777" w:rsidR="003B4ED6" w:rsidRPr="00AB15C6" w:rsidRDefault="003B4ED6" w:rsidP="003B4ED6">
                      <w:pPr>
                        <w:rPr>
                          <w:sz w:val="18"/>
                          <w:szCs w:val="18"/>
                        </w:rPr>
                      </w:pPr>
                      <w:r w:rsidRPr="00AB15C6">
                        <w:rPr>
                          <w:sz w:val="18"/>
                          <w:szCs w:val="18"/>
                        </w:rPr>
                        <w:t>Goal 1:  Increase the percentage of students reading on or above grade level in 3</w:t>
                      </w:r>
                      <w:r w:rsidRPr="00AB15C6">
                        <w:rPr>
                          <w:sz w:val="18"/>
                          <w:szCs w:val="18"/>
                          <w:vertAlign w:val="superscript"/>
                        </w:rPr>
                        <w:t>rd</w:t>
                      </w:r>
                      <w:r w:rsidRPr="00AB15C6">
                        <w:rPr>
                          <w:sz w:val="18"/>
                          <w:szCs w:val="18"/>
                        </w:rPr>
                        <w:t xml:space="preserve"> grade from 43% to 55% as measured by the 2024 Spring MAP assessment.</w:t>
                      </w:r>
                    </w:p>
                    <w:p w14:paraId="678108BA" w14:textId="77777777" w:rsidR="003B4ED6" w:rsidRPr="00AB15C6" w:rsidRDefault="003B4ED6" w:rsidP="003B4ED6">
                      <w:pPr>
                        <w:rPr>
                          <w:sz w:val="18"/>
                          <w:szCs w:val="18"/>
                        </w:rPr>
                      </w:pPr>
                      <w:r w:rsidRPr="00AB15C6">
                        <w:rPr>
                          <w:sz w:val="18"/>
                          <w:szCs w:val="18"/>
                        </w:rPr>
                        <w:t>Goal 2:  Increase the percentage of students reading on or above grade level in 5</w:t>
                      </w:r>
                      <w:r w:rsidRPr="00AB15C6">
                        <w:rPr>
                          <w:sz w:val="18"/>
                          <w:szCs w:val="18"/>
                          <w:vertAlign w:val="superscript"/>
                        </w:rPr>
                        <w:t>th</w:t>
                      </w:r>
                      <w:r w:rsidRPr="00AB15C6">
                        <w:rPr>
                          <w:sz w:val="18"/>
                          <w:szCs w:val="18"/>
                        </w:rPr>
                        <w:t xml:space="preserve"> grade from 41% to 55% as measured by the 2024 Spring MAP assessment.</w:t>
                      </w:r>
                    </w:p>
                    <w:p w14:paraId="5C38BACF" w14:textId="77777777" w:rsidR="003B4ED6" w:rsidRPr="00AB15C6" w:rsidRDefault="003B4ED6" w:rsidP="003B4ED6">
                      <w:pPr>
                        <w:rPr>
                          <w:sz w:val="18"/>
                          <w:szCs w:val="18"/>
                        </w:rPr>
                      </w:pPr>
                      <w:r w:rsidRPr="00AB15C6">
                        <w:rPr>
                          <w:sz w:val="18"/>
                          <w:szCs w:val="18"/>
                        </w:rPr>
                        <w:t xml:space="preserve">Goal 3:  Increase the percentage of students in grade 5 scoring proficient and above on the 2024 Georgia Milestones Assessment in math from 16% (based on 2022-2023) to 24% </w:t>
                      </w:r>
                      <w:proofErr w:type="gramStart"/>
                      <w:r w:rsidRPr="00AB15C6">
                        <w:rPr>
                          <w:sz w:val="18"/>
                          <w:szCs w:val="18"/>
                        </w:rPr>
                        <w:t>in order to</w:t>
                      </w:r>
                      <w:proofErr w:type="gramEnd"/>
                      <w:r w:rsidRPr="00AB15C6">
                        <w:rPr>
                          <w:sz w:val="18"/>
                          <w:szCs w:val="18"/>
                        </w:rPr>
                        <w:t xml:space="preserve"> be on track to meet the 2026 PSO.</w:t>
                      </w:r>
                    </w:p>
                    <w:p w14:paraId="07637EFB" w14:textId="77777777" w:rsidR="003B4ED6" w:rsidRPr="007D5207" w:rsidRDefault="003B4ED6" w:rsidP="003B4ED6">
                      <w:pPr>
                        <w:rPr>
                          <w:sz w:val="18"/>
                          <w:szCs w:val="18"/>
                        </w:rPr>
                      </w:pPr>
                      <w:r w:rsidRPr="00AB15C6">
                        <w:rPr>
                          <w:sz w:val="18"/>
                          <w:szCs w:val="18"/>
                        </w:rPr>
                        <w:t xml:space="preserve">Goal 4:  Establish, develop, </w:t>
                      </w:r>
                      <w:proofErr w:type="gramStart"/>
                      <w:r w:rsidRPr="00AB15C6">
                        <w:rPr>
                          <w:sz w:val="18"/>
                          <w:szCs w:val="18"/>
                        </w:rPr>
                        <w:t>implement</w:t>
                      </w:r>
                      <w:proofErr w:type="gramEnd"/>
                      <w:r w:rsidRPr="00AB15C6">
                        <w:rPr>
                          <w:sz w:val="18"/>
                          <w:szCs w:val="18"/>
                        </w:rPr>
                        <w:t xml:space="preserve"> and monitor a culture of celebrations, involvement, prevention, and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AB15C6">
                        <w:rPr>
                          <w:sz w:val="18"/>
                          <w:szCs w:val="18"/>
                        </w:rPr>
                        <w:t xml:space="preserve">restoration that decrease discipline events by 10% and increases parent and community involvement by 15% </w:t>
                      </w:r>
                      <w:r w:rsidRPr="007D5207">
                        <w:rPr>
                          <w:sz w:val="18"/>
                          <w:szCs w:val="18"/>
                        </w:rPr>
                        <w:t>by May 2024 resulting in an increased STAR and PBIS rating.</w:t>
                      </w:r>
                    </w:p>
                    <w:p w14:paraId="0BBCCA14" w14:textId="77777777" w:rsidR="00BC0A21" w:rsidRPr="00BC0A21" w:rsidRDefault="00BC0A21" w:rsidP="00E93BAC">
                      <w:pPr>
                        <w:rPr>
                          <w:rFonts w:ascii="Segoe UI" w:hAnsi="Segoe UI" w:cs="Segoe UI"/>
                          <w:sz w:val="18"/>
                          <w:szCs w:val="18"/>
                        </w:rPr>
                      </w:pPr>
                    </w:p>
                    <w:p w14:paraId="64A10694" w14:textId="77777777" w:rsidR="003565E2" w:rsidRPr="00764E64" w:rsidRDefault="003565E2" w:rsidP="003565E2">
                      <w:pPr>
                        <w:pStyle w:val="PlainText"/>
                        <w:rPr>
                          <w:rFonts w:ascii="Verdana" w:hAnsi="Verdana"/>
                          <w:sz w:val="20"/>
                        </w:rPr>
                      </w:pPr>
                    </w:p>
                    <w:p w14:paraId="10864724" w14:textId="77777777" w:rsidR="000F4F4B" w:rsidRPr="00492103" w:rsidRDefault="000F4F4B" w:rsidP="000F4F4B">
                      <w:pPr>
                        <w:jc w:val="center"/>
                        <w:rPr>
                          <w:rFonts w:ascii="Rockwell" w:hAnsi="Rockwell"/>
                          <w:b/>
                          <w:sz w:val="22"/>
                          <w:szCs w:val="22"/>
                        </w:rPr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r w:rsidR="00540B52"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693CBCE" wp14:editId="25A911DC">
                <wp:simplePos x="0" y="0"/>
                <wp:positionH relativeFrom="margin">
                  <wp:align>left</wp:align>
                </wp:positionH>
                <wp:positionV relativeFrom="page">
                  <wp:posOffset>133350</wp:posOffset>
                </wp:positionV>
                <wp:extent cx="2552700" cy="428625"/>
                <wp:effectExtent l="0" t="0" r="0" b="9525"/>
                <wp:wrapNone/>
                <wp:docPr id="16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52700" cy="428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339966">
                                  <a:alpha val="45000"/>
                                </a:srgb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8ADEF0" w14:textId="38F74BB7" w:rsidR="000F4F4B" w:rsidRPr="00540B52" w:rsidRDefault="00540B52" w:rsidP="000F4F4B">
                            <w:pPr>
                              <w:jc w:val="center"/>
                              <w:rPr>
                                <w:rFonts w:ascii="Rockwell" w:hAnsi="Rockwel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Rockwell" w:hAnsi="Rockwell"/>
                                <w:b/>
                                <w:bCs/>
                              </w:rPr>
                              <w:t xml:space="preserve">Our </w:t>
                            </w:r>
                            <w:r w:rsidR="000F4F4B" w:rsidRPr="00540B52">
                              <w:rPr>
                                <w:rFonts w:ascii="Rockwell" w:hAnsi="Rockwell"/>
                                <w:b/>
                                <w:bCs/>
                              </w:rPr>
                              <w:t>Goals for Student Achievement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93CBCE" id="Text Box 14" o:spid="_x0000_s1036" type="#_x0000_t202" style="position:absolute;margin-left:0;margin-top:10.5pt;width:201pt;height:33.75pt;z-index:2516500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" filled="f" fillcolor="#396" stroked="f" strokecolor="#c9f" strokeweight="1.5pt">
                <v:fill opacity="29555f"/>
                <v:textbox>
                  <w:txbxContent>
                    <w:p w14:paraId="1B8ADEF0" w14:textId="38F74BB7" w:rsidR="000F4F4B" w:rsidRPr="00540B52" w:rsidRDefault="00540B52" w:rsidP="000F4F4B">
                      <w:pPr>
                        <w:jc w:val="center"/>
                        <w:rPr>
                          <w:rFonts w:ascii="Rockwell" w:hAnsi="Rockwell"/>
                          <w:b/>
                          <w:bCs/>
                        </w:rPr>
                      </w:pPr>
                      <w:r>
                        <w:rPr>
                          <w:rFonts w:ascii="Rockwell" w:hAnsi="Rockwell"/>
                          <w:b/>
                          <w:bCs/>
                        </w:rPr>
                        <w:t xml:space="preserve">Our </w:t>
                      </w:r>
                      <w:r w:rsidR="000F4F4B" w:rsidRPr="00540B52">
                        <w:rPr>
                          <w:rFonts w:ascii="Rockwell" w:hAnsi="Rockwell"/>
                          <w:b/>
                          <w:bCs/>
                        </w:rPr>
                        <w:t>Goals for Student Achievement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26535"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36C50113" wp14:editId="13A99EF0">
                <wp:simplePos x="0" y="0"/>
                <wp:positionH relativeFrom="column">
                  <wp:posOffset>6489700</wp:posOffset>
                </wp:positionH>
                <wp:positionV relativeFrom="paragraph">
                  <wp:posOffset>-1211580</wp:posOffset>
                </wp:positionV>
                <wp:extent cx="2927350" cy="1809115"/>
                <wp:effectExtent l="0" t="0" r="6350" b="635"/>
                <wp:wrapNone/>
                <wp:docPr id="3" name="Text 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7350" cy="18091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49193" w14:textId="20F9F0FD" w:rsidR="00E90E32" w:rsidRDefault="00E90E32" w:rsidP="00126535">
                            <w:pP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611B368" w14:textId="77777777" w:rsidR="00E90E32" w:rsidRDefault="00E90E32" w:rsidP="004E57A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For questions or additional information:</w:t>
                            </w:r>
                          </w:p>
                          <w:p w14:paraId="001C7221" w14:textId="77777777" w:rsidR="00E90E32" w:rsidRDefault="00E90E32" w:rsidP="004E57A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E530B31" w14:textId="77777777" w:rsidR="004E57AE" w:rsidRDefault="00E90E32" w:rsidP="004E57A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Oakland Elementary School</w:t>
                            </w:r>
                          </w:p>
                          <w:p w14:paraId="32E14147" w14:textId="77777777" w:rsidR="00E90E32" w:rsidRDefault="00E90E32" w:rsidP="004E57A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770-954-1901</w:t>
                            </w:r>
                          </w:p>
                          <w:p w14:paraId="069206EE" w14:textId="77777777" w:rsidR="00E90E32" w:rsidRDefault="00E90E32" w:rsidP="004E57A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E90E3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http://schoolwires.henry.k12.ga.us/oe</w:t>
                            </w:r>
                          </w:p>
                          <w:p w14:paraId="2B208C8A" w14:textId="77777777" w:rsidR="004E57AE" w:rsidRDefault="004E57AE" w:rsidP="004E57AE">
                            <w:pPr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ABC46D4" w14:textId="558EB909" w:rsidR="004E57AE" w:rsidRPr="004E57AE" w:rsidRDefault="00C87AA7" w:rsidP="0038685D">
                            <w:pP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Parent &amp; Family Engagement</w:t>
                            </w:r>
                            <w:r w:rsidR="004E57AE" w:rsidRPr="004E57AE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activities at OKE are a great place to lea</w:t>
                            </w:r>
                            <w:r w:rsidR="00403C58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rn new words, practice math and </w:t>
                            </w:r>
                            <w:r w:rsidR="004E57AE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science </w:t>
                            </w:r>
                            <w:r w:rsidR="004E57AE" w:rsidRPr="004E57AE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and get great games to play at home!  </w:t>
                            </w:r>
                          </w:p>
                          <w:p w14:paraId="43F5EB70" w14:textId="77777777" w:rsidR="004E57AE" w:rsidRDefault="004E57A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C50113" id="Text Box 80" o:spid="_x0000_s1037" type="#_x0000_t202" style="position:absolute;margin-left:511pt;margin-top:-95.4pt;width:230.5pt;height:142.4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" stroked="f">
                <v:textbox>
                  <w:txbxContent>
                    <w:p w14:paraId="7EC49193" w14:textId="20F9F0FD" w:rsidR="00E90E32" w:rsidRDefault="00E90E32" w:rsidP="00126535">
                      <w:pP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</w:p>
                    <w:p w14:paraId="5611B368" w14:textId="77777777" w:rsidR="00E90E32" w:rsidRDefault="00E90E32" w:rsidP="004E57AE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For questions or additional information:</w:t>
                      </w:r>
                    </w:p>
                    <w:p w14:paraId="001C7221" w14:textId="77777777" w:rsidR="00E90E32" w:rsidRDefault="00E90E32" w:rsidP="004E57AE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</w:p>
                    <w:p w14:paraId="5E530B31" w14:textId="77777777" w:rsidR="004E57AE" w:rsidRDefault="00E90E32" w:rsidP="004E57AE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Oakland Elementary School</w:t>
                      </w:r>
                    </w:p>
                    <w:p w14:paraId="32E14147" w14:textId="77777777" w:rsidR="00E90E32" w:rsidRDefault="00E90E32" w:rsidP="004E57AE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770-954-1901</w:t>
                      </w:r>
                    </w:p>
                    <w:p w14:paraId="069206EE" w14:textId="77777777" w:rsidR="00E90E32" w:rsidRDefault="00E90E32" w:rsidP="004E57AE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E90E3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http://schoolwires.henry.k12.ga.us/oe</w:t>
                      </w:r>
                    </w:p>
                    <w:p w14:paraId="2B208C8A" w14:textId="77777777" w:rsidR="004E57AE" w:rsidRDefault="004E57AE" w:rsidP="004E57AE">
                      <w:pPr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</w:p>
                    <w:p w14:paraId="1ABC46D4" w14:textId="558EB909" w:rsidR="004E57AE" w:rsidRPr="004E57AE" w:rsidRDefault="00C87AA7" w:rsidP="0038685D">
                      <w:pP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Parent &amp; Family Engagement</w:t>
                      </w:r>
                      <w:r w:rsidR="004E57AE" w:rsidRPr="004E57AE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activities at OKE are a great place to lea</w:t>
                      </w:r>
                      <w:r w:rsidR="00403C58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rn new words, practice math and </w:t>
                      </w:r>
                      <w:r w:rsidR="004E57AE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science </w:t>
                      </w:r>
                      <w:r w:rsidR="004E57AE" w:rsidRPr="004E57AE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and get great games to play at home!  </w:t>
                      </w:r>
                    </w:p>
                    <w:p w14:paraId="43F5EB70" w14:textId="77777777" w:rsidR="004E57AE" w:rsidRDefault="004E57AE"/>
                  </w:txbxContent>
                </v:textbox>
              </v:shape>
            </w:pict>
          </mc:Fallback>
        </mc:AlternateContent>
      </w:r>
      <w:r w:rsidR="00126535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367C9442" wp14:editId="0B4261E4">
                <wp:simplePos x="0" y="0"/>
                <wp:positionH relativeFrom="page">
                  <wp:posOffset>6832600</wp:posOffset>
                </wp:positionH>
                <wp:positionV relativeFrom="page">
                  <wp:posOffset>1041400</wp:posOffset>
                </wp:positionV>
                <wp:extent cx="2867025" cy="4813300"/>
                <wp:effectExtent l="0" t="0" r="9525" b="6350"/>
                <wp:wrapNone/>
                <wp:docPr id="1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4813300"/>
                        </a:xfrm>
                        <a:prstGeom prst="rect">
                          <a:avLst/>
                        </a:prstGeom>
                        <a:solidFill>
                          <a:srgbClr val="B6DDE8">
                            <a:alpha val="4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481F7B" w14:textId="1A2D78C0" w:rsidR="00403C58" w:rsidRDefault="000F4F4B" w:rsidP="00126535">
                            <w:pPr>
                              <w:spacing w:after="12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  <w:r w:rsidRPr="00870F87">
                              <w:rPr>
                                <w:rFonts w:ascii="Verdana" w:hAnsi="Verdana"/>
                                <w:b/>
                                <w:bCs/>
                              </w:rPr>
                              <w:t>At Home</w:t>
                            </w:r>
                          </w:p>
                          <w:p w14:paraId="5D7E24DB" w14:textId="77777777" w:rsidR="00453C4D" w:rsidRPr="00870F87" w:rsidRDefault="00453C4D" w:rsidP="00126535">
                            <w:pPr>
                              <w:spacing w:after="12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</w:rPr>
                            </w:pPr>
                          </w:p>
                          <w:p w14:paraId="7CEC803E" w14:textId="4F487DFF" w:rsidR="008B735D" w:rsidRDefault="00DA31C3" w:rsidP="0038685D">
                            <w:pPr>
                              <w:spacing w:after="120" w:line="276" w:lineRule="auto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870F8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The Oakland parents realize that their child’s </w:t>
                            </w:r>
                            <w:r w:rsidR="009C1C8E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school </w:t>
                            </w:r>
                            <w:r w:rsidRPr="00870F8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years are more than important.  They also understand that they are their child’s first teacher.  Participation in their child’s education will not only help his/her academic </w:t>
                            </w:r>
                            <w:proofErr w:type="gramStart"/>
                            <w:r w:rsidRPr="00870F8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achievement, but</w:t>
                            </w:r>
                            <w:proofErr w:type="gramEnd"/>
                            <w:r w:rsidRPr="00870F8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will directly impact his/her growth and attitude.  The parents agree to carry out the following responsibilities:</w:t>
                            </w:r>
                          </w:p>
                          <w:p w14:paraId="2B16865D" w14:textId="77777777" w:rsidR="00453C4D" w:rsidRPr="00870F87" w:rsidRDefault="00453C4D" w:rsidP="0038685D">
                            <w:pPr>
                              <w:spacing w:after="120" w:line="276" w:lineRule="auto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124C693" w14:textId="4F98F9EA" w:rsidR="00224228" w:rsidRPr="00FC66C9" w:rsidRDefault="00403C58" w:rsidP="005C0611">
                            <w:pPr>
                              <w:numPr>
                                <w:ilvl w:val="0"/>
                                <w:numId w:val="27"/>
                              </w:numPr>
                              <w:spacing w:after="120" w:line="276" w:lineRule="auto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R</w:t>
                            </w:r>
                            <w:r w:rsidR="00204EBB" w:rsidRPr="00FC66C9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ead</w:t>
                            </w:r>
                            <w:r w:rsidR="00056925" w:rsidRPr="00FC66C9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224228" w:rsidRPr="00FC66C9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with their child </w:t>
                            </w:r>
                            <w:r w:rsidR="008B735D" w:rsidRPr="00FC66C9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at least 20 minutes each day </w:t>
                            </w:r>
                          </w:p>
                          <w:p w14:paraId="2AE2EEA3" w14:textId="5608D599" w:rsidR="00224228" w:rsidRPr="00FC66C9" w:rsidRDefault="004F599C" w:rsidP="005C0611">
                            <w:pPr>
                              <w:numPr>
                                <w:ilvl w:val="0"/>
                                <w:numId w:val="27"/>
                              </w:numPr>
                              <w:spacing w:after="120" w:line="276" w:lineRule="auto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Utilize the Parent Resource R</w:t>
                            </w:r>
                            <w:r w:rsidR="00453C4D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oom and its many ELA and Math</w:t>
                            </w:r>
                            <w:r w:rsidR="000D67B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resources available for checkout</w:t>
                            </w:r>
                          </w:p>
                          <w:p w14:paraId="5EE9B928" w14:textId="77777777" w:rsidR="00224228" w:rsidRDefault="00403C58" w:rsidP="005C0611">
                            <w:pPr>
                              <w:numPr>
                                <w:ilvl w:val="0"/>
                                <w:numId w:val="27"/>
                              </w:numPr>
                              <w:spacing w:after="120" w:line="276" w:lineRule="auto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A</w:t>
                            </w:r>
                            <w:r w:rsidR="00224228" w:rsidRPr="00FC66C9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tten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d</w:t>
                            </w:r>
                            <w:r w:rsidR="00224228" w:rsidRPr="00FC66C9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AF0497" w:rsidRPr="00FC66C9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PTO meeting</w:t>
                            </w:r>
                            <w:r w:rsidR="00A50086" w:rsidRPr="00FC66C9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s</w:t>
                            </w:r>
                            <w:r w:rsidR="008B735D" w:rsidRPr="00FC66C9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, </w:t>
                            </w:r>
                            <w:r w:rsidR="00AF0497" w:rsidRPr="00FC66C9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family nights</w:t>
                            </w:r>
                            <w:r w:rsidR="008B735D" w:rsidRPr="00FC66C9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,</w:t>
                            </w:r>
                            <w:r w:rsidR="00AF0497" w:rsidRPr="00FC66C9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parent workshops</w:t>
                            </w:r>
                            <w:r w:rsidR="00CB7D4B" w:rsidRPr="00FC66C9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, observe classes</w:t>
                            </w:r>
                            <w:r w:rsidR="00A50086" w:rsidRPr="00FC66C9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B735D" w:rsidRPr="00FC66C9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or volunteer opportunities </w:t>
                            </w:r>
                          </w:p>
                          <w:p w14:paraId="5911D08D" w14:textId="51FC1899" w:rsidR="0038685D" w:rsidRPr="00453C4D" w:rsidRDefault="00403C58" w:rsidP="00453C4D">
                            <w:pPr>
                              <w:numPr>
                                <w:ilvl w:val="0"/>
                                <w:numId w:val="27"/>
                              </w:numPr>
                              <w:spacing w:after="120" w:line="276" w:lineRule="auto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Make Reading fun!  Use Reading resources to encourage your child</w:t>
                            </w:r>
                          </w:p>
                          <w:p w14:paraId="4FF4E1A1" w14:textId="6FDF89B4" w:rsidR="00981DDF" w:rsidRPr="00E02EF7" w:rsidRDefault="00981DDF" w:rsidP="00981DDF">
                            <w:pPr>
                              <w:numPr>
                                <w:ilvl w:val="0"/>
                                <w:numId w:val="27"/>
                              </w:numPr>
                              <w:spacing w:after="120" w:line="276" w:lineRule="auto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02EF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Engage y</w:t>
                            </w: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our child in activities at home </w:t>
                            </w:r>
                            <w:r w:rsidRPr="00E02EF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that put Math skills into practice</w:t>
                            </w:r>
                          </w:p>
                          <w:p w14:paraId="0080CE1D" w14:textId="4B6018BD" w:rsidR="00981DDF" w:rsidRPr="00E02EF7" w:rsidRDefault="00E352F2" w:rsidP="00981DDF">
                            <w:pPr>
                              <w:numPr>
                                <w:ilvl w:val="0"/>
                                <w:numId w:val="27"/>
                              </w:numPr>
                              <w:spacing w:after="120" w:line="276" w:lineRule="auto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Support the Into </w:t>
                            </w:r>
                            <w:r w:rsidR="00981DDF" w:rsidRPr="00E02EF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Math</w:t>
                            </w:r>
                            <w:r w:rsidR="00845E40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and Into Reading</w:t>
                            </w:r>
                            <w:r w:rsidR="00981DDF" w:rsidRPr="00E02EF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Program</w:t>
                            </w:r>
                            <w:r w:rsidR="00845E40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>s</w:t>
                            </w:r>
                            <w:r w:rsidR="00981DDF" w:rsidRPr="00E02EF7"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at home</w:t>
                            </w:r>
                          </w:p>
                          <w:p w14:paraId="484C89F1" w14:textId="77777777" w:rsidR="00AF0497" w:rsidRPr="00EE4C5D" w:rsidRDefault="00AF0497" w:rsidP="005C0611">
                            <w:pPr>
                              <w:spacing w:after="120" w:line="276" w:lineRule="auto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3B54ABD5" w14:textId="77777777" w:rsidR="00672608" w:rsidRPr="00EE4C5D" w:rsidRDefault="00672608" w:rsidP="00484BFA">
                            <w:pPr>
                              <w:spacing w:after="120"/>
                              <w:jc w:val="center"/>
                              <w:rPr>
                                <w:rFonts w:ascii="Verdana" w:hAnsi="Verdana"/>
                                <w:noProof/>
                                <w:sz w:val="16"/>
                                <w:szCs w:val="16"/>
                              </w:rPr>
                            </w:pPr>
                          </w:p>
                          <w:p w14:paraId="3A50D695" w14:textId="77777777" w:rsidR="00EB1DD7" w:rsidRPr="00EE4C5D" w:rsidRDefault="00EB1DD7" w:rsidP="00484BFA">
                            <w:pPr>
                              <w:spacing w:after="12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7C9442" id="Text Box 16" o:spid="_x0000_s1038" type="#_x0000_t202" style="position:absolute;margin-left:538pt;margin-top:82pt;width:225.75pt;height:379pt;z-index: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" fillcolor="#b6dde8" stroked="f" strokecolor="#c9f" strokeweight="1.5pt">
                <v:fill opacity="29555f"/>
                <v:textbox>
                  <w:txbxContent>
                    <w:p w14:paraId="2F481F7B" w14:textId="1A2D78C0" w:rsidR="00403C58" w:rsidRDefault="000F4F4B" w:rsidP="00126535">
                      <w:pPr>
                        <w:spacing w:after="120"/>
                        <w:jc w:val="center"/>
                        <w:rPr>
                          <w:rFonts w:ascii="Verdana" w:hAnsi="Verdana"/>
                          <w:b/>
                          <w:bCs/>
                        </w:rPr>
                      </w:pPr>
                      <w:r w:rsidRPr="00870F87">
                        <w:rPr>
                          <w:rFonts w:ascii="Verdana" w:hAnsi="Verdana"/>
                          <w:b/>
                          <w:bCs/>
                        </w:rPr>
                        <w:t>At Home</w:t>
                      </w:r>
                    </w:p>
                    <w:p w14:paraId="5D7E24DB" w14:textId="77777777" w:rsidR="00453C4D" w:rsidRPr="00870F87" w:rsidRDefault="00453C4D" w:rsidP="00126535">
                      <w:pPr>
                        <w:spacing w:after="120"/>
                        <w:jc w:val="center"/>
                        <w:rPr>
                          <w:rFonts w:ascii="Verdana" w:hAnsi="Verdana"/>
                          <w:b/>
                          <w:bCs/>
                        </w:rPr>
                      </w:pPr>
                    </w:p>
                    <w:p w14:paraId="7CEC803E" w14:textId="4F487DFF" w:rsidR="008B735D" w:rsidRDefault="00DA31C3" w:rsidP="0038685D">
                      <w:pPr>
                        <w:spacing w:after="120" w:line="276" w:lineRule="auto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  <w:r w:rsidRPr="00870F8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The Oakland parents realize that their child’s </w:t>
                      </w:r>
                      <w:r w:rsidR="009C1C8E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school </w:t>
                      </w:r>
                      <w:r w:rsidRPr="00870F8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years are more than important.  They also understand that they are their child’s first teacher.  Participation in their child’s education will not only help his/her academic </w:t>
                      </w:r>
                      <w:proofErr w:type="gramStart"/>
                      <w:r w:rsidRPr="00870F8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achievement, but</w:t>
                      </w:r>
                      <w:proofErr w:type="gramEnd"/>
                      <w:r w:rsidRPr="00870F8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will directly impact his/her growth and attitude.  The parents agree to carry out the following responsibilities:</w:t>
                      </w:r>
                    </w:p>
                    <w:p w14:paraId="2B16865D" w14:textId="77777777" w:rsidR="00453C4D" w:rsidRPr="00870F87" w:rsidRDefault="00453C4D" w:rsidP="0038685D">
                      <w:pPr>
                        <w:spacing w:after="120" w:line="276" w:lineRule="auto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124C693" w14:textId="4F98F9EA" w:rsidR="00224228" w:rsidRPr="00FC66C9" w:rsidRDefault="00403C58" w:rsidP="005C0611">
                      <w:pPr>
                        <w:numPr>
                          <w:ilvl w:val="0"/>
                          <w:numId w:val="27"/>
                        </w:numPr>
                        <w:spacing w:after="120" w:line="276" w:lineRule="auto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R</w:t>
                      </w:r>
                      <w:r w:rsidR="00204EBB" w:rsidRPr="00FC66C9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ead</w:t>
                      </w:r>
                      <w:r w:rsidR="00056925" w:rsidRPr="00FC66C9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224228" w:rsidRPr="00FC66C9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with their child </w:t>
                      </w:r>
                      <w:r w:rsidR="008B735D" w:rsidRPr="00FC66C9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at least 20 minutes each day </w:t>
                      </w:r>
                    </w:p>
                    <w:p w14:paraId="2AE2EEA3" w14:textId="5608D599" w:rsidR="00224228" w:rsidRPr="00FC66C9" w:rsidRDefault="004F599C" w:rsidP="005C0611">
                      <w:pPr>
                        <w:numPr>
                          <w:ilvl w:val="0"/>
                          <w:numId w:val="27"/>
                        </w:numPr>
                        <w:spacing w:after="120" w:line="276" w:lineRule="auto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Utilize the Parent Resource R</w:t>
                      </w:r>
                      <w:r w:rsidR="00453C4D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oom and its many ELA and Math</w:t>
                      </w:r>
                      <w:r w:rsidR="000D67B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resources available for checkout</w:t>
                      </w:r>
                    </w:p>
                    <w:p w14:paraId="5EE9B928" w14:textId="77777777" w:rsidR="00224228" w:rsidRDefault="00403C58" w:rsidP="005C0611">
                      <w:pPr>
                        <w:numPr>
                          <w:ilvl w:val="0"/>
                          <w:numId w:val="27"/>
                        </w:numPr>
                        <w:spacing w:after="120" w:line="276" w:lineRule="auto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A</w:t>
                      </w:r>
                      <w:r w:rsidR="00224228" w:rsidRPr="00FC66C9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tten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d</w:t>
                      </w:r>
                      <w:r w:rsidR="00224228" w:rsidRPr="00FC66C9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AF0497" w:rsidRPr="00FC66C9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PTO meeting</w:t>
                      </w:r>
                      <w:r w:rsidR="00A50086" w:rsidRPr="00FC66C9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s</w:t>
                      </w:r>
                      <w:r w:rsidR="008B735D" w:rsidRPr="00FC66C9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, </w:t>
                      </w:r>
                      <w:r w:rsidR="00AF0497" w:rsidRPr="00FC66C9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family nights</w:t>
                      </w:r>
                      <w:r w:rsidR="008B735D" w:rsidRPr="00FC66C9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,</w:t>
                      </w:r>
                      <w:r w:rsidR="00AF0497" w:rsidRPr="00FC66C9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parent workshops</w:t>
                      </w:r>
                      <w:r w:rsidR="00CB7D4B" w:rsidRPr="00FC66C9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, observe classes</w:t>
                      </w:r>
                      <w:r w:rsidR="00A50086" w:rsidRPr="00FC66C9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</w:t>
                      </w:r>
                      <w:r w:rsidR="008B735D" w:rsidRPr="00FC66C9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or volunteer opportunities </w:t>
                      </w:r>
                    </w:p>
                    <w:p w14:paraId="5911D08D" w14:textId="51FC1899" w:rsidR="0038685D" w:rsidRPr="00453C4D" w:rsidRDefault="00403C58" w:rsidP="00453C4D">
                      <w:pPr>
                        <w:numPr>
                          <w:ilvl w:val="0"/>
                          <w:numId w:val="27"/>
                        </w:numPr>
                        <w:spacing w:after="120" w:line="276" w:lineRule="auto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Make Reading fun!  Use Reading resources to encourage your child</w:t>
                      </w:r>
                    </w:p>
                    <w:p w14:paraId="4FF4E1A1" w14:textId="6FDF89B4" w:rsidR="00981DDF" w:rsidRPr="00E02EF7" w:rsidRDefault="00981DDF" w:rsidP="00981DDF">
                      <w:pPr>
                        <w:numPr>
                          <w:ilvl w:val="0"/>
                          <w:numId w:val="27"/>
                        </w:numPr>
                        <w:spacing w:after="120" w:line="276" w:lineRule="auto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  <w:r w:rsidRPr="00E02EF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Engage y</w:t>
                      </w: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our child in activities at home </w:t>
                      </w:r>
                      <w:r w:rsidRPr="00E02EF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that put Math skills into practice</w:t>
                      </w:r>
                    </w:p>
                    <w:p w14:paraId="0080CE1D" w14:textId="4B6018BD" w:rsidR="00981DDF" w:rsidRPr="00E02EF7" w:rsidRDefault="00E352F2" w:rsidP="00981DDF">
                      <w:pPr>
                        <w:numPr>
                          <w:ilvl w:val="0"/>
                          <w:numId w:val="27"/>
                        </w:numPr>
                        <w:spacing w:after="120" w:line="276" w:lineRule="auto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Support the Into </w:t>
                      </w:r>
                      <w:r w:rsidR="00981DDF" w:rsidRPr="00E02EF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Math</w:t>
                      </w:r>
                      <w:r w:rsidR="00845E40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and Into Reading</w:t>
                      </w:r>
                      <w:r w:rsidR="00981DDF" w:rsidRPr="00E02EF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Program</w:t>
                      </w:r>
                      <w:r w:rsidR="00845E40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>s</w:t>
                      </w:r>
                      <w:r w:rsidR="00981DDF" w:rsidRPr="00E02EF7"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  <w:t xml:space="preserve"> at home</w:t>
                      </w:r>
                    </w:p>
                    <w:p w14:paraId="484C89F1" w14:textId="77777777" w:rsidR="00AF0497" w:rsidRPr="00EE4C5D" w:rsidRDefault="00AF0497" w:rsidP="005C0611">
                      <w:pPr>
                        <w:spacing w:after="120" w:line="276" w:lineRule="auto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3B54ABD5" w14:textId="77777777" w:rsidR="00672608" w:rsidRPr="00EE4C5D" w:rsidRDefault="00672608" w:rsidP="00484BFA">
                      <w:pPr>
                        <w:spacing w:after="120"/>
                        <w:jc w:val="center"/>
                        <w:rPr>
                          <w:rFonts w:ascii="Verdana" w:hAnsi="Verdana"/>
                          <w:noProof/>
                          <w:sz w:val="16"/>
                          <w:szCs w:val="16"/>
                        </w:rPr>
                      </w:pPr>
                    </w:p>
                    <w:p w14:paraId="3A50D695" w14:textId="77777777" w:rsidR="00EB1DD7" w:rsidRPr="00EE4C5D" w:rsidRDefault="00EB1DD7" w:rsidP="00484BFA">
                      <w:pPr>
                        <w:spacing w:after="120"/>
                        <w:jc w:val="center"/>
                        <w:rPr>
                          <w:rFonts w:ascii="Verdana" w:hAnsi="Verdana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126535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59E8A9F7" wp14:editId="7CD772D5">
                <wp:simplePos x="0" y="0"/>
                <wp:positionH relativeFrom="page">
                  <wp:posOffset>1603217</wp:posOffset>
                </wp:positionH>
                <wp:positionV relativeFrom="page">
                  <wp:posOffset>-974566</wp:posOffset>
                </wp:positionV>
                <wp:extent cx="469582" cy="2762250"/>
                <wp:effectExtent l="0" t="3492" r="3492" b="3493"/>
                <wp:wrapNone/>
                <wp:docPr id="1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6200000">
                          <a:off x="0" y="0"/>
                          <a:ext cx="469582" cy="2762250"/>
                        </a:xfrm>
                        <a:prstGeom prst="rect">
                          <a:avLst/>
                        </a:prstGeom>
                        <a:solidFill>
                          <a:srgbClr val="D0F0E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8EC566" id="Rectangle 9" o:spid="_x0000_s1026" style="position:absolute;margin-left:126.25pt;margin-top:-76.75pt;width:36.95pt;height:217.5pt;rotation:-90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" fillcolor="#d0f0e0" stroked="f" strokecolor="#c9f" strokeweight="1.5pt">
                <w10:wrap anchorx="page" anchory="page"/>
              </v:rect>
            </w:pict>
          </mc:Fallback>
        </mc:AlternateContent>
      </w:r>
      <w:r w:rsidR="00DC1670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B684CD5" wp14:editId="0B585648">
                <wp:simplePos x="0" y="0"/>
                <wp:positionH relativeFrom="page">
                  <wp:posOffset>6829424</wp:posOffset>
                </wp:positionH>
                <wp:positionV relativeFrom="page">
                  <wp:posOffset>142875</wp:posOffset>
                </wp:positionV>
                <wp:extent cx="2867025" cy="752475"/>
                <wp:effectExtent l="19050" t="19050" r="47625" b="66675"/>
                <wp:wrapNone/>
                <wp:docPr id="1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752475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alpha val="45000"/>
                          </a:srgbClr>
                        </a:solidFill>
                        <a:ln w="38100">
                          <a:solidFill>
                            <a:srgbClr val="F2F2F2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28398" dir="3806097" algn="ctr" rotWithShape="0">
                            <a:srgbClr val="205867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C8123E0" w14:textId="77777777" w:rsidR="00942F70" w:rsidRPr="00942F70" w:rsidRDefault="00942F70" w:rsidP="00942F70">
                            <w:pPr>
                              <w:jc w:val="center"/>
                              <w:rPr>
                                <w:rFonts w:ascii="Rockwell Extra Bold" w:hAnsi="Rockwell Extra Bold"/>
                                <w:sz w:val="28"/>
                                <w:szCs w:val="28"/>
                              </w:rPr>
                            </w:pPr>
                            <w:r w:rsidRPr="00942F70">
                              <w:rPr>
                                <w:rFonts w:ascii="Rockwell Extra Bold" w:hAnsi="Rockwell Extra Bold"/>
                                <w:sz w:val="28"/>
                                <w:szCs w:val="28"/>
                              </w:rPr>
                              <w:t>Parents and Students Working Together for Success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684CD5" id="Text Box 53" o:spid="_x0000_s1039" type="#_x0000_t202" style="position:absolute;margin-left:537.75pt;margin-top:11.25pt;width:225.75pt;height:59.2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" fillcolor="#4bacc6" strokecolor="#f2f2f2" strokeweight="3pt">
                <v:fill opacity="29555f"/>
                <v:shadow on="t" color="#205867" opacity=".5" offset="1pt"/>
                <v:textbox>
                  <w:txbxContent>
                    <w:p w14:paraId="0C8123E0" w14:textId="77777777" w:rsidR="00942F70" w:rsidRPr="00942F70" w:rsidRDefault="00942F70" w:rsidP="00942F70">
                      <w:pPr>
                        <w:jc w:val="center"/>
                        <w:rPr>
                          <w:rFonts w:ascii="Rockwell Extra Bold" w:hAnsi="Rockwell Extra Bold"/>
                          <w:sz w:val="28"/>
                          <w:szCs w:val="28"/>
                        </w:rPr>
                      </w:pPr>
                      <w:r w:rsidRPr="00942F70">
                        <w:rPr>
                          <w:rFonts w:ascii="Rockwell Extra Bold" w:hAnsi="Rockwell Extra Bold"/>
                          <w:sz w:val="28"/>
                          <w:szCs w:val="28"/>
                        </w:rPr>
                        <w:t>Parents and Students Working Together for Success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655CF6"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6F2C5E5" wp14:editId="7F3A0BCF">
                <wp:simplePos x="0" y="0"/>
                <wp:positionH relativeFrom="page">
                  <wp:posOffset>3371850</wp:posOffset>
                </wp:positionH>
                <wp:positionV relativeFrom="page">
                  <wp:posOffset>152400</wp:posOffset>
                </wp:positionV>
                <wp:extent cx="3181350" cy="7658100"/>
                <wp:effectExtent l="0" t="0" r="0" b="0"/>
                <wp:wrapNone/>
                <wp:docPr id="1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7658100"/>
                        </a:xfrm>
                        <a:prstGeom prst="rect">
                          <a:avLst/>
                        </a:prstGeom>
                        <a:solidFill>
                          <a:srgbClr val="D0F0E0">
                            <a:alpha val="45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F1ADD8" w14:textId="77777777" w:rsidR="000F4F4B" w:rsidRPr="00EE4C5D" w:rsidRDefault="000F4F4B" w:rsidP="000F4F4B">
                            <w:pPr>
                              <w:spacing w:after="120"/>
                              <w:jc w:val="center"/>
                              <w:rPr>
                                <w:rFonts w:ascii="Verdana" w:hAnsi="Verdana"/>
                                <w:b/>
                                <w:bCs/>
                                <w:szCs w:val="36"/>
                              </w:rPr>
                            </w:pPr>
                            <w:r w:rsidRPr="00EE4C5D">
                              <w:rPr>
                                <w:rFonts w:ascii="Verdana" w:hAnsi="Verdana"/>
                                <w:b/>
                                <w:bCs/>
                                <w:szCs w:val="36"/>
                              </w:rPr>
                              <w:t>In</w:t>
                            </w:r>
                            <w:r w:rsidR="00B26948" w:rsidRPr="00EE4C5D">
                              <w:rPr>
                                <w:rFonts w:ascii="Verdana" w:hAnsi="Verdana"/>
                                <w:b/>
                                <w:bCs/>
                                <w:szCs w:val="36"/>
                              </w:rPr>
                              <w:t xml:space="preserve"> the </w:t>
                            </w:r>
                            <w:r w:rsidR="008B735D" w:rsidRPr="00EE4C5D">
                              <w:rPr>
                                <w:rFonts w:ascii="Verdana" w:hAnsi="Verdana"/>
                                <w:b/>
                                <w:bCs/>
                                <w:szCs w:val="36"/>
                              </w:rPr>
                              <w:t>School</w:t>
                            </w:r>
                          </w:p>
                          <w:p w14:paraId="76A71CFE" w14:textId="77777777" w:rsidR="000F4F4B" w:rsidRPr="00870F87" w:rsidRDefault="00A058CD" w:rsidP="00126535">
                            <w:pPr>
                              <w:pStyle w:val="BodyText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870F87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The Oakland teachers understand the importance of the school experience to every student and their role as a teacher and role model. Therefore, the teachers agree to carry out the following responsibilities</w:t>
                            </w:r>
                            <w:r w:rsidR="00FB38E0" w:rsidRPr="00870F87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:</w:t>
                            </w:r>
                          </w:p>
                          <w:p w14:paraId="04104146" w14:textId="20AE73DB" w:rsidR="009D1321" w:rsidRPr="00FC66C9" w:rsidRDefault="00C87AA7" w:rsidP="009D1321">
                            <w:pPr>
                              <w:pStyle w:val="BodyText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Inform families of the</w:t>
                            </w:r>
                            <w:r w:rsidR="00C21CCB"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Georgia Standards of Excellence</w:t>
                            </w:r>
                            <w:r w:rsidR="00217995"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in all content areas including </w:t>
                            </w:r>
                            <w:r w:rsidR="00D341E3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ELA.</w:t>
                            </w:r>
                          </w:p>
                          <w:p w14:paraId="15DD738A" w14:textId="20491845" w:rsidR="009D1321" w:rsidRDefault="00217995" w:rsidP="00205736">
                            <w:pPr>
                              <w:pStyle w:val="BodyText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Set</w:t>
                            </w:r>
                            <w:r w:rsidR="00453C4D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F &amp; P</w:t>
                            </w:r>
                            <w:r w:rsidR="00205736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goals</w:t>
                            </w:r>
                            <w:r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to fit the individual student’s reading level</w:t>
                            </w:r>
                            <w:r w:rsidR="009C1C8E" w:rsidRPr="00FC66C9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.  These levels will be</w:t>
                            </w:r>
                            <w:r w:rsidR="00EE4C5D" w:rsidRPr="00205736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F6973" w:rsidRPr="00205736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re-evaluated at the end of each grading period.</w:t>
                            </w:r>
                            <w:r w:rsidR="00C87AA7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Review these goals at parent conferences.</w:t>
                            </w:r>
                          </w:p>
                          <w:p w14:paraId="1C99A7B2" w14:textId="26ECF718" w:rsidR="00E23BE0" w:rsidRDefault="00E23BE0" w:rsidP="00205736">
                            <w:pPr>
                              <w:pStyle w:val="BodyText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Provide daily Read </w:t>
                            </w:r>
                            <w:proofErr w:type="spellStart"/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Alouds</w:t>
                            </w:r>
                            <w:proofErr w:type="spellEnd"/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to model fluency, </w:t>
                            </w:r>
                            <w:proofErr w:type="gramStart"/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comprehension</w:t>
                            </w:r>
                            <w:proofErr w:type="gramEnd"/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and </w:t>
                            </w:r>
                            <w:r w:rsidR="004F599C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phonemic awareness.</w:t>
                            </w:r>
                          </w:p>
                          <w:p w14:paraId="61B2ABDC" w14:textId="2DC2EC51" w:rsidR="0038685D" w:rsidRDefault="00360D96" w:rsidP="0038685D">
                            <w:pPr>
                              <w:pStyle w:val="BodyText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 w:rsidRPr="00E02EF7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Offer on-going Reading activities and workshops for families</w:t>
                            </w:r>
                          </w:p>
                          <w:p w14:paraId="29F0A6E9" w14:textId="1393CE2F" w:rsidR="004F599C" w:rsidRDefault="004F599C" w:rsidP="0038685D">
                            <w:pPr>
                              <w:pStyle w:val="BodyText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Provide Units of Study in Writing to build student proficiency.</w:t>
                            </w:r>
                          </w:p>
                          <w:p w14:paraId="0064DBDC" w14:textId="4CE86596" w:rsidR="00981DDF" w:rsidRDefault="00E352F2" w:rsidP="00981DDF">
                            <w:pPr>
                              <w:pStyle w:val="BodyText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Set</w:t>
                            </w:r>
                            <w:r w:rsidR="00981DDF" w:rsidRPr="00E02EF7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goals to fi</w:t>
                            </w:r>
                            <w:r w:rsidR="00D341E3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t the individual student’s reading </w:t>
                            </w:r>
                            <w:r w:rsidR="00981DDF" w:rsidRPr="00E02EF7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level.  Review these goals at parent conferences</w:t>
                            </w:r>
                          </w:p>
                          <w:p w14:paraId="21BD472B" w14:textId="05BE9922" w:rsidR="00E90E32" w:rsidRPr="00E352F2" w:rsidRDefault="00E352F2" w:rsidP="00E352F2">
                            <w:pPr>
                              <w:pStyle w:val="BodyText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>Encourage Math fluency by conducting daily Number Talk lessons and incorporating the Into Math initiative</w:t>
                            </w:r>
                            <w:r w:rsidR="0038685D" w:rsidRPr="00E352F2"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  <w:t xml:space="preserve">         </w:t>
                            </w:r>
                            <w:r w:rsidR="00E90E32" w:rsidRPr="00E352F2">
                              <w:rPr>
                                <w:rFonts w:ascii="Verdana" w:hAnsi="Verdana"/>
                                <w:b/>
                              </w:rPr>
                              <w:t xml:space="preserve"> </w:t>
                            </w:r>
                          </w:p>
                          <w:p w14:paraId="7560036D" w14:textId="77777777" w:rsidR="00E90E32" w:rsidRDefault="00E90E32" w:rsidP="00E90E32">
                            <w:pPr>
                              <w:pStyle w:val="BodyText"/>
                              <w:spacing w:after="0"/>
                              <w:ind w:left="1800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8AF9163" w14:textId="4E89374F" w:rsidR="00126535" w:rsidRPr="00126535" w:rsidRDefault="00E90E32" w:rsidP="00E90E32">
                            <w:pPr>
                              <w:pStyle w:val="BodyText"/>
                              <w:rPr>
                                <w:rFonts w:ascii="Verdana" w:hAnsi="Verdana"/>
                                <w:b/>
                                <w:sz w:val="18"/>
                                <w:szCs w:val="16"/>
                              </w:rPr>
                            </w:pPr>
                            <w:r w:rsidRPr="00126535">
                              <w:rPr>
                                <w:rFonts w:ascii="Verdana" w:hAnsi="Verdana"/>
                                <w:b/>
                                <w:sz w:val="18"/>
                                <w:szCs w:val="16"/>
                              </w:rPr>
                              <w:t>Oakland Elementary offers ongoing events and program to provide parents and students with access to our staff.</w:t>
                            </w:r>
                          </w:p>
                          <w:p w14:paraId="15083D4C" w14:textId="22694A00" w:rsidR="005B79A4" w:rsidRDefault="00D17C47" w:rsidP="00E90E32">
                            <w:pPr>
                              <w:pStyle w:val="BodyText"/>
                              <w:rPr>
                                <w:rFonts w:ascii="Verdana" w:hAnsi="Verdana"/>
                                <w:b/>
                                <w:sz w:val="18"/>
                                <w:szCs w:val="16"/>
                              </w:rPr>
                            </w:pPr>
                            <w:r w:rsidRPr="00126535">
                              <w:rPr>
                                <w:rFonts w:ascii="Verdana" w:hAnsi="Verdana"/>
                                <w:b/>
                                <w:sz w:val="18"/>
                                <w:szCs w:val="16"/>
                              </w:rPr>
                              <w:t xml:space="preserve">Teachers may be contacted by phone (770)954-1901 or by email with any questions or concerns that the parents may have.  Please visit the Oakland website </w:t>
                            </w:r>
                            <w:r w:rsidR="00E90E32" w:rsidRPr="00126535">
                              <w:rPr>
                                <w:rFonts w:ascii="Verdana" w:hAnsi="Verdana"/>
                                <w:b/>
                                <w:sz w:val="18"/>
                                <w:szCs w:val="16"/>
                              </w:rPr>
                              <w:t xml:space="preserve">at </w:t>
                            </w:r>
                            <w:hyperlink r:id="rId14" w:history="1">
                              <w:r w:rsidRPr="00126535">
                                <w:rPr>
                                  <w:rStyle w:val="Hyperlink"/>
                                  <w:rFonts w:ascii="Verdana" w:hAnsi="Verdana"/>
                                  <w:b/>
                                  <w:color w:val="auto"/>
                                  <w:sz w:val="18"/>
                                  <w:szCs w:val="16"/>
                                </w:rPr>
                                <w:t>http://schoolwires.henry.k12.ga.us/oe</w:t>
                              </w:r>
                            </w:hyperlink>
                            <w:r w:rsidRPr="00126535">
                              <w:rPr>
                                <w:rFonts w:ascii="Verdana" w:hAnsi="Verdana"/>
                                <w:b/>
                                <w:sz w:val="18"/>
                                <w:szCs w:val="16"/>
                              </w:rPr>
                              <w:t xml:space="preserve">  to locate your child’s teacher page and email address under the “Teacher” tab. </w:t>
                            </w:r>
                          </w:p>
                          <w:p w14:paraId="3C489CF8" w14:textId="77777777" w:rsidR="00126535" w:rsidRPr="00126535" w:rsidRDefault="00126535" w:rsidP="00E90E32">
                            <w:pPr>
                              <w:pStyle w:val="BodyText"/>
                              <w:rPr>
                                <w:rFonts w:ascii="Verdana" w:hAnsi="Verdana"/>
                                <w:b/>
                                <w:sz w:val="18"/>
                                <w:szCs w:val="16"/>
                              </w:rPr>
                            </w:pPr>
                          </w:p>
                          <w:p w14:paraId="78244879" w14:textId="77777777" w:rsidR="00E90E32" w:rsidRPr="00126535" w:rsidRDefault="00B850EF" w:rsidP="00E90E32">
                            <w:pPr>
                              <w:pStyle w:val="BodyText"/>
                              <w:rPr>
                                <w:rFonts w:ascii="Verdana" w:hAnsi="Verdana"/>
                                <w:b/>
                                <w:sz w:val="18"/>
                                <w:szCs w:val="16"/>
                              </w:rPr>
                            </w:pPr>
                            <w:r w:rsidRPr="00126535">
                              <w:rPr>
                                <w:rFonts w:ascii="Verdana" w:hAnsi="Verdana"/>
                                <w:b/>
                                <w:sz w:val="18"/>
                                <w:szCs w:val="16"/>
                              </w:rPr>
                              <w:t>Student-Led Conferences are held in the fall and spring to discuss your child’s progress and review the progress of the school-parent compact.</w:t>
                            </w:r>
                          </w:p>
                          <w:p w14:paraId="63F106D1" w14:textId="429F81A1" w:rsidR="00E90E32" w:rsidRPr="00870F87" w:rsidRDefault="00126535" w:rsidP="00126535">
                            <w:pPr>
                              <w:pStyle w:val="BodyText"/>
                              <w:jc w:val="center"/>
                              <w:rPr>
                                <w:rFonts w:ascii="Verdana" w:hAnsi="Verdana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C3CC93D" wp14:editId="57BAE465">
                                  <wp:extent cx="905828" cy="1006475"/>
                                  <wp:effectExtent l="76200" t="76200" r="142240" b="136525"/>
                                  <wp:docPr id="6" name="Picture 2" descr="Description: C:\Documents and Settings\arnola\Local Settings\Temporary Internet Files\Content.IE5\JWN27J1H\MC900233224[1].WMF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" descr="Description: C:\Documents and Settings\arnola\Local Settings\Temporary Internet Files\Content.IE5\JWN27J1H\MC900233224[1].WMF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1498" cy="1012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38100" cap="sq">
                                            <a:solidFill>
                                              <a:srgbClr val="000000"/>
                                            </a:solidFill>
                                            <a:prstDash val="solid"/>
                                            <a:miter lim="800000"/>
                                          </a:ln>
                                          <a:effectLst>
                                            <a:outerShdw blurRad="50800" dist="38100" dir="2700000" algn="tl" rotWithShape="0">
                                              <a:srgbClr val="000000">
                                                <a:alpha val="43000"/>
                                              </a:srgbClr>
                                            </a:outerShd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09F5AAA" w14:textId="0466FB1F" w:rsidR="000F4F4B" w:rsidRDefault="000F4F4B" w:rsidP="008D4FCE">
                            <w:pPr>
                              <w:pStyle w:val="BodyText"/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F2C5E5" id="Text Box 15" o:spid="_x0000_s1040" type="#_x0000_t202" style="position:absolute;margin-left:265.5pt;margin-top:12pt;width:250.5pt;height:603pt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" fillcolor="#d0f0e0" stroked="f" strokecolor="#c9f" strokeweight="1.5pt">
                <v:fill opacity="29555f"/>
                <v:textbox>
                  <w:txbxContent>
                    <w:p w14:paraId="74F1ADD8" w14:textId="77777777" w:rsidR="000F4F4B" w:rsidRPr="00EE4C5D" w:rsidRDefault="000F4F4B" w:rsidP="000F4F4B">
                      <w:pPr>
                        <w:spacing w:after="120"/>
                        <w:jc w:val="center"/>
                        <w:rPr>
                          <w:rFonts w:ascii="Verdana" w:hAnsi="Verdana"/>
                          <w:b/>
                          <w:bCs/>
                          <w:szCs w:val="36"/>
                        </w:rPr>
                      </w:pPr>
                      <w:r w:rsidRPr="00EE4C5D">
                        <w:rPr>
                          <w:rFonts w:ascii="Verdana" w:hAnsi="Verdana"/>
                          <w:b/>
                          <w:bCs/>
                          <w:szCs w:val="36"/>
                        </w:rPr>
                        <w:t>In</w:t>
                      </w:r>
                      <w:r w:rsidR="00B26948" w:rsidRPr="00EE4C5D">
                        <w:rPr>
                          <w:rFonts w:ascii="Verdana" w:hAnsi="Verdana"/>
                          <w:b/>
                          <w:bCs/>
                          <w:szCs w:val="36"/>
                        </w:rPr>
                        <w:t xml:space="preserve"> the </w:t>
                      </w:r>
                      <w:r w:rsidR="008B735D" w:rsidRPr="00EE4C5D">
                        <w:rPr>
                          <w:rFonts w:ascii="Verdana" w:hAnsi="Verdana"/>
                          <w:b/>
                          <w:bCs/>
                          <w:szCs w:val="36"/>
                        </w:rPr>
                        <w:t>School</w:t>
                      </w:r>
                    </w:p>
                    <w:p w14:paraId="76A71CFE" w14:textId="77777777" w:rsidR="000F4F4B" w:rsidRPr="00870F87" w:rsidRDefault="00A058CD" w:rsidP="00126535">
                      <w:pPr>
                        <w:pStyle w:val="BodyText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870F87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The Oakland teachers understand the importance of the school experience to every student and their role as a teacher and role model. Therefore, the teachers agree to carry out the following responsibilities</w:t>
                      </w:r>
                      <w:r w:rsidR="00FB38E0" w:rsidRPr="00870F87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:</w:t>
                      </w:r>
                    </w:p>
                    <w:p w14:paraId="04104146" w14:textId="20AE73DB" w:rsidR="009D1321" w:rsidRPr="00FC66C9" w:rsidRDefault="00C87AA7" w:rsidP="009D1321">
                      <w:pPr>
                        <w:pStyle w:val="BodyText"/>
                        <w:numPr>
                          <w:ilvl w:val="0"/>
                          <w:numId w:val="26"/>
                        </w:numP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Inform families of the</w:t>
                      </w:r>
                      <w:r w:rsidR="00C21CCB"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Georgia Standards of Excellence</w:t>
                      </w:r>
                      <w:r w:rsidR="00217995"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in all content areas including </w:t>
                      </w:r>
                      <w:r w:rsidR="00D341E3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ELA.</w:t>
                      </w:r>
                    </w:p>
                    <w:p w14:paraId="15DD738A" w14:textId="20491845" w:rsidR="009D1321" w:rsidRDefault="00217995" w:rsidP="00205736">
                      <w:pPr>
                        <w:pStyle w:val="BodyText"/>
                        <w:numPr>
                          <w:ilvl w:val="0"/>
                          <w:numId w:val="26"/>
                        </w:numP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Set</w:t>
                      </w:r>
                      <w:r w:rsidR="00453C4D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F &amp; P</w:t>
                      </w:r>
                      <w:r w:rsidR="00205736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goals</w:t>
                      </w:r>
                      <w:r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to fit the individual student’s reading level</w:t>
                      </w:r>
                      <w:r w:rsidR="009C1C8E" w:rsidRPr="00FC66C9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.  These levels will be</w:t>
                      </w:r>
                      <w:r w:rsidR="00EE4C5D" w:rsidRPr="00205736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</w:t>
                      </w:r>
                      <w:r w:rsidR="008F6973" w:rsidRPr="00205736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re-evaluated at the end of each grading period.</w:t>
                      </w:r>
                      <w:r w:rsidR="00C87AA7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Review these goals at parent conferences.</w:t>
                      </w:r>
                    </w:p>
                    <w:p w14:paraId="1C99A7B2" w14:textId="26ECF718" w:rsidR="00E23BE0" w:rsidRDefault="00E23BE0" w:rsidP="00205736">
                      <w:pPr>
                        <w:pStyle w:val="BodyText"/>
                        <w:numPr>
                          <w:ilvl w:val="0"/>
                          <w:numId w:val="26"/>
                        </w:numP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Provide daily Read </w:t>
                      </w:r>
                      <w:proofErr w:type="spellStart"/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Alouds</w:t>
                      </w:r>
                      <w:proofErr w:type="spellEnd"/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to model fluency, </w:t>
                      </w:r>
                      <w:proofErr w:type="gramStart"/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comprehension</w:t>
                      </w:r>
                      <w:proofErr w:type="gramEnd"/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and </w:t>
                      </w:r>
                      <w:r w:rsidR="004F599C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phonemic awareness.</w:t>
                      </w:r>
                    </w:p>
                    <w:p w14:paraId="61B2ABDC" w14:textId="2DC2EC51" w:rsidR="0038685D" w:rsidRDefault="00360D96" w:rsidP="0038685D">
                      <w:pPr>
                        <w:pStyle w:val="BodyText"/>
                        <w:numPr>
                          <w:ilvl w:val="0"/>
                          <w:numId w:val="26"/>
                        </w:numP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 w:rsidRPr="00E02EF7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Offer on-going Reading activities and workshops for families</w:t>
                      </w:r>
                    </w:p>
                    <w:p w14:paraId="29F0A6E9" w14:textId="1393CE2F" w:rsidR="004F599C" w:rsidRDefault="004F599C" w:rsidP="0038685D">
                      <w:pPr>
                        <w:pStyle w:val="BodyText"/>
                        <w:numPr>
                          <w:ilvl w:val="0"/>
                          <w:numId w:val="26"/>
                        </w:numP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Provide Units of Study in Writing to build student proficiency.</w:t>
                      </w:r>
                    </w:p>
                    <w:p w14:paraId="0064DBDC" w14:textId="4CE86596" w:rsidR="00981DDF" w:rsidRDefault="00E352F2" w:rsidP="00981DDF">
                      <w:pPr>
                        <w:pStyle w:val="BodyText"/>
                        <w:numPr>
                          <w:ilvl w:val="0"/>
                          <w:numId w:val="26"/>
                        </w:numP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Set</w:t>
                      </w:r>
                      <w:r w:rsidR="00981DDF" w:rsidRPr="00E02EF7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goals to fi</w:t>
                      </w:r>
                      <w:r w:rsidR="00D341E3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t the individual student’s reading </w:t>
                      </w:r>
                      <w:r w:rsidR="00981DDF" w:rsidRPr="00E02EF7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level.  Review these goals at parent conferences</w:t>
                      </w:r>
                    </w:p>
                    <w:p w14:paraId="21BD472B" w14:textId="05BE9922" w:rsidR="00E90E32" w:rsidRPr="00E352F2" w:rsidRDefault="00E352F2" w:rsidP="00E352F2">
                      <w:pPr>
                        <w:pStyle w:val="BodyText"/>
                        <w:numPr>
                          <w:ilvl w:val="0"/>
                          <w:numId w:val="26"/>
                        </w:numP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>Encourage Math fluency by conducting daily Number Talk lessons and incorporating the Into Math initiative</w:t>
                      </w:r>
                      <w:r w:rsidR="0038685D" w:rsidRPr="00E352F2"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  <w:t xml:space="preserve">         </w:t>
                      </w:r>
                      <w:r w:rsidR="00E90E32" w:rsidRPr="00E352F2">
                        <w:rPr>
                          <w:rFonts w:ascii="Verdana" w:hAnsi="Verdana"/>
                          <w:b/>
                        </w:rPr>
                        <w:t xml:space="preserve"> </w:t>
                      </w:r>
                    </w:p>
                    <w:p w14:paraId="7560036D" w14:textId="77777777" w:rsidR="00E90E32" w:rsidRDefault="00E90E32" w:rsidP="00E90E32">
                      <w:pPr>
                        <w:pStyle w:val="BodyText"/>
                        <w:spacing w:after="0"/>
                        <w:ind w:left="1800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</w:p>
                    <w:p w14:paraId="18AF9163" w14:textId="4E89374F" w:rsidR="00126535" w:rsidRPr="00126535" w:rsidRDefault="00E90E32" w:rsidP="00E90E32">
                      <w:pPr>
                        <w:pStyle w:val="BodyText"/>
                        <w:rPr>
                          <w:rFonts w:ascii="Verdana" w:hAnsi="Verdana"/>
                          <w:b/>
                          <w:sz w:val="18"/>
                          <w:szCs w:val="16"/>
                        </w:rPr>
                      </w:pPr>
                      <w:r w:rsidRPr="00126535">
                        <w:rPr>
                          <w:rFonts w:ascii="Verdana" w:hAnsi="Verdana"/>
                          <w:b/>
                          <w:sz w:val="18"/>
                          <w:szCs w:val="16"/>
                        </w:rPr>
                        <w:t>Oakland Elementary offers ongoing events and program to provide parents and students with access to our staff.</w:t>
                      </w:r>
                    </w:p>
                    <w:p w14:paraId="15083D4C" w14:textId="22694A00" w:rsidR="005B79A4" w:rsidRDefault="00D17C47" w:rsidP="00E90E32">
                      <w:pPr>
                        <w:pStyle w:val="BodyText"/>
                        <w:rPr>
                          <w:rFonts w:ascii="Verdana" w:hAnsi="Verdana"/>
                          <w:b/>
                          <w:sz w:val="18"/>
                          <w:szCs w:val="16"/>
                        </w:rPr>
                      </w:pPr>
                      <w:r w:rsidRPr="00126535">
                        <w:rPr>
                          <w:rFonts w:ascii="Verdana" w:hAnsi="Verdana"/>
                          <w:b/>
                          <w:sz w:val="18"/>
                          <w:szCs w:val="16"/>
                        </w:rPr>
                        <w:t xml:space="preserve">Teachers may be contacted by phone (770)954-1901 or by email with any questions or concerns that the parents may have.  Please visit the Oakland website </w:t>
                      </w:r>
                      <w:r w:rsidR="00E90E32" w:rsidRPr="00126535">
                        <w:rPr>
                          <w:rFonts w:ascii="Verdana" w:hAnsi="Verdana"/>
                          <w:b/>
                          <w:sz w:val="18"/>
                          <w:szCs w:val="16"/>
                        </w:rPr>
                        <w:t xml:space="preserve">at </w:t>
                      </w:r>
                      <w:hyperlink r:id="rId16" w:history="1">
                        <w:r w:rsidRPr="00126535">
                          <w:rPr>
                            <w:rStyle w:val="Hyperlink"/>
                            <w:rFonts w:ascii="Verdana" w:hAnsi="Verdana"/>
                            <w:b/>
                            <w:color w:val="auto"/>
                            <w:sz w:val="18"/>
                            <w:szCs w:val="16"/>
                          </w:rPr>
                          <w:t>http://schoolwires.henry.k12.ga.us/oe</w:t>
                        </w:r>
                      </w:hyperlink>
                      <w:r w:rsidRPr="00126535">
                        <w:rPr>
                          <w:rFonts w:ascii="Verdana" w:hAnsi="Verdana"/>
                          <w:b/>
                          <w:sz w:val="18"/>
                          <w:szCs w:val="16"/>
                        </w:rPr>
                        <w:t xml:space="preserve">  to locate your child’s teacher page and email address under the “Teacher” tab. </w:t>
                      </w:r>
                    </w:p>
                    <w:p w14:paraId="3C489CF8" w14:textId="77777777" w:rsidR="00126535" w:rsidRPr="00126535" w:rsidRDefault="00126535" w:rsidP="00E90E32">
                      <w:pPr>
                        <w:pStyle w:val="BodyText"/>
                        <w:rPr>
                          <w:rFonts w:ascii="Verdana" w:hAnsi="Verdana"/>
                          <w:b/>
                          <w:sz w:val="18"/>
                          <w:szCs w:val="16"/>
                        </w:rPr>
                      </w:pPr>
                    </w:p>
                    <w:p w14:paraId="78244879" w14:textId="77777777" w:rsidR="00E90E32" w:rsidRPr="00126535" w:rsidRDefault="00B850EF" w:rsidP="00E90E32">
                      <w:pPr>
                        <w:pStyle w:val="BodyText"/>
                        <w:rPr>
                          <w:rFonts w:ascii="Verdana" w:hAnsi="Verdana"/>
                          <w:b/>
                          <w:sz w:val="18"/>
                          <w:szCs w:val="16"/>
                        </w:rPr>
                      </w:pPr>
                      <w:r w:rsidRPr="00126535">
                        <w:rPr>
                          <w:rFonts w:ascii="Verdana" w:hAnsi="Verdana"/>
                          <w:b/>
                          <w:sz w:val="18"/>
                          <w:szCs w:val="16"/>
                        </w:rPr>
                        <w:t>Student-Led Conferences are held in the fall and spring to discuss your child’s progress and review the progress of the school-parent compact.</w:t>
                      </w:r>
                    </w:p>
                    <w:p w14:paraId="63F106D1" w14:textId="429F81A1" w:rsidR="00E90E32" w:rsidRPr="00870F87" w:rsidRDefault="00126535" w:rsidP="00126535">
                      <w:pPr>
                        <w:pStyle w:val="BodyText"/>
                        <w:jc w:val="center"/>
                        <w:rPr>
                          <w:rFonts w:ascii="Verdana" w:hAnsi="Verdana"/>
                          <w:b/>
                          <w:sz w:val="16"/>
                          <w:szCs w:val="16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C3CC93D" wp14:editId="57BAE465">
                            <wp:extent cx="905828" cy="1006475"/>
                            <wp:effectExtent l="76200" t="76200" r="142240" b="136525"/>
                            <wp:docPr id="6" name="Picture 2" descr="Description: C:\Documents and Settings\arnola\Local Settings\Temporary Internet Files\Content.IE5\JWN27J1H\MC900233224[1].WMF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" descr="Description: C:\Documents and Settings\arnola\Local Settings\Temporary Internet Files\Content.IE5\JWN27J1H\MC900233224[1].WMF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1498" cy="1012775"/>
                                    </a:xfrm>
                                    <a:prstGeom prst="rect">
                                      <a:avLst/>
                                    </a:prstGeom>
                                    <a:ln w="38100" cap="sq">
                                      <a:solidFill>
                                        <a:srgbClr val="000000"/>
                                      </a:solidFill>
                                      <a:prstDash val="solid"/>
                                      <a:miter lim="800000"/>
                                    </a:ln>
                                    <a:effectLst>
                                      <a:outerShdw blurRad="50800" dist="38100" dir="2700000" algn="tl" rotWithShape="0">
                                        <a:srgbClr val="000000">
                                          <a:alpha val="43000"/>
                                        </a:srgbClr>
                                      </a:outerShd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09F5AAA" w14:textId="0466FB1F" w:rsidR="000F4F4B" w:rsidRDefault="000F4F4B" w:rsidP="008D4FCE">
                      <w:pPr>
                        <w:pStyle w:val="BodyText"/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A59D8">
        <w:rPr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049DC9E0" wp14:editId="3456498D">
                <wp:simplePos x="0" y="0"/>
                <wp:positionH relativeFrom="page">
                  <wp:posOffset>-4022090</wp:posOffset>
                </wp:positionH>
                <wp:positionV relativeFrom="page">
                  <wp:posOffset>-3810</wp:posOffset>
                </wp:positionV>
                <wp:extent cx="3556635" cy="1514475"/>
                <wp:effectExtent l="0" t="0" r="0" b="3810"/>
                <wp:wrapNone/>
                <wp:docPr id="17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663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9050">
                              <a:solidFill>
                                <a:srgbClr val="CC99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6B5E70" w14:textId="77777777" w:rsidR="000F4F4B" w:rsidRPr="00343B76" w:rsidRDefault="00B26948" w:rsidP="009078CA">
                            <w:pPr>
                              <w:pStyle w:val="Heading2"/>
                              <w:jc w:val="center"/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343B76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Henry County </w:t>
                            </w:r>
                            <w:r w:rsidR="000F4F4B" w:rsidRPr="00343B76">
                              <w:rPr>
                                <w:rFonts w:ascii="Verdana" w:hAnsi="Verdana"/>
                                <w:b/>
                                <w:color w:val="FF0000"/>
                                <w:sz w:val="24"/>
                                <w:szCs w:val="24"/>
                              </w:rPr>
                              <w:t>District Goals</w:t>
                            </w:r>
                          </w:p>
                          <w:p w14:paraId="5512F8EE" w14:textId="77777777" w:rsidR="00EC2212" w:rsidRPr="00343B76" w:rsidRDefault="00EC2212" w:rsidP="00EC2212">
                            <w:pPr>
                              <w:rPr>
                                <w:rFonts w:ascii="Verdana" w:hAnsi="Verdana"/>
                                <w:color w:val="FF0000"/>
                                <w:sz w:val="12"/>
                                <w:szCs w:val="16"/>
                              </w:rPr>
                            </w:pPr>
                          </w:p>
                          <w:p w14:paraId="53E4ACC9" w14:textId="77777777" w:rsidR="0083058B" w:rsidRPr="00343B76" w:rsidRDefault="0083058B" w:rsidP="0083058B">
                            <w:pPr>
                              <w:ind w:left="720"/>
                              <w:rPr>
                                <w:rFonts w:ascii="Verdana" w:hAnsi="Verdana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343B76">
                              <w:rPr>
                                <w:rFonts w:ascii="Verdana" w:hAnsi="Verdana" w:cs="Arial"/>
                                <w:color w:val="FF0000"/>
                                <w:sz w:val="20"/>
                                <w:szCs w:val="20"/>
                              </w:rPr>
                              <w:t xml:space="preserve">We will strive to increase the percentage of students meeting/exceeding required performance levels on the Reading </w:t>
                            </w:r>
                            <w:r w:rsidR="00343B76" w:rsidRPr="00343B76">
                              <w:rPr>
                                <w:rFonts w:ascii="Verdana" w:hAnsi="Verdana" w:cs="Arial"/>
                                <w:color w:val="FF0000"/>
                                <w:sz w:val="20"/>
                                <w:szCs w:val="20"/>
                              </w:rPr>
                              <w:t>Georgia Milestones</w:t>
                            </w:r>
                            <w:r w:rsidRPr="00343B76">
                              <w:rPr>
                                <w:rFonts w:ascii="Verdana" w:hAnsi="Verdana" w:cs="Arial"/>
                                <w:color w:val="FF0000"/>
                                <w:sz w:val="20"/>
                                <w:szCs w:val="20"/>
                              </w:rPr>
                              <w:t xml:space="preserve"> by at least 2% and on the Math </w:t>
                            </w:r>
                            <w:r w:rsidR="00343B76" w:rsidRPr="00343B76">
                              <w:rPr>
                                <w:rFonts w:ascii="Verdana" w:hAnsi="Verdana" w:cs="Arial"/>
                                <w:color w:val="FF0000"/>
                                <w:sz w:val="20"/>
                                <w:szCs w:val="20"/>
                              </w:rPr>
                              <w:t>Georgia Milestones</w:t>
                            </w:r>
                            <w:r w:rsidRPr="00343B76">
                              <w:rPr>
                                <w:rFonts w:ascii="Verdana" w:hAnsi="Verdana" w:cs="Arial"/>
                                <w:color w:val="FF0000"/>
                                <w:sz w:val="20"/>
                                <w:szCs w:val="20"/>
                              </w:rPr>
                              <w:t xml:space="preserve"> by at least 1%.     </w:t>
                            </w:r>
                          </w:p>
                          <w:p w14:paraId="06C56B32" w14:textId="77777777" w:rsidR="00EC2212" w:rsidRPr="00870F87" w:rsidRDefault="00EC2212" w:rsidP="00EC2212"/>
                          <w:p w14:paraId="5EAE1E46" w14:textId="77777777" w:rsidR="00EC2212" w:rsidRPr="00D25030" w:rsidRDefault="00EC2212" w:rsidP="00EC2212">
                            <w:pPr>
                              <w:rPr>
                                <w:color w:val="FF0000"/>
                              </w:rPr>
                            </w:pPr>
                          </w:p>
                          <w:p w14:paraId="58CC5DB6" w14:textId="77777777" w:rsidR="00EC2212" w:rsidRDefault="00EC2212" w:rsidP="00EC2212"/>
                          <w:p w14:paraId="3333F9BE" w14:textId="77777777" w:rsidR="00EC2212" w:rsidRDefault="00EC2212" w:rsidP="00EC2212"/>
                          <w:p w14:paraId="6C00B3B4" w14:textId="77777777" w:rsidR="00EC2212" w:rsidRDefault="00EC2212" w:rsidP="00EC2212"/>
                          <w:p w14:paraId="71FAFDBE" w14:textId="77777777" w:rsidR="00EC2212" w:rsidRDefault="00EC2212" w:rsidP="00EC2212"/>
                          <w:p w14:paraId="44E55DE1" w14:textId="77777777" w:rsidR="00EC2212" w:rsidRDefault="00EC2212" w:rsidP="00EC2212"/>
                          <w:p w14:paraId="2E4F6452" w14:textId="77777777" w:rsidR="00EC2212" w:rsidRPr="00EC2212" w:rsidRDefault="00EC2212" w:rsidP="00EC2212"/>
                          <w:p w14:paraId="36C860A0" w14:textId="77777777" w:rsidR="000F4F4B" w:rsidRPr="003A3DAB" w:rsidRDefault="000F4F4B" w:rsidP="000F4F4B">
                            <w:pPr>
                              <w:pStyle w:val="ListBullet"/>
                              <w:numPr>
                                <w:ilvl w:val="0"/>
                                <w:numId w:val="0"/>
                              </w:numPr>
                              <w:spacing w:after="120"/>
                              <w:ind w:left="360" w:hanging="360"/>
                              <w:rPr>
                                <w:rFonts w:ascii="Verdana" w:hAnsi="Verdana"/>
                                <w:bCs/>
                              </w:rPr>
                            </w:pPr>
                          </w:p>
                          <w:p w14:paraId="402FB4DD" w14:textId="77777777" w:rsidR="000F4F4B" w:rsidRDefault="000F4F4B" w:rsidP="000F4F4B">
                            <w:pPr>
                              <w:pStyle w:val="Heading3"/>
                              <w:rPr>
                                <w:rFonts w:ascii="Verdana" w:hAnsi="Verdana"/>
                              </w:rPr>
                            </w:pPr>
                          </w:p>
                          <w:p w14:paraId="013A5ADB" w14:textId="77777777" w:rsidR="000F4F4B" w:rsidRPr="009C3D33" w:rsidRDefault="000F4F4B" w:rsidP="000F4F4B">
                            <w:pPr>
                              <w:pStyle w:val="BodyText1"/>
                              <w:spacing w:after="120"/>
                              <w:rPr>
                                <w:rFonts w:ascii="Verdana" w:hAnsi="Verdan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9DC9E0" id="Text Box 10" o:spid="_x0000_s1041" type="#_x0000_t202" style="position:absolute;margin-left:-316.7pt;margin-top:-.3pt;width:280.05pt;height:119.25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" filled="f" stroked="f" strokecolor="#c9f" strokeweight="1.5pt">
                <v:textbox>
                  <w:txbxContent>
                    <w:p w14:paraId="7F6B5E70" w14:textId="77777777" w:rsidR="000F4F4B" w:rsidRPr="00343B76" w:rsidRDefault="00B26948" w:rsidP="009078CA">
                      <w:pPr>
                        <w:pStyle w:val="Heading2"/>
                        <w:jc w:val="center"/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</w:pPr>
                      <w:r w:rsidRPr="00343B76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 xml:space="preserve">Henry County </w:t>
                      </w:r>
                      <w:r w:rsidR="000F4F4B" w:rsidRPr="00343B76">
                        <w:rPr>
                          <w:rFonts w:ascii="Verdana" w:hAnsi="Verdana"/>
                          <w:b/>
                          <w:color w:val="FF0000"/>
                          <w:sz w:val="24"/>
                          <w:szCs w:val="24"/>
                        </w:rPr>
                        <w:t>District Goals</w:t>
                      </w:r>
                    </w:p>
                    <w:p w14:paraId="5512F8EE" w14:textId="77777777" w:rsidR="00EC2212" w:rsidRPr="00343B76" w:rsidRDefault="00EC2212" w:rsidP="00EC2212">
                      <w:pPr>
                        <w:rPr>
                          <w:rFonts w:ascii="Verdana" w:hAnsi="Verdana"/>
                          <w:color w:val="FF0000"/>
                          <w:sz w:val="12"/>
                          <w:szCs w:val="16"/>
                        </w:rPr>
                      </w:pPr>
                    </w:p>
                    <w:p w14:paraId="53E4ACC9" w14:textId="77777777" w:rsidR="0083058B" w:rsidRPr="00343B76" w:rsidRDefault="0083058B" w:rsidP="0083058B">
                      <w:pPr>
                        <w:ind w:left="720"/>
                        <w:rPr>
                          <w:rFonts w:ascii="Verdana" w:hAnsi="Verdana"/>
                          <w:color w:val="FF0000"/>
                          <w:sz w:val="22"/>
                          <w:szCs w:val="22"/>
                        </w:rPr>
                      </w:pPr>
                      <w:r w:rsidRPr="00343B76">
                        <w:rPr>
                          <w:rFonts w:ascii="Verdana" w:hAnsi="Verdana" w:cs="Arial"/>
                          <w:color w:val="FF0000"/>
                          <w:sz w:val="20"/>
                          <w:szCs w:val="20"/>
                        </w:rPr>
                        <w:t xml:space="preserve">We will strive to increase the percentage of students meeting/exceeding required performance levels on the Reading </w:t>
                      </w:r>
                      <w:r w:rsidR="00343B76" w:rsidRPr="00343B76">
                        <w:rPr>
                          <w:rFonts w:ascii="Verdana" w:hAnsi="Verdana" w:cs="Arial"/>
                          <w:color w:val="FF0000"/>
                          <w:sz w:val="20"/>
                          <w:szCs w:val="20"/>
                        </w:rPr>
                        <w:t>Georgia Milestones</w:t>
                      </w:r>
                      <w:r w:rsidRPr="00343B76">
                        <w:rPr>
                          <w:rFonts w:ascii="Verdana" w:hAnsi="Verdana" w:cs="Arial"/>
                          <w:color w:val="FF0000"/>
                          <w:sz w:val="20"/>
                          <w:szCs w:val="20"/>
                        </w:rPr>
                        <w:t xml:space="preserve"> by at least 2% and on the Math </w:t>
                      </w:r>
                      <w:r w:rsidR="00343B76" w:rsidRPr="00343B76">
                        <w:rPr>
                          <w:rFonts w:ascii="Verdana" w:hAnsi="Verdana" w:cs="Arial"/>
                          <w:color w:val="FF0000"/>
                          <w:sz w:val="20"/>
                          <w:szCs w:val="20"/>
                        </w:rPr>
                        <w:t>Georgia Milestones</w:t>
                      </w:r>
                      <w:r w:rsidRPr="00343B76">
                        <w:rPr>
                          <w:rFonts w:ascii="Verdana" w:hAnsi="Verdana" w:cs="Arial"/>
                          <w:color w:val="FF0000"/>
                          <w:sz w:val="20"/>
                          <w:szCs w:val="20"/>
                        </w:rPr>
                        <w:t xml:space="preserve"> by at least 1%.     </w:t>
                      </w:r>
                    </w:p>
                    <w:p w14:paraId="06C56B32" w14:textId="77777777" w:rsidR="00EC2212" w:rsidRPr="00870F87" w:rsidRDefault="00EC2212" w:rsidP="00EC2212"/>
                    <w:p w14:paraId="5EAE1E46" w14:textId="77777777" w:rsidR="00EC2212" w:rsidRPr="00D25030" w:rsidRDefault="00EC2212" w:rsidP="00EC2212">
                      <w:pPr>
                        <w:rPr>
                          <w:color w:val="FF0000"/>
                        </w:rPr>
                      </w:pPr>
                    </w:p>
                    <w:p w14:paraId="58CC5DB6" w14:textId="77777777" w:rsidR="00EC2212" w:rsidRDefault="00EC2212" w:rsidP="00EC2212"/>
                    <w:p w14:paraId="3333F9BE" w14:textId="77777777" w:rsidR="00EC2212" w:rsidRDefault="00EC2212" w:rsidP="00EC2212"/>
                    <w:p w14:paraId="6C00B3B4" w14:textId="77777777" w:rsidR="00EC2212" w:rsidRDefault="00EC2212" w:rsidP="00EC2212"/>
                    <w:p w14:paraId="71FAFDBE" w14:textId="77777777" w:rsidR="00EC2212" w:rsidRDefault="00EC2212" w:rsidP="00EC2212"/>
                    <w:p w14:paraId="44E55DE1" w14:textId="77777777" w:rsidR="00EC2212" w:rsidRDefault="00EC2212" w:rsidP="00EC2212"/>
                    <w:p w14:paraId="2E4F6452" w14:textId="77777777" w:rsidR="00EC2212" w:rsidRPr="00EC2212" w:rsidRDefault="00EC2212" w:rsidP="00EC2212"/>
                    <w:p w14:paraId="36C860A0" w14:textId="77777777" w:rsidR="000F4F4B" w:rsidRPr="003A3DAB" w:rsidRDefault="000F4F4B" w:rsidP="000F4F4B">
                      <w:pPr>
                        <w:pStyle w:val="ListBullet"/>
                        <w:numPr>
                          <w:ilvl w:val="0"/>
                          <w:numId w:val="0"/>
                        </w:numPr>
                        <w:spacing w:after="120"/>
                        <w:ind w:left="360" w:hanging="360"/>
                        <w:rPr>
                          <w:rFonts w:ascii="Verdana" w:hAnsi="Verdana"/>
                          <w:bCs/>
                        </w:rPr>
                      </w:pPr>
                    </w:p>
                    <w:p w14:paraId="402FB4DD" w14:textId="77777777" w:rsidR="000F4F4B" w:rsidRDefault="000F4F4B" w:rsidP="000F4F4B">
                      <w:pPr>
                        <w:pStyle w:val="Heading3"/>
                        <w:rPr>
                          <w:rFonts w:ascii="Verdana" w:hAnsi="Verdana"/>
                        </w:rPr>
                      </w:pPr>
                    </w:p>
                    <w:p w14:paraId="013A5ADB" w14:textId="77777777" w:rsidR="000F4F4B" w:rsidRPr="009C3D33" w:rsidRDefault="000F4F4B" w:rsidP="000F4F4B">
                      <w:pPr>
                        <w:pStyle w:val="BodyText1"/>
                        <w:spacing w:after="120"/>
                        <w:rPr>
                          <w:rFonts w:ascii="Verdana" w:hAnsi="Verdana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A59D8"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6D508262" wp14:editId="44A6D37A">
                <wp:simplePos x="0" y="0"/>
                <wp:positionH relativeFrom="page">
                  <wp:posOffset>457200</wp:posOffset>
                </wp:positionH>
                <wp:positionV relativeFrom="page">
                  <wp:posOffset>3011805</wp:posOffset>
                </wp:positionV>
                <wp:extent cx="3775075" cy="673100"/>
                <wp:effectExtent l="0" t="0" r="0" b="0"/>
                <wp:wrapNone/>
                <wp:docPr id="7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75075" cy="673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5405FF3" id="Rectangle 12" o:spid="_x0000_s1026" style="position:absolute;margin-left:36pt;margin-top:237.15pt;width:297.25pt;height:53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" filled="f" stroked="f">
                <w10:wrap anchorx="page" anchory="page"/>
              </v:rect>
            </w:pict>
          </mc:Fallback>
        </mc:AlternateContent>
      </w:r>
      <w:r w:rsidR="009A59D8">
        <w:rPr>
          <w:noProof/>
        </w:rPr>
        <w:drawing>
          <wp:anchor distT="0" distB="0" distL="114300" distR="114300" simplePos="0" relativeHeight="251668480" behindDoc="0" locked="0" layoutInCell="1" allowOverlap="1" wp14:anchorId="0A237945" wp14:editId="0DF00E02">
            <wp:simplePos x="0" y="0"/>
            <wp:positionH relativeFrom="column">
              <wp:posOffset>9842500</wp:posOffset>
            </wp:positionH>
            <wp:positionV relativeFrom="paragraph">
              <wp:posOffset>-878205</wp:posOffset>
            </wp:positionV>
            <wp:extent cx="845820" cy="539115"/>
            <wp:effectExtent l="0" t="0" r="0" b="0"/>
            <wp:wrapNone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539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A59D8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D561035" wp14:editId="79B8A4E8">
                <wp:simplePos x="0" y="0"/>
                <wp:positionH relativeFrom="page">
                  <wp:posOffset>13495020</wp:posOffset>
                </wp:positionH>
                <wp:positionV relativeFrom="page">
                  <wp:posOffset>5943600</wp:posOffset>
                </wp:positionV>
                <wp:extent cx="3211830" cy="986790"/>
                <wp:effectExtent l="36195" t="38100" r="38100" b="32385"/>
                <wp:wrapNone/>
                <wp:docPr id="2" name="Text Box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11830" cy="9867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45000"/>
                          </a:srgbClr>
                        </a:solidFill>
                        <a:ln w="63500" cmpd="thickThin">
                          <a:solidFill>
                            <a:srgbClr val="4BACC6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A98C03E" w14:textId="77777777" w:rsidR="00222E33" w:rsidRPr="009A024A" w:rsidRDefault="00222E33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9A024A">
                              <w:rPr>
                                <w:rFonts w:ascii="Calibri" w:hAnsi="Calibri" w:cs="Calibri"/>
                              </w:rPr>
                              <w:t>Name__________________________________</w:t>
                            </w:r>
                          </w:p>
                          <w:p w14:paraId="4113E3C3" w14:textId="77777777" w:rsidR="00222E33" w:rsidRPr="009A024A" w:rsidRDefault="00222E33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9A024A">
                              <w:rPr>
                                <w:rFonts w:ascii="Calibri" w:hAnsi="Calibri" w:cs="Calibri"/>
                              </w:rPr>
                              <w:t>School_________________________________</w:t>
                            </w:r>
                          </w:p>
                          <w:p w14:paraId="3315967E" w14:textId="77777777" w:rsidR="00222E33" w:rsidRPr="009A024A" w:rsidRDefault="00222E33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9A024A">
                              <w:rPr>
                                <w:rFonts w:ascii="Calibri" w:hAnsi="Calibri" w:cs="Calibri"/>
                              </w:rPr>
                              <w:t>Date_____________________</w:t>
                            </w:r>
                            <w:r w:rsidR="009A59D8">
                              <w:rPr>
                                <w:noProof/>
                              </w:rPr>
                              <w:drawing>
                                <wp:inline distT="0" distB="0" distL="0" distR="0" wp14:anchorId="114F252D" wp14:editId="2451D7E3">
                                  <wp:extent cx="828675" cy="828675"/>
                                  <wp:effectExtent l="0" t="0" r="9525" b="9525"/>
                                  <wp:docPr id="1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28675" cy="8286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9A024A">
                              <w:rPr>
                                <w:rFonts w:ascii="Calibri" w:hAnsi="Calibri" w:cs="Calibri"/>
                              </w:rPr>
                              <w:t>______________</w:t>
                            </w:r>
                          </w:p>
                          <w:p w14:paraId="5E3B33C4" w14:textId="77777777" w:rsidR="00222E33" w:rsidRPr="009A024A" w:rsidRDefault="00222E33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9A024A">
                              <w:rPr>
                                <w:rFonts w:ascii="Calibri" w:hAnsi="Calibri" w:cs="Calibri"/>
                              </w:rPr>
                              <w:t>Contact Info____________________________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61035" id="Text Box 54" o:spid="_x0000_s1042" type="#_x0000_t202" style="position:absolute;margin-left:1062.6pt;margin-top:468pt;width:252.9pt;height:77.7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" strokecolor="#4bacc6" strokeweight="5pt">
                <v:fill opacity="29555f"/>
                <v:stroke linestyle="thickThin"/>
                <v:shadow color="#868686"/>
                <v:textbox>
                  <w:txbxContent>
                    <w:p w14:paraId="2A98C03E" w14:textId="77777777" w:rsidR="00222E33" w:rsidRPr="009A024A" w:rsidRDefault="00222E33">
                      <w:pPr>
                        <w:rPr>
                          <w:rFonts w:ascii="Calibri" w:hAnsi="Calibri" w:cs="Calibri"/>
                        </w:rPr>
                      </w:pPr>
                      <w:r w:rsidRPr="009A024A">
                        <w:rPr>
                          <w:rFonts w:ascii="Calibri" w:hAnsi="Calibri" w:cs="Calibri"/>
                        </w:rPr>
                        <w:t>Name__________________________________</w:t>
                      </w:r>
                    </w:p>
                    <w:p w14:paraId="4113E3C3" w14:textId="77777777" w:rsidR="00222E33" w:rsidRPr="009A024A" w:rsidRDefault="00222E33">
                      <w:pPr>
                        <w:rPr>
                          <w:rFonts w:ascii="Calibri" w:hAnsi="Calibri" w:cs="Calibri"/>
                        </w:rPr>
                      </w:pPr>
                      <w:r w:rsidRPr="009A024A">
                        <w:rPr>
                          <w:rFonts w:ascii="Calibri" w:hAnsi="Calibri" w:cs="Calibri"/>
                        </w:rPr>
                        <w:t>School_________________________________</w:t>
                      </w:r>
                    </w:p>
                    <w:p w14:paraId="3315967E" w14:textId="77777777" w:rsidR="00222E33" w:rsidRPr="009A024A" w:rsidRDefault="00222E33">
                      <w:pPr>
                        <w:rPr>
                          <w:rFonts w:ascii="Calibri" w:hAnsi="Calibri" w:cs="Calibri"/>
                        </w:rPr>
                      </w:pPr>
                      <w:r w:rsidRPr="009A024A">
                        <w:rPr>
                          <w:rFonts w:ascii="Calibri" w:hAnsi="Calibri" w:cs="Calibri"/>
                        </w:rPr>
                        <w:t>Date_____________________</w:t>
                      </w:r>
                      <w:r w:rsidR="009A59D8">
                        <w:rPr>
                          <w:noProof/>
                        </w:rPr>
                        <w:drawing>
                          <wp:inline distT="0" distB="0" distL="0" distR="0" wp14:anchorId="114F252D" wp14:editId="2451D7E3">
                            <wp:extent cx="828675" cy="828675"/>
                            <wp:effectExtent l="0" t="0" r="9525" b="9525"/>
                            <wp:docPr id="1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28675" cy="8286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9A024A">
                        <w:rPr>
                          <w:rFonts w:ascii="Calibri" w:hAnsi="Calibri" w:cs="Calibri"/>
                        </w:rPr>
                        <w:t>______________</w:t>
                      </w:r>
                    </w:p>
                    <w:p w14:paraId="5E3B33C4" w14:textId="77777777" w:rsidR="00222E33" w:rsidRPr="009A024A" w:rsidRDefault="00222E33">
                      <w:pPr>
                        <w:rPr>
                          <w:rFonts w:ascii="Calibri" w:hAnsi="Calibri" w:cs="Calibri"/>
                        </w:rPr>
                      </w:pPr>
                      <w:r w:rsidRPr="009A024A">
                        <w:rPr>
                          <w:rFonts w:ascii="Calibri" w:hAnsi="Calibri" w:cs="Calibri"/>
                        </w:rPr>
                        <w:t>Contact Info____________________________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F4F4B" w:rsidRPr="005F72E4" w:rsidSect="00655CF6">
      <w:pgSz w:w="15840" w:h="12240" w:orient="landscape" w:code="1"/>
      <w:pgMar w:top="11448" w:right="720" w:bottom="533" w:left="720" w:header="720" w:footer="720" w:gutter="0"/>
      <w:cols w:num="3"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BCC75" w14:textId="77777777" w:rsidR="00DB2E00" w:rsidRDefault="00DB2E00" w:rsidP="000F4F4B">
      <w:r>
        <w:separator/>
      </w:r>
    </w:p>
  </w:endnote>
  <w:endnote w:type="continuationSeparator" w:id="0">
    <w:p w14:paraId="575EE299" w14:textId="77777777" w:rsidR="00DB2E00" w:rsidRDefault="00DB2E00" w:rsidP="000F4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Rockwell Extra Bold">
    <w:panose1 w:val="020609030405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0E7A7" w14:textId="77777777" w:rsidR="00DB2E00" w:rsidRDefault="00DB2E00" w:rsidP="000F4F4B">
      <w:r>
        <w:separator/>
      </w:r>
    </w:p>
  </w:footnote>
  <w:footnote w:type="continuationSeparator" w:id="0">
    <w:p w14:paraId="44AD9D07" w14:textId="77777777" w:rsidR="00DB2E00" w:rsidRDefault="00DB2E00" w:rsidP="000F4F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0BF9B58E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15.95pt;height:143.95pt" o:bullet="t">
        <v:imagedata r:id="rId1" o:title=""/>
      </v:shape>
    </w:pict>
  </w:numPicBullet>
  <w:numPicBullet w:numPicBulletId="1">
    <w:pict>
      <v:shape w14:anchorId="46DE3ECF" id="_x0000_i1027" type="#_x0000_t75" style="width:134.95pt;height:51.7pt" o:bullet="t">
        <v:imagedata r:id="rId2" o:title=""/>
      </v:shape>
    </w:pict>
  </w:numPicBullet>
  <w:abstractNum w:abstractNumId="0" w15:restartNumberingAfterBreak="0">
    <w:nsid w:val="FFFFFF80"/>
    <w:multiLevelType w:val="singleLevel"/>
    <w:tmpl w:val="8BAE35B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518282D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7E1EB37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4F29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E7BE00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05041A19"/>
    <w:multiLevelType w:val="multilevel"/>
    <w:tmpl w:val="CA5A5A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53E5D32"/>
    <w:multiLevelType w:val="hybridMultilevel"/>
    <w:tmpl w:val="3F16904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BE50A42"/>
    <w:multiLevelType w:val="hybridMultilevel"/>
    <w:tmpl w:val="5A249D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27B2520"/>
    <w:multiLevelType w:val="hybridMultilevel"/>
    <w:tmpl w:val="1DD82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304A9A"/>
    <w:multiLevelType w:val="hybridMultilevel"/>
    <w:tmpl w:val="6A384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C2285A"/>
    <w:multiLevelType w:val="hybridMultilevel"/>
    <w:tmpl w:val="76E82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1133BB"/>
    <w:multiLevelType w:val="multilevel"/>
    <w:tmpl w:val="BB5EA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1463DC9"/>
    <w:multiLevelType w:val="hybridMultilevel"/>
    <w:tmpl w:val="0D220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704352"/>
    <w:multiLevelType w:val="hybridMultilevel"/>
    <w:tmpl w:val="C074AEF8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AB3B03"/>
    <w:multiLevelType w:val="hybridMultilevel"/>
    <w:tmpl w:val="2C7615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17613DA"/>
    <w:multiLevelType w:val="hybridMultilevel"/>
    <w:tmpl w:val="990CE0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8A4DD4"/>
    <w:multiLevelType w:val="hybridMultilevel"/>
    <w:tmpl w:val="E1007CE6"/>
    <w:lvl w:ilvl="0" w:tplc="04090001">
      <w:start w:val="55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9A2882"/>
    <w:multiLevelType w:val="hybridMultilevel"/>
    <w:tmpl w:val="8A102E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5C40F2"/>
    <w:multiLevelType w:val="hybridMultilevel"/>
    <w:tmpl w:val="ADB0A5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691BB7"/>
    <w:multiLevelType w:val="hybridMultilevel"/>
    <w:tmpl w:val="E3FCBD00"/>
    <w:lvl w:ilvl="0" w:tplc="C60076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040C3C"/>
    <w:multiLevelType w:val="hybridMultilevel"/>
    <w:tmpl w:val="1690E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7842E2"/>
    <w:multiLevelType w:val="hybridMultilevel"/>
    <w:tmpl w:val="3942E2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1A01DC"/>
    <w:multiLevelType w:val="hybridMultilevel"/>
    <w:tmpl w:val="949CBF52"/>
    <w:lvl w:ilvl="0" w:tplc="C60076F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28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43D4D93"/>
    <w:multiLevelType w:val="hybridMultilevel"/>
    <w:tmpl w:val="AE5ECB78"/>
    <w:lvl w:ilvl="0" w:tplc="4CFA9F46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6600CC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546D50"/>
    <w:multiLevelType w:val="hybridMultilevel"/>
    <w:tmpl w:val="A56240B4"/>
    <w:lvl w:ilvl="0" w:tplc="000D0409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C247EA2"/>
    <w:multiLevelType w:val="hybridMultilevel"/>
    <w:tmpl w:val="5C2EA558"/>
    <w:lvl w:ilvl="0" w:tplc="BAC6CAFA">
      <w:start w:val="55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32BF0"/>
    <w:multiLevelType w:val="hybridMultilevel"/>
    <w:tmpl w:val="AF5E295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ECC695F"/>
    <w:multiLevelType w:val="multilevel"/>
    <w:tmpl w:val="4CEEB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5BE5D41"/>
    <w:multiLevelType w:val="hybridMultilevel"/>
    <w:tmpl w:val="6930E8B8"/>
    <w:lvl w:ilvl="0" w:tplc="72BE5DB6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9" w15:restartNumberingAfterBreak="0">
    <w:nsid w:val="77F413F8"/>
    <w:multiLevelType w:val="multilevel"/>
    <w:tmpl w:val="3F169046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7B167E"/>
    <w:multiLevelType w:val="hybridMultilevel"/>
    <w:tmpl w:val="965E429E"/>
    <w:lvl w:ilvl="0" w:tplc="C60076F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8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431D5B"/>
    <w:multiLevelType w:val="multilevel"/>
    <w:tmpl w:val="DC7C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F328F3"/>
    <w:multiLevelType w:val="hybridMultilevel"/>
    <w:tmpl w:val="53E613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24"/>
  </w:num>
  <w:num w:numId="8">
    <w:abstractNumId w:val="32"/>
  </w:num>
  <w:num w:numId="9">
    <w:abstractNumId w:val="13"/>
  </w:num>
  <w:num w:numId="10">
    <w:abstractNumId w:val="6"/>
  </w:num>
  <w:num w:numId="11">
    <w:abstractNumId w:val="29"/>
  </w:num>
  <w:num w:numId="12">
    <w:abstractNumId w:val="17"/>
  </w:num>
  <w:num w:numId="13">
    <w:abstractNumId w:val="14"/>
  </w:num>
  <w:num w:numId="14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30"/>
  </w:num>
  <w:num w:numId="20">
    <w:abstractNumId w:val="22"/>
  </w:num>
  <w:num w:numId="21">
    <w:abstractNumId w:val="19"/>
  </w:num>
  <w:num w:numId="22">
    <w:abstractNumId w:val="12"/>
  </w:num>
  <w:num w:numId="23">
    <w:abstractNumId w:val="9"/>
  </w:num>
  <w:num w:numId="24">
    <w:abstractNumId w:val="20"/>
  </w:num>
  <w:num w:numId="25">
    <w:abstractNumId w:val="26"/>
  </w:num>
  <w:num w:numId="26">
    <w:abstractNumId w:val="7"/>
  </w:num>
  <w:num w:numId="27">
    <w:abstractNumId w:val="10"/>
  </w:num>
  <w:num w:numId="28">
    <w:abstractNumId w:val="28"/>
  </w:num>
  <w:num w:numId="29">
    <w:abstractNumId w:val="18"/>
  </w:num>
  <w:num w:numId="30">
    <w:abstractNumId w:val="25"/>
  </w:num>
  <w:num w:numId="31">
    <w:abstractNumId w:val="16"/>
  </w:num>
  <w:num w:numId="32">
    <w:abstractNumId w:val="21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78"/>
  <w:drawingGridVerticalSpacing w:val="106"/>
  <w:displayHorizontalDrawingGridEvery w:val="0"/>
  <w:displayVerticalDrawingGridEvery w:val="2"/>
  <w:noPunctuationKerning/>
  <w:characterSpacingControl w:val="doNotCompress"/>
  <w:savePreviewPicture/>
  <w:hdrShapeDefaults>
    <o:shapedefaults v:ext="edit" spidmax="2049" style="mso-position-horizontal-relative:page;mso-position-vertical-relative:page" fillcolor="#396" stroke="f" strokecolor="#c9f">
      <v:fill color="#396" opacity="29491f"/>
      <v:stroke color="#c9f" weight="1.5pt" on="f"/>
      <o:colormru v:ext="edit" colors="white,#9f9,yellow,#cc0,#f60,#a0e0c0,#6cbaaf,#bbe9d2"/>
    </o:shapedefaults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068"/>
    <w:rsid w:val="000046BE"/>
    <w:rsid w:val="00017F8D"/>
    <w:rsid w:val="00030086"/>
    <w:rsid w:val="00041659"/>
    <w:rsid w:val="00056925"/>
    <w:rsid w:val="00057FED"/>
    <w:rsid w:val="000A358A"/>
    <w:rsid w:val="000D67B7"/>
    <w:rsid w:val="000E20E0"/>
    <w:rsid w:val="000F2F60"/>
    <w:rsid w:val="000F4F4B"/>
    <w:rsid w:val="00102C3A"/>
    <w:rsid w:val="00126535"/>
    <w:rsid w:val="00127704"/>
    <w:rsid w:val="001456E3"/>
    <w:rsid w:val="00145758"/>
    <w:rsid w:val="00147A18"/>
    <w:rsid w:val="001510AC"/>
    <w:rsid w:val="00152B04"/>
    <w:rsid w:val="00162AEC"/>
    <w:rsid w:val="001729A0"/>
    <w:rsid w:val="0018574F"/>
    <w:rsid w:val="00186DE7"/>
    <w:rsid w:val="001A6AC5"/>
    <w:rsid w:val="001C524E"/>
    <w:rsid w:val="001D7A35"/>
    <w:rsid w:val="001E67D6"/>
    <w:rsid w:val="00202245"/>
    <w:rsid w:val="00204EBB"/>
    <w:rsid w:val="00205736"/>
    <w:rsid w:val="00212832"/>
    <w:rsid w:val="00217995"/>
    <w:rsid w:val="00222E33"/>
    <w:rsid w:val="00224228"/>
    <w:rsid w:val="00276D63"/>
    <w:rsid w:val="00280601"/>
    <w:rsid w:val="00285003"/>
    <w:rsid w:val="002A2BA7"/>
    <w:rsid w:val="002A54F3"/>
    <w:rsid w:val="002A6A03"/>
    <w:rsid w:val="002C7AC4"/>
    <w:rsid w:val="00314C63"/>
    <w:rsid w:val="003173D5"/>
    <w:rsid w:val="0032171B"/>
    <w:rsid w:val="00337722"/>
    <w:rsid w:val="0034181F"/>
    <w:rsid w:val="00343B76"/>
    <w:rsid w:val="0034531E"/>
    <w:rsid w:val="003565E2"/>
    <w:rsid w:val="00356E10"/>
    <w:rsid w:val="00360D96"/>
    <w:rsid w:val="0036140D"/>
    <w:rsid w:val="0038685D"/>
    <w:rsid w:val="003A6DEE"/>
    <w:rsid w:val="003B4ED6"/>
    <w:rsid w:val="003C29A8"/>
    <w:rsid w:val="003C6250"/>
    <w:rsid w:val="003D0BEF"/>
    <w:rsid w:val="003D4959"/>
    <w:rsid w:val="003D63FD"/>
    <w:rsid w:val="003D7F90"/>
    <w:rsid w:val="003F0878"/>
    <w:rsid w:val="00403C58"/>
    <w:rsid w:val="004146FC"/>
    <w:rsid w:val="00436DE6"/>
    <w:rsid w:val="004529CA"/>
    <w:rsid w:val="00453C4D"/>
    <w:rsid w:val="004677C1"/>
    <w:rsid w:val="004775C5"/>
    <w:rsid w:val="00481A93"/>
    <w:rsid w:val="00484BFA"/>
    <w:rsid w:val="00492103"/>
    <w:rsid w:val="004A1A94"/>
    <w:rsid w:val="004B2BDC"/>
    <w:rsid w:val="004B47BF"/>
    <w:rsid w:val="004C3B09"/>
    <w:rsid w:val="004E23FE"/>
    <w:rsid w:val="004E57AE"/>
    <w:rsid w:val="004F599C"/>
    <w:rsid w:val="00506068"/>
    <w:rsid w:val="00514DE0"/>
    <w:rsid w:val="0051758A"/>
    <w:rsid w:val="00522025"/>
    <w:rsid w:val="005369C8"/>
    <w:rsid w:val="00536C26"/>
    <w:rsid w:val="00540B52"/>
    <w:rsid w:val="00547479"/>
    <w:rsid w:val="00556C2B"/>
    <w:rsid w:val="0055760F"/>
    <w:rsid w:val="00566E31"/>
    <w:rsid w:val="00573F18"/>
    <w:rsid w:val="005748C7"/>
    <w:rsid w:val="005927CA"/>
    <w:rsid w:val="005B79A4"/>
    <w:rsid w:val="005C0611"/>
    <w:rsid w:val="005C4557"/>
    <w:rsid w:val="005C72ED"/>
    <w:rsid w:val="005F2D53"/>
    <w:rsid w:val="00607D1C"/>
    <w:rsid w:val="00620B41"/>
    <w:rsid w:val="00622BD7"/>
    <w:rsid w:val="00653CB5"/>
    <w:rsid w:val="006549D9"/>
    <w:rsid w:val="00655CF6"/>
    <w:rsid w:val="0066372A"/>
    <w:rsid w:val="00670F7E"/>
    <w:rsid w:val="00672608"/>
    <w:rsid w:val="006948E4"/>
    <w:rsid w:val="00697122"/>
    <w:rsid w:val="006B138F"/>
    <w:rsid w:val="006B3EDE"/>
    <w:rsid w:val="00710019"/>
    <w:rsid w:val="007100E5"/>
    <w:rsid w:val="00717FB4"/>
    <w:rsid w:val="0072086A"/>
    <w:rsid w:val="00725589"/>
    <w:rsid w:val="007339B7"/>
    <w:rsid w:val="007463F1"/>
    <w:rsid w:val="00762C10"/>
    <w:rsid w:val="007644ED"/>
    <w:rsid w:val="00764E64"/>
    <w:rsid w:val="00775B97"/>
    <w:rsid w:val="007E7051"/>
    <w:rsid w:val="007F7095"/>
    <w:rsid w:val="008250AD"/>
    <w:rsid w:val="00826CAB"/>
    <w:rsid w:val="0083058B"/>
    <w:rsid w:val="00845E40"/>
    <w:rsid w:val="00846901"/>
    <w:rsid w:val="00865685"/>
    <w:rsid w:val="00870F87"/>
    <w:rsid w:val="00872B25"/>
    <w:rsid w:val="008B735D"/>
    <w:rsid w:val="008D4FCE"/>
    <w:rsid w:val="008D6962"/>
    <w:rsid w:val="008E51A4"/>
    <w:rsid w:val="008F6973"/>
    <w:rsid w:val="00906CC9"/>
    <w:rsid w:val="009078CA"/>
    <w:rsid w:val="009135CC"/>
    <w:rsid w:val="00927C74"/>
    <w:rsid w:val="00931A44"/>
    <w:rsid w:val="00935288"/>
    <w:rsid w:val="00942F70"/>
    <w:rsid w:val="009533EE"/>
    <w:rsid w:val="00955A27"/>
    <w:rsid w:val="00963518"/>
    <w:rsid w:val="00967629"/>
    <w:rsid w:val="00973925"/>
    <w:rsid w:val="00976151"/>
    <w:rsid w:val="00981DDF"/>
    <w:rsid w:val="009A024A"/>
    <w:rsid w:val="009A50B9"/>
    <w:rsid w:val="009A59D8"/>
    <w:rsid w:val="009A6A3F"/>
    <w:rsid w:val="009C1C8E"/>
    <w:rsid w:val="009D1321"/>
    <w:rsid w:val="009D15D0"/>
    <w:rsid w:val="009F0D7E"/>
    <w:rsid w:val="00A058CD"/>
    <w:rsid w:val="00A1179C"/>
    <w:rsid w:val="00A50086"/>
    <w:rsid w:val="00A65F98"/>
    <w:rsid w:val="00A66E3B"/>
    <w:rsid w:val="00A738FF"/>
    <w:rsid w:val="00A75E32"/>
    <w:rsid w:val="00A75F5B"/>
    <w:rsid w:val="00A8052C"/>
    <w:rsid w:val="00A856C0"/>
    <w:rsid w:val="00AB36B7"/>
    <w:rsid w:val="00AC6CC1"/>
    <w:rsid w:val="00AF0497"/>
    <w:rsid w:val="00B0551B"/>
    <w:rsid w:val="00B1782E"/>
    <w:rsid w:val="00B26948"/>
    <w:rsid w:val="00B32038"/>
    <w:rsid w:val="00B32F2F"/>
    <w:rsid w:val="00B51373"/>
    <w:rsid w:val="00B673D5"/>
    <w:rsid w:val="00B70DBD"/>
    <w:rsid w:val="00B81751"/>
    <w:rsid w:val="00B850EF"/>
    <w:rsid w:val="00B868A3"/>
    <w:rsid w:val="00BA4063"/>
    <w:rsid w:val="00BA54DE"/>
    <w:rsid w:val="00BB5903"/>
    <w:rsid w:val="00BC0A21"/>
    <w:rsid w:val="00BC1442"/>
    <w:rsid w:val="00BD48B2"/>
    <w:rsid w:val="00BD55B7"/>
    <w:rsid w:val="00BE5D40"/>
    <w:rsid w:val="00BE6AD4"/>
    <w:rsid w:val="00BF0BB7"/>
    <w:rsid w:val="00BF79A8"/>
    <w:rsid w:val="00C06D48"/>
    <w:rsid w:val="00C21CCB"/>
    <w:rsid w:val="00C27D19"/>
    <w:rsid w:val="00C3354A"/>
    <w:rsid w:val="00C4145F"/>
    <w:rsid w:val="00C45D52"/>
    <w:rsid w:val="00C70027"/>
    <w:rsid w:val="00C87AA7"/>
    <w:rsid w:val="00CA148B"/>
    <w:rsid w:val="00CB041F"/>
    <w:rsid w:val="00CB6F65"/>
    <w:rsid w:val="00CB7D4B"/>
    <w:rsid w:val="00CE7DD2"/>
    <w:rsid w:val="00CF3BE3"/>
    <w:rsid w:val="00CF76B8"/>
    <w:rsid w:val="00D109C7"/>
    <w:rsid w:val="00D13FC6"/>
    <w:rsid w:val="00D17C47"/>
    <w:rsid w:val="00D22745"/>
    <w:rsid w:val="00D22914"/>
    <w:rsid w:val="00D25030"/>
    <w:rsid w:val="00D27C4C"/>
    <w:rsid w:val="00D32C8D"/>
    <w:rsid w:val="00D341E3"/>
    <w:rsid w:val="00D43370"/>
    <w:rsid w:val="00D52B85"/>
    <w:rsid w:val="00D559E9"/>
    <w:rsid w:val="00D6048F"/>
    <w:rsid w:val="00D623F9"/>
    <w:rsid w:val="00D671B0"/>
    <w:rsid w:val="00D7689C"/>
    <w:rsid w:val="00DA31C3"/>
    <w:rsid w:val="00DB2E00"/>
    <w:rsid w:val="00DC01B4"/>
    <w:rsid w:val="00DC1670"/>
    <w:rsid w:val="00DC1CD8"/>
    <w:rsid w:val="00DD44EA"/>
    <w:rsid w:val="00DF0D51"/>
    <w:rsid w:val="00E02EF7"/>
    <w:rsid w:val="00E23BE0"/>
    <w:rsid w:val="00E30C79"/>
    <w:rsid w:val="00E34CFF"/>
    <w:rsid w:val="00E352F2"/>
    <w:rsid w:val="00E56E5C"/>
    <w:rsid w:val="00E62A30"/>
    <w:rsid w:val="00E84198"/>
    <w:rsid w:val="00E85A5A"/>
    <w:rsid w:val="00E90E32"/>
    <w:rsid w:val="00E93BAC"/>
    <w:rsid w:val="00EB1DD7"/>
    <w:rsid w:val="00EC2212"/>
    <w:rsid w:val="00EC3DF1"/>
    <w:rsid w:val="00EE4087"/>
    <w:rsid w:val="00EE4C5D"/>
    <w:rsid w:val="00F004FB"/>
    <w:rsid w:val="00F01F9E"/>
    <w:rsid w:val="00F271DC"/>
    <w:rsid w:val="00F312D0"/>
    <w:rsid w:val="00F377B6"/>
    <w:rsid w:val="00F42B8A"/>
    <w:rsid w:val="00F50230"/>
    <w:rsid w:val="00F811F9"/>
    <w:rsid w:val="00F81DC5"/>
    <w:rsid w:val="00F878AD"/>
    <w:rsid w:val="00FA78A1"/>
    <w:rsid w:val="00FB38E0"/>
    <w:rsid w:val="00FC66C9"/>
    <w:rsid w:val="00FD1B48"/>
    <w:rsid w:val="00FD647E"/>
    <w:rsid w:val="00FE5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position-horizontal-relative:page;mso-position-vertical-relative:page" fillcolor="#396" stroke="f" strokecolor="#c9f">
      <v:fill color="#396" opacity="29491f"/>
      <v:stroke color="#c9f" weight="1.5pt" on="f"/>
      <o:colormru v:ext="edit" colors="white,#9f9,yellow,#cc0,#f60,#a0e0c0,#6cbaaf,#bbe9d2"/>
    </o:shapedefaults>
    <o:shapelayout v:ext="edit">
      <o:idmap v:ext="edit" data="1"/>
    </o:shapelayout>
  </w:shapeDefaults>
  <w:decimalSymbol w:val="."/>
  <w:listSeparator w:val=","/>
  <w14:docId w14:val="0D47DFA3"/>
  <w15:docId w15:val="{C323BB68-D0C2-4727-9C60-B06ED428A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704"/>
    <w:rPr>
      <w:sz w:val="24"/>
      <w:szCs w:val="24"/>
    </w:rPr>
  </w:style>
  <w:style w:type="paragraph" w:styleId="Heading1">
    <w:name w:val="heading 1"/>
    <w:next w:val="Normal"/>
    <w:qFormat/>
    <w:rsid w:val="00176C9E"/>
    <w:pPr>
      <w:keepNext/>
      <w:spacing w:after="360"/>
      <w:outlineLvl w:val="0"/>
    </w:pPr>
    <w:rPr>
      <w:rFonts w:ascii="Lucida Sans Unicode" w:hAnsi="Lucida Sans Unicode"/>
      <w:spacing w:val="10"/>
      <w:kern w:val="28"/>
      <w:sz w:val="44"/>
      <w:szCs w:val="44"/>
    </w:rPr>
  </w:style>
  <w:style w:type="paragraph" w:styleId="Heading2">
    <w:name w:val="heading 2"/>
    <w:next w:val="Normal"/>
    <w:qFormat/>
    <w:rsid w:val="00176C9E"/>
    <w:pPr>
      <w:spacing w:after="120"/>
      <w:outlineLvl w:val="1"/>
    </w:pPr>
    <w:rPr>
      <w:rFonts w:ascii="Lucida Sans Unicode" w:hAnsi="Lucida Sans Unicode" w:cs="Arial"/>
      <w:kern w:val="28"/>
      <w:sz w:val="40"/>
      <w:szCs w:val="40"/>
    </w:rPr>
  </w:style>
  <w:style w:type="paragraph" w:styleId="Heading3">
    <w:name w:val="heading 3"/>
    <w:next w:val="Normal"/>
    <w:qFormat/>
    <w:rsid w:val="00CA495D"/>
    <w:pPr>
      <w:spacing w:after="120"/>
      <w:outlineLvl w:val="2"/>
    </w:pPr>
    <w:rPr>
      <w:rFonts w:ascii="Lucida Sans Unicode" w:hAnsi="Lucida Sans Unicode" w:cs="Arial"/>
      <w:spacing w:val="-5"/>
      <w:sz w:val="28"/>
      <w:szCs w:val="28"/>
    </w:rPr>
  </w:style>
  <w:style w:type="paragraph" w:styleId="Heading4">
    <w:name w:val="heading 4"/>
    <w:basedOn w:val="Normal"/>
    <w:next w:val="Normal"/>
    <w:qFormat/>
    <w:rsid w:val="00B82FB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rsid w:val="001E7399"/>
    <w:rPr>
      <w:rFonts w:ascii="Lucida Sans Unicode" w:hAnsi="Lucida Sans Unicode" w:cs="Arial"/>
      <w:spacing w:val="-5"/>
      <w:sz w:val="28"/>
      <w:szCs w:val="22"/>
      <w:lang w:val="en-US" w:eastAsia="en-US" w:bidi="ar-SA"/>
    </w:rPr>
  </w:style>
  <w:style w:type="paragraph" w:customStyle="1" w:styleId="Address2">
    <w:name w:val="Address 2"/>
    <w:rsid w:val="00432975"/>
    <w:rPr>
      <w:rFonts w:ascii="Lucida Sans Unicode" w:hAnsi="Lucida Sans Unicode" w:cs="Arial"/>
      <w:bCs/>
      <w:spacing w:val="10"/>
      <w:szCs w:val="28"/>
    </w:rPr>
  </w:style>
  <w:style w:type="character" w:customStyle="1" w:styleId="Heading2Char">
    <w:name w:val="Heading 2 Char"/>
    <w:rsid w:val="001E7399"/>
    <w:rPr>
      <w:rFonts w:ascii="Lucida Sans Unicode" w:hAnsi="Lucida Sans Unicode" w:cs="Arial"/>
      <w:kern w:val="28"/>
      <w:sz w:val="40"/>
      <w:szCs w:val="40"/>
      <w:lang w:val="en-US" w:eastAsia="en-US" w:bidi="ar-SA"/>
    </w:rPr>
  </w:style>
  <w:style w:type="paragraph" w:customStyle="1" w:styleId="Address1">
    <w:name w:val="Address 1"/>
    <w:rsid w:val="00432975"/>
    <w:rPr>
      <w:rFonts w:ascii="Lucida Sans Unicode" w:hAnsi="Lucida Sans Unicode" w:cs="Arial"/>
      <w:bCs/>
      <w:spacing w:val="10"/>
      <w:szCs w:val="28"/>
    </w:rPr>
  </w:style>
  <w:style w:type="character" w:styleId="CommentReference">
    <w:name w:val="annotation reference"/>
    <w:semiHidden/>
    <w:rsid w:val="00044C2E"/>
    <w:rPr>
      <w:sz w:val="16"/>
      <w:szCs w:val="16"/>
    </w:rPr>
  </w:style>
  <w:style w:type="paragraph" w:customStyle="1" w:styleId="Tagline">
    <w:name w:val="Tagline"/>
    <w:rsid w:val="003321E5"/>
    <w:pPr>
      <w:jc w:val="center"/>
    </w:pPr>
    <w:rPr>
      <w:rFonts w:ascii="Lucida Sans Unicode" w:hAnsi="Lucida Sans Unicode" w:cs="Arial"/>
      <w:i/>
      <w:spacing w:val="20"/>
      <w:sz w:val="24"/>
      <w:szCs w:val="56"/>
    </w:rPr>
  </w:style>
  <w:style w:type="paragraph" w:customStyle="1" w:styleId="BodyText1">
    <w:name w:val="Body Text 1"/>
    <w:rsid w:val="001866D2"/>
    <w:pPr>
      <w:spacing w:after="240" w:line="320" w:lineRule="atLeast"/>
    </w:pPr>
    <w:rPr>
      <w:rFonts w:ascii="Lucida Sans Unicode" w:hAnsi="Lucida Sans Unicode" w:cs="Arial"/>
      <w:spacing w:val="-5"/>
      <w:sz w:val="22"/>
      <w:szCs w:val="22"/>
    </w:rPr>
  </w:style>
  <w:style w:type="paragraph" w:styleId="CommentText">
    <w:name w:val="annotation text"/>
    <w:basedOn w:val="Normal"/>
    <w:semiHidden/>
    <w:rsid w:val="00044C2E"/>
    <w:rPr>
      <w:sz w:val="20"/>
      <w:szCs w:val="20"/>
    </w:rPr>
  </w:style>
  <w:style w:type="character" w:customStyle="1" w:styleId="Heading3Char">
    <w:name w:val="Heading 3 Char"/>
    <w:rsid w:val="001E7399"/>
    <w:rPr>
      <w:rFonts w:ascii="Lucida Sans Unicode" w:hAnsi="Lucida Sans Unicode" w:cs="Arial"/>
      <w:spacing w:val="-5"/>
      <w:sz w:val="28"/>
      <w:szCs w:val="28"/>
      <w:lang w:val="en-US" w:eastAsia="en-US" w:bidi="ar-SA"/>
    </w:rPr>
  </w:style>
  <w:style w:type="paragraph" w:styleId="ListBullet">
    <w:name w:val="List Bullet"/>
    <w:basedOn w:val="Normal"/>
    <w:rsid w:val="00426EF3"/>
    <w:pPr>
      <w:numPr>
        <w:numId w:val="2"/>
      </w:numPr>
    </w:pPr>
    <w:rPr>
      <w:rFonts w:ascii="Lucida Sans Unicode" w:hAnsi="Lucida Sans Unicode"/>
      <w:sz w:val="22"/>
    </w:rPr>
  </w:style>
  <w:style w:type="paragraph" w:customStyle="1" w:styleId="CompanyName">
    <w:name w:val="Company Name"/>
    <w:rsid w:val="00176C9E"/>
    <w:pPr>
      <w:keepNext/>
      <w:spacing w:after="480" w:line="960" w:lineRule="exact"/>
      <w:jc w:val="center"/>
    </w:pPr>
    <w:rPr>
      <w:rFonts w:ascii="Lucida Sans Unicode" w:hAnsi="Lucida Sans Unicode"/>
      <w:kern w:val="28"/>
      <w:sz w:val="72"/>
      <w:szCs w:val="72"/>
    </w:rPr>
  </w:style>
  <w:style w:type="paragraph" w:styleId="BodyText2">
    <w:name w:val="Body Text 2"/>
    <w:rsid w:val="001866D2"/>
    <w:pPr>
      <w:spacing w:after="240" w:line="320" w:lineRule="atLeast"/>
      <w:jc w:val="center"/>
    </w:pPr>
    <w:rPr>
      <w:rFonts w:ascii="Lucida Sans Unicode" w:hAnsi="Lucida Sans Unicode" w:cs="Arial"/>
      <w:spacing w:val="-5"/>
      <w:sz w:val="22"/>
      <w:szCs w:val="22"/>
    </w:rPr>
  </w:style>
  <w:style w:type="paragraph" w:styleId="CommentSubject">
    <w:name w:val="annotation subject"/>
    <w:basedOn w:val="CommentText"/>
    <w:next w:val="CommentText"/>
    <w:semiHidden/>
    <w:rsid w:val="00044C2E"/>
    <w:rPr>
      <w:b/>
      <w:bCs/>
    </w:rPr>
  </w:style>
  <w:style w:type="paragraph" w:styleId="BalloonText">
    <w:name w:val="Balloon Text"/>
    <w:basedOn w:val="Normal"/>
    <w:semiHidden/>
    <w:rsid w:val="00044C2E"/>
    <w:rPr>
      <w:rFonts w:ascii="Tahoma" w:hAnsi="Tahoma" w:cs="Tahoma"/>
      <w:sz w:val="16"/>
      <w:szCs w:val="16"/>
    </w:rPr>
  </w:style>
  <w:style w:type="character" w:styleId="Hyperlink">
    <w:name w:val="Hyperlink"/>
    <w:rsid w:val="008D2671"/>
    <w:rPr>
      <w:color w:val="0000FF"/>
      <w:u w:val="single"/>
    </w:rPr>
  </w:style>
  <w:style w:type="paragraph" w:styleId="BodyText">
    <w:name w:val="Body Text"/>
    <w:basedOn w:val="Normal"/>
    <w:rsid w:val="00630092"/>
    <w:pPr>
      <w:spacing w:after="120"/>
    </w:pPr>
  </w:style>
  <w:style w:type="paragraph" w:customStyle="1" w:styleId="ColorfulList-Accent11">
    <w:name w:val="Colorful List - Accent 11"/>
    <w:basedOn w:val="Normal"/>
    <w:uiPriority w:val="34"/>
    <w:qFormat/>
    <w:rsid w:val="005A31B2"/>
    <w:pPr>
      <w:ind w:left="720"/>
    </w:pPr>
  </w:style>
  <w:style w:type="character" w:styleId="Emphasis">
    <w:name w:val="Emphasis"/>
    <w:uiPriority w:val="20"/>
    <w:qFormat/>
    <w:rsid w:val="002E44F6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127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127C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127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127C1"/>
    <w:rPr>
      <w:sz w:val="24"/>
      <w:szCs w:val="24"/>
    </w:rPr>
  </w:style>
  <w:style w:type="paragraph" w:customStyle="1" w:styleId="Default">
    <w:name w:val="Default"/>
    <w:rsid w:val="00E34CFF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3565E2"/>
    <w:rPr>
      <w:rFonts w:ascii="Arial" w:eastAsia="Calibri" w:hAnsi="Arial" w:cs="Arial"/>
    </w:rPr>
  </w:style>
  <w:style w:type="character" w:customStyle="1" w:styleId="PlainTextChar">
    <w:name w:val="Plain Text Char"/>
    <w:link w:val="PlainText"/>
    <w:uiPriority w:val="99"/>
    <w:rsid w:val="003565E2"/>
    <w:rPr>
      <w:rFonts w:ascii="Arial" w:eastAsia="Calibri" w:hAnsi="Arial" w:cs="Arial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A59D8"/>
    <w:pPr>
      <w:spacing w:before="100" w:beforeAutospacing="1" w:after="100" w:afterAutospacing="1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C45D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17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04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7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86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0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7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6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51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838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5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594053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756564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772263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30098">
          <w:blockQuote w:val="1"/>
          <w:marLeft w:val="72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6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40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514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78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601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6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12705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8399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926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796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3370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60090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71823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52572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02153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1507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080104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07417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41314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8084389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39875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6626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9006594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559128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16422209">
                                                                                                      <w:marLeft w:val="90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6199440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9805154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3010119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93608662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61634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31444762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989747794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513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33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75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04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96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0511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9803197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666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244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07892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0688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7506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83376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34863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29515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954174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1378875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13447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6326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65880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37045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765524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236546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457791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15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single" w:sz="6" w:space="15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49182597">
                                                                                                      <w:marLeft w:val="900"/>
                                                                                                      <w:marRight w:val="0"/>
                                                                                                      <w:marTop w:val="18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3266371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737693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49889267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3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9488626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38032307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162511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38040543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cey.clark@henry.k12.ga.us" TargetMode="External"/><Relationship Id="rId13" Type="http://schemas.openxmlformats.org/officeDocument/2006/relationships/image" Target="media/image6.wmf"/><Relationship Id="rId18" Type="http://schemas.openxmlformats.org/officeDocument/2006/relationships/image" Target="media/image9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8.png"/><Relationship Id="rId2" Type="http://schemas.openxmlformats.org/officeDocument/2006/relationships/numbering" Target="numbering.xml"/><Relationship Id="rId16" Type="http://schemas.openxmlformats.org/officeDocument/2006/relationships/hyperlink" Target="http://schoolwires.henry.k12.ga.us/o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tacey.clark@henry.k12.ga.us" TargetMode="External"/><Relationship Id="rId14" Type="http://schemas.openxmlformats.org/officeDocument/2006/relationships/hyperlink" Target="http://schoolwires.henry.k12.ga.us/oe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~1\JUDYCA~1\LOCALS~1\Temp\TCD15F.tmp\Business%20marketing%20brochur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6DE6D9-90BA-4F73-8217-CB163B830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Business marketing brochure</Template>
  <TotalTime>1</TotalTime>
  <Pages>2</Pages>
  <Words>3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24</CharactersWithSpaces>
  <SharedDoc>false</SharedDoc>
  <HLinks>
    <vt:vector size="12" baseType="variant">
      <vt:variant>
        <vt:i4>7536729</vt:i4>
      </vt:variant>
      <vt:variant>
        <vt:i4>3</vt:i4>
      </vt:variant>
      <vt:variant>
        <vt:i4>0</vt:i4>
      </vt:variant>
      <vt:variant>
        <vt:i4>5</vt:i4>
      </vt:variant>
      <vt:variant>
        <vt:lpwstr>mailto:arnola@henry.k12.ga.us</vt:lpwstr>
      </vt:variant>
      <vt:variant>
        <vt:lpwstr/>
      </vt:variant>
      <vt:variant>
        <vt:i4>7536729</vt:i4>
      </vt:variant>
      <vt:variant>
        <vt:i4>0</vt:i4>
      </vt:variant>
      <vt:variant>
        <vt:i4>0</vt:i4>
      </vt:variant>
      <vt:variant>
        <vt:i4>5</vt:i4>
      </vt:variant>
      <vt:variant>
        <vt:lpwstr>mailto:arnola@henry.k12.ga.us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jc</dc:creator>
  <cp:lastModifiedBy>Clark, Stacey</cp:lastModifiedBy>
  <cp:revision>2</cp:revision>
  <cp:lastPrinted>2020-09-09T13:10:00Z</cp:lastPrinted>
  <dcterms:created xsi:type="dcterms:W3CDTF">2023-08-24T18:13:00Z</dcterms:created>
  <dcterms:modified xsi:type="dcterms:W3CDTF">2023-08-24T18:13:00Z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TC060861651033</vt:lpwstr>
  </property>
</Properties>
</file>