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CBA5C" w14:textId="77777777" w:rsidR="001F1A8B" w:rsidRDefault="001F1A8B" w:rsidP="001F1A8B">
      <w:pPr>
        <w:keepLines/>
        <w:suppressAutoHyphens/>
        <w:jc w:val="center"/>
        <w:rPr>
          <w:b/>
        </w:rPr>
      </w:pPr>
      <w:r>
        <w:rPr>
          <w:b/>
        </w:rPr>
        <w:t>MINUTES</w:t>
      </w:r>
    </w:p>
    <w:p w14:paraId="413CBA5D" w14:textId="77777777" w:rsidR="001F1A8B" w:rsidRDefault="001F1A8B" w:rsidP="001F1A8B">
      <w:pPr>
        <w:keepLines/>
        <w:suppressAutoHyphens/>
        <w:jc w:val="center"/>
        <w:rPr>
          <w:b/>
        </w:rPr>
      </w:pPr>
      <w:r>
        <w:rPr>
          <w:b/>
        </w:rPr>
        <w:t>BOARD OF EDUCATION</w:t>
      </w:r>
    </w:p>
    <w:p w14:paraId="413CBA5E" w14:textId="77777777" w:rsidR="001F1A8B" w:rsidRDefault="001F1A8B" w:rsidP="001F1A8B">
      <w:pPr>
        <w:keepLines/>
        <w:suppressAutoHyphens/>
        <w:jc w:val="center"/>
        <w:rPr>
          <w:b/>
        </w:rPr>
      </w:pPr>
      <w:r>
        <w:rPr>
          <w:b/>
        </w:rPr>
        <w:t>Livonia Public Schools</w:t>
      </w:r>
    </w:p>
    <w:p w14:paraId="413CBA60" w14:textId="634EB955" w:rsidR="009C4DDF" w:rsidRDefault="00C510B9" w:rsidP="009C4DDF">
      <w:pPr>
        <w:keepLines/>
        <w:suppressAutoHyphens/>
        <w:jc w:val="center"/>
        <w:rPr>
          <w:b/>
        </w:rPr>
      </w:pPr>
      <w:r>
        <w:rPr>
          <w:b/>
        </w:rPr>
        <w:t>Special</w:t>
      </w:r>
      <w:r w:rsidR="001F1A8B">
        <w:rPr>
          <w:b/>
        </w:rPr>
        <w:t xml:space="preserve"> </w:t>
      </w:r>
      <w:r w:rsidR="007844CC">
        <w:rPr>
          <w:b/>
        </w:rPr>
        <w:t>Meeting</w:t>
      </w:r>
    </w:p>
    <w:p w14:paraId="413CBA61" w14:textId="48695127" w:rsidR="001F1A8B" w:rsidRPr="00682A90" w:rsidRDefault="00F61EF9" w:rsidP="009C4DDF">
      <w:pPr>
        <w:keepLines/>
        <w:suppressAutoHyphens/>
        <w:jc w:val="center"/>
        <w:rPr>
          <w:b/>
        </w:rPr>
      </w:pPr>
      <w:r>
        <w:rPr>
          <w:b/>
        </w:rPr>
        <w:t>August 05, 2024</w:t>
      </w:r>
    </w:p>
    <w:p w14:paraId="413CBA62" w14:textId="563718EC" w:rsidR="001F1A8B" w:rsidRDefault="001F1A8B" w:rsidP="001F1A8B">
      <w:pPr>
        <w:keepLines/>
        <w:suppressAutoHyphens/>
        <w:jc w:val="center"/>
        <w:rPr>
          <w:b/>
        </w:rPr>
      </w:pPr>
    </w:p>
    <w:p w14:paraId="1AC3F040" w14:textId="77777777" w:rsidR="00BB7EEE" w:rsidRDefault="00BB7EEE" w:rsidP="001F1A8B">
      <w:pPr>
        <w:keepLines/>
        <w:suppressAutoHyphens/>
        <w:jc w:val="center"/>
        <w:rPr>
          <w:b/>
        </w:rPr>
      </w:pPr>
    </w:p>
    <w:p w14:paraId="413CBA63" w14:textId="77777777" w:rsidR="001F1A8B" w:rsidRDefault="001F1A8B" w:rsidP="001F1A8B">
      <w:pPr>
        <w:keepLines/>
        <w:suppressAutoHyphens/>
        <w:jc w:val="center"/>
        <w:rPr>
          <w:b/>
        </w:rPr>
      </w:pPr>
    </w:p>
    <w:p w14:paraId="413CBA64" w14:textId="3CDC1C19" w:rsidR="001F1A8B" w:rsidRDefault="0025571C" w:rsidP="00BB7EEE">
      <w:pPr>
        <w:keepLines/>
        <w:tabs>
          <w:tab w:val="left" w:pos="-1980"/>
        </w:tabs>
        <w:suppressAutoHyphens/>
        <w:ind w:left="2610"/>
      </w:pPr>
      <w:r>
        <w:fldChar w:fldCharType="begin"/>
      </w:r>
      <w:r>
        <w:instrText xml:space="preserve"> FILLIN  President \d "President Scheel"  \* MERGEFORMAT </w:instrText>
      </w:r>
      <w:r>
        <w:fldChar w:fldCharType="end"/>
      </w:r>
      <w:r w:rsidR="00B81B3D">
        <w:t xml:space="preserve">President </w:t>
      </w:r>
      <w:r w:rsidR="00F61EF9">
        <w:t>Bradford</w:t>
      </w:r>
      <w:r w:rsidR="00780367">
        <w:t xml:space="preserve"> </w:t>
      </w:r>
      <w:r w:rsidR="001F1A8B">
        <w:t xml:space="preserve">convened the </w:t>
      </w:r>
      <w:r w:rsidR="00F54D73">
        <w:t xml:space="preserve">special </w:t>
      </w:r>
      <w:r w:rsidR="001F1A8B">
        <w:t>meeting at</w:t>
      </w:r>
      <w:r w:rsidR="00E72915">
        <w:t xml:space="preserve"> </w:t>
      </w:r>
      <w:r w:rsidR="00F61EF9">
        <w:t>5:35</w:t>
      </w:r>
      <w:r w:rsidR="00CD35F8">
        <w:t xml:space="preserve"> </w:t>
      </w:r>
      <w:r w:rsidR="00682A90">
        <w:t>p.m.</w:t>
      </w:r>
      <w:r w:rsidR="007438B3">
        <w:t xml:space="preserve"> </w:t>
      </w:r>
    </w:p>
    <w:p w14:paraId="413CBA65" w14:textId="77777777" w:rsidR="001F1A8B" w:rsidRDefault="001F1A8B" w:rsidP="005B2B05">
      <w:pPr>
        <w:keepLines/>
        <w:tabs>
          <w:tab w:val="left" w:pos="-1980"/>
        </w:tabs>
        <w:suppressAutoHyphens/>
        <w:ind w:left="2880"/>
        <w:rPr>
          <w:b/>
        </w:rPr>
      </w:pPr>
    </w:p>
    <w:tbl>
      <w:tblPr>
        <w:tblW w:w="10008" w:type="dxa"/>
        <w:tblLayout w:type="fixed"/>
        <w:tblLook w:val="01E0" w:firstRow="1" w:lastRow="1" w:firstColumn="1" w:lastColumn="1" w:noHBand="0" w:noVBand="0"/>
      </w:tblPr>
      <w:tblGrid>
        <w:gridCol w:w="2243"/>
        <w:gridCol w:w="236"/>
        <w:gridCol w:w="7439"/>
        <w:gridCol w:w="90"/>
      </w:tblGrid>
      <w:tr w:rsidR="001F1A8B" w:rsidRPr="00C13E58" w14:paraId="413CBA69" w14:textId="77777777" w:rsidTr="00F00E4E">
        <w:tc>
          <w:tcPr>
            <w:tcW w:w="2243" w:type="dxa"/>
          </w:tcPr>
          <w:p w14:paraId="413CBA66" w14:textId="77777777" w:rsidR="001F1A8B" w:rsidRPr="00C13E58" w:rsidRDefault="001F1A8B" w:rsidP="005B2B05">
            <w:pPr>
              <w:keepLines/>
              <w:suppressAutoHyphens/>
              <w:rPr>
                <w:b/>
              </w:rPr>
            </w:pPr>
            <w:r w:rsidRPr="00C13E58">
              <w:rPr>
                <w:b/>
              </w:rPr>
              <w:t>Members Present:</w:t>
            </w:r>
          </w:p>
        </w:tc>
        <w:tc>
          <w:tcPr>
            <w:tcW w:w="236" w:type="dxa"/>
          </w:tcPr>
          <w:p w14:paraId="413CBA67" w14:textId="77777777" w:rsidR="001F1A8B" w:rsidRPr="00C13E58" w:rsidRDefault="001F1A8B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529" w:type="dxa"/>
            <w:gridSpan w:val="2"/>
          </w:tcPr>
          <w:p w14:paraId="413CBA68" w14:textId="40BB0738" w:rsidR="001F1A8B" w:rsidRPr="001A0950" w:rsidRDefault="00A252CF" w:rsidP="00CD35F8">
            <w:pPr>
              <w:keepLines/>
              <w:suppressAutoHyphens/>
            </w:pPr>
            <w:r>
              <w:t xml:space="preserve">Madeline Acosta, </w:t>
            </w:r>
            <w:r w:rsidR="00A911F2">
              <w:t xml:space="preserve">Tammy Bonifield, </w:t>
            </w:r>
            <w:r w:rsidR="00706DD3">
              <w:t xml:space="preserve">Karen Bradford, </w:t>
            </w:r>
            <w:r w:rsidR="00D9461A">
              <w:t xml:space="preserve">Colleen Burton, </w:t>
            </w:r>
            <w:r w:rsidR="00A1662D">
              <w:t xml:space="preserve">Crystal Frank, </w:t>
            </w:r>
            <w:r w:rsidR="00CE657E">
              <w:t>Liz Jarvis</w:t>
            </w:r>
            <w:r w:rsidR="00F95997">
              <w:t>, Mark Johnson</w:t>
            </w:r>
          </w:p>
        </w:tc>
      </w:tr>
      <w:tr w:rsidR="001F1A8B" w:rsidRPr="00C13E58" w14:paraId="413CBA6D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13CBA6A" w14:textId="77777777" w:rsidR="001F1A8B" w:rsidRPr="00C13E58" w:rsidRDefault="001A0950" w:rsidP="005B2B05">
            <w:pPr>
              <w:keepLines/>
              <w:suppressAutoHyphens/>
              <w:rPr>
                <w:b/>
              </w:rPr>
            </w:pPr>
            <w:r w:rsidRPr="00C13E58">
              <w:rPr>
                <w:b/>
              </w:rPr>
              <w:t xml:space="preserve"> </w:t>
            </w:r>
          </w:p>
        </w:tc>
        <w:tc>
          <w:tcPr>
            <w:tcW w:w="236" w:type="dxa"/>
          </w:tcPr>
          <w:p w14:paraId="413CBA6B" w14:textId="77777777" w:rsidR="001F1A8B" w:rsidRPr="00C13E58" w:rsidRDefault="001F1A8B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3CBA6C" w14:textId="77777777" w:rsidR="001F1A8B" w:rsidRPr="001A0950" w:rsidRDefault="001F1A8B" w:rsidP="005B2B05">
            <w:pPr>
              <w:keepLines/>
              <w:suppressAutoHyphens/>
            </w:pPr>
          </w:p>
        </w:tc>
      </w:tr>
      <w:tr w:rsidR="001F1A8B" w:rsidRPr="00C13E58" w14:paraId="413CBA71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13CBA6E" w14:textId="77777777" w:rsidR="001F1A8B" w:rsidRPr="00C13E58" w:rsidRDefault="001F1A8B" w:rsidP="005B2B05">
            <w:pPr>
              <w:keepLines/>
              <w:suppressAutoHyphens/>
              <w:rPr>
                <w:b/>
              </w:rPr>
            </w:pPr>
            <w:r w:rsidRPr="00C13E58">
              <w:rPr>
                <w:b/>
              </w:rPr>
              <w:t>Members Absent:</w:t>
            </w:r>
          </w:p>
        </w:tc>
        <w:tc>
          <w:tcPr>
            <w:tcW w:w="236" w:type="dxa"/>
          </w:tcPr>
          <w:p w14:paraId="413CBA6F" w14:textId="77777777" w:rsidR="001F1A8B" w:rsidRPr="00C13E58" w:rsidRDefault="001F1A8B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3CBA70" w14:textId="7BA697FA" w:rsidR="001F1A8B" w:rsidRPr="001A0950" w:rsidRDefault="0065017D" w:rsidP="00A911F2">
            <w:pPr>
              <w:keepLines/>
              <w:suppressAutoHyphens/>
            </w:pPr>
            <w:r>
              <w:t>None</w:t>
            </w:r>
          </w:p>
        </w:tc>
      </w:tr>
      <w:tr w:rsidR="004A4859" w:rsidRPr="00C13E58" w14:paraId="413CBA75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13CBA72" w14:textId="77777777" w:rsidR="004A4859" w:rsidRPr="00C13E58" w:rsidRDefault="004A4859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236" w:type="dxa"/>
          </w:tcPr>
          <w:p w14:paraId="413CBA73" w14:textId="77777777" w:rsidR="004A4859" w:rsidRPr="00C13E58" w:rsidRDefault="004A4859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3CBA74" w14:textId="77777777" w:rsidR="004A4859" w:rsidRDefault="004A4859" w:rsidP="005B2B05">
            <w:pPr>
              <w:keepLines/>
              <w:suppressAutoHyphens/>
            </w:pPr>
          </w:p>
        </w:tc>
      </w:tr>
      <w:tr w:rsidR="00B3046C" w:rsidRPr="00C13E58" w14:paraId="413CBA79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13CBA76" w14:textId="2DDCCE4D" w:rsidR="00B3046C" w:rsidRPr="00C13E58" w:rsidRDefault="00B3046C" w:rsidP="005B2B05">
            <w:pPr>
              <w:keepLines/>
              <w:suppressAutoHyphens/>
              <w:rPr>
                <w:b/>
              </w:rPr>
            </w:pPr>
            <w:r w:rsidRPr="00C13E58">
              <w:rPr>
                <w:b/>
              </w:rPr>
              <w:t>Audience Communications</w:t>
            </w:r>
          </w:p>
        </w:tc>
        <w:tc>
          <w:tcPr>
            <w:tcW w:w="236" w:type="dxa"/>
          </w:tcPr>
          <w:p w14:paraId="413CBA77" w14:textId="77777777" w:rsidR="00B3046C" w:rsidRPr="00C13E58" w:rsidRDefault="00B3046C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3CBA78" w14:textId="5059D75A" w:rsidR="00B3046C" w:rsidRDefault="00D950F7" w:rsidP="005B2B05">
            <w:pPr>
              <w:keepLines/>
              <w:suppressAutoHyphens/>
            </w:pPr>
            <w:r>
              <w:t>None</w:t>
            </w:r>
          </w:p>
        </w:tc>
      </w:tr>
      <w:tr w:rsidR="009619CC" w:rsidRPr="00C13E58" w14:paraId="0B1817ED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039059D6" w14:textId="77777777" w:rsidR="009619CC" w:rsidRPr="00C13E58" w:rsidRDefault="009619CC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236" w:type="dxa"/>
          </w:tcPr>
          <w:p w14:paraId="53D31D97" w14:textId="77777777" w:rsidR="009619CC" w:rsidRPr="00C13E58" w:rsidRDefault="009619CC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65230232" w14:textId="77777777" w:rsidR="009619CC" w:rsidRDefault="009619CC" w:rsidP="005B2B05">
            <w:pPr>
              <w:keepLines/>
              <w:suppressAutoHyphens/>
            </w:pPr>
          </w:p>
        </w:tc>
      </w:tr>
      <w:tr w:rsidR="009619CC" w:rsidRPr="00C13E58" w14:paraId="3466E07A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72A83519" w14:textId="135FC0D1" w:rsidR="009619CC" w:rsidRPr="00C13E58" w:rsidRDefault="00640740" w:rsidP="005B2B05">
            <w:pPr>
              <w:keepLines/>
              <w:suppressAutoHyphens/>
              <w:rPr>
                <w:b/>
              </w:rPr>
            </w:pPr>
            <w:r>
              <w:rPr>
                <w:b/>
              </w:rPr>
              <w:t xml:space="preserve">Appointment of </w:t>
            </w:r>
            <w:r w:rsidR="00A1662D">
              <w:rPr>
                <w:b/>
              </w:rPr>
              <w:t>Hayes Principal</w:t>
            </w:r>
          </w:p>
        </w:tc>
        <w:tc>
          <w:tcPr>
            <w:tcW w:w="236" w:type="dxa"/>
          </w:tcPr>
          <w:p w14:paraId="3A09FB1D" w14:textId="77777777" w:rsidR="009619CC" w:rsidRPr="00C13E58" w:rsidRDefault="009619CC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13B063B7" w14:textId="6D16D885" w:rsidR="00E561F1" w:rsidRDefault="00E561F1" w:rsidP="00E561F1">
            <w:r>
              <w:t>It was moved by Mr</w:t>
            </w:r>
            <w:r w:rsidR="00AB4E82">
              <w:t>s</w:t>
            </w:r>
            <w:r>
              <w:t xml:space="preserve">. </w:t>
            </w:r>
            <w:r w:rsidR="00D35B81">
              <w:t>Bonifield</w:t>
            </w:r>
            <w:r>
              <w:t xml:space="preserve"> and supported by </w:t>
            </w:r>
            <w:r w:rsidR="004A0C95">
              <w:t>Mr</w:t>
            </w:r>
            <w:r w:rsidR="00D35B81">
              <w:t>. Johnson</w:t>
            </w:r>
            <w:r>
              <w:t xml:space="preserve"> that the Board of Education of the Livonia Public Schools School District </w:t>
            </w:r>
            <w:r w:rsidR="00986F66">
              <w:rPr>
                <w:rFonts w:cs="Arial"/>
              </w:rPr>
              <w:t>accept the recommendation of the Superintendent</w:t>
            </w:r>
            <w:r w:rsidR="00E95524">
              <w:rPr>
                <w:rFonts w:cs="Arial"/>
              </w:rPr>
              <w:t xml:space="preserve"> and</w:t>
            </w:r>
            <w:r w:rsidR="007D7AEF">
              <w:rPr>
                <w:rFonts w:cs="Arial"/>
              </w:rPr>
              <w:t xml:space="preserve"> </w:t>
            </w:r>
            <w:r w:rsidR="00F00E4E">
              <w:rPr>
                <w:rFonts w:cs="Arial"/>
              </w:rPr>
              <w:t xml:space="preserve">appoint </w:t>
            </w:r>
            <w:r w:rsidR="00D35B81">
              <w:rPr>
                <w:rFonts w:cs="Arial"/>
              </w:rPr>
              <w:t>Christine Broome</w:t>
            </w:r>
            <w:r w:rsidR="001868DF">
              <w:rPr>
                <w:rFonts w:cs="Arial"/>
              </w:rPr>
              <w:t xml:space="preserve"> as Principal of Hayes</w:t>
            </w:r>
            <w:r w:rsidR="00F00E4E">
              <w:rPr>
                <w:rFonts w:cs="Arial"/>
              </w:rPr>
              <w:t xml:space="preserve"> </w:t>
            </w:r>
            <w:r w:rsidR="001868DF">
              <w:rPr>
                <w:rFonts w:cs="Arial"/>
              </w:rPr>
              <w:t>Elementary.</w:t>
            </w:r>
          </w:p>
          <w:p w14:paraId="70EE2CC2" w14:textId="77777777" w:rsidR="00E561F1" w:rsidRDefault="00E561F1" w:rsidP="00E561F1">
            <w:pPr>
              <w:keepLines/>
              <w:suppressAutoHyphens/>
              <w:rPr>
                <w:spacing w:val="-3"/>
              </w:rPr>
            </w:pPr>
          </w:p>
          <w:p w14:paraId="7C38010A" w14:textId="5B9F004B" w:rsidR="00E561F1" w:rsidRDefault="00E561F1" w:rsidP="00E561F1">
            <w:pPr>
              <w:keepLines/>
              <w:suppressAutoHyphens/>
            </w:pPr>
            <w:r>
              <w:t xml:space="preserve">Ayes:  Acosta, Bonifield, Bradford, Burton, </w:t>
            </w:r>
            <w:r w:rsidR="001868DF">
              <w:t xml:space="preserve">Frank, </w:t>
            </w:r>
            <w:r>
              <w:t>Jarvis</w:t>
            </w:r>
            <w:r w:rsidR="0065017D">
              <w:t>, Johnson</w:t>
            </w:r>
          </w:p>
          <w:p w14:paraId="2BF36B44" w14:textId="01A9E4B4" w:rsidR="009619CC" w:rsidRDefault="00E561F1" w:rsidP="005B2B05">
            <w:pPr>
              <w:keepLines/>
              <w:suppressAutoHyphens/>
            </w:pPr>
            <w:r>
              <w:t>Nays:  None</w:t>
            </w:r>
          </w:p>
        </w:tc>
      </w:tr>
      <w:tr w:rsidR="00C25979" w:rsidRPr="00C13E58" w14:paraId="0AA5FF2A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74F99B8D" w14:textId="77777777" w:rsidR="00C25979" w:rsidRDefault="00C25979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236" w:type="dxa"/>
          </w:tcPr>
          <w:p w14:paraId="26D16018" w14:textId="77777777" w:rsidR="00C25979" w:rsidRPr="00C13E58" w:rsidRDefault="00C25979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960338A" w14:textId="77777777" w:rsidR="00C25979" w:rsidRDefault="00C25979" w:rsidP="00111591">
            <w:pPr>
              <w:keepLines/>
              <w:suppressAutoHyphens/>
            </w:pPr>
          </w:p>
        </w:tc>
      </w:tr>
      <w:tr w:rsidR="001868DF" w:rsidRPr="00C13E58" w14:paraId="637EBDD4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5F8CB0C" w14:textId="0101A5A0" w:rsidR="001868DF" w:rsidRDefault="00E95524" w:rsidP="005B2B05">
            <w:pPr>
              <w:keepLines/>
              <w:suppressAutoHyphens/>
              <w:rPr>
                <w:b/>
              </w:rPr>
            </w:pPr>
            <w:r>
              <w:rPr>
                <w:b/>
              </w:rPr>
              <w:t xml:space="preserve">Annual </w:t>
            </w:r>
            <w:r w:rsidR="00F00E4E">
              <w:rPr>
                <w:b/>
              </w:rPr>
              <w:t>Authorization</w:t>
            </w:r>
            <w:r>
              <w:rPr>
                <w:b/>
              </w:rPr>
              <w:t xml:space="preserve"> of Board Member Training Expenses</w:t>
            </w:r>
            <w:r w:rsidR="007632C1">
              <w:rPr>
                <w:b/>
              </w:rPr>
              <w:t xml:space="preserve"> for 2024-2025</w:t>
            </w:r>
          </w:p>
        </w:tc>
        <w:tc>
          <w:tcPr>
            <w:tcW w:w="236" w:type="dxa"/>
          </w:tcPr>
          <w:p w14:paraId="74926F89" w14:textId="77777777" w:rsidR="001868DF" w:rsidRPr="00C13E58" w:rsidRDefault="001868DF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5254C701" w14:textId="77777777" w:rsidR="001868DF" w:rsidRDefault="007632C1" w:rsidP="00111591">
            <w:pPr>
              <w:keepLines/>
              <w:suppressAutoHyphens/>
            </w:pPr>
            <w:r>
              <w:t xml:space="preserve">It was moved by Mr. Johnson and supported by Mrs. Burton that the Board of Education of the Livonia Public Schools School District </w:t>
            </w:r>
            <w:r w:rsidR="00E51C20">
              <w:t xml:space="preserve">approve the annual preapproval of anticipated professional development expenses </w:t>
            </w:r>
            <w:r w:rsidR="004D2579">
              <w:t>for Board Trustees in the amount of $15,000 for the 2024-2025 fiscal year (July 1, 2024-June 30, 2025).</w:t>
            </w:r>
          </w:p>
          <w:p w14:paraId="1259EF48" w14:textId="77777777" w:rsidR="004D2579" w:rsidRDefault="004D2579" w:rsidP="00111591">
            <w:pPr>
              <w:keepLines/>
              <w:suppressAutoHyphens/>
            </w:pPr>
          </w:p>
          <w:p w14:paraId="0256EF00" w14:textId="77777777" w:rsidR="004D2579" w:rsidRDefault="004D2579" w:rsidP="004D2579">
            <w:pPr>
              <w:keepLines/>
              <w:suppressAutoHyphens/>
            </w:pPr>
            <w:r>
              <w:t>Ayes:  Acosta, Bonifield, Bradford, Burton, Frank, Jarvis, Johnson</w:t>
            </w:r>
          </w:p>
          <w:p w14:paraId="30CDD55A" w14:textId="5C1B905D" w:rsidR="004D2579" w:rsidRDefault="004D2579" w:rsidP="004D2579">
            <w:pPr>
              <w:keepLines/>
              <w:suppressAutoHyphens/>
            </w:pPr>
            <w:r>
              <w:t>Nays:  None</w:t>
            </w:r>
          </w:p>
        </w:tc>
      </w:tr>
      <w:tr w:rsidR="001868DF" w:rsidRPr="00C13E58" w14:paraId="41061E19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772E0DB1" w14:textId="77777777" w:rsidR="001868DF" w:rsidRDefault="001868DF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236" w:type="dxa"/>
          </w:tcPr>
          <w:p w14:paraId="3CD02581" w14:textId="77777777" w:rsidR="001868DF" w:rsidRPr="00C13E58" w:rsidRDefault="001868DF" w:rsidP="005B2B05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183B966A" w14:textId="77777777" w:rsidR="001868DF" w:rsidRDefault="001868DF" w:rsidP="00111591">
            <w:pPr>
              <w:keepLines/>
              <w:suppressAutoHyphens/>
            </w:pPr>
          </w:p>
        </w:tc>
      </w:tr>
      <w:tr w:rsidR="00F00E4E" w:rsidRPr="00C13E58" w14:paraId="749D402F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1106EF8B" w14:textId="38259D71" w:rsidR="00F00E4E" w:rsidRDefault="00F00E4E" w:rsidP="00F00E4E">
            <w:pPr>
              <w:keepLines/>
              <w:suppressAutoHyphens/>
              <w:rPr>
                <w:b/>
              </w:rPr>
            </w:pPr>
            <w:r>
              <w:rPr>
                <w:b/>
              </w:rPr>
              <w:t>Adjournment</w:t>
            </w:r>
          </w:p>
        </w:tc>
        <w:tc>
          <w:tcPr>
            <w:tcW w:w="236" w:type="dxa"/>
          </w:tcPr>
          <w:p w14:paraId="52206EFA" w14:textId="77777777" w:rsidR="00F00E4E" w:rsidRPr="00C13E58" w:rsidRDefault="00F00E4E" w:rsidP="00F00E4E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4E5199" w14:textId="7EFA234D" w:rsidR="00F00E4E" w:rsidRDefault="00F00E4E" w:rsidP="00F00E4E">
            <w:pPr>
              <w:keepLines/>
              <w:suppressAutoHyphens/>
            </w:pPr>
            <w:r>
              <w:t>The Board adjourned the Special meeting at 5:52 p.m.</w:t>
            </w:r>
          </w:p>
        </w:tc>
      </w:tr>
      <w:tr w:rsidR="00F00E4E" w:rsidRPr="00C13E58" w14:paraId="413CBAB5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13CBAB2" w14:textId="1615D0EB" w:rsidR="00F00E4E" w:rsidRPr="00C13E58" w:rsidRDefault="00F00E4E" w:rsidP="00F00E4E">
            <w:pPr>
              <w:keepLines/>
              <w:suppressAutoHyphens/>
              <w:rPr>
                <w:b/>
              </w:rPr>
            </w:pPr>
          </w:p>
        </w:tc>
        <w:tc>
          <w:tcPr>
            <w:tcW w:w="236" w:type="dxa"/>
          </w:tcPr>
          <w:p w14:paraId="413CBAB3" w14:textId="77777777" w:rsidR="00F00E4E" w:rsidRPr="00C13E58" w:rsidRDefault="00F00E4E" w:rsidP="00F00E4E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3CBAB4" w14:textId="70960632" w:rsidR="00F00E4E" w:rsidRPr="001152A3" w:rsidRDefault="00F00E4E" w:rsidP="00F00E4E">
            <w:pPr>
              <w:keepLines/>
              <w:suppressAutoHyphens/>
              <w:rPr>
                <w:b/>
              </w:rPr>
            </w:pPr>
          </w:p>
        </w:tc>
      </w:tr>
      <w:tr w:rsidR="00F00E4E" w:rsidRPr="00C13E58" w14:paraId="413CBAB9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13CBAB6" w14:textId="75263DC2" w:rsidR="00F00E4E" w:rsidRDefault="00F00E4E" w:rsidP="00F00E4E">
            <w:pPr>
              <w:keepLines/>
              <w:suppressAutoHyphens/>
              <w:rPr>
                <w:b/>
              </w:rPr>
            </w:pPr>
            <w:r w:rsidRPr="00C13E58">
              <w:rPr>
                <w:b/>
              </w:rPr>
              <w:t>Off/</w:t>
            </w:r>
            <w:r>
              <w:rPr>
                <w:b/>
              </w:rPr>
              <w:t>Supt/tg</w:t>
            </w:r>
          </w:p>
        </w:tc>
        <w:tc>
          <w:tcPr>
            <w:tcW w:w="236" w:type="dxa"/>
          </w:tcPr>
          <w:p w14:paraId="413CBAB7" w14:textId="77777777" w:rsidR="00F00E4E" w:rsidRPr="00C13E58" w:rsidRDefault="00F00E4E" w:rsidP="00F00E4E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3CBAB8" w14:textId="77777777" w:rsidR="00F00E4E" w:rsidRDefault="00F00E4E" w:rsidP="00F00E4E">
            <w:pPr>
              <w:keepLines/>
              <w:suppressAutoHyphens/>
            </w:pPr>
          </w:p>
        </w:tc>
      </w:tr>
      <w:tr w:rsidR="00F00E4E" w:rsidRPr="00C13E58" w14:paraId="413CBABD" w14:textId="77777777" w:rsidTr="00F00E4E">
        <w:trPr>
          <w:gridAfter w:val="1"/>
          <w:wAfter w:w="90" w:type="dxa"/>
        </w:trPr>
        <w:tc>
          <w:tcPr>
            <w:tcW w:w="2243" w:type="dxa"/>
          </w:tcPr>
          <w:p w14:paraId="413CBABA" w14:textId="21D3E880" w:rsidR="00F00E4E" w:rsidRPr="00C13E58" w:rsidRDefault="00F00E4E" w:rsidP="00F00E4E">
            <w:pPr>
              <w:keepLines/>
              <w:suppressAutoHyphens/>
              <w:rPr>
                <w:b/>
              </w:rPr>
            </w:pPr>
          </w:p>
        </w:tc>
        <w:tc>
          <w:tcPr>
            <w:tcW w:w="236" w:type="dxa"/>
          </w:tcPr>
          <w:p w14:paraId="413CBABB" w14:textId="77777777" w:rsidR="00F00E4E" w:rsidRPr="00C13E58" w:rsidRDefault="00F00E4E" w:rsidP="00F00E4E">
            <w:pPr>
              <w:keepLines/>
              <w:suppressAutoHyphens/>
              <w:rPr>
                <w:b/>
              </w:rPr>
            </w:pPr>
          </w:p>
        </w:tc>
        <w:tc>
          <w:tcPr>
            <w:tcW w:w="7439" w:type="dxa"/>
          </w:tcPr>
          <w:p w14:paraId="413CBABC" w14:textId="77777777" w:rsidR="00F00E4E" w:rsidRPr="00561369" w:rsidRDefault="00F00E4E" w:rsidP="00F00E4E">
            <w:pPr>
              <w:keepLines/>
              <w:suppressAutoHyphens/>
            </w:pPr>
          </w:p>
        </w:tc>
      </w:tr>
    </w:tbl>
    <w:p w14:paraId="413CBABE" w14:textId="77777777" w:rsidR="000801AA" w:rsidRPr="000256E8" w:rsidRDefault="000801AA" w:rsidP="000256E8">
      <w:pPr>
        <w:keepLines/>
        <w:suppressAutoHyphens/>
        <w:rPr>
          <w:sz w:val="6"/>
          <w:szCs w:val="6"/>
        </w:rPr>
      </w:pPr>
    </w:p>
    <w:sectPr w:rsidR="000801AA" w:rsidRPr="000256E8" w:rsidSect="00E74500">
      <w:headerReference w:type="default" r:id="rId11"/>
      <w:type w:val="continuous"/>
      <w:pgSz w:w="12240" w:h="15840" w:code="1"/>
      <w:pgMar w:top="1440" w:right="1440" w:bottom="720" w:left="1440" w:header="1440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42D74" w14:textId="77777777" w:rsidR="00FF5078" w:rsidRDefault="00FF5078">
      <w:r>
        <w:separator/>
      </w:r>
    </w:p>
  </w:endnote>
  <w:endnote w:type="continuationSeparator" w:id="0">
    <w:p w14:paraId="66AAA2E0" w14:textId="77777777" w:rsidR="00FF5078" w:rsidRDefault="00FF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32D39" w14:textId="77777777" w:rsidR="00FF5078" w:rsidRDefault="00FF5078">
      <w:r>
        <w:separator/>
      </w:r>
    </w:p>
  </w:footnote>
  <w:footnote w:type="continuationSeparator" w:id="0">
    <w:p w14:paraId="75060DF4" w14:textId="77777777" w:rsidR="00FF5078" w:rsidRDefault="00FF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CBAC4" w14:textId="36DA3250" w:rsidR="0017531F" w:rsidRDefault="0017531F" w:rsidP="00095792">
    <w:pPr>
      <w:pStyle w:val="Header"/>
      <w:tabs>
        <w:tab w:val="clear" w:pos="4320"/>
        <w:tab w:val="clear" w:pos="8640"/>
        <w:tab w:val="center" w:pos="5400"/>
        <w:tab w:val="right" w:pos="9360"/>
      </w:tabs>
      <w:rPr>
        <w:rStyle w:val="PageNumber"/>
        <w:b/>
      </w:rPr>
    </w:pPr>
    <w:r>
      <w:rPr>
        <w:b/>
      </w:rPr>
      <w:t>Special Meeting</w:t>
    </w:r>
    <w:r>
      <w:rPr>
        <w:b/>
      </w:rPr>
      <w:tab/>
    </w:r>
    <w:r w:rsidRPr="00710323">
      <w:rPr>
        <w:b/>
      </w:rPr>
      <w:t>-</w:t>
    </w:r>
    <w:r w:rsidR="00F374BF" w:rsidRPr="00710323">
      <w:rPr>
        <w:rStyle w:val="PageNumber"/>
        <w:b/>
      </w:rPr>
      <w:fldChar w:fldCharType="begin"/>
    </w:r>
    <w:r w:rsidRPr="00710323">
      <w:rPr>
        <w:rStyle w:val="PageNumber"/>
        <w:b/>
      </w:rPr>
      <w:instrText xml:space="preserve"> PAGE </w:instrText>
    </w:r>
    <w:r w:rsidR="00F374BF" w:rsidRPr="00710323">
      <w:rPr>
        <w:rStyle w:val="PageNumber"/>
        <w:b/>
      </w:rPr>
      <w:fldChar w:fldCharType="separate"/>
    </w:r>
    <w:r w:rsidR="00111591">
      <w:rPr>
        <w:rStyle w:val="PageNumber"/>
        <w:b/>
        <w:noProof/>
      </w:rPr>
      <w:t>2</w:t>
    </w:r>
    <w:r w:rsidR="00F374BF" w:rsidRPr="00710323">
      <w:rPr>
        <w:rStyle w:val="PageNumber"/>
        <w:b/>
      </w:rPr>
      <w:fldChar w:fldCharType="end"/>
    </w:r>
    <w:r w:rsidRPr="00710323">
      <w:rPr>
        <w:rStyle w:val="PageNumber"/>
        <w:b/>
      </w:rPr>
      <w:t>-</w:t>
    </w:r>
    <w:r>
      <w:rPr>
        <w:rStyle w:val="PageNumber"/>
      </w:rPr>
      <w:tab/>
    </w:r>
    <w:r w:rsidR="00E74500">
      <w:rPr>
        <w:rStyle w:val="PageNumber"/>
        <w:b/>
      </w:rPr>
      <w:t>2/21/2022</w:t>
    </w:r>
  </w:p>
  <w:p w14:paraId="6BC8F79C" w14:textId="17CFFFA1" w:rsidR="00781139" w:rsidRDefault="00781139" w:rsidP="00095792">
    <w:pPr>
      <w:pStyle w:val="Header"/>
      <w:tabs>
        <w:tab w:val="clear" w:pos="4320"/>
        <w:tab w:val="clear" w:pos="8640"/>
        <w:tab w:val="center" w:pos="5400"/>
        <w:tab w:val="right" w:pos="9360"/>
      </w:tabs>
      <w:rPr>
        <w:rStyle w:val="PageNumber"/>
        <w:b/>
      </w:rPr>
    </w:pPr>
  </w:p>
  <w:p w14:paraId="218E82F4" w14:textId="77777777" w:rsidR="00781139" w:rsidRDefault="00781139" w:rsidP="00095792">
    <w:pPr>
      <w:pStyle w:val="Header"/>
      <w:tabs>
        <w:tab w:val="clear" w:pos="4320"/>
        <w:tab w:val="clear" w:pos="8640"/>
        <w:tab w:val="center" w:pos="5400"/>
        <w:tab w:val="right" w:pos="9360"/>
      </w:tabs>
      <w:rPr>
        <w:rStyle w:val="PageNumber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55A3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name w:val="ParaNumbers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2E4099"/>
    <w:multiLevelType w:val="hybridMultilevel"/>
    <w:tmpl w:val="CDD4F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303A1"/>
    <w:multiLevelType w:val="multilevel"/>
    <w:tmpl w:val="F0044F3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4" w15:restartNumberingAfterBreak="0">
    <w:nsid w:val="5E2C14D0"/>
    <w:multiLevelType w:val="multilevel"/>
    <w:tmpl w:val="329CE108"/>
    <w:lvl w:ilvl="0">
      <w:start w:val="1"/>
      <w:numFmt w:val="upperRoman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upperRoman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lowerLetter"/>
      <w:lvlText w:val="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Letter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lowerRoman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num w:numId="1" w16cid:durableId="2133360579">
    <w:abstractNumId w:val="0"/>
  </w:num>
  <w:num w:numId="2" w16cid:durableId="1176068123">
    <w:abstractNumId w:val="1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lowerLetter"/>
        <w:lvlText w:val="(%5)"/>
        <w:lvlJc w:val="left"/>
      </w:lvl>
    </w:lvlOverride>
    <w:lvlOverride w:ilvl="5">
      <w:startOverride w:val="1"/>
      <w:lvl w:ilvl="5">
        <w:start w:val="1"/>
        <w:numFmt w:val="lowerRoman"/>
        <w:lvlText w:val="(%6)"/>
        <w:lvlJc w:val="left"/>
      </w:lvl>
    </w:lvlOverride>
    <w:lvlOverride w:ilvl="6">
      <w:startOverride w:val="1"/>
      <w:lvl w:ilvl="6">
        <w:start w:val="1"/>
        <w:numFmt w:val="decimal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3" w16cid:durableId="2080206692">
    <w:abstractNumId w:val="4"/>
  </w:num>
  <w:num w:numId="4" w16cid:durableId="1162964881">
    <w:abstractNumId w:val="2"/>
  </w:num>
  <w:num w:numId="5" w16cid:durableId="944583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369"/>
    <w:rsid w:val="00003911"/>
    <w:rsid w:val="00015B11"/>
    <w:rsid w:val="000256E8"/>
    <w:rsid w:val="00032282"/>
    <w:rsid w:val="00046900"/>
    <w:rsid w:val="0005225B"/>
    <w:rsid w:val="000646FC"/>
    <w:rsid w:val="0007300B"/>
    <w:rsid w:val="00077A69"/>
    <w:rsid w:val="000801AA"/>
    <w:rsid w:val="00080871"/>
    <w:rsid w:val="00085409"/>
    <w:rsid w:val="000904F0"/>
    <w:rsid w:val="00091F5D"/>
    <w:rsid w:val="00095792"/>
    <w:rsid w:val="000B2271"/>
    <w:rsid w:val="000B6588"/>
    <w:rsid w:val="000C19E2"/>
    <w:rsid w:val="000F0003"/>
    <w:rsid w:val="000F1798"/>
    <w:rsid w:val="000F3633"/>
    <w:rsid w:val="000F3D7D"/>
    <w:rsid w:val="000F7944"/>
    <w:rsid w:val="0010024B"/>
    <w:rsid w:val="0010240F"/>
    <w:rsid w:val="0010288B"/>
    <w:rsid w:val="001034C0"/>
    <w:rsid w:val="00103EB3"/>
    <w:rsid w:val="00111591"/>
    <w:rsid w:val="001152A3"/>
    <w:rsid w:val="00132639"/>
    <w:rsid w:val="00133038"/>
    <w:rsid w:val="0014168D"/>
    <w:rsid w:val="00146B1B"/>
    <w:rsid w:val="0016563E"/>
    <w:rsid w:val="0017531F"/>
    <w:rsid w:val="001763DE"/>
    <w:rsid w:val="00182320"/>
    <w:rsid w:val="001868DF"/>
    <w:rsid w:val="001A04AB"/>
    <w:rsid w:val="001A0950"/>
    <w:rsid w:val="001A09D1"/>
    <w:rsid w:val="001B4CB4"/>
    <w:rsid w:val="001B6D3F"/>
    <w:rsid w:val="001C114A"/>
    <w:rsid w:val="001C3803"/>
    <w:rsid w:val="001C53A3"/>
    <w:rsid w:val="001D095D"/>
    <w:rsid w:val="001D2115"/>
    <w:rsid w:val="001E22E1"/>
    <w:rsid w:val="001E4669"/>
    <w:rsid w:val="001E6060"/>
    <w:rsid w:val="001F1A8B"/>
    <w:rsid w:val="001F5505"/>
    <w:rsid w:val="00200E74"/>
    <w:rsid w:val="002031C1"/>
    <w:rsid w:val="00215415"/>
    <w:rsid w:val="00216EBE"/>
    <w:rsid w:val="002205A8"/>
    <w:rsid w:val="00226144"/>
    <w:rsid w:val="0022728F"/>
    <w:rsid w:val="00232002"/>
    <w:rsid w:val="00250091"/>
    <w:rsid w:val="0025571C"/>
    <w:rsid w:val="00270B61"/>
    <w:rsid w:val="00270E62"/>
    <w:rsid w:val="00277608"/>
    <w:rsid w:val="00282ABE"/>
    <w:rsid w:val="002A2673"/>
    <w:rsid w:val="002A3E2D"/>
    <w:rsid w:val="002A47D6"/>
    <w:rsid w:val="002A4978"/>
    <w:rsid w:val="002A7EA9"/>
    <w:rsid w:val="002B4B51"/>
    <w:rsid w:val="002D29A1"/>
    <w:rsid w:val="002D3B0D"/>
    <w:rsid w:val="002E7CF6"/>
    <w:rsid w:val="0030022E"/>
    <w:rsid w:val="00311D76"/>
    <w:rsid w:val="00316456"/>
    <w:rsid w:val="00332907"/>
    <w:rsid w:val="00341509"/>
    <w:rsid w:val="00370E9B"/>
    <w:rsid w:val="00376717"/>
    <w:rsid w:val="0038073E"/>
    <w:rsid w:val="00385E30"/>
    <w:rsid w:val="003A0F5E"/>
    <w:rsid w:val="003B22F8"/>
    <w:rsid w:val="003B42EA"/>
    <w:rsid w:val="003C0E2B"/>
    <w:rsid w:val="003C4A16"/>
    <w:rsid w:val="003D0B17"/>
    <w:rsid w:val="003D1551"/>
    <w:rsid w:val="003D594C"/>
    <w:rsid w:val="003E253D"/>
    <w:rsid w:val="003E34E2"/>
    <w:rsid w:val="003E7861"/>
    <w:rsid w:val="003E7BB4"/>
    <w:rsid w:val="003F1428"/>
    <w:rsid w:val="003F5F14"/>
    <w:rsid w:val="004026F0"/>
    <w:rsid w:val="00405380"/>
    <w:rsid w:val="00407DDA"/>
    <w:rsid w:val="00416B49"/>
    <w:rsid w:val="00426003"/>
    <w:rsid w:val="00427EEA"/>
    <w:rsid w:val="004352D1"/>
    <w:rsid w:val="00445DA1"/>
    <w:rsid w:val="0046434D"/>
    <w:rsid w:val="004763E9"/>
    <w:rsid w:val="00476A65"/>
    <w:rsid w:val="00482493"/>
    <w:rsid w:val="004853F2"/>
    <w:rsid w:val="00487A90"/>
    <w:rsid w:val="00491649"/>
    <w:rsid w:val="004A0C95"/>
    <w:rsid w:val="004A1655"/>
    <w:rsid w:val="004A16F8"/>
    <w:rsid w:val="004A1AC7"/>
    <w:rsid w:val="004A4859"/>
    <w:rsid w:val="004B2B08"/>
    <w:rsid w:val="004B3EE2"/>
    <w:rsid w:val="004B78EF"/>
    <w:rsid w:val="004D2579"/>
    <w:rsid w:val="004E6279"/>
    <w:rsid w:val="004F2D77"/>
    <w:rsid w:val="004F4DFB"/>
    <w:rsid w:val="004F643D"/>
    <w:rsid w:val="005018B4"/>
    <w:rsid w:val="00505014"/>
    <w:rsid w:val="00512A50"/>
    <w:rsid w:val="00513103"/>
    <w:rsid w:val="00531B03"/>
    <w:rsid w:val="0053439C"/>
    <w:rsid w:val="00545527"/>
    <w:rsid w:val="00550E4F"/>
    <w:rsid w:val="00551CF9"/>
    <w:rsid w:val="00561369"/>
    <w:rsid w:val="00574FDA"/>
    <w:rsid w:val="00575B7C"/>
    <w:rsid w:val="00582034"/>
    <w:rsid w:val="00586349"/>
    <w:rsid w:val="005A0F17"/>
    <w:rsid w:val="005A4710"/>
    <w:rsid w:val="005B2B05"/>
    <w:rsid w:val="005C07C4"/>
    <w:rsid w:val="005C1DDF"/>
    <w:rsid w:val="005C6154"/>
    <w:rsid w:val="005D6856"/>
    <w:rsid w:val="005E2F7A"/>
    <w:rsid w:val="005E483D"/>
    <w:rsid w:val="005E5E29"/>
    <w:rsid w:val="00603EAE"/>
    <w:rsid w:val="006049E6"/>
    <w:rsid w:val="00615435"/>
    <w:rsid w:val="00627C71"/>
    <w:rsid w:val="0063628B"/>
    <w:rsid w:val="00640740"/>
    <w:rsid w:val="006454B0"/>
    <w:rsid w:val="0065017D"/>
    <w:rsid w:val="006512D5"/>
    <w:rsid w:val="00663BF6"/>
    <w:rsid w:val="006675F2"/>
    <w:rsid w:val="0067130F"/>
    <w:rsid w:val="006716A6"/>
    <w:rsid w:val="00673D7D"/>
    <w:rsid w:val="00675AA9"/>
    <w:rsid w:val="00680049"/>
    <w:rsid w:val="00682A90"/>
    <w:rsid w:val="0068771B"/>
    <w:rsid w:val="006919A2"/>
    <w:rsid w:val="006958B9"/>
    <w:rsid w:val="006A0D06"/>
    <w:rsid w:val="006A38F3"/>
    <w:rsid w:val="006A6C75"/>
    <w:rsid w:val="006A7184"/>
    <w:rsid w:val="006B0B3D"/>
    <w:rsid w:val="006B180B"/>
    <w:rsid w:val="006B4633"/>
    <w:rsid w:val="006C5D5A"/>
    <w:rsid w:val="006E0FBB"/>
    <w:rsid w:val="006E44FD"/>
    <w:rsid w:val="006F0C91"/>
    <w:rsid w:val="006F4FC4"/>
    <w:rsid w:val="006F798B"/>
    <w:rsid w:val="00706DD3"/>
    <w:rsid w:val="00710323"/>
    <w:rsid w:val="0071561C"/>
    <w:rsid w:val="007359A4"/>
    <w:rsid w:val="0074253A"/>
    <w:rsid w:val="007438B3"/>
    <w:rsid w:val="00744B8F"/>
    <w:rsid w:val="00746928"/>
    <w:rsid w:val="00747533"/>
    <w:rsid w:val="0075171B"/>
    <w:rsid w:val="00754A42"/>
    <w:rsid w:val="00754F11"/>
    <w:rsid w:val="00754F87"/>
    <w:rsid w:val="00757DF9"/>
    <w:rsid w:val="007632C1"/>
    <w:rsid w:val="007705F8"/>
    <w:rsid w:val="00770B61"/>
    <w:rsid w:val="00775710"/>
    <w:rsid w:val="00780367"/>
    <w:rsid w:val="00781139"/>
    <w:rsid w:val="007844CC"/>
    <w:rsid w:val="00797D51"/>
    <w:rsid w:val="007B3250"/>
    <w:rsid w:val="007B6A87"/>
    <w:rsid w:val="007B70DB"/>
    <w:rsid w:val="007C6AEF"/>
    <w:rsid w:val="007D0793"/>
    <w:rsid w:val="007D7AEF"/>
    <w:rsid w:val="007E08BC"/>
    <w:rsid w:val="007E3208"/>
    <w:rsid w:val="007E7347"/>
    <w:rsid w:val="007E790C"/>
    <w:rsid w:val="007E7952"/>
    <w:rsid w:val="007E7E51"/>
    <w:rsid w:val="007F0308"/>
    <w:rsid w:val="007F1FC2"/>
    <w:rsid w:val="00800CC9"/>
    <w:rsid w:val="00812307"/>
    <w:rsid w:val="00815FE9"/>
    <w:rsid w:val="008241A2"/>
    <w:rsid w:val="00830E55"/>
    <w:rsid w:val="00845FFA"/>
    <w:rsid w:val="008633D5"/>
    <w:rsid w:val="008657AA"/>
    <w:rsid w:val="00867B94"/>
    <w:rsid w:val="00867FD2"/>
    <w:rsid w:val="0087324B"/>
    <w:rsid w:val="00875CF1"/>
    <w:rsid w:val="00877137"/>
    <w:rsid w:val="00877215"/>
    <w:rsid w:val="00882312"/>
    <w:rsid w:val="0088276D"/>
    <w:rsid w:val="008867DD"/>
    <w:rsid w:val="008B3CD2"/>
    <w:rsid w:val="008C379C"/>
    <w:rsid w:val="008C3CDC"/>
    <w:rsid w:val="008E29DB"/>
    <w:rsid w:val="00910880"/>
    <w:rsid w:val="00912320"/>
    <w:rsid w:val="00914BFB"/>
    <w:rsid w:val="00917700"/>
    <w:rsid w:val="00921469"/>
    <w:rsid w:val="0092742A"/>
    <w:rsid w:val="009304C9"/>
    <w:rsid w:val="00952DC3"/>
    <w:rsid w:val="009555C2"/>
    <w:rsid w:val="009566CB"/>
    <w:rsid w:val="009619CC"/>
    <w:rsid w:val="00964A50"/>
    <w:rsid w:val="00965A9E"/>
    <w:rsid w:val="00980887"/>
    <w:rsid w:val="00983173"/>
    <w:rsid w:val="00983F41"/>
    <w:rsid w:val="00984FF8"/>
    <w:rsid w:val="00986F66"/>
    <w:rsid w:val="009921FD"/>
    <w:rsid w:val="00994629"/>
    <w:rsid w:val="009A781C"/>
    <w:rsid w:val="009B1F43"/>
    <w:rsid w:val="009B3967"/>
    <w:rsid w:val="009B4DF2"/>
    <w:rsid w:val="009B5369"/>
    <w:rsid w:val="009C4DDF"/>
    <w:rsid w:val="009C7CBE"/>
    <w:rsid w:val="009D7FF0"/>
    <w:rsid w:val="009E4593"/>
    <w:rsid w:val="009E63DA"/>
    <w:rsid w:val="009E72B2"/>
    <w:rsid w:val="009E7D10"/>
    <w:rsid w:val="009F1FD2"/>
    <w:rsid w:val="00A1662D"/>
    <w:rsid w:val="00A20BB2"/>
    <w:rsid w:val="00A24749"/>
    <w:rsid w:val="00A24E53"/>
    <w:rsid w:val="00A252CF"/>
    <w:rsid w:val="00A26F9C"/>
    <w:rsid w:val="00A363B3"/>
    <w:rsid w:val="00A372E4"/>
    <w:rsid w:val="00A40617"/>
    <w:rsid w:val="00A408A4"/>
    <w:rsid w:val="00A437B9"/>
    <w:rsid w:val="00A4535D"/>
    <w:rsid w:val="00A464C6"/>
    <w:rsid w:val="00A72150"/>
    <w:rsid w:val="00A75189"/>
    <w:rsid w:val="00A77C94"/>
    <w:rsid w:val="00A911F2"/>
    <w:rsid w:val="00A970E6"/>
    <w:rsid w:val="00AA55E8"/>
    <w:rsid w:val="00AB2748"/>
    <w:rsid w:val="00AB4E82"/>
    <w:rsid w:val="00AC39E3"/>
    <w:rsid w:val="00AC7BF1"/>
    <w:rsid w:val="00AD4E02"/>
    <w:rsid w:val="00AD7EF3"/>
    <w:rsid w:val="00AF2E91"/>
    <w:rsid w:val="00AF6E64"/>
    <w:rsid w:val="00B133D3"/>
    <w:rsid w:val="00B22C6D"/>
    <w:rsid w:val="00B26860"/>
    <w:rsid w:val="00B26B60"/>
    <w:rsid w:val="00B3046C"/>
    <w:rsid w:val="00B35A21"/>
    <w:rsid w:val="00B46407"/>
    <w:rsid w:val="00B53A6E"/>
    <w:rsid w:val="00B61EC1"/>
    <w:rsid w:val="00B64258"/>
    <w:rsid w:val="00B644F6"/>
    <w:rsid w:val="00B652A0"/>
    <w:rsid w:val="00B65B01"/>
    <w:rsid w:val="00B705F7"/>
    <w:rsid w:val="00B74D14"/>
    <w:rsid w:val="00B77D41"/>
    <w:rsid w:val="00B81B3D"/>
    <w:rsid w:val="00B8634A"/>
    <w:rsid w:val="00BA05E3"/>
    <w:rsid w:val="00BB6D26"/>
    <w:rsid w:val="00BB7418"/>
    <w:rsid w:val="00BB7EEE"/>
    <w:rsid w:val="00BC00BC"/>
    <w:rsid w:val="00BC7A70"/>
    <w:rsid w:val="00BE6E14"/>
    <w:rsid w:val="00BF1025"/>
    <w:rsid w:val="00BF1AC7"/>
    <w:rsid w:val="00BF2B3B"/>
    <w:rsid w:val="00BF2D5A"/>
    <w:rsid w:val="00BF485B"/>
    <w:rsid w:val="00BF5FA0"/>
    <w:rsid w:val="00C02E23"/>
    <w:rsid w:val="00C0403E"/>
    <w:rsid w:val="00C07C7D"/>
    <w:rsid w:val="00C13E58"/>
    <w:rsid w:val="00C17EFE"/>
    <w:rsid w:val="00C248DF"/>
    <w:rsid w:val="00C25979"/>
    <w:rsid w:val="00C27945"/>
    <w:rsid w:val="00C3238D"/>
    <w:rsid w:val="00C4345B"/>
    <w:rsid w:val="00C510B9"/>
    <w:rsid w:val="00C51C02"/>
    <w:rsid w:val="00C551CA"/>
    <w:rsid w:val="00C626D8"/>
    <w:rsid w:val="00C719B0"/>
    <w:rsid w:val="00C740FD"/>
    <w:rsid w:val="00C80AB3"/>
    <w:rsid w:val="00C86260"/>
    <w:rsid w:val="00C90F4D"/>
    <w:rsid w:val="00C92A05"/>
    <w:rsid w:val="00C932C3"/>
    <w:rsid w:val="00CA2029"/>
    <w:rsid w:val="00CA2A9D"/>
    <w:rsid w:val="00CB07FE"/>
    <w:rsid w:val="00CC19AF"/>
    <w:rsid w:val="00CC5544"/>
    <w:rsid w:val="00CD0C1C"/>
    <w:rsid w:val="00CD35F8"/>
    <w:rsid w:val="00CD4568"/>
    <w:rsid w:val="00CE5E4D"/>
    <w:rsid w:val="00CE657E"/>
    <w:rsid w:val="00CF1D87"/>
    <w:rsid w:val="00CF396E"/>
    <w:rsid w:val="00CF4C17"/>
    <w:rsid w:val="00D01836"/>
    <w:rsid w:val="00D01DFA"/>
    <w:rsid w:val="00D11E2D"/>
    <w:rsid w:val="00D25D3E"/>
    <w:rsid w:val="00D3375C"/>
    <w:rsid w:val="00D33F7C"/>
    <w:rsid w:val="00D3598B"/>
    <w:rsid w:val="00D35B81"/>
    <w:rsid w:val="00D5364F"/>
    <w:rsid w:val="00D6105C"/>
    <w:rsid w:val="00D6266B"/>
    <w:rsid w:val="00D70078"/>
    <w:rsid w:val="00D728D4"/>
    <w:rsid w:val="00D84743"/>
    <w:rsid w:val="00D9461A"/>
    <w:rsid w:val="00D950F7"/>
    <w:rsid w:val="00DA233A"/>
    <w:rsid w:val="00DA38F8"/>
    <w:rsid w:val="00DB1BEE"/>
    <w:rsid w:val="00DB1F39"/>
    <w:rsid w:val="00DB3750"/>
    <w:rsid w:val="00DB3BF2"/>
    <w:rsid w:val="00DB6DA6"/>
    <w:rsid w:val="00DC3839"/>
    <w:rsid w:val="00DC4384"/>
    <w:rsid w:val="00DC52EB"/>
    <w:rsid w:val="00DD2E78"/>
    <w:rsid w:val="00DD62F4"/>
    <w:rsid w:val="00DF038C"/>
    <w:rsid w:val="00DF43DF"/>
    <w:rsid w:val="00DF5B46"/>
    <w:rsid w:val="00DF5F1D"/>
    <w:rsid w:val="00DF62DF"/>
    <w:rsid w:val="00E0035B"/>
    <w:rsid w:val="00E05673"/>
    <w:rsid w:val="00E06FF4"/>
    <w:rsid w:val="00E14F4F"/>
    <w:rsid w:val="00E17120"/>
    <w:rsid w:val="00E351E9"/>
    <w:rsid w:val="00E425D2"/>
    <w:rsid w:val="00E51C20"/>
    <w:rsid w:val="00E561F1"/>
    <w:rsid w:val="00E610A0"/>
    <w:rsid w:val="00E70CD1"/>
    <w:rsid w:val="00E71E87"/>
    <w:rsid w:val="00E72915"/>
    <w:rsid w:val="00E74500"/>
    <w:rsid w:val="00E77145"/>
    <w:rsid w:val="00E77658"/>
    <w:rsid w:val="00E95524"/>
    <w:rsid w:val="00EC0228"/>
    <w:rsid w:val="00EC790C"/>
    <w:rsid w:val="00ED00D7"/>
    <w:rsid w:val="00ED4DD8"/>
    <w:rsid w:val="00EF2072"/>
    <w:rsid w:val="00EF269A"/>
    <w:rsid w:val="00F00E4E"/>
    <w:rsid w:val="00F02702"/>
    <w:rsid w:val="00F1214F"/>
    <w:rsid w:val="00F16939"/>
    <w:rsid w:val="00F25518"/>
    <w:rsid w:val="00F3278D"/>
    <w:rsid w:val="00F32B75"/>
    <w:rsid w:val="00F374BF"/>
    <w:rsid w:val="00F4333E"/>
    <w:rsid w:val="00F445A4"/>
    <w:rsid w:val="00F458AA"/>
    <w:rsid w:val="00F46C5E"/>
    <w:rsid w:val="00F5278E"/>
    <w:rsid w:val="00F54D73"/>
    <w:rsid w:val="00F57A13"/>
    <w:rsid w:val="00F613BE"/>
    <w:rsid w:val="00F61EF9"/>
    <w:rsid w:val="00F86254"/>
    <w:rsid w:val="00F93CE8"/>
    <w:rsid w:val="00F95997"/>
    <w:rsid w:val="00F97F4B"/>
    <w:rsid w:val="00FB7FDF"/>
    <w:rsid w:val="00FD1557"/>
    <w:rsid w:val="00FE0773"/>
    <w:rsid w:val="00FE080C"/>
    <w:rsid w:val="00FE0A25"/>
    <w:rsid w:val="00FF1C08"/>
    <w:rsid w:val="00FF2F77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CBA5C"/>
  <w15:docId w15:val="{9495F63E-C72E-485D-BAC3-419C25B4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0091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DF038C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5760"/>
      <w:jc w:val="both"/>
      <w:outlineLvl w:val="0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1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F1A8B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rsid w:val="00561369"/>
    <w:pPr>
      <w:numPr>
        <w:numId w:val="1"/>
      </w:numPr>
    </w:pPr>
  </w:style>
  <w:style w:type="paragraph" w:customStyle="1" w:styleId="Level2">
    <w:name w:val="Level 2"/>
    <w:basedOn w:val="Normal"/>
    <w:rsid w:val="00E71E87"/>
    <w:pPr>
      <w:widowControl w:val="0"/>
      <w:tabs>
        <w:tab w:val="num" w:pos="360"/>
      </w:tabs>
      <w:autoSpaceDE w:val="0"/>
      <w:autoSpaceDN w:val="0"/>
      <w:adjustRightInd w:val="0"/>
      <w:ind w:left="2160" w:right="720" w:hanging="720"/>
      <w:outlineLvl w:val="1"/>
    </w:pPr>
    <w:rPr>
      <w:szCs w:val="24"/>
    </w:rPr>
  </w:style>
  <w:style w:type="paragraph" w:customStyle="1" w:styleId="Level1">
    <w:name w:val="Level 1"/>
    <w:rsid w:val="00445DA1"/>
    <w:pPr>
      <w:widowControl w:val="0"/>
      <w:autoSpaceDE w:val="0"/>
      <w:autoSpaceDN w:val="0"/>
      <w:adjustRightInd w:val="0"/>
      <w:ind w:left="720"/>
      <w:jc w:val="both"/>
    </w:pPr>
    <w:rPr>
      <w:rFonts w:ascii="Arial" w:hAnsi="Arial"/>
      <w:sz w:val="24"/>
      <w:szCs w:val="24"/>
    </w:rPr>
  </w:style>
  <w:style w:type="paragraph" w:customStyle="1" w:styleId="BodyTextIn">
    <w:name w:val="Body Text In"/>
    <w:rsid w:val="00DF038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720"/>
      <w:jc w:val="both"/>
    </w:pPr>
    <w:rPr>
      <w:rFonts w:ascii="NewCenturySchlbk" w:hAnsi="NewCenturySchlbk" w:cs="NewCenturySchlbk"/>
      <w:sz w:val="24"/>
      <w:szCs w:val="24"/>
    </w:rPr>
  </w:style>
  <w:style w:type="paragraph" w:styleId="BlockText">
    <w:name w:val="Block Text"/>
    <w:basedOn w:val="Normal"/>
    <w:rsid w:val="00DF038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720" w:right="720"/>
      <w:jc w:val="both"/>
    </w:pPr>
    <w:rPr>
      <w:rFonts w:ascii="NewCenturySchlbk" w:hAnsi="NewCenturySchlbk" w:cs="NewCenturySchlbk"/>
      <w:szCs w:val="24"/>
    </w:rPr>
  </w:style>
  <w:style w:type="paragraph" w:styleId="Title">
    <w:name w:val="Title"/>
    <w:basedOn w:val="Normal"/>
    <w:qFormat/>
    <w:rsid w:val="00DF038C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center"/>
    </w:pPr>
    <w:rPr>
      <w:b/>
      <w:bCs/>
      <w:szCs w:val="24"/>
    </w:rPr>
  </w:style>
  <w:style w:type="paragraph" w:styleId="BodyText">
    <w:name w:val="Body Text"/>
    <w:basedOn w:val="Normal"/>
    <w:rsid w:val="00DF038C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both"/>
    </w:pPr>
    <w:rPr>
      <w:szCs w:val="24"/>
    </w:rPr>
  </w:style>
  <w:style w:type="paragraph" w:styleId="Footer">
    <w:name w:val="footer"/>
    <w:basedOn w:val="Normal"/>
    <w:rsid w:val="007103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0323"/>
  </w:style>
  <w:style w:type="paragraph" w:styleId="BodyTextIndent">
    <w:name w:val="Body Text Indent"/>
    <w:basedOn w:val="Normal"/>
    <w:rsid w:val="009B5369"/>
    <w:pPr>
      <w:spacing w:after="120"/>
      <w:ind w:left="360"/>
    </w:pPr>
  </w:style>
  <w:style w:type="paragraph" w:styleId="BalloonText">
    <w:name w:val="Balloon Text"/>
    <w:basedOn w:val="Normal"/>
    <w:semiHidden/>
    <w:rsid w:val="009B53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steffes\Application%20Data\Microsoft\Templates\MINUTES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E0D9ED2CF6641BBBAC4E54B64B96E" ma:contentTypeVersion="13" ma:contentTypeDescription="Create a new document." ma:contentTypeScope="" ma:versionID="25bc153c07b58331ab1b509abcbfd772">
  <xsd:schema xmlns:xsd="http://www.w3.org/2001/XMLSchema" xmlns:xs="http://www.w3.org/2001/XMLSchema" xmlns:p="http://schemas.microsoft.com/office/2006/metadata/properties" xmlns:ns3="8cb106fd-1eda-48c7-90c9-990c7c899aea" xmlns:ns4="95485faf-7972-44c3-b9c8-b23204e0cedd" targetNamespace="http://schemas.microsoft.com/office/2006/metadata/properties" ma:root="true" ma:fieldsID="8cbfc7fea8f0677cb8c99e02afb762fc" ns3:_="" ns4:_="">
    <xsd:import namespace="8cb106fd-1eda-48c7-90c9-990c7c899aea"/>
    <xsd:import namespace="95485faf-7972-44c3-b9c8-b23204e0ce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106fd-1eda-48c7-90c9-990c7c89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85faf-7972-44c3-b9c8-b23204e0c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F77CA9-101D-4C2A-93B9-76B2D4762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B39D6-7D7A-4DBD-B80C-C9B10F1139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476642-EDA5-48E3-A536-85868FB2E1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54FFEF-1C3E-471F-B0B6-65CF4BF45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106fd-1eda-48c7-90c9-990c7c899aea"/>
    <ds:schemaRef ds:uri="95485faf-7972-44c3-b9c8-b23204e0c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Form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LIVONIA PUBLIC SCHOOLS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creator>LPS USER</dc:creator>
  <cp:lastModifiedBy>TERESA GIUNTA</cp:lastModifiedBy>
  <cp:revision>2</cp:revision>
  <cp:lastPrinted>2022-08-17T19:29:00Z</cp:lastPrinted>
  <dcterms:created xsi:type="dcterms:W3CDTF">2024-09-16T20:24:00Z</dcterms:created>
  <dcterms:modified xsi:type="dcterms:W3CDTF">2024-09-16T20:24:00Z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0x010100313E0D9ED2CF6641BBBAC4E54B64B96E</vt:lpwstr>
  </property>
</Properties>
</file>