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 w:displacedByCustomXml="next"/>
    <w:bookmarkEnd w:id="0" w:displacedByCustomXml="next"/>
    <w:sdt>
      <w:sdtPr>
        <w:rPr>
          <w:rFonts w:ascii="Times New Roman" w:hAnsi="Times New Roman" w:cs="Times New Roman"/>
          <w:color w:val="000000" w:themeColor="text1"/>
          <w:sz w:val="24"/>
          <w:szCs w:val="24"/>
        </w:rPr>
        <w:id w:val="-1164620447"/>
        <w:lock w:val="contentLocked"/>
        <w:placeholder>
          <w:docPart w:val="DefaultPlaceholder_-1854013440"/>
        </w:placeholder>
        <w:group/>
      </w:sdtPr>
      <w:sdtEndPr/>
      <w:sdtContent>
        <w:p w:rsidR="00AC4FAA" w:rsidRPr="00FC6A1A" w:rsidRDefault="00C7307E" w:rsidP="00C7307E">
          <w:pPr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PHYSICAL INTERVENTION REPORT</w:t>
          </w:r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Student Name: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-1527245211"/>
              <w:placeholder>
                <w:docPart w:val="496AC47435884933ACC97FE1F54DB99D"/>
              </w:placeholder>
              <w:showingPlcHdr/>
              <w:text/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  <w:r w:rsid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 </w:t>
          </w: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Date: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1334563750"/>
              <w:placeholder>
                <w:docPart w:val="ACE22856651B4F27822910E38523B1CC"/>
              </w:placeholder>
              <w:showingPlcHdr/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</w:t>
              </w:r>
              <w:r w:rsid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 xml:space="preserve"> tap to en</w:t>
              </w:r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ter a date.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Time of incident: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1146470816"/>
              <w:placeholder>
                <w:docPart w:val="09473D2B8B374EE4B3FC55C306302F6A"/>
              </w:placeholder>
              <w:showingPlcHdr/>
              <w:text/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 DOB: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1862704375"/>
              <w:placeholder>
                <w:docPart w:val="F6C18CA93D104A968CE38205FA27AA0A"/>
              </w:placeholder>
              <w:showingPlcHdr/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to enter a date.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Class: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596370796"/>
              <w:placeholder>
                <w:docPart w:val="09AEEC034AED4076A380234B079B7AB3"/>
              </w:placeholder>
              <w:showingPlcHdr/>
              <w:text/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Is there an existing BIP? Yes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-1195461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Pr="00FC6A1A">
                <w:rPr>
                  <w:rFonts w:ascii="Segoe UI Symbol" w:eastAsia="MS Gothic" w:hAnsi="Segoe UI Symbol" w:cs="Segoe UI Symbol"/>
                  <w:color w:val="000000" w:themeColor="text1"/>
                  <w:sz w:val="24"/>
                  <w:szCs w:val="24"/>
                </w:rPr>
                <w:t>☐</w:t>
              </w:r>
            </w:sdtContent>
          </w:sdt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 No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14457367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Pr="00FC6A1A">
                <w:rPr>
                  <w:rFonts w:ascii="Segoe UI Symbol" w:eastAsia="MS Gothic" w:hAnsi="Segoe UI Symbol" w:cs="Segoe UI Symbol"/>
                  <w:color w:val="000000" w:themeColor="text1"/>
                  <w:sz w:val="24"/>
                  <w:szCs w:val="24"/>
                </w:rPr>
                <w:t>☐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What happened (including events that led up to the physical intervention) and the type of intervention used? 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1608004582"/>
              <w:placeholder>
                <w:docPart w:val="108C84B895F247FCBB29ED8107E37D47"/>
              </w:placeholder>
              <w:showingPlcHdr/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Interventions used prior to incident?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1629350556"/>
              <w:placeholder>
                <w:docPart w:val="B52133758A314D3688A0395CEC2D52EB"/>
              </w:placeholder>
              <w:showingPlcHdr/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Where did the physical intervention occur?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-1069340663"/>
              <w:placeholder>
                <w:docPart w:val="F62EC2734AEF487483D528BDBD2627B3"/>
              </w:placeholder>
              <w:showingPlcHdr/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What was the duration of the physical intervention?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783998548"/>
              <w:placeholder>
                <w:docPart w:val="8C35FE29FD8E42A2AA785CA5D5F54838"/>
              </w:placeholder>
              <w:showingPlcHdr/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Were there any injuries to student (either before or after physical intervention)? If yes, please describe: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-1786118760"/>
              <w:placeholder>
                <w:docPart w:val="19B059A3B21A40D9B3611959F097CE96"/>
              </w:placeholder>
              <w:showingPlcHdr/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Were there any injuries to staff (either before or after physical intervention)? If yes please describe: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805594178"/>
              <w:placeholder>
                <w:docPart w:val="E7B9142E785B4F2D80700404D0DF48EA"/>
              </w:placeholder>
              <w:showingPlcHdr/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Has the school nurse seen the student? Yes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-16772603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Pr="00FC6A1A">
                <w:rPr>
                  <w:rFonts w:ascii="Segoe UI Symbol" w:eastAsia="MS Gothic" w:hAnsi="Segoe UI Symbol" w:cs="Segoe UI Symbol"/>
                  <w:color w:val="000000" w:themeColor="text1"/>
                  <w:sz w:val="24"/>
                  <w:szCs w:val="24"/>
                </w:rPr>
                <w:t>☐</w:t>
              </w:r>
            </w:sdtContent>
          </w:sdt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 No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412613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Pr="00FC6A1A">
                <w:rPr>
                  <w:rFonts w:ascii="Segoe UI Symbol" w:eastAsia="MS Gothic" w:hAnsi="Segoe UI Symbol" w:cs="Segoe UI Symbol"/>
                  <w:color w:val="000000" w:themeColor="text1"/>
                  <w:sz w:val="24"/>
                  <w:szCs w:val="24"/>
                </w:rPr>
                <w:t>☐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Date/Time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-180127245"/>
              <w:placeholder>
                <w:docPart w:val="2C5FF22907124913A73E3AA30E95FC75"/>
              </w:placeholder>
              <w:showingPlcHdr/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to enter a date.</w:t>
              </w:r>
            </w:sdtContent>
          </w:sdt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-1103410975"/>
              <w:placeholder>
                <w:docPart w:val="01E0A0E8B8AA46D893E1C9925161F798"/>
              </w:placeholder>
              <w:showingPlcHdr/>
            </w:sdtPr>
            <w:sdtEndPr/>
            <w:sdtContent>
              <w:r w:rsid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time</w:t>
              </w:r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How were the parents notified?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602458712"/>
              <w:placeholder>
                <w:docPart w:val="E9CE3F69F81D401995B478AFD6C805AD"/>
              </w:placeholder>
              <w:showingPlcHdr/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Date/Time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-105962667"/>
              <w:placeholder>
                <w:docPart w:val="1310C6EA524749A7989B301B307C2965"/>
              </w:placeholder>
              <w:showingPlcHdr/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to enter a date.</w:t>
              </w:r>
            </w:sdtContent>
          </w:sdt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-1095545926"/>
              <w:placeholder>
                <w:docPart w:val="7167C9C3B5074D21ACC319BCD4703B6C"/>
              </w:placeholder>
              <w:showingPlcHdr/>
            </w:sdtPr>
            <w:sdtEndPr/>
            <w:sdtContent>
              <w:r w:rsid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time</w:t>
              </w:r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Staff Involved: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1948421403"/>
              <w:placeholder>
                <w:docPart w:val="25B2915A24B444EBBAF5A45F6F90559B"/>
              </w:placeholder>
              <w:showingPlcHdr/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Others present: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-1357495892"/>
              <w:placeholder>
                <w:docPart w:val="0EFACF9221204EBAABD73F8332D7BA0D"/>
              </w:placeholder>
              <w:showingPlcHdr/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Comments: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-1009909813"/>
              <w:placeholder>
                <w:docPart w:val="41EE758EDABD4879A90DD6C938D93AC2"/>
              </w:placeholder>
              <w:showingPlcHdr/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Follow up/Suggestions: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1975629817"/>
              <w:placeholder>
                <w:docPart w:val="FDDCD17CF0E24FBD890930AEBBDD567F"/>
              </w:placeholder>
              <w:showingPlcHdr/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Date and Time of Report: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560985631"/>
              <w:placeholder>
                <w:docPart w:val="C2D73D3EEF324E96A2C6DE85140F2EE4"/>
              </w:placeholder>
              <w:showingPlcHdr/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to enter a date.</w:t>
              </w:r>
            </w:sdtContent>
          </w:sdt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541951159"/>
              <w:placeholder>
                <w:docPart w:val="FD67347C2A51411DB8C9B6B3E537BA96"/>
              </w:placeholder>
              <w:showingPlcHdr/>
            </w:sdtPr>
            <w:sdtEndPr/>
            <w:sdtContent>
              <w:r w:rsid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time</w:t>
              </w:r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.</w:t>
              </w:r>
            </w:sdtContent>
          </w:sdt>
        </w:p>
        <w:p w:rsidR="00C7307E" w:rsidRPr="00FC6A1A" w:rsidRDefault="00C7307E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Reported by</w:t>
          </w:r>
          <w:r w:rsidR="00FC6A1A"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: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-2028556793"/>
              <w:placeholder>
                <w:docPart w:val="61254DD4928D4F808DD3E421A890E235"/>
              </w:placeholder>
              <w:showingPlcHdr/>
            </w:sdtPr>
            <w:sdtEndPr/>
            <w:sdtContent>
              <w:r w:rsidR="00FC6A1A"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</w:p>
        <w:p w:rsidR="00C7307E" w:rsidRPr="00FC6A1A" w:rsidRDefault="00FC6A1A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Position: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-1662080913"/>
              <w:placeholder>
                <w:docPart w:val="900F06ECB1A64EB4A64319BA68AC58C1"/>
              </w:placeholder>
              <w:showingPlcHdr/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here to enter text.</w:t>
              </w:r>
            </w:sdtContent>
          </w:sdt>
        </w:p>
        <w:p w:rsidR="00FC6A1A" w:rsidRPr="00FC6A1A" w:rsidRDefault="00FC6A1A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  <w:p w:rsidR="00FC6A1A" w:rsidRPr="00FC6A1A" w:rsidRDefault="00FC6A1A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Administrator Reviewed: Date </w:t>
          </w: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404262963"/>
              <w:placeholder>
                <w:docPart w:val="29AB146429FE4093AFDDF5DDB28565AB"/>
              </w:placeholder>
              <w:showingPlcHdr/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EndPr/>
            <w:sdtContent>
              <w:r w:rsidRPr="00FC6A1A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Click or tap to enter a date.</w:t>
              </w:r>
            </w:sdtContent>
          </w:sdt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 </w:t>
          </w:r>
        </w:p>
        <w:p w:rsidR="00FC6A1A" w:rsidRPr="00FC6A1A" w:rsidRDefault="00FC6A1A" w:rsidP="00C7307E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C6A1A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Signature _______________________________________________________</w:t>
          </w:r>
        </w:p>
      </w:sdtContent>
    </w:sdt>
    <w:sectPr w:rsidR="00FC6A1A" w:rsidRPr="00FC6A1A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BF5" w:rsidRDefault="00C23BF5" w:rsidP="00C7307E">
      <w:pPr>
        <w:spacing w:after="0" w:line="240" w:lineRule="auto"/>
      </w:pPr>
      <w:r>
        <w:separator/>
      </w:r>
    </w:p>
  </w:endnote>
  <w:endnote w:type="continuationSeparator" w:id="0">
    <w:p w:rsidR="00C23BF5" w:rsidRDefault="00C23BF5" w:rsidP="00C73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BF5" w:rsidRDefault="00C23BF5" w:rsidP="00C7307E">
      <w:pPr>
        <w:spacing w:after="0" w:line="240" w:lineRule="auto"/>
      </w:pPr>
      <w:r>
        <w:separator/>
      </w:r>
    </w:p>
  </w:footnote>
  <w:footnote w:type="continuationSeparator" w:id="0">
    <w:p w:rsidR="00C23BF5" w:rsidRDefault="00C23BF5" w:rsidP="00C73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07E" w:rsidRDefault="00C7307E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452120</wp:posOffset>
                  </wp:positionV>
                </mc:Fallback>
              </mc:AlternateContent>
              <wp:extent cx="5950039" cy="270457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C7307E" w:rsidRPr="00C7307E" w:rsidRDefault="00C7307E" w:rsidP="00C7307E">
                          <w:pPr>
                            <w:pStyle w:val="Header"/>
                            <w:tabs>
                              <w:tab w:val="clear" w:pos="4680"/>
                              <w:tab w:val="clear" w:pos="9360"/>
                            </w:tabs>
                            <w:jc w:val="center"/>
                            <w:rPr>
                              <w:rFonts w:ascii="Arial Black" w:hAnsi="Arial Black"/>
                              <w:caps/>
                              <w:color w:val="FFFFFF" w:themeColor="background1"/>
                              <w:sz w:val="28"/>
                            </w:rPr>
                          </w:pPr>
                          <w:r w:rsidRPr="00C7307E">
                            <w:rPr>
                              <w:rFonts w:ascii="Arial Black" w:hAnsi="Arial Black"/>
                              <w:caps/>
                              <w:color w:val="FFFFFF" w:themeColor="background1"/>
                              <w:sz w:val="28"/>
                            </w:rPr>
                            <w:t>genesee valley central school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" o:allowoverlap="f" fillcolor="#0d0d0d [3069]" stroked="f" strokeweight="1pt">
              <v:textbox style="mso-fit-shape-to-text:t">
                <w:txbxContent>
                  <w:p w:rsidR="00C7307E" w:rsidRPr="00C7307E" w:rsidRDefault="00C7307E" w:rsidP="00C7307E">
                    <w:pPr>
                      <w:pStyle w:val="Header"/>
                      <w:tabs>
                        <w:tab w:val="clear" w:pos="4680"/>
                        <w:tab w:val="clear" w:pos="9360"/>
                      </w:tabs>
                      <w:jc w:val="center"/>
                      <w:rPr>
                        <w:rFonts w:ascii="Arial Black" w:hAnsi="Arial Black"/>
                        <w:caps/>
                        <w:color w:val="FFFFFF" w:themeColor="background1"/>
                        <w:sz w:val="28"/>
                      </w:rPr>
                    </w:pPr>
                    <w:r w:rsidRPr="00C7307E">
                      <w:rPr>
                        <w:rFonts w:ascii="Arial Black" w:hAnsi="Arial Black"/>
                        <w:caps/>
                        <w:color w:val="FFFFFF" w:themeColor="background1"/>
                        <w:sz w:val="28"/>
                      </w:rPr>
                      <w:t>genesee valley central school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41"/>
    <w:rsid w:val="000744C2"/>
    <w:rsid w:val="003264EA"/>
    <w:rsid w:val="006B40BD"/>
    <w:rsid w:val="008A4D41"/>
    <w:rsid w:val="00AC4FAA"/>
    <w:rsid w:val="00BB359C"/>
    <w:rsid w:val="00C23BF5"/>
    <w:rsid w:val="00C7307E"/>
    <w:rsid w:val="00DE30DC"/>
    <w:rsid w:val="00FC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3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07E"/>
  </w:style>
  <w:style w:type="paragraph" w:styleId="Footer">
    <w:name w:val="footer"/>
    <w:basedOn w:val="Normal"/>
    <w:link w:val="FooterChar"/>
    <w:uiPriority w:val="99"/>
    <w:unhideWhenUsed/>
    <w:rsid w:val="00C73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07E"/>
  </w:style>
  <w:style w:type="character" w:styleId="PlaceholderText">
    <w:name w:val="Placeholder Text"/>
    <w:basedOn w:val="DefaultParagraphFont"/>
    <w:uiPriority w:val="99"/>
    <w:semiHidden/>
    <w:rsid w:val="00C7307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96AC47435884933ACC97FE1F54DB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208D66-1F05-4CF7-8216-FA4F53FC09C7}"/>
      </w:docPartPr>
      <w:docPartBody>
        <w:p w:rsidR="00545BEE" w:rsidRDefault="00805B57" w:rsidP="00805B57">
          <w:pPr>
            <w:pStyle w:val="496AC47435884933ACC97FE1F54DB99D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ACE22856651B4F27822910E38523B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C878AF-53A4-4A6B-B745-83193C235D6E}"/>
      </w:docPartPr>
      <w:docPartBody>
        <w:p w:rsidR="00545BEE" w:rsidRDefault="00805B57" w:rsidP="00805B57">
          <w:pPr>
            <w:pStyle w:val="ACE22856651B4F27822910E38523B1CC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</w:t>
          </w:r>
          <w:r>
            <w:rPr>
              <w:rStyle w:val="PlaceholderText"/>
              <w:rFonts w:ascii="Times New Roman" w:hAnsi="Times New Roman" w:cs="Times New Roman"/>
              <w:sz w:val="24"/>
              <w:szCs w:val="24"/>
            </w:rPr>
            <w:t xml:space="preserve"> tap to en</w:t>
          </w: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ter a date.</w:t>
          </w:r>
        </w:p>
      </w:docPartBody>
    </w:docPart>
    <w:docPart>
      <w:docPartPr>
        <w:name w:val="09473D2B8B374EE4B3FC55C30630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5BEFD0-2582-4DC0-8901-D1F73C9D7FCC}"/>
      </w:docPartPr>
      <w:docPartBody>
        <w:p w:rsidR="00545BEE" w:rsidRDefault="00805B57" w:rsidP="00805B57">
          <w:pPr>
            <w:pStyle w:val="09473D2B8B374EE4B3FC55C306302F6A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F6C18CA93D104A968CE38205FA27A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D180B-8049-4618-AE56-67F7FC21634D}"/>
      </w:docPartPr>
      <w:docPartBody>
        <w:p w:rsidR="00545BEE" w:rsidRDefault="00805B57" w:rsidP="00805B57">
          <w:pPr>
            <w:pStyle w:val="F6C18CA93D104A968CE38205FA27AA0A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to enter a date.</w:t>
          </w:r>
        </w:p>
      </w:docPartBody>
    </w:docPart>
    <w:docPart>
      <w:docPartPr>
        <w:name w:val="09AEEC034AED4076A380234B079B7A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A63093-B20D-45B3-93C7-BCE3B8FA5510}"/>
      </w:docPartPr>
      <w:docPartBody>
        <w:p w:rsidR="00545BEE" w:rsidRDefault="00805B57" w:rsidP="00805B57">
          <w:pPr>
            <w:pStyle w:val="09AEEC034AED4076A380234B079B7AB3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108C84B895F247FCBB29ED8107E37D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1C3C2-5EFE-4AAC-91BA-4C23EB9C2511}"/>
      </w:docPartPr>
      <w:docPartBody>
        <w:p w:rsidR="00545BEE" w:rsidRDefault="00805B57" w:rsidP="00805B57">
          <w:pPr>
            <w:pStyle w:val="108C84B895F247FCBB29ED8107E37D47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B52133758A314D3688A0395CEC2D5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18B7B-8B88-4416-ABA6-FDC5F5626FB5}"/>
      </w:docPartPr>
      <w:docPartBody>
        <w:p w:rsidR="00545BEE" w:rsidRDefault="00805B57" w:rsidP="00805B57">
          <w:pPr>
            <w:pStyle w:val="B52133758A314D3688A0395CEC2D52EB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F62EC2734AEF487483D528BDBD2627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41F540-5428-4F85-8B21-D58928E43841}"/>
      </w:docPartPr>
      <w:docPartBody>
        <w:p w:rsidR="00545BEE" w:rsidRDefault="00805B57" w:rsidP="00805B57">
          <w:pPr>
            <w:pStyle w:val="F62EC2734AEF487483D528BDBD2627B3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8C35FE29FD8E42A2AA785CA5D5F54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156FB1-9C8A-4466-84E9-3550419BC50A}"/>
      </w:docPartPr>
      <w:docPartBody>
        <w:p w:rsidR="00545BEE" w:rsidRDefault="00805B57" w:rsidP="00805B57">
          <w:pPr>
            <w:pStyle w:val="8C35FE29FD8E42A2AA785CA5D5F54838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19B059A3B21A40D9B3611959F097CE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19D654-C799-4E93-8638-16A1D327DCF2}"/>
      </w:docPartPr>
      <w:docPartBody>
        <w:p w:rsidR="00545BEE" w:rsidRDefault="00805B57" w:rsidP="00805B57">
          <w:pPr>
            <w:pStyle w:val="19B059A3B21A40D9B3611959F097CE96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E7B9142E785B4F2D80700404D0DF48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3F9823-7EE3-49DF-BD17-DABB29275DCA}"/>
      </w:docPartPr>
      <w:docPartBody>
        <w:p w:rsidR="00545BEE" w:rsidRDefault="00805B57" w:rsidP="00805B57">
          <w:pPr>
            <w:pStyle w:val="E7B9142E785B4F2D80700404D0DF48EA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2C5FF22907124913A73E3AA30E95F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73144C-675B-4CE2-9BCE-84B7698994FF}"/>
      </w:docPartPr>
      <w:docPartBody>
        <w:p w:rsidR="00545BEE" w:rsidRDefault="00805B57" w:rsidP="00805B57">
          <w:pPr>
            <w:pStyle w:val="2C5FF22907124913A73E3AA30E95FC75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to enter a date.</w:t>
          </w:r>
        </w:p>
      </w:docPartBody>
    </w:docPart>
    <w:docPart>
      <w:docPartPr>
        <w:name w:val="01E0A0E8B8AA46D893E1C9925161F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8AD98B-7212-4A60-9B29-775BCC5D450A}"/>
      </w:docPartPr>
      <w:docPartBody>
        <w:p w:rsidR="00545BEE" w:rsidRDefault="00805B57" w:rsidP="00805B57">
          <w:pPr>
            <w:pStyle w:val="01E0A0E8B8AA46D893E1C9925161F7982"/>
          </w:pPr>
          <w:r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time</w:t>
          </w: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.</w:t>
          </w:r>
        </w:p>
      </w:docPartBody>
    </w:docPart>
    <w:docPart>
      <w:docPartPr>
        <w:name w:val="E9CE3F69F81D401995B478AFD6C80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EB4A6A-E7DF-4FCC-8426-5BE2883C47C1}"/>
      </w:docPartPr>
      <w:docPartBody>
        <w:p w:rsidR="00545BEE" w:rsidRDefault="00805B57" w:rsidP="00805B57">
          <w:pPr>
            <w:pStyle w:val="E9CE3F69F81D401995B478AFD6C805AD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1310C6EA524749A7989B301B307C29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E4AA63-DD97-4140-9749-300DC3F28C76}"/>
      </w:docPartPr>
      <w:docPartBody>
        <w:p w:rsidR="00545BEE" w:rsidRDefault="00805B57" w:rsidP="00805B57">
          <w:pPr>
            <w:pStyle w:val="1310C6EA524749A7989B301B307C2965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to enter a date.</w:t>
          </w:r>
        </w:p>
      </w:docPartBody>
    </w:docPart>
    <w:docPart>
      <w:docPartPr>
        <w:name w:val="7167C9C3B5074D21ACC319BCD4703B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B6D1B-DB2B-464D-B06A-6AD3E59EC9B7}"/>
      </w:docPartPr>
      <w:docPartBody>
        <w:p w:rsidR="00545BEE" w:rsidRDefault="00805B57" w:rsidP="00805B57">
          <w:pPr>
            <w:pStyle w:val="7167C9C3B5074D21ACC319BCD4703B6C2"/>
          </w:pPr>
          <w:r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time</w:t>
          </w: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.</w:t>
          </w:r>
        </w:p>
      </w:docPartBody>
    </w:docPart>
    <w:docPart>
      <w:docPartPr>
        <w:name w:val="25B2915A24B444EBBAF5A45F6F9055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EB8B4D-CC97-43D0-A9B8-E606ABEF7236}"/>
      </w:docPartPr>
      <w:docPartBody>
        <w:p w:rsidR="00545BEE" w:rsidRDefault="00805B57" w:rsidP="00805B57">
          <w:pPr>
            <w:pStyle w:val="25B2915A24B444EBBAF5A45F6F90559B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0EFACF9221204EBAABD73F8332D7B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D70E9E-DEB1-4435-972D-C9EAF1D2B80E}"/>
      </w:docPartPr>
      <w:docPartBody>
        <w:p w:rsidR="00545BEE" w:rsidRDefault="00805B57" w:rsidP="00805B57">
          <w:pPr>
            <w:pStyle w:val="0EFACF9221204EBAABD73F8332D7BA0D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41EE758EDABD4879A90DD6C938D93A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18875-4494-46F6-A9AC-850C5095D1A5}"/>
      </w:docPartPr>
      <w:docPartBody>
        <w:p w:rsidR="00545BEE" w:rsidRDefault="00805B57" w:rsidP="00805B57">
          <w:pPr>
            <w:pStyle w:val="41EE758EDABD4879A90DD6C938D93AC2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FDDCD17CF0E24FBD890930AEBBDD5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0DABC1-3E3D-4BC7-BF92-D20B4200545A}"/>
      </w:docPartPr>
      <w:docPartBody>
        <w:p w:rsidR="00545BEE" w:rsidRDefault="00805B57" w:rsidP="00805B57">
          <w:pPr>
            <w:pStyle w:val="FDDCD17CF0E24FBD890930AEBBDD567F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C2D73D3EEF324E96A2C6DE85140F2E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03621-8FCA-4322-A4B1-96E4B342E84B}"/>
      </w:docPartPr>
      <w:docPartBody>
        <w:p w:rsidR="00545BEE" w:rsidRDefault="00805B57" w:rsidP="00805B57">
          <w:pPr>
            <w:pStyle w:val="C2D73D3EEF324E96A2C6DE85140F2EE4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to enter a date.</w:t>
          </w:r>
        </w:p>
      </w:docPartBody>
    </w:docPart>
    <w:docPart>
      <w:docPartPr>
        <w:name w:val="FD67347C2A51411DB8C9B6B3E53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03D44E-3472-4071-B2F8-89F51BE68038}"/>
      </w:docPartPr>
      <w:docPartBody>
        <w:p w:rsidR="00545BEE" w:rsidRDefault="00805B57" w:rsidP="00805B57">
          <w:pPr>
            <w:pStyle w:val="FD67347C2A51411DB8C9B6B3E537BA962"/>
          </w:pPr>
          <w:r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time</w:t>
          </w: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.</w:t>
          </w:r>
        </w:p>
      </w:docPartBody>
    </w:docPart>
    <w:docPart>
      <w:docPartPr>
        <w:name w:val="61254DD4928D4F808DD3E421A890E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22715-510A-4E4E-A599-0776C918CBB7}"/>
      </w:docPartPr>
      <w:docPartBody>
        <w:p w:rsidR="00545BEE" w:rsidRDefault="00805B57" w:rsidP="00805B57">
          <w:pPr>
            <w:pStyle w:val="61254DD4928D4F808DD3E421A890E235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900F06ECB1A64EB4A64319BA68AC5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E4CF7-35B5-45C5-9C39-BBAEA1808041}"/>
      </w:docPartPr>
      <w:docPartBody>
        <w:p w:rsidR="00545BEE" w:rsidRDefault="00805B57" w:rsidP="00805B57">
          <w:pPr>
            <w:pStyle w:val="900F06ECB1A64EB4A64319BA68AC58C1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29AB146429FE4093AFDDF5DDB2856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69785C-BB29-4DB9-B16F-48CB09A5883B}"/>
      </w:docPartPr>
      <w:docPartBody>
        <w:p w:rsidR="00545BEE" w:rsidRDefault="00805B57" w:rsidP="00805B57">
          <w:pPr>
            <w:pStyle w:val="29AB146429FE4093AFDDF5DDB28565AB2"/>
          </w:pPr>
          <w:r w:rsidRPr="00FC6A1A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1915F-FCF0-4AE0-B390-C75D59952197}"/>
      </w:docPartPr>
      <w:docPartBody>
        <w:p w:rsidR="00C523EA" w:rsidRDefault="00545BEE">
          <w:r w:rsidRPr="00927B73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B57"/>
    <w:rsid w:val="000E248A"/>
    <w:rsid w:val="00545BEE"/>
    <w:rsid w:val="00805B57"/>
    <w:rsid w:val="00810A36"/>
    <w:rsid w:val="00C523EA"/>
    <w:rsid w:val="00F1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57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BEE"/>
    <w:rPr>
      <w:color w:val="808080"/>
    </w:rPr>
  </w:style>
  <w:style w:type="paragraph" w:customStyle="1" w:styleId="496AC47435884933ACC97FE1F54DB99D">
    <w:name w:val="496AC47435884933ACC97FE1F54DB99D"/>
    <w:rsid w:val="00805B57"/>
    <w:rPr>
      <w:rFonts w:eastAsiaTheme="minorHAnsi"/>
    </w:rPr>
  </w:style>
  <w:style w:type="paragraph" w:customStyle="1" w:styleId="ACE22856651B4F27822910E38523B1CC">
    <w:name w:val="ACE22856651B4F27822910E38523B1CC"/>
    <w:rsid w:val="00805B57"/>
    <w:rPr>
      <w:rFonts w:eastAsiaTheme="minorHAnsi"/>
    </w:rPr>
  </w:style>
  <w:style w:type="paragraph" w:customStyle="1" w:styleId="09473D2B8B374EE4B3FC55C306302F6A">
    <w:name w:val="09473D2B8B374EE4B3FC55C306302F6A"/>
    <w:rsid w:val="00805B57"/>
    <w:rPr>
      <w:rFonts w:eastAsiaTheme="minorHAnsi"/>
    </w:rPr>
  </w:style>
  <w:style w:type="paragraph" w:customStyle="1" w:styleId="F6C18CA93D104A968CE38205FA27AA0A">
    <w:name w:val="F6C18CA93D104A968CE38205FA27AA0A"/>
    <w:rsid w:val="00805B57"/>
    <w:rPr>
      <w:rFonts w:eastAsiaTheme="minorHAnsi"/>
    </w:rPr>
  </w:style>
  <w:style w:type="paragraph" w:customStyle="1" w:styleId="09AEEC034AED4076A380234B079B7AB3">
    <w:name w:val="09AEEC034AED4076A380234B079B7AB3"/>
    <w:rsid w:val="00805B57"/>
    <w:rPr>
      <w:rFonts w:eastAsiaTheme="minorHAnsi"/>
    </w:rPr>
  </w:style>
  <w:style w:type="paragraph" w:customStyle="1" w:styleId="108C84B895F247FCBB29ED8107E37D47">
    <w:name w:val="108C84B895F247FCBB29ED8107E37D47"/>
    <w:rsid w:val="00805B57"/>
    <w:rPr>
      <w:rFonts w:eastAsiaTheme="minorHAnsi"/>
    </w:rPr>
  </w:style>
  <w:style w:type="paragraph" w:customStyle="1" w:styleId="B52133758A314D3688A0395CEC2D52EB">
    <w:name w:val="B52133758A314D3688A0395CEC2D52EB"/>
    <w:rsid w:val="00805B57"/>
    <w:rPr>
      <w:rFonts w:eastAsiaTheme="minorHAnsi"/>
    </w:rPr>
  </w:style>
  <w:style w:type="paragraph" w:customStyle="1" w:styleId="F62EC2734AEF487483D528BDBD2627B3">
    <w:name w:val="F62EC2734AEF487483D528BDBD2627B3"/>
    <w:rsid w:val="00805B57"/>
    <w:rPr>
      <w:rFonts w:eastAsiaTheme="minorHAnsi"/>
    </w:rPr>
  </w:style>
  <w:style w:type="paragraph" w:customStyle="1" w:styleId="8C35FE29FD8E42A2AA785CA5D5F54838">
    <w:name w:val="8C35FE29FD8E42A2AA785CA5D5F54838"/>
    <w:rsid w:val="00805B57"/>
    <w:rPr>
      <w:rFonts w:eastAsiaTheme="minorHAnsi"/>
    </w:rPr>
  </w:style>
  <w:style w:type="paragraph" w:customStyle="1" w:styleId="19B059A3B21A40D9B3611959F097CE96">
    <w:name w:val="19B059A3B21A40D9B3611959F097CE96"/>
    <w:rsid w:val="00805B57"/>
    <w:rPr>
      <w:rFonts w:eastAsiaTheme="minorHAnsi"/>
    </w:rPr>
  </w:style>
  <w:style w:type="paragraph" w:customStyle="1" w:styleId="E7B9142E785B4F2D80700404D0DF48EA">
    <w:name w:val="E7B9142E785B4F2D80700404D0DF48EA"/>
    <w:rsid w:val="00805B57"/>
    <w:rPr>
      <w:rFonts w:eastAsiaTheme="minorHAnsi"/>
    </w:rPr>
  </w:style>
  <w:style w:type="paragraph" w:customStyle="1" w:styleId="2C5FF22907124913A73E3AA30E95FC75">
    <w:name w:val="2C5FF22907124913A73E3AA30E95FC75"/>
    <w:rsid w:val="00805B57"/>
    <w:rPr>
      <w:rFonts w:eastAsiaTheme="minorHAnsi"/>
    </w:rPr>
  </w:style>
  <w:style w:type="paragraph" w:customStyle="1" w:styleId="01E0A0E8B8AA46D893E1C9925161F798">
    <w:name w:val="01E0A0E8B8AA46D893E1C9925161F798"/>
    <w:rsid w:val="00805B57"/>
    <w:rPr>
      <w:rFonts w:eastAsiaTheme="minorHAnsi"/>
    </w:rPr>
  </w:style>
  <w:style w:type="paragraph" w:customStyle="1" w:styleId="E9CE3F69F81D401995B478AFD6C805AD">
    <w:name w:val="E9CE3F69F81D401995B478AFD6C805AD"/>
    <w:rsid w:val="00805B57"/>
    <w:rPr>
      <w:rFonts w:eastAsiaTheme="minorHAnsi"/>
    </w:rPr>
  </w:style>
  <w:style w:type="paragraph" w:customStyle="1" w:styleId="1310C6EA524749A7989B301B307C2965">
    <w:name w:val="1310C6EA524749A7989B301B307C2965"/>
    <w:rsid w:val="00805B57"/>
    <w:rPr>
      <w:rFonts w:eastAsiaTheme="minorHAnsi"/>
    </w:rPr>
  </w:style>
  <w:style w:type="paragraph" w:customStyle="1" w:styleId="7167C9C3B5074D21ACC319BCD4703B6C">
    <w:name w:val="7167C9C3B5074D21ACC319BCD4703B6C"/>
    <w:rsid w:val="00805B57"/>
    <w:rPr>
      <w:rFonts w:eastAsiaTheme="minorHAnsi"/>
    </w:rPr>
  </w:style>
  <w:style w:type="paragraph" w:customStyle="1" w:styleId="25B2915A24B444EBBAF5A45F6F90559B">
    <w:name w:val="25B2915A24B444EBBAF5A45F6F90559B"/>
    <w:rsid w:val="00805B57"/>
    <w:rPr>
      <w:rFonts w:eastAsiaTheme="minorHAnsi"/>
    </w:rPr>
  </w:style>
  <w:style w:type="paragraph" w:customStyle="1" w:styleId="0EFACF9221204EBAABD73F8332D7BA0D">
    <w:name w:val="0EFACF9221204EBAABD73F8332D7BA0D"/>
    <w:rsid w:val="00805B57"/>
    <w:rPr>
      <w:rFonts w:eastAsiaTheme="minorHAnsi"/>
    </w:rPr>
  </w:style>
  <w:style w:type="paragraph" w:customStyle="1" w:styleId="41EE758EDABD4879A90DD6C938D93AC2">
    <w:name w:val="41EE758EDABD4879A90DD6C938D93AC2"/>
    <w:rsid w:val="00805B57"/>
    <w:rPr>
      <w:rFonts w:eastAsiaTheme="minorHAnsi"/>
    </w:rPr>
  </w:style>
  <w:style w:type="paragraph" w:customStyle="1" w:styleId="FDDCD17CF0E24FBD890930AEBBDD567F">
    <w:name w:val="FDDCD17CF0E24FBD890930AEBBDD567F"/>
    <w:rsid w:val="00805B57"/>
    <w:rPr>
      <w:rFonts w:eastAsiaTheme="minorHAnsi"/>
    </w:rPr>
  </w:style>
  <w:style w:type="paragraph" w:customStyle="1" w:styleId="C2D73D3EEF324E96A2C6DE85140F2EE4">
    <w:name w:val="C2D73D3EEF324E96A2C6DE85140F2EE4"/>
    <w:rsid w:val="00805B57"/>
    <w:rPr>
      <w:rFonts w:eastAsiaTheme="minorHAnsi"/>
    </w:rPr>
  </w:style>
  <w:style w:type="paragraph" w:customStyle="1" w:styleId="FD67347C2A51411DB8C9B6B3E537BA96">
    <w:name w:val="FD67347C2A51411DB8C9B6B3E537BA96"/>
    <w:rsid w:val="00805B57"/>
    <w:rPr>
      <w:rFonts w:eastAsiaTheme="minorHAnsi"/>
    </w:rPr>
  </w:style>
  <w:style w:type="paragraph" w:customStyle="1" w:styleId="61254DD4928D4F808DD3E421A890E235">
    <w:name w:val="61254DD4928D4F808DD3E421A890E235"/>
    <w:rsid w:val="00805B57"/>
    <w:rPr>
      <w:rFonts w:eastAsiaTheme="minorHAnsi"/>
    </w:rPr>
  </w:style>
  <w:style w:type="paragraph" w:customStyle="1" w:styleId="900F06ECB1A64EB4A64319BA68AC58C1">
    <w:name w:val="900F06ECB1A64EB4A64319BA68AC58C1"/>
    <w:rsid w:val="00805B57"/>
    <w:rPr>
      <w:rFonts w:eastAsiaTheme="minorHAnsi"/>
    </w:rPr>
  </w:style>
  <w:style w:type="paragraph" w:customStyle="1" w:styleId="29AB146429FE4093AFDDF5DDB28565AB">
    <w:name w:val="29AB146429FE4093AFDDF5DDB28565AB"/>
    <w:rsid w:val="00805B57"/>
    <w:rPr>
      <w:rFonts w:eastAsiaTheme="minorHAnsi"/>
    </w:rPr>
  </w:style>
  <w:style w:type="paragraph" w:customStyle="1" w:styleId="496AC47435884933ACC97FE1F54DB99D1">
    <w:name w:val="496AC47435884933ACC97FE1F54DB99D1"/>
    <w:rsid w:val="00805B57"/>
    <w:rPr>
      <w:rFonts w:eastAsiaTheme="minorHAnsi"/>
    </w:rPr>
  </w:style>
  <w:style w:type="paragraph" w:customStyle="1" w:styleId="ACE22856651B4F27822910E38523B1CC1">
    <w:name w:val="ACE22856651B4F27822910E38523B1CC1"/>
    <w:rsid w:val="00805B57"/>
    <w:rPr>
      <w:rFonts w:eastAsiaTheme="minorHAnsi"/>
    </w:rPr>
  </w:style>
  <w:style w:type="paragraph" w:customStyle="1" w:styleId="09473D2B8B374EE4B3FC55C306302F6A1">
    <w:name w:val="09473D2B8B374EE4B3FC55C306302F6A1"/>
    <w:rsid w:val="00805B57"/>
    <w:rPr>
      <w:rFonts w:eastAsiaTheme="minorHAnsi"/>
    </w:rPr>
  </w:style>
  <w:style w:type="paragraph" w:customStyle="1" w:styleId="F6C18CA93D104A968CE38205FA27AA0A1">
    <w:name w:val="F6C18CA93D104A968CE38205FA27AA0A1"/>
    <w:rsid w:val="00805B57"/>
    <w:rPr>
      <w:rFonts w:eastAsiaTheme="minorHAnsi"/>
    </w:rPr>
  </w:style>
  <w:style w:type="paragraph" w:customStyle="1" w:styleId="09AEEC034AED4076A380234B079B7AB31">
    <w:name w:val="09AEEC034AED4076A380234B079B7AB31"/>
    <w:rsid w:val="00805B57"/>
    <w:rPr>
      <w:rFonts w:eastAsiaTheme="minorHAnsi"/>
    </w:rPr>
  </w:style>
  <w:style w:type="paragraph" w:customStyle="1" w:styleId="108C84B895F247FCBB29ED8107E37D471">
    <w:name w:val="108C84B895F247FCBB29ED8107E37D471"/>
    <w:rsid w:val="00805B57"/>
    <w:rPr>
      <w:rFonts w:eastAsiaTheme="minorHAnsi"/>
    </w:rPr>
  </w:style>
  <w:style w:type="paragraph" w:customStyle="1" w:styleId="B52133758A314D3688A0395CEC2D52EB1">
    <w:name w:val="B52133758A314D3688A0395CEC2D52EB1"/>
    <w:rsid w:val="00805B57"/>
    <w:rPr>
      <w:rFonts w:eastAsiaTheme="minorHAnsi"/>
    </w:rPr>
  </w:style>
  <w:style w:type="paragraph" w:customStyle="1" w:styleId="F62EC2734AEF487483D528BDBD2627B31">
    <w:name w:val="F62EC2734AEF487483D528BDBD2627B31"/>
    <w:rsid w:val="00805B57"/>
    <w:rPr>
      <w:rFonts w:eastAsiaTheme="minorHAnsi"/>
    </w:rPr>
  </w:style>
  <w:style w:type="paragraph" w:customStyle="1" w:styleId="8C35FE29FD8E42A2AA785CA5D5F548381">
    <w:name w:val="8C35FE29FD8E42A2AA785CA5D5F548381"/>
    <w:rsid w:val="00805B57"/>
    <w:rPr>
      <w:rFonts w:eastAsiaTheme="minorHAnsi"/>
    </w:rPr>
  </w:style>
  <w:style w:type="paragraph" w:customStyle="1" w:styleId="19B059A3B21A40D9B3611959F097CE961">
    <w:name w:val="19B059A3B21A40D9B3611959F097CE961"/>
    <w:rsid w:val="00805B57"/>
    <w:rPr>
      <w:rFonts w:eastAsiaTheme="minorHAnsi"/>
    </w:rPr>
  </w:style>
  <w:style w:type="paragraph" w:customStyle="1" w:styleId="E7B9142E785B4F2D80700404D0DF48EA1">
    <w:name w:val="E7B9142E785B4F2D80700404D0DF48EA1"/>
    <w:rsid w:val="00805B57"/>
    <w:rPr>
      <w:rFonts w:eastAsiaTheme="minorHAnsi"/>
    </w:rPr>
  </w:style>
  <w:style w:type="paragraph" w:customStyle="1" w:styleId="2C5FF22907124913A73E3AA30E95FC751">
    <w:name w:val="2C5FF22907124913A73E3AA30E95FC751"/>
    <w:rsid w:val="00805B57"/>
    <w:rPr>
      <w:rFonts w:eastAsiaTheme="minorHAnsi"/>
    </w:rPr>
  </w:style>
  <w:style w:type="paragraph" w:customStyle="1" w:styleId="01E0A0E8B8AA46D893E1C9925161F7981">
    <w:name w:val="01E0A0E8B8AA46D893E1C9925161F7981"/>
    <w:rsid w:val="00805B57"/>
    <w:rPr>
      <w:rFonts w:eastAsiaTheme="minorHAnsi"/>
    </w:rPr>
  </w:style>
  <w:style w:type="paragraph" w:customStyle="1" w:styleId="E9CE3F69F81D401995B478AFD6C805AD1">
    <w:name w:val="E9CE3F69F81D401995B478AFD6C805AD1"/>
    <w:rsid w:val="00805B57"/>
    <w:rPr>
      <w:rFonts w:eastAsiaTheme="minorHAnsi"/>
    </w:rPr>
  </w:style>
  <w:style w:type="paragraph" w:customStyle="1" w:styleId="1310C6EA524749A7989B301B307C29651">
    <w:name w:val="1310C6EA524749A7989B301B307C29651"/>
    <w:rsid w:val="00805B57"/>
    <w:rPr>
      <w:rFonts w:eastAsiaTheme="minorHAnsi"/>
    </w:rPr>
  </w:style>
  <w:style w:type="paragraph" w:customStyle="1" w:styleId="7167C9C3B5074D21ACC319BCD4703B6C1">
    <w:name w:val="7167C9C3B5074D21ACC319BCD4703B6C1"/>
    <w:rsid w:val="00805B57"/>
    <w:rPr>
      <w:rFonts w:eastAsiaTheme="minorHAnsi"/>
    </w:rPr>
  </w:style>
  <w:style w:type="paragraph" w:customStyle="1" w:styleId="25B2915A24B444EBBAF5A45F6F90559B1">
    <w:name w:val="25B2915A24B444EBBAF5A45F6F90559B1"/>
    <w:rsid w:val="00805B57"/>
    <w:rPr>
      <w:rFonts w:eastAsiaTheme="minorHAnsi"/>
    </w:rPr>
  </w:style>
  <w:style w:type="paragraph" w:customStyle="1" w:styleId="0EFACF9221204EBAABD73F8332D7BA0D1">
    <w:name w:val="0EFACF9221204EBAABD73F8332D7BA0D1"/>
    <w:rsid w:val="00805B57"/>
    <w:rPr>
      <w:rFonts w:eastAsiaTheme="minorHAnsi"/>
    </w:rPr>
  </w:style>
  <w:style w:type="paragraph" w:customStyle="1" w:styleId="41EE758EDABD4879A90DD6C938D93AC21">
    <w:name w:val="41EE758EDABD4879A90DD6C938D93AC21"/>
    <w:rsid w:val="00805B57"/>
    <w:rPr>
      <w:rFonts w:eastAsiaTheme="minorHAnsi"/>
    </w:rPr>
  </w:style>
  <w:style w:type="paragraph" w:customStyle="1" w:styleId="FDDCD17CF0E24FBD890930AEBBDD567F1">
    <w:name w:val="FDDCD17CF0E24FBD890930AEBBDD567F1"/>
    <w:rsid w:val="00805B57"/>
    <w:rPr>
      <w:rFonts w:eastAsiaTheme="minorHAnsi"/>
    </w:rPr>
  </w:style>
  <w:style w:type="paragraph" w:customStyle="1" w:styleId="C2D73D3EEF324E96A2C6DE85140F2EE41">
    <w:name w:val="C2D73D3EEF324E96A2C6DE85140F2EE41"/>
    <w:rsid w:val="00805B57"/>
    <w:rPr>
      <w:rFonts w:eastAsiaTheme="minorHAnsi"/>
    </w:rPr>
  </w:style>
  <w:style w:type="paragraph" w:customStyle="1" w:styleId="FD67347C2A51411DB8C9B6B3E537BA961">
    <w:name w:val="FD67347C2A51411DB8C9B6B3E537BA961"/>
    <w:rsid w:val="00805B57"/>
    <w:rPr>
      <w:rFonts w:eastAsiaTheme="minorHAnsi"/>
    </w:rPr>
  </w:style>
  <w:style w:type="paragraph" w:customStyle="1" w:styleId="61254DD4928D4F808DD3E421A890E2351">
    <w:name w:val="61254DD4928D4F808DD3E421A890E2351"/>
    <w:rsid w:val="00805B57"/>
    <w:rPr>
      <w:rFonts w:eastAsiaTheme="minorHAnsi"/>
    </w:rPr>
  </w:style>
  <w:style w:type="paragraph" w:customStyle="1" w:styleId="900F06ECB1A64EB4A64319BA68AC58C11">
    <w:name w:val="900F06ECB1A64EB4A64319BA68AC58C11"/>
    <w:rsid w:val="00805B57"/>
    <w:rPr>
      <w:rFonts w:eastAsiaTheme="minorHAnsi"/>
    </w:rPr>
  </w:style>
  <w:style w:type="paragraph" w:customStyle="1" w:styleId="29AB146429FE4093AFDDF5DDB28565AB1">
    <w:name w:val="29AB146429FE4093AFDDF5DDB28565AB1"/>
    <w:rsid w:val="00805B57"/>
    <w:rPr>
      <w:rFonts w:eastAsiaTheme="minorHAnsi"/>
    </w:rPr>
  </w:style>
  <w:style w:type="paragraph" w:customStyle="1" w:styleId="496AC47435884933ACC97FE1F54DB99D2">
    <w:name w:val="496AC47435884933ACC97FE1F54DB99D2"/>
    <w:rsid w:val="00805B57"/>
    <w:rPr>
      <w:rFonts w:eastAsiaTheme="minorHAnsi"/>
    </w:rPr>
  </w:style>
  <w:style w:type="paragraph" w:customStyle="1" w:styleId="ACE22856651B4F27822910E38523B1CC2">
    <w:name w:val="ACE22856651B4F27822910E38523B1CC2"/>
    <w:rsid w:val="00805B57"/>
    <w:rPr>
      <w:rFonts w:eastAsiaTheme="minorHAnsi"/>
    </w:rPr>
  </w:style>
  <w:style w:type="paragraph" w:customStyle="1" w:styleId="09473D2B8B374EE4B3FC55C306302F6A2">
    <w:name w:val="09473D2B8B374EE4B3FC55C306302F6A2"/>
    <w:rsid w:val="00805B57"/>
    <w:rPr>
      <w:rFonts w:eastAsiaTheme="minorHAnsi"/>
    </w:rPr>
  </w:style>
  <w:style w:type="paragraph" w:customStyle="1" w:styleId="F6C18CA93D104A968CE38205FA27AA0A2">
    <w:name w:val="F6C18CA93D104A968CE38205FA27AA0A2"/>
    <w:rsid w:val="00805B57"/>
    <w:rPr>
      <w:rFonts w:eastAsiaTheme="minorHAnsi"/>
    </w:rPr>
  </w:style>
  <w:style w:type="paragraph" w:customStyle="1" w:styleId="09AEEC034AED4076A380234B079B7AB32">
    <w:name w:val="09AEEC034AED4076A380234B079B7AB32"/>
    <w:rsid w:val="00805B57"/>
    <w:rPr>
      <w:rFonts w:eastAsiaTheme="minorHAnsi"/>
    </w:rPr>
  </w:style>
  <w:style w:type="paragraph" w:customStyle="1" w:styleId="108C84B895F247FCBB29ED8107E37D472">
    <w:name w:val="108C84B895F247FCBB29ED8107E37D472"/>
    <w:rsid w:val="00805B57"/>
    <w:rPr>
      <w:rFonts w:eastAsiaTheme="minorHAnsi"/>
    </w:rPr>
  </w:style>
  <w:style w:type="paragraph" w:customStyle="1" w:styleId="B52133758A314D3688A0395CEC2D52EB2">
    <w:name w:val="B52133758A314D3688A0395CEC2D52EB2"/>
    <w:rsid w:val="00805B57"/>
    <w:rPr>
      <w:rFonts w:eastAsiaTheme="minorHAnsi"/>
    </w:rPr>
  </w:style>
  <w:style w:type="paragraph" w:customStyle="1" w:styleId="F62EC2734AEF487483D528BDBD2627B32">
    <w:name w:val="F62EC2734AEF487483D528BDBD2627B32"/>
    <w:rsid w:val="00805B57"/>
    <w:rPr>
      <w:rFonts w:eastAsiaTheme="minorHAnsi"/>
    </w:rPr>
  </w:style>
  <w:style w:type="paragraph" w:customStyle="1" w:styleId="8C35FE29FD8E42A2AA785CA5D5F548382">
    <w:name w:val="8C35FE29FD8E42A2AA785CA5D5F548382"/>
    <w:rsid w:val="00805B57"/>
    <w:rPr>
      <w:rFonts w:eastAsiaTheme="minorHAnsi"/>
    </w:rPr>
  </w:style>
  <w:style w:type="paragraph" w:customStyle="1" w:styleId="19B059A3B21A40D9B3611959F097CE962">
    <w:name w:val="19B059A3B21A40D9B3611959F097CE962"/>
    <w:rsid w:val="00805B57"/>
    <w:rPr>
      <w:rFonts w:eastAsiaTheme="minorHAnsi"/>
    </w:rPr>
  </w:style>
  <w:style w:type="paragraph" w:customStyle="1" w:styleId="E7B9142E785B4F2D80700404D0DF48EA2">
    <w:name w:val="E7B9142E785B4F2D80700404D0DF48EA2"/>
    <w:rsid w:val="00805B57"/>
    <w:rPr>
      <w:rFonts w:eastAsiaTheme="minorHAnsi"/>
    </w:rPr>
  </w:style>
  <w:style w:type="paragraph" w:customStyle="1" w:styleId="2C5FF22907124913A73E3AA30E95FC752">
    <w:name w:val="2C5FF22907124913A73E3AA30E95FC752"/>
    <w:rsid w:val="00805B57"/>
    <w:rPr>
      <w:rFonts w:eastAsiaTheme="minorHAnsi"/>
    </w:rPr>
  </w:style>
  <w:style w:type="paragraph" w:customStyle="1" w:styleId="01E0A0E8B8AA46D893E1C9925161F7982">
    <w:name w:val="01E0A0E8B8AA46D893E1C9925161F7982"/>
    <w:rsid w:val="00805B57"/>
    <w:rPr>
      <w:rFonts w:eastAsiaTheme="minorHAnsi"/>
    </w:rPr>
  </w:style>
  <w:style w:type="paragraph" w:customStyle="1" w:styleId="E9CE3F69F81D401995B478AFD6C805AD2">
    <w:name w:val="E9CE3F69F81D401995B478AFD6C805AD2"/>
    <w:rsid w:val="00805B57"/>
    <w:rPr>
      <w:rFonts w:eastAsiaTheme="minorHAnsi"/>
    </w:rPr>
  </w:style>
  <w:style w:type="paragraph" w:customStyle="1" w:styleId="1310C6EA524749A7989B301B307C29652">
    <w:name w:val="1310C6EA524749A7989B301B307C29652"/>
    <w:rsid w:val="00805B57"/>
    <w:rPr>
      <w:rFonts w:eastAsiaTheme="minorHAnsi"/>
    </w:rPr>
  </w:style>
  <w:style w:type="paragraph" w:customStyle="1" w:styleId="7167C9C3B5074D21ACC319BCD4703B6C2">
    <w:name w:val="7167C9C3B5074D21ACC319BCD4703B6C2"/>
    <w:rsid w:val="00805B57"/>
    <w:rPr>
      <w:rFonts w:eastAsiaTheme="minorHAnsi"/>
    </w:rPr>
  </w:style>
  <w:style w:type="paragraph" w:customStyle="1" w:styleId="25B2915A24B444EBBAF5A45F6F90559B2">
    <w:name w:val="25B2915A24B444EBBAF5A45F6F90559B2"/>
    <w:rsid w:val="00805B57"/>
    <w:rPr>
      <w:rFonts w:eastAsiaTheme="minorHAnsi"/>
    </w:rPr>
  </w:style>
  <w:style w:type="paragraph" w:customStyle="1" w:styleId="0EFACF9221204EBAABD73F8332D7BA0D2">
    <w:name w:val="0EFACF9221204EBAABD73F8332D7BA0D2"/>
    <w:rsid w:val="00805B57"/>
    <w:rPr>
      <w:rFonts w:eastAsiaTheme="minorHAnsi"/>
    </w:rPr>
  </w:style>
  <w:style w:type="paragraph" w:customStyle="1" w:styleId="41EE758EDABD4879A90DD6C938D93AC22">
    <w:name w:val="41EE758EDABD4879A90DD6C938D93AC22"/>
    <w:rsid w:val="00805B57"/>
    <w:rPr>
      <w:rFonts w:eastAsiaTheme="minorHAnsi"/>
    </w:rPr>
  </w:style>
  <w:style w:type="paragraph" w:customStyle="1" w:styleId="FDDCD17CF0E24FBD890930AEBBDD567F2">
    <w:name w:val="FDDCD17CF0E24FBD890930AEBBDD567F2"/>
    <w:rsid w:val="00805B57"/>
    <w:rPr>
      <w:rFonts w:eastAsiaTheme="minorHAnsi"/>
    </w:rPr>
  </w:style>
  <w:style w:type="paragraph" w:customStyle="1" w:styleId="C2D73D3EEF324E96A2C6DE85140F2EE42">
    <w:name w:val="C2D73D3EEF324E96A2C6DE85140F2EE42"/>
    <w:rsid w:val="00805B57"/>
    <w:rPr>
      <w:rFonts w:eastAsiaTheme="minorHAnsi"/>
    </w:rPr>
  </w:style>
  <w:style w:type="paragraph" w:customStyle="1" w:styleId="FD67347C2A51411DB8C9B6B3E537BA962">
    <w:name w:val="FD67347C2A51411DB8C9B6B3E537BA962"/>
    <w:rsid w:val="00805B57"/>
    <w:rPr>
      <w:rFonts w:eastAsiaTheme="minorHAnsi"/>
    </w:rPr>
  </w:style>
  <w:style w:type="paragraph" w:customStyle="1" w:styleId="61254DD4928D4F808DD3E421A890E2352">
    <w:name w:val="61254DD4928D4F808DD3E421A890E2352"/>
    <w:rsid w:val="00805B57"/>
    <w:rPr>
      <w:rFonts w:eastAsiaTheme="minorHAnsi"/>
    </w:rPr>
  </w:style>
  <w:style w:type="paragraph" w:customStyle="1" w:styleId="900F06ECB1A64EB4A64319BA68AC58C12">
    <w:name w:val="900F06ECB1A64EB4A64319BA68AC58C12"/>
    <w:rsid w:val="00805B57"/>
    <w:rPr>
      <w:rFonts w:eastAsiaTheme="minorHAnsi"/>
    </w:rPr>
  </w:style>
  <w:style w:type="paragraph" w:customStyle="1" w:styleId="29AB146429FE4093AFDDF5DDB28565AB2">
    <w:name w:val="29AB146429FE4093AFDDF5DDB28565AB2"/>
    <w:rsid w:val="00805B57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Physical Intervention report</Template>
  <TotalTime>1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Genesee Valley CSD</Company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Scholes, Lauren</dc:creator>
  <cp:keywords/>
  <dc:description/>
  <cp:lastModifiedBy>McCarville, Carol</cp:lastModifiedBy>
  <cp:revision>2</cp:revision>
  <dcterms:created xsi:type="dcterms:W3CDTF">2016-09-26T18:11:00Z</dcterms:created>
  <dcterms:modified xsi:type="dcterms:W3CDTF">2016-09-26T18:11:00Z</dcterms:modified>
</cp:coreProperties>
</file>