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EA7863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EA7863">
        <w:rPr>
          <w:b/>
        </w:rPr>
        <w:t xml:space="preserve"> </w:t>
      </w:r>
      <w:r w:rsidR="00EA7863">
        <w:t>Robotics Engineering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EA7863">
        <w:rPr>
          <w:b/>
        </w:rPr>
        <w:t xml:space="preserve"> </w:t>
      </w:r>
      <w:r w:rsidR="00EA7863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EA7863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A7863">
              <w:rPr>
                <w:b/>
              </w:rPr>
              <w:t xml:space="preserve"> </w:t>
            </w:r>
            <w:proofErr w:type="spellStart"/>
            <w:r w:rsidR="00EA7863">
              <w:t>Tetrix</w:t>
            </w:r>
            <w:proofErr w:type="spellEnd"/>
            <w:r w:rsidR="00EA7863">
              <w:t xml:space="preserve"> Autonomous Robotics with Lego </w:t>
            </w:r>
          </w:p>
        </w:tc>
        <w:tc>
          <w:tcPr>
            <w:tcW w:w="7920" w:type="dxa"/>
          </w:tcPr>
          <w:p w:rsidR="009A0FC1" w:rsidRPr="00EA7863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A7863">
              <w:rPr>
                <w:b/>
              </w:rPr>
              <w:t xml:space="preserve"> </w:t>
            </w:r>
            <w:r w:rsidR="00EA7863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900CE">
              <w:t xml:space="preserve">How </w:t>
            </w:r>
            <w:proofErr w:type="gramStart"/>
            <w:r w:rsidR="00D900CE">
              <w:t>are autonomous robots engineered</w:t>
            </w:r>
            <w:proofErr w:type="gramEnd"/>
            <w:r w:rsidR="00D900CE">
              <w:t xml:space="preserve"> to detect and respond to stimuli while performing specific tasks?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205235" w:rsidP="00A5565A">
            <w:pPr>
              <w:jc w:val="center"/>
              <w:rPr>
                <w:b/>
              </w:rPr>
            </w:pPr>
            <w:r>
              <w:rPr>
                <w:b/>
              </w:rPr>
              <w:t>Introduction</w:t>
            </w:r>
          </w:p>
          <w:p w:rsidR="00205235" w:rsidRDefault="00205235" w:rsidP="00A5565A">
            <w:pPr>
              <w:jc w:val="center"/>
              <w:rPr>
                <w:b/>
              </w:rPr>
            </w:pPr>
          </w:p>
          <w:p w:rsidR="00205235" w:rsidRPr="00205235" w:rsidRDefault="00205235" w:rsidP="00A5565A">
            <w:pPr>
              <w:jc w:val="center"/>
            </w:pPr>
            <w:r>
              <w:t xml:space="preserve">EQ: How are the </w:t>
            </w:r>
            <w:proofErr w:type="spellStart"/>
            <w:r>
              <w:t>Tetrix</w:t>
            </w:r>
            <w:proofErr w:type="spellEnd"/>
            <w:r>
              <w:t xml:space="preserve"> and Lego systems used together to engineer a robot to perform a simple task?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A73EB8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30277" w:rsidRDefault="002052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Autonomous</w:t>
            </w:r>
          </w:p>
          <w:p w:rsidR="00205235" w:rsidRDefault="002052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205235" w:rsidRDefault="002052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</w:t>
            </w:r>
          </w:p>
          <w:p w:rsidR="00205235" w:rsidRDefault="002052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 of Motion</w:t>
            </w:r>
          </w:p>
          <w:p w:rsidR="00205235" w:rsidRPr="00A73EB8" w:rsidRDefault="008B690B" w:rsidP="008B69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Programming</w:t>
            </w:r>
          </w:p>
        </w:tc>
        <w:tc>
          <w:tcPr>
            <w:tcW w:w="3420" w:type="dxa"/>
            <w:vAlign w:val="center"/>
          </w:tcPr>
          <w:p w:rsidR="009E5DF4" w:rsidRDefault="009E5DF4" w:rsidP="009E5DF4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8B690B" w:rsidRPr="002F1426" w:rsidRDefault="008B690B" w:rsidP="00A5565A">
            <w:pPr>
              <w:jc w:val="center"/>
              <w:rPr>
                <w:b/>
              </w:rPr>
            </w:pPr>
            <w:r>
              <w:rPr>
                <w:b/>
              </w:rPr>
              <w:t>Robot Gymnastics</w:t>
            </w:r>
          </w:p>
        </w:tc>
        <w:tc>
          <w:tcPr>
            <w:tcW w:w="2880" w:type="dxa"/>
            <w:vAlign w:val="center"/>
          </w:tcPr>
          <w:p w:rsidR="00A73EB8" w:rsidRPr="00DB305D" w:rsidRDefault="00C9006B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8B690B" w:rsidP="00A5565A">
            <w:pPr>
              <w:jc w:val="center"/>
              <w:rPr>
                <w:b/>
              </w:rPr>
            </w:pPr>
            <w:r>
              <w:rPr>
                <w:b/>
              </w:rPr>
              <w:t>Basic Robot Build</w:t>
            </w:r>
          </w:p>
          <w:p w:rsidR="008B690B" w:rsidRDefault="008B690B" w:rsidP="00A5565A">
            <w:pPr>
              <w:jc w:val="center"/>
              <w:rPr>
                <w:b/>
              </w:rPr>
            </w:pPr>
          </w:p>
          <w:p w:rsidR="008B690B" w:rsidRPr="008B690B" w:rsidRDefault="008B690B" w:rsidP="008B690B">
            <w:pPr>
              <w:jc w:val="center"/>
            </w:pPr>
            <w:r>
              <w:t xml:space="preserve">EQ:  How </w:t>
            </w:r>
            <w:proofErr w:type="gramStart"/>
            <w:r>
              <w:t>is a basic autonomous robot engineered</w:t>
            </w:r>
            <w:proofErr w:type="gramEnd"/>
            <w:r>
              <w:t>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3.4.12.C2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A757FA" w:rsidRDefault="00A757FA" w:rsidP="00A757FA">
            <w:pPr>
              <w:jc w:val="center"/>
            </w:pPr>
            <w:r>
              <w:t>3.4.10.D1</w:t>
            </w:r>
          </w:p>
          <w:p w:rsidR="0080537B" w:rsidRPr="00A73EB8" w:rsidRDefault="00A757FA" w:rsidP="00A757FA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430277" w:rsidRDefault="008B690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Chassis</w:t>
            </w:r>
          </w:p>
          <w:p w:rsidR="008B690B" w:rsidRDefault="008B690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Drive</w:t>
            </w:r>
          </w:p>
          <w:p w:rsidR="008B690B" w:rsidRDefault="008B690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Motor</w:t>
            </w:r>
          </w:p>
          <w:p w:rsidR="008B690B" w:rsidRDefault="008B690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DC Motor Controller </w:t>
            </w:r>
          </w:p>
          <w:p w:rsidR="008B690B" w:rsidRPr="00A73EB8" w:rsidRDefault="008B690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 Controller</w:t>
            </w:r>
          </w:p>
        </w:tc>
        <w:tc>
          <w:tcPr>
            <w:tcW w:w="3420" w:type="dxa"/>
            <w:vAlign w:val="center"/>
          </w:tcPr>
          <w:p w:rsidR="008B690B" w:rsidRDefault="008B690B" w:rsidP="008B690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8B690B" w:rsidRDefault="008B690B" w:rsidP="008B690B">
            <w:pPr>
              <w:jc w:val="center"/>
              <w:rPr>
                <w:b/>
              </w:rPr>
            </w:pPr>
            <w:r>
              <w:rPr>
                <w:b/>
              </w:rPr>
              <w:t>Inventory and Wiring Diagram</w:t>
            </w:r>
          </w:p>
          <w:p w:rsidR="008B690B" w:rsidRDefault="008B690B" w:rsidP="008B690B">
            <w:pPr>
              <w:jc w:val="center"/>
              <w:rPr>
                <w:b/>
              </w:rPr>
            </w:pPr>
            <w:r>
              <w:rPr>
                <w:b/>
              </w:rPr>
              <w:t>Basic Robot Build</w:t>
            </w:r>
          </w:p>
          <w:p w:rsidR="008B690B" w:rsidRPr="008B690B" w:rsidRDefault="008B690B" w:rsidP="008B690B">
            <w:pPr>
              <w:jc w:val="center"/>
            </w:pPr>
            <w:proofErr w:type="spellStart"/>
            <w:r>
              <w:rPr>
                <w:b/>
              </w:rPr>
              <w:t>Tetrix</w:t>
            </w:r>
            <w:proofErr w:type="spellEnd"/>
            <w:r>
              <w:rPr>
                <w:b/>
              </w:rPr>
              <w:t xml:space="preserve"> Blocks</w:t>
            </w:r>
          </w:p>
        </w:tc>
        <w:tc>
          <w:tcPr>
            <w:tcW w:w="2880" w:type="dxa"/>
            <w:vAlign w:val="center"/>
          </w:tcPr>
          <w:p w:rsidR="0080537B" w:rsidRPr="00DB305D" w:rsidRDefault="008B690B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664FB1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Movements </w:t>
            </w:r>
          </w:p>
          <w:p w:rsidR="00664FB1" w:rsidRDefault="00664FB1" w:rsidP="00A5565A">
            <w:pPr>
              <w:jc w:val="center"/>
              <w:rPr>
                <w:b/>
              </w:rPr>
            </w:pPr>
          </w:p>
          <w:p w:rsidR="00664FB1" w:rsidRPr="00664FB1" w:rsidRDefault="00664FB1" w:rsidP="00A5565A">
            <w:pPr>
              <w:jc w:val="center"/>
            </w:pPr>
            <w:r>
              <w:t xml:space="preserve">EQ: </w:t>
            </w:r>
            <w:r w:rsidR="00D90990">
              <w:t xml:space="preserve">How is a robot controlled by </w:t>
            </w:r>
            <w:proofErr w:type="gramStart"/>
            <w:r w:rsidR="00D90990">
              <w:t>making adjustments to</w:t>
            </w:r>
            <w:proofErr w:type="gramEnd"/>
            <w:r w:rsidR="00D90990">
              <w:t xml:space="preserve"> its speed &amp; distance?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80537B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30277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Autonomous</w:t>
            </w:r>
          </w:p>
          <w:p w:rsidR="00D90990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Programming</w:t>
            </w:r>
          </w:p>
          <w:p w:rsidR="00D90990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Motors</w:t>
            </w:r>
          </w:p>
          <w:p w:rsidR="00D90990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Circumference </w:t>
            </w:r>
          </w:p>
          <w:p w:rsidR="00D90990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D90990" w:rsidRPr="00A73EB8" w:rsidRDefault="00D909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Torque vs Speed</w:t>
            </w:r>
          </w:p>
        </w:tc>
        <w:tc>
          <w:tcPr>
            <w:tcW w:w="3420" w:type="dxa"/>
            <w:vAlign w:val="center"/>
          </w:tcPr>
          <w:p w:rsidR="008B690B" w:rsidRDefault="008B690B" w:rsidP="008B690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D90990" w:rsidRPr="00D90990" w:rsidRDefault="00D90990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Speed and Distance </w:t>
            </w:r>
          </w:p>
        </w:tc>
        <w:tc>
          <w:tcPr>
            <w:tcW w:w="2880" w:type="dxa"/>
            <w:vAlign w:val="center"/>
          </w:tcPr>
          <w:p w:rsidR="0080537B" w:rsidRPr="00DB305D" w:rsidRDefault="008B690B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486E9D" w:rsidP="00A5565A">
            <w:pPr>
              <w:jc w:val="center"/>
              <w:rPr>
                <w:b/>
              </w:rPr>
            </w:pPr>
            <w:r>
              <w:rPr>
                <w:b/>
              </w:rPr>
              <w:t>Sound Sensor</w:t>
            </w:r>
          </w:p>
          <w:p w:rsidR="00486E9D" w:rsidRDefault="00486E9D" w:rsidP="00A5565A">
            <w:pPr>
              <w:jc w:val="center"/>
              <w:rPr>
                <w:b/>
              </w:rPr>
            </w:pPr>
          </w:p>
          <w:p w:rsidR="00486E9D" w:rsidRPr="00486E9D" w:rsidRDefault="00486E9D" w:rsidP="00A5565A">
            <w:pPr>
              <w:jc w:val="center"/>
            </w:pPr>
            <w:r>
              <w:t xml:space="preserve">EQ: How </w:t>
            </w:r>
            <w:proofErr w:type="gramStart"/>
            <w:r>
              <w:t>is a sound sensor used</w:t>
            </w:r>
            <w:proofErr w:type="gramEnd"/>
            <w:r>
              <w:t xml:space="preserve"> to engineer a robot that can sense and respond to sounds? 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2717B6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990086" w:rsidRDefault="006C3E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 Sensor</w:t>
            </w:r>
          </w:p>
          <w:p w:rsidR="006C3EAB" w:rsidRDefault="006C3E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Threshold</w:t>
            </w:r>
          </w:p>
          <w:p w:rsidR="006C3EAB" w:rsidRDefault="006C3E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Programming</w:t>
            </w:r>
          </w:p>
          <w:p w:rsidR="006C3EAB" w:rsidRPr="00A73EB8" w:rsidRDefault="006C3E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Noise</w:t>
            </w:r>
          </w:p>
        </w:tc>
        <w:tc>
          <w:tcPr>
            <w:tcW w:w="3420" w:type="dxa"/>
            <w:vAlign w:val="center"/>
          </w:tcPr>
          <w:p w:rsidR="008B690B" w:rsidRDefault="008B690B" w:rsidP="008B690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6C3EAB" w:rsidRDefault="006C3EAB" w:rsidP="00A5565A">
            <w:pPr>
              <w:jc w:val="center"/>
              <w:rPr>
                <w:b/>
              </w:rPr>
            </w:pPr>
            <w:r>
              <w:rPr>
                <w:b/>
              </w:rPr>
              <w:t>Roomba Robots</w:t>
            </w:r>
          </w:p>
          <w:p w:rsidR="00E9106D" w:rsidRPr="006C3EAB" w:rsidRDefault="00E9106D" w:rsidP="00A5565A">
            <w:pPr>
              <w:jc w:val="center"/>
              <w:rPr>
                <w:b/>
              </w:rPr>
            </w:pPr>
            <w:r>
              <w:rPr>
                <w:b/>
              </w:rPr>
              <w:t>The Dancing Machine</w:t>
            </w:r>
          </w:p>
        </w:tc>
        <w:tc>
          <w:tcPr>
            <w:tcW w:w="2880" w:type="dxa"/>
            <w:vAlign w:val="center"/>
          </w:tcPr>
          <w:p w:rsidR="002717B6" w:rsidRPr="00DB305D" w:rsidRDefault="008B690B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E9106D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Light Sensor</w:t>
            </w:r>
          </w:p>
          <w:p w:rsidR="00E9106D" w:rsidRDefault="00E9106D" w:rsidP="00A5565A">
            <w:pPr>
              <w:jc w:val="center"/>
              <w:rPr>
                <w:b/>
              </w:rPr>
            </w:pPr>
          </w:p>
          <w:p w:rsidR="00E9106D" w:rsidRDefault="00E9106D" w:rsidP="00FE48BB">
            <w:pPr>
              <w:jc w:val="center"/>
            </w:pPr>
            <w:r>
              <w:t xml:space="preserve">EQ: How </w:t>
            </w:r>
            <w:proofErr w:type="gramStart"/>
            <w:r>
              <w:t>is the light sensor used</w:t>
            </w:r>
            <w:proofErr w:type="gramEnd"/>
            <w:r>
              <w:t xml:space="preserve"> to engineer a robot that can sense and respond to light?</w:t>
            </w:r>
          </w:p>
          <w:p w:rsidR="00FE48BB" w:rsidRDefault="00FE48BB" w:rsidP="00FE48BB">
            <w:pPr>
              <w:jc w:val="center"/>
            </w:pPr>
          </w:p>
          <w:p w:rsidR="00FE48BB" w:rsidRPr="00E9106D" w:rsidRDefault="00FE48BB" w:rsidP="00FE48BB">
            <w:pPr>
              <w:jc w:val="center"/>
            </w:pPr>
            <w:r>
              <w:t xml:space="preserve">How </w:t>
            </w:r>
            <w:proofErr w:type="gramStart"/>
            <w:r>
              <w:t>can a servo be programmed</w:t>
            </w:r>
            <w:proofErr w:type="gramEnd"/>
            <w:r>
              <w:t xml:space="preserve"> to complete a desire tasks within the autonomous? 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2717B6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E9106D" w:rsidRDefault="00E91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Sensor</w:t>
            </w:r>
          </w:p>
          <w:p w:rsidR="00E9106D" w:rsidRDefault="00E91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Threshold</w:t>
            </w:r>
          </w:p>
          <w:p w:rsidR="00E9106D" w:rsidRDefault="00E910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Foul Shot</w:t>
            </w:r>
          </w:p>
          <w:p w:rsidR="00FE48BB" w:rsidRDefault="00FE48B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FE48BB" w:rsidRDefault="00FE48B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 of Motion</w:t>
            </w:r>
          </w:p>
          <w:p w:rsidR="00E9106D" w:rsidRPr="00A73EB8" w:rsidRDefault="00E9106D" w:rsidP="00E9106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March Madness</w:t>
            </w:r>
          </w:p>
        </w:tc>
        <w:tc>
          <w:tcPr>
            <w:tcW w:w="3420" w:type="dxa"/>
            <w:vAlign w:val="center"/>
          </w:tcPr>
          <w:p w:rsidR="008B690B" w:rsidRDefault="008B690B" w:rsidP="008B690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E9106D" w:rsidRPr="002F1426" w:rsidRDefault="00E9106D" w:rsidP="00A5565A">
            <w:pPr>
              <w:jc w:val="center"/>
              <w:rPr>
                <w:b/>
              </w:rPr>
            </w:pPr>
            <w:r>
              <w:rPr>
                <w:b/>
              </w:rPr>
              <w:t>March Madness Robot</w:t>
            </w:r>
          </w:p>
        </w:tc>
        <w:tc>
          <w:tcPr>
            <w:tcW w:w="2880" w:type="dxa"/>
            <w:vAlign w:val="center"/>
          </w:tcPr>
          <w:p w:rsidR="002717B6" w:rsidRPr="00DB305D" w:rsidRDefault="008B690B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9106D" w:rsidRPr="00DB305D" w:rsidTr="001E253F">
        <w:tc>
          <w:tcPr>
            <w:tcW w:w="2785" w:type="dxa"/>
            <w:vAlign w:val="center"/>
          </w:tcPr>
          <w:p w:rsidR="00E9106D" w:rsidRDefault="00FE48BB" w:rsidP="001E253F">
            <w:pPr>
              <w:jc w:val="center"/>
              <w:rPr>
                <w:b/>
              </w:rPr>
            </w:pPr>
            <w:r>
              <w:rPr>
                <w:b/>
              </w:rPr>
              <w:t>Ultrasonic Sensor</w:t>
            </w:r>
          </w:p>
          <w:p w:rsidR="00FE48BB" w:rsidRDefault="00FE48BB" w:rsidP="001E253F">
            <w:pPr>
              <w:jc w:val="center"/>
            </w:pPr>
          </w:p>
          <w:p w:rsidR="00FE48BB" w:rsidRPr="00FE48BB" w:rsidRDefault="00FE48BB" w:rsidP="001E253F">
            <w:pPr>
              <w:jc w:val="center"/>
            </w:pPr>
            <w:r>
              <w:t xml:space="preserve">EQ: How </w:t>
            </w:r>
            <w:proofErr w:type="gramStart"/>
            <w:r>
              <w:t>is an ultrasonic sensor used</w:t>
            </w:r>
            <w:proofErr w:type="gramEnd"/>
            <w:r>
              <w:t xml:space="preserve"> to engineer a robot that can respond to objects in its path?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E9106D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E9106D" w:rsidRDefault="00FE48BB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Ultrasonic Sensor</w:t>
            </w:r>
          </w:p>
          <w:p w:rsidR="00166502" w:rsidRDefault="00166502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Threshold</w:t>
            </w:r>
          </w:p>
          <w:p w:rsidR="00166502" w:rsidRDefault="00166502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Three-Point Shot</w:t>
            </w:r>
          </w:p>
          <w:p w:rsidR="00166502" w:rsidRDefault="00166502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166502" w:rsidRDefault="00166502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 of Motion</w:t>
            </w:r>
          </w:p>
          <w:p w:rsidR="00166502" w:rsidRPr="00A73EB8" w:rsidRDefault="00166502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Maneuver </w:t>
            </w:r>
          </w:p>
        </w:tc>
        <w:tc>
          <w:tcPr>
            <w:tcW w:w="3420" w:type="dxa"/>
            <w:vAlign w:val="center"/>
          </w:tcPr>
          <w:p w:rsidR="00E9106D" w:rsidRDefault="00E9106D" w:rsidP="001E253F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E9106D" w:rsidRDefault="00E9106D" w:rsidP="001E253F">
            <w:pPr>
              <w:jc w:val="center"/>
              <w:rPr>
                <w:b/>
              </w:rPr>
            </w:pPr>
          </w:p>
          <w:p w:rsidR="00166502" w:rsidRPr="00166502" w:rsidRDefault="00166502" w:rsidP="001E253F">
            <w:pPr>
              <w:jc w:val="center"/>
              <w:rPr>
                <w:b/>
              </w:rPr>
            </w:pPr>
            <w:r>
              <w:rPr>
                <w:b/>
              </w:rPr>
              <w:t>March Madness</w:t>
            </w:r>
            <w:r w:rsidR="0063119A">
              <w:rPr>
                <w:b/>
              </w:rPr>
              <w:t xml:space="preserve"> Robot Part 2</w:t>
            </w:r>
          </w:p>
        </w:tc>
        <w:tc>
          <w:tcPr>
            <w:tcW w:w="2880" w:type="dxa"/>
            <w:vAlign w:val="center"/>
          </w:tcPr>
          <w:p w:rsidR="00E9106D" w:rsidRPr="00DB305D" w:rsidRDefault="00E9106D" w:rsidP="001E253F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  <w:tr w:rsidR="00E9106D" w:rsidRPr="00DB305D" w:rsidTr="001E253F">
        <w:tc>
          <w:tcPr>
            <w:tcW w:w="2785" w:type="dxa"/>
            <w:vAlign w:val="center"/>
          </w:tcPr>
          <w:p w:rsidR="00E9106D" w:rsidRDefault="0063119A" w:rsidP="001E253F">
            <w:pPr>
              <w:jc w:val="center"/>
              <w:rPr>
                <w:b/>
              </w:rPr>
            </w:pPr>
            <w:r>
              <w:rPr>
                <w:b/>
              </w:rPr>
              <w:t>Sensor Bonanza</w:t>
            </w:r>
          </w:p>
          <w:p w:rsidR="0063119A" w:rsidRDefault="0063119A" w:rsidP="001E253F">
            <w:pPr>
              <w:jc w:val="center"/>
              <w:rPr>
                <w:b/>
              </w:rPr>
            </w:pPr>
          </w:p>
          <w:p w:rsidR="0063119A" w:rsidRPr="0063119A" w:rsidRDefault="0063119A" w:rsidP="001E253F">
            <w:pPr>
              <w:jc w:val="center"/>
            </w:pPr>
            <w:r>
              <w:t xml:space="preserve">EQ: How can a robot </w:t>
            </w:r>
            <w:proofErr w:type="gramStart"/>
            <w:r>
              <w:t>be engineered</w:t>
            </w:r>
            <w:proofErr w:type="gramEnd"/>
            <w:r>
              <w:t xml:space="preserve"> to complete a specific task using three of the four sensors?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E9106D" w:rsidRPr="00A73EB8" w:rsidRDefault="00A757FA" w:rsidP="00A757F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E9106D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Sensor</w:t>
            </w:r>
          </w:p>
          <w:p w:rsidR="0063119A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Ultrasonic Sensor</w:t>
            </w:r>
          </w:p>
          <w:p w:rsidR="0063119A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 Sensor</w:t>
            </w:r>
          </w:p>
          <w:p w:rsidR="0063119A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Sound Sensor </w:t>
            </w:r>
          </w:p>
          <w:p w:rsidR="0063119A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Troubleshooting</w:t>
            </w:r>
          </w:p>
          <w:p w:rsidR="0063119A" w:rsidRPr="00A73EB8" w:rsidRDefault="0063119A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Tradeoffs</w:t>
            </w:r>
          </w:p>
        </w:tc>
        <w:tc>
          <w:tcPr>
            <w:tcW w:w="3420" w:type="dxa"/>
            <w:vAlign w:val="center"/>
          </w:tcPr>
          <w:p w:rsidR="00E9106D" w:rsidRDefault="00E9106D" w:rsidP="001E253F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E9106D" w:rsidRDefault="00E9106D" w:rsidP="001E253F">
            <w:pPr>
              <w:jc w:val="center"/>
              <w:rPr>
                <w:b/>
              </w:rPr>
            </w:pPr>
          </w:p>
          <w:p w:rsidR="0063119A" w:rsidRPr="002F1426" w:rsidRDefault="0063119A" w:rsidP="001E253F">
            <w:pPr>
              <w:jc w:val="center"/>
              <w:rPr>
                <w:b/>
              </w:rPr>
            </w:pPr>
            <w:r>
              <w:rPr>
                <w:b/>
              </w:rPr>
              <w:t>Sensor Bonanza</w:t>
            </w:r>
          </w:p>
        </w:tc>
        <w:tc>
          <w:tcPr>
            <w:tcW w:w="2880" w:type="dxa"/>
            <w:vAlign w:val="center"/>
          </w:tcPr>
          <w:p w:rsidR="00E9106D" w:rsidRPr="00DB305D" w:rsidRDefault="00E9106D" w:rsidP="001E253F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  <w:tr w:rsidR="00E9106D" w:rsidRPr="00DB305D" w:rsidTr="001E253F">
        <w:tc>
          <w:tcPr>
            <w:tcW w:w="2785" w:type="dxa"/>
            <w:vAlign w:val="center"/>
          </w:tcPr>
          <w:p w:rsidR="001C7BA9" w:rsidRDefault="001C7BA9" w:rsidP="001C7BA9">
            <w:pPr>
              <w:jc w:val="center"/>
              <w:rPr>
                <w:b/>
              </w:rPr>
            </w:pPr>
            <w:r>
              <w:rPr>
                <w:b/>
              </w:rPr>
              <w:t>Additional Activities</w:t>
            </w:r>
          </w:p>
          <w:p w:rsidR="001C7BA9" w:rsidRDefault="001C7BA9" w:rsidP="001E253F">
            <w:pPr>
              <w:jc w:val="center"/>
            </w:pPr>
          </w:p>
          <w:p w:rsidR="00E9106D" w:rsidRPr="00E9106D" w:rsidRDefault="001C7BA9" w:rsidP="001C7BA9">
            <w:pPr>
              <w:jc w:val="center"/>
              <w:rPr>
                <w:b/>
              </w:rPr>
            </w:pPr>
            <w:r>
              <w:t xml:space="preserve">EQ: How can the robot </w:t>
            </w:r>
            <w:proofErr w:type="gramStart"/>
            <w:r>
              <w:t>be engineered</w:t>
            </w:r>
            <w:proofErr w:type="gramEnd"/>
            <w:r>
              <w:t xml:space="preserve"> to complete a predefined task using the autonomous robot?</w:t>
            </w:r>
          </w:p>
        </w:tc>
        <w:tc>
          <w:tcPr>
            <w:tcW w:w="1890" w:type="dxa"/>
            <w:vAlign w:val="center"/>
          </w:tcPr>
          <w:p w:rsidR="00A757FA" w:rsidRDefault="00A757FA" w:rsidP="00A757FA">
            <w:pPr>
              <w:jc w:val="center"/>
            </w:pPr>
            <w:r>
              <w:t>3.4.10.B1</w:t>
            </w:r>
          </w:p>
          <w:p w:rsidR="00A757FA" w:rsidRDefault="00A757FA" w:rsidP="00A757FA">
            <w:pPr>
              <w:jc w:val="center"/>
            </w:pPr>
            <w:r>
              <w:t>3.4.12.B2</w:t>
            </w:r>
          </w:p>
          <w:p w:rsidR="00A757FA" w:rsidRDefault="00A757FA" w:rsidP="00A757FA">
            <w:pPr>
              <w:jc w:val="center"/>
            </w:pPr>
            <w:r>
              <w:t>3.4.12.C1</w:t>
            </w:r>
          </w:p>
          <w:p w:rsidR="00A757FA" w:rsidRDefault="00A757FA" w:rsidP="00A757FA">
            <w:pPr>
              <w:jc w:val="center"/>
            </w:pPr>
            <w:r>
              <w:t>3.4.10.C2</w:t>
            </w:r>
          </w:p>
          <w:p w:rsidR="00A757FA" w:rsidRDefault="00A757FA" w:rsidP="00A757FA">
            <w:pPr>
              <w:jc w:val="center"/>
            </w:pPr>
            <w:r>
              <w:t>3.4.12.C3</w:t>
            </w:r>
          </w:p>
          <w:p w:rsidR="00E9106D" w:rsidRDefault="00A757FA" w:rsidP="00A757FA">
            <w:pPr>
              <w:jc w:val="center"/>
            </w:pPr>
            <w:r>
              <w:t>3.4.10.D1</w:t>
            </w:r>
          </w:p>
          <w:p w:rsidR="00AB3A89" w:rsidRPr="00A73EB8" w:rsidRDefault="00AB3A89" w:rsidP="00A757FA">
            <w:pPr>
              <w:jc w:val="center"/>
            </w:pPr>
            <w:r>
              <w:t>3.4.10.D2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9106D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Program </w:t>
            </w:r>
          </w:p>
          <w:p w:rsidR="001C7BA9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1C7BA9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Ultrasonic Sensor</w:t>
            </w:r>
          </w:p>
          <w:p w:rsidR="001C7BA9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 Sensor</w:t>
            </w:r>
          </w:p>
          <w:p w:rsidR="001C7BA9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 Sensor</w:t>
            </w:r>
          </w:p>
          <w:p w:rsidR="001C7BA9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Troubleshooting</w:t>
            </w:r>
          </w:p>
          <w:p w:rsidR="001C7BA9" w:rsidRPr="00A73EB8" w:rsidRDefault="001C7BA9" w:rsidP="001E25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Tradeoffs</w:t>
            </w:r>
          </w:p>
        </w:tc>
        <w:tc>
          <w:tcPr>
            <w:tcW w:w="3420" w:type="dxa"/>
            <w:vAlign w:val="center"/>
          </w:tcPr>
          <w:p w:rsidR="00E9106D" w:rsidRDefault="00E9106D" w:rsidP="001E253F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E9106D" w:rsidRDefault="00E9106D" w:rsidP="001E253F">
            <w:pPr>
              <w:jc w:val="center"/>
              <w:rPr>
                <w:b/>
              </w:rPr>
            </w:pPr>
          </w:p>
          <w:p w:rsidR="001C7BA9" w:rsidRDefault="001C7BA9" w:rsidP="001E253F">
            <w:pPr>
              <w:jc w:val="center"/>
              <w:rPr>
                <w:b/>
              </w:rPr>
            </w:pPr>
            <w:r>
              <w:rPr>
                <w:b/>
              </w:rPr>
              <w:t>Soccer Anyone?</w:t>
            </w:r>
          </w:p>
          <w:p w:rsidR="001C7BA9" w:rsidRPr="001C7BA9" w:rsidRDefault="001C7BA9" w:rsidP="001E253F">
            <w:pPr>
              <w:jc w:val="center"/>
              <w:rPr>
                <w:b/>
              </w:rPr>
            </w:pPr>
            <w:r>
              <w:rPr>
                <w:b/>
              </w:rPr>
              <w:t>Touch and Go</w:t>
            </w:r>
          </w:p>
        </w:tc>
        <w:tc>
          <w:tcPr>
            <w:tcW w:w="2880" w:type="dxa"/>
            <w:vAlign w:val="center"/>
          </w:tcPr>
          <w:p w:rsidR="00E9106D" w:rsidRPr="00DB305D" w:rsidRDefault="00E9106D" w:rsidP="001E253F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66502"/>
    <w:rsid w:val="001951E8"/>
    <w:rsid w:val="001A019D"/>
    <w:rsid w:val="001C7BA9"/>
    <w:rsid w:val="001E06E5"/>
    <w:rsid w:val="001E1FF2"/>
    <w:rsid w:val="00205235"/>
    <w:rsid w:val="00243906"/>
    <w:rsid w:val="002717B6"/>
    <w:rsid w:val="002F1426"/>
    <w:rsid w:val="002F1966"/>
    <w:rsid w:val="003154BD"/>
    <w:rsid w:val="003A1F67"/>
    <w:rsid w:val="00430277"/>
    <w:rsid w:val="00486E9D"/>
    <w:rsid w:val="004D4FCE"/>
    <w:rsid w:val="005E38FC"/>
    <w:rsid w:val="00611B54"/>
    <w:rsid w:val="00613CB0"/>
    <w:rsid w:val="00615568"/>
    <w:rsid w:val="0063119A"/>
    <w:rsid w:val="00664FB1"/>
    <w:rsid w:val="006C3EAB"/>
    <w:rsid w:val="007A147C"/>
    <w:rsid w:val="007F0C34"/>
    <w:rsid w:val="0080537B"/>
    <w:rsid w:val="0083516A"/>
    <w:rsid w:val="008668B6"/>
    <w:rsid w:val="008732D4"/>
    <w:rsid w:val="008902B0"/>
    <w:rsid w:val="008B690B"/>
    <w:rsid w:val="00990086"/>
    <w:rsid w:val="009A0FC1"/>
    <w:rsid w:val="009E5DF4"/>
    <w:rsid w:val="00A73EB8"/>
    <w:rsid w:val="00A757FA"/>
    <w:rsid w:val="00AB3A89"/>
    <w:rsid w:val="00AC2828"/>
    <w:rsid w:val="00B149C5"/>
    <w:rsid w:val="00B477DC"/>
    <w:rsid w:val="00B963EA"/>
    <w:rsid w:val="00BE53BF"/>
    <w:rsid w:val="00C9006B"/>
    <w:rsid w:val="00C94F98"/>
    <w:rsid w:val="00D900CE"/>
    <w:rsid w:val="00D90990"/>
    <w:rsid w:val="00D97955"/>
    <w:rsid w:val="00DB305D"/>
    <w:rsid w:val="00DE5063"/>
    <w:rsid w:val="00E9106D"/>
    <w:rsid w:val="00EA7863"/>
    <w:rsid w:val="00EF1B39"/>
    <w:rsid w:val="00FE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0F3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94AAE-80AD-4141-A898-FD3DA007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97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19</cp:revision>
  <dcterms:created xsi:type="dcterms:W3CDTF">2018-05-23T13:17:00Z</dcterms:created>
  <dcterms:modified xsi:type="dcterms:W3CDTF">2018-05-23T16:42:00Z</dcterms:modified>
</cp:coreProperties>
</file>