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F16A62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F16A62">
        <w:rPr>
          <w:b/>
        </w:rPr>
        <w:t xml:space="preserve"> </w:t>
      </w:r>
      <w:r w:rsidR="00F16A62">
        <w:t xml:space="preserve">Robotics Engineering 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F16A62">
        <w:rPr>
          <w:b/>
        </w:rPr>
        <w:t xml:space="preserve"> </w:t>
      </w:r>
      <w:r w:rsidR="00F16A62"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51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16A62">
              <w:t>Tetrix Remote Controlled Robotics</w:t>
            </w:r>
            <w:r w:rsidR="00F16A62">
              <w:tab/>
            </w:r>
          </w:p>
        </w:tc>
        <w:tc>
          <w:tcPr>
            <w:tcW w:w="7920" w:type="dxa"/>
          </w:tcPr>
          <w:p w:rsidR="009A0FC1" w:rsidRPr="00F16A62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16A62">
              <w:t>45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F16A62">
              <w:t>How are remote controlled robots engineered and controlled to perform specific tasks?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C52390" w:rsidRDefault="00F16A62" w:rsidP="00A5565A">
            <w:pPr>
              <w:jc w:val="center"/>
              <w:rPr>
                <w:b/>
              </w:rPr>
            </w:pPr>
            <w:r w:rsidRPr="00C52390">
              <w:rPr>
                <w:b/>
              </w:rPr>
              <w:t>Building a Basic Robot</w:t>
            </w:r>
          </w:p>
          <w:p w:rsidR="00F16A62" w:rsidRDefault="00F16A62" w:rsidP="00A5565A">
            <w:pPr>
              <w:jc w:val="center"/>
            </w:pPr>
          </w:p>
          <w:p w:rsidR="00F16A62" w:rsidRPr="00DE5063" w:rsidRDefault="00F16A62" w:rsidP="00A5565A">
            <w:pPr>
              <w:jc w:val="center"/>
            </w:pPr>
            <w:r>
              <w:t>EQ: How is a basic remote controlled robot engineered?</w:t>
            </w:r>
          </w:p>
        </w:tc>
        <w:tc>
          <w:tcPr>
            <w:tcW w:w="1890" w:type="dxa"/>
            <w:vAlign w:val="center"/>
          </w:tcPr>
          <w:p w:rsidR="00807C65" w:rsidRDefault="00807C65" w:rsidP="00A5565A">
            <w:pPr>
              <w:jc w:val="center"/>
            </w:pPr>
            <w:r>
              <w:t>3.4.10.A2</w:t>
            </w:r>
          </w:p>
          <w:p w:rsidR="00807C65" w:rsidRDefault="00F45CE5" w:rsidP="00A5565A">
            <w:pPr>
              <w:jc w:val="center"/>
            </w:pPr>
            <w:r>
              <w:t>3.4.10.B</w:t>
            </w:r>
            <w:r w:rsidR="00EE5A7D">
              <w:t>2</w:t>
            </w:r>
            <w:bookmarkStart w:id="0" w:name="_GoBack"/>
            <w:bookmarkEnd w:id="0"/>
          </w:p>
          <w:p w:rsidR="00807C65" w:rsidRDefault="00807C65" w:rsidP="00A5565A">
            <w:pPr>
              <w:jc w:val="center"/>
            </w:pPr>
            <w:r>
              <w:t>3.4.10.D2</w:t>
            </w:r>
          </w:p>
          <w:p w:rsidR="00A73EB8" w:rsidRPr="00A73EB8" w:rsidRDefault="00807C65" w:rsidP="00A5565A">
            <w:pPr>
              <w:jc w:val="center"/>
            </w:pPr>
            <w:r>
              <w:t>3.4.12.C3</w:t>
            </w:r>
          </w:p>
        </w:tc>
        <w:tc>
          <w:tcPr>
            <w:tcW w:w="3420" w:type="dxa"/>
            <w:vAlign w:val="center"/>
          </w:tcPr>
          <w:p w:rsidR="00430277" w:rsidRDefault="00F16A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Chassis</w:t>
            </w:r>
          </w:p>
          <w:p w:rsidR="00F16A62" w:rsidRDefault="00F16A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Direct Drive</w:t>
            </w:r>
          </w:p>
          <w:p w:rsidR="00F16A62" w:rsidRDefault="00F16A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Motor</w:t>
            </w:r>
          </w:p>
          <w:p w:rsidR="00F16A62" w:rsidRDefault="00F16A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Remote Control</w:t>
            </w:r>
          </w:p>
          <w:p w:rsidR="00F16A62" w:rsidRDefault="00F16A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Receiver</w:t>
            </w:r>
          </w:p>
          <w:p w:rsidR="00F16A62" w:rsidRPr="00A73EB8" w:rsidRDefault="00F16A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Transmitter</w:t>
            </w:r>
          </w:p>
        </w:tc>
        <w:tc>
          <w:tcPr>
            <w:tcW w:w="3420" w:type="dxa"/>
            <w:vAlign w:val="center"/>
          </w:tcPr>
          <w:p w:rsidR="00A73EB8" w:rsidRDefault="006323BE" w:rsidP="00C52390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C52390" w:rsidRDefault="00C52390" w:rsidP="00C52390">
            <w:pPr>
              <w:jc w:val="center"/>
            </w:pPr>
          </w:p>
          <w:p w:rsidR="00C52390" w:rsidRDefault="00C52390" w:rsidP="00C52390">
            <w:pPr>
              <w:jc w:val="center"/>
              <w:rPr>
                <w:b/>
              </w:rPr>
            </w:pPr>
            <w:r>
              <w:rPr>
                <w:b/>
              </w:rPr>
              <w:t>Building the Basic Robot</w:t>
            </w:r>
          </w:p>
          <w:p w:rsidR="00C52390" w:rsidRPr="00C52390" w:rsidRDefault="00C52390" w:rsidP="00C52390">
            <w:pPr>
              <w:jc w:val="center"/>
              <w:rPr>
                <w:b/>
              </w:rPr>
            </w:pPr>
            <w:r>
              <w:rPr>
                <w:b/>
              </w:rPr>
              <w:t>Inventory and Wiring Diagram</w:t>
            </w:r>
          </w:p>
        </w:tc>
        <w:tc>
          <w:tcPr>
            <w:tcW w:w="2880" w:type="dxa"/>
            <w:vAlign w:val="center"/>
          </w:tcPr>
          <w:p w:rsidR="00A73EB8" w:rsidRPr="00DB305D" w:rsidRDefault="006323BE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C52390" w:rsidRDefault="00C52390" w:rsidP="00C52390">
            <w:pPr>
              <w:jc w:val="center"/>
              <w:rPr>
                <w:b/>
              </w:rPr>
            </w:pPr>
            <w:r>
              <w:rPr>
                <w:b/>
              </w:rPr>
              <w:t>Pivoting Servo</w:t>
            </w:r>
          </w:p>
          <w:p w:rsidR="00C52390" w:rsidRDefault="00C52390" w:rsidP="00C52390">
            <w:pPr>
              <w:jc w:val="center"/>
              <w:rPr>
                <w:b/>
              </w:rPr>
            </w:pPr>
          </w:p>
          <w:p w:rsidR="00C52390" w:rsidRPr="00C52390" w:rsidRDefault="00C52390" w:rsidP="00C52390">
            <w:pPr>
              <w:jc w:val="center"/>
            </w:pPr>
            <w:r>
              <w:t>EQ: How are servos used to engineer a pivoting swing?</w:t>
            </w:r>
          </w:p>
        </w:tc>
        <w:tc>
          <w:tcPr>
            <w:tcW w:w="1890" w:type="dxa"/>
            <w:vAlign w:val="center"/>
          </w:tcPr>
          <w:p w:rsidR="00807C65" w:rsidRDefault="007004B2" w:rsidP="00807C65">
            <w:pPr>
              <w:jc w:val="center"/>
            </w:pPr>
            <w:r>
              <w:t>3.4.10.C1</w:t>
            </w:r>
          </w:p>
          <w:p w:rsidR="00807C65" w:rsidRDefault="00807C65" w:rsidP="00A5565A">
            <w:pPr>
              <w:jc w:val="center"/>
            </w:pPr>
            <w:r>
              <w:t>3.4.10.C2</w:t>
            </w:r>
          </w:p>
          <w:p w:rsidR="00807C65" w:rsidRDefault="00807C65" w:rsidP="00A5565A">
            <w:pPr>
              <w:jc w:val="center"/>
            </w:pPr>
            <w:r>
              <w:t>3.4.12.C3</w:t>
            </w:r>
          </w:p>
          <w:p w:rsidR="00807C65" w:rsidRDefault="00807C65" w:rsidP="00A5565A">
            <w:pPr>
              <w:jc w:val="center"/>
            </w:pPr>
            <w:r>
              <w:t>3.4.10.D1</w:t>
            </w:r>
          </w:p>
          <w:p w:rsidR="00807C65" w:rsidRPr="00A73EB8" w:rsidRDefault="00807C65" w:rsidP="00A5565A">
            <w:pPr>
              <w:jc w:val="center"/>
            </w:pPr>
            <w:r>
              <w:t>3.4.10.D2</w:t>
            </w:r>
          </w:p>
        </w:tc>
        <w:tc>
          <w:tcPr>
            <w:tcW w:w="3420" w:type="dxa"/>
            <w:vAlign w:val="center"/>
          </w:tcPr>
          <w:p w:rsidR="00430277" w:rsidRDefault="00C5239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Servo</w:t>
            </w:r>
          </w:p>
          <w:p w:rsidR="00C52390" w:rsidRDefault="00C5239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Range of Motion</w:t>
            </w:r>
          </w:p>
          <w:p w:rsidR="00C52390" w:rsidRDefault="00C5239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Mechanical Advantage</w:t>
            </w:r>
          </w:p>
          <w:p w:rsidR="00C52390" w:rsidRDefault="00C5239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Lever</w:t>
            </w:r>
          </w:p>
          <w:p w:rsidR="00C52390" w:rsidRPr="00A73EB8" w:rsidRDefault="00C5239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Force</w:t>
            </w:r>
          </w:p>
        </w:tc>
        <w:tc>
          <w:tcPr>
            <w:tcW w:w="3420" w:type="dxa"/>
            <w:vAlign w:val="center"/>
          </w:tcPr>
          <w:p w:rsidR="0080537B" w:rsidRDefault="00C52390" w:rsidP="00A5565A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C52390" w:rsidRDefault="00C52390" w:rsidP="00A5565A">
            <w:pPr>
              <w:jc w:val="center"/>
            </w:pPr>
          </w:p>
          <w:p w:rsidR="00C52390" w:rsidRPr="00C52390" w:rsidRDefault="00C52390" w:rsidP="00A5565A">
            <w:pPr>
              <w:jc w:val="center"/>
              <w:rPr>
                <w:b/>
              </w:rPr>
            </w:pPr>
            <w:r>
              <w:rPr>
                <w:b/>
              </w:rPr>
              <w:t>Pivot Golf</w:t>
            </w:r>
          </w:p>
        </w:tc>
        <w:tc>
          <w:tcPr>
            <w:tcW w:w="2880" w:type="dxa"/>
            <w:vAlign w:val="center"/>
          </w:tcPr>
          <w:p w:rsidR="0080537B" w:rsidRPr="00DB305D" w:rsidRDefault="00C52390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63461D" w:rsidP="00A5565A">
            <w:pPr>
              <w:jc w:val="center"/>
              <w:rPr>
                <w:b/>
              </w:rPr>
            </w:pPr>
            <w:r>
              <w:rPr>
                <w:b/>
              </w:rPr>
              <w:t>End Effector</w:t>
            </w:r>
          </w:p>
          <w:p w:rsidR="0063461D" w:rsidRDefault="0063461D" w:rsidP="00A5565A">
            <w:pPr>
              <w:jc w:val="center"/>
              <w:rPr>
                <w:b/>
              </w:rPr>
            </w:pPr>
          </w:p>
          <w:p w:rsidR="0063461D" w:rsidRDefault="0063461D" w:rsidP="00A5565A">
            <w:pPr>
              <w:jc w:val="center"/>
            </w:pPr>
            <w:r>
              <w:t>EQ: How are servo used to engineer a robot to lift up items?</w:t>
            </w:r>
          </w:p>
          <w:p w:rsidR="0063461D" w:rsidRDefault="0063461D" w:rsidP="00A5565A">
            <w:pPr>
              <w:jc w:val="center"/>
            </w:pPr>
          </w:p>
          <w:p w:rsidR="0063461D" w:rsidRPr="0063461D" w:rsidRDefault="0063461D" w:rsidP="00A5565A">
            <w:pPr>
              <w:jc w:val="center"/>
            </w:pPr>
            <w:r>
              <w:t>How can structural elements be used to strengthen the pivot of a robot?</w:t>
            </w:r>
          </w:p>
        </w:tc>
        <w:tc>
          <w:tcPr>
            <w:tcW w:w="1890" w:type="dxa"/>
            <w:vAlign w:val="center"/>
          </w:tcPr>
          <w:p w:rsidR="00807C65" w:rsidRDefault="007004B2" w:rsidP="00807C65">
            <w:pPr>
              <w:jc w:val="center"/>
            </w:pPr>
            <w:r>
              <w:t>3.4.10.C1</w:t>
            </w:r>
          </w:p>
          <w:p w:rsidR="00807C65" w:rsidRDefault="00807C65" w:rsidP="00807C65">
            <w:pPr>
              <w:jc w:val="center"/>
            </w:pPr>
            <w:r>
              <w:t>3.4.10.C2</w:t>
            </w:r>
          </w:p>
          <w:p w:rsidR="00807C65" w:rsidRDefault="00807C65" w:rsidP="00807C65">
            <w:pPr>
              <w:jc w:val="center"/>
            </w:pPr>
            <w:r>
              <w:t>3.4.12.C3</w:t>
            </w:r>
          </w:p>
          <w:p w:rsidR="00807C65" w:rsidRDefault="00807C65" w:rsidP="00807C65">
            <w:pPr>
              <w:jc w:val="center"/>
            </w:pPr>
            <w:r>
              <w:t>3.4.10.D1</w:t>
            </w:r>
          </w:p>
          <w:p w:rsidR="0080537B" w:rsidRPr="00A73EB8" w:rsidRDefault="00807C65" w:rsidP="00807C65">
            <w:pPr>
              <w:jc w:val="center"/>
            </w:pPr>
            <w:r>
              <w:t>3.4.10.D2</w:t>
            </w:r>
          </w:p>
        </w:tc>
        <w:tc>
          <w:tcPr>
            <w:tcW w:w="3420" w:type="dxa"/>
            <w:vAlign w:val="center"/>
          </w:tcPr>
          <w:p w:rsidR="00430277" w:rsidRDefault="0063461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End Effector </w:t>
            </w:r>
          </w:p>
          <w:p w:rsidR="0063461D" w:rsidRDefault="0063461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Force</w:t>
            </w:r>
          </w:p>
          <w:p w:rsidR="0063461D" w:rsidRDefault="0063461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Lever</w:t>
            </w:r>
          </w:p>
          <w:p w:rsidR="0063461D" w:rsidRDefault="0063461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Torque</w:t>
            </w:r>
          </w:p>
          <w:p w:rsidR="0063461D" w:rsidRPr="00A73EB8" w:rsidRDefault="0063461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Mechanical Advantage</w:t>
            </w:r>
          </w:p>
        </w:tc>
        <w:tc>
          <w:tcPr>
            <w:tcW w:w="3420" w:type="dxa"/>
            <w:vAlign w:val="center"/>
          </w:tcPr>
          <w:p w:rsidR="0080537B" w:rsidRDefault="00C52390" w:rsidP="00A5565A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63461D" w:rsidRDefault="0063461D" w:rsidP="00A5565A">
            <w:pPr>
              <w:jc w:val="center"/>
            </w:pPr>
          </w:p>
          <w:p w:rsidR="0063461D" w:rsidRDefault="0063461D" w:rsidP="00A5565A">
            <w:pPr>
              <w:jc w:val="center"/>
              <w:rPr>
                <w:b/>
              </w:rPr>
            </w:pPr>
            <w:r>
              <w:rPr>
                <w:b/>
              </w:rPr>
              <w:t>Weight Lifting Challenge Part 1</w:t>
            </w:r>
          </w:p>
          <w:p w:rsidR="0063461D" w:rsidRPr="0063461D" w:rsidRDefault="0063461D" w:rsidP="00A5565A">
            <w:pPr>
              <w:jc w:val="center"/>
              <w:rPr>
                <w:b/>
              </w:rPr>
            </w:pPr>
            <w:r>
              <w:rPr>
                <w:b/>
              </w:rPr>
              <w:t>Weight Lifting Challenge Part 2</w:t>
            </w:r>
          </w:p>
        </w:tc>
        <w:tc>
          <w:tcPr>
            <w:tcW w:w="2880" w:type="dxa"/>
            <w:vAlign w:val="center"/>
          </w:tcPr>
          <w:p w:rsidR="0080537B" w:rsidRPr="00DB305D" w:rsidRDefault="00C52390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9F61D1" w:rsidP="00A5565A">
            <w:pPr>
              <w:jc w:val="center"/>
              <w:rPr>
                <w:b/>
              </w:rPr>
            </w:pPr>
            <w:r>
              <w:rPr>
                <w:b/>
              </w:rPr>
              <w:t>Grippers</w:t>
            </w:r>
          </w:p>
          <w:p w:rsidR="009F61D1" w:rsidRDefault="009F61D1" w:rsidP="00A5565A">
            <w:pPr>
              <w:jc w:val="center"/>
              <w:rPr>
                <w:b/>
              </w:rPr>
            </w:pPr>
          </w:p>
          <w:p w:rsidR="009F61D1" w:rsidRPr="009F61D1" w:rsidRDefault="009F61D1" w:rsidP="00A5565A">
            <w:pPr>
              <w:jc w:val="center"/>
            </w:pPr>
            <w:r>
              <w:t>EQ: How are grippers used to engineer a robot to grip objects?</w:t>
            </w:r>
          </w:p>
        </w:tc>
        <w:tc>
          <w:tcPr>
            <w:tcW w:w="1890" w:type="dxa"/>
            <w:vAlign w:val="center"/>
          </w:tcPr>
          <w:p w:rsidR="007004B2" w:rsidRDefault="007004B2" w:rsidP="007004B2">
            <w:pPr>
              <w:jc w:val="center"/>
            </w:pPr>
            <w:r>
              <w:t>3.4.10.C1</w:t>
            </w:r>
          </w:p>
          <w:p w:rsidR="00807C65" w:rsidRDefault="00807C65" w:rsidP="00807C65">
            <w:pPr>
              <w:jc w:val="center"/>
            </w:pPr>
            <w:r>
              <w:t>3.4.10.C2</w:t>
            </w:r>
          </w:p>
          <w:p w:rsidR="00807C65" w:rsidRDefault="00807C65" w:rsidP="00807C65">
            <w:pPr>
              <w:jc w:val="center"/>
            </w:pPr>
            <w:r>
              <w:t>3.4.12.C3</w:t>
            </w:r>
          </w:p>
          <w:p w:rsidR="00807C65" w:rsidRDefault="00807C65" w:rsidP="00807C65">
            <w:pPr>
              <w:jc w:val="center"/>
            </w:pPr>
            <w:r>
              <w:t>3.4.10.D1</w:t>
            </w:r>
          </w:p>
          <w:p w:rsidR="002717B6" w:rsidRPr="00A73EB8" w:rsidRDefault="00807C65" w:rsidP="00807C65">
            <w:pPr>
              <w:jc w:val="center"/>
            </w:pPr>
            <w:r>
              <w:t>3.4.10.D2</w:t>
            </w:r>
          </w:p>
        </w:tc>
        <w:tc>
          <w:tcPr>
            <w:tcW w:w="3420" w:type="dxa"/>
            <w:vAlign w:val="center"/>
          </w:tcPr>
          <w:p w:rsidR="00990086" w:rsidRDefault="009F61D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Gripper</w:t>
            </w:r>
          </w:p>
          <w:p w:rsidR="009F61D1" w:rsidRDefault="009F61D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Pivot</w:t>
            </w:r>
          </w:p>
          <w:p w:rsidR="009F61D1" w:rsidRDefault="009F61D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Servo</w:t>
            </w:r>
          </w:p>
          <w:p w:rsidR="009F61D1" w:rsidRPr="00A73EB8" w:rsidRDefault="009F61D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Mechanical Advantage</w:t>
            </w:r>
          </w:p>
        </w:tc>
        <w:tc>
          <w:tcPr>
            <w:tcW w:w="3420" w:type="dxa"/>
            <w:vAlign w:val="center"/>
          </w:tcPr>
          <w:p w:rsidR="002717B6" w:rsidRPr="002F1426" w:rsidRDefault="00C52390" w:rsidP="00A5565A">
            <w:pPr>
              <w:jc w:val="center"/>
              <w:rPr>
                <w:b/>
              </w:rPr>
            </w:pPr>
            <w:r>
              <w:t>Any one or combination of the following: teacher made materials, demonstrations, class discussions, projects, or group activities.</w:t>
            </w:r>
          </w:p>
        </w:tc>
        <w:tc>
          <w:tcPr>
            <w:tcW w:w="2880" w:type="dxa"/>
            <w:vAlign w:val="center"/>
          </w:tcPr>
          <w:p w:rsidR="002717B6" w:rsidRPr="00DB305D" w:rsidRDefault="00C52390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D13A1E" w:rsidRDefault="00D13A1E" w:rsidP="00A5565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Servo Separation </w:t>
            </w:r>
          </w:p>
          <w:p w:rsidR="00D13A1E" w:rsidRPr="00D13A1E" w:rsidRDefault="00D13A1E" w:rsidP="00A5565A">
            <w:pPr>
              <w:jc w:val="center"/>
              <w:rPr>
                <w:b/>
              </w:rPr>
            </w:pPr>
          </w:p>
          <w:p w:rsidR="002717B6" w:rsidRPr="00DE5063" w:rsidRDefault="00355308" w:rsidP="00A5565A">
            <w:pPr>
              <w:jc w:val="center"/>
            </w:pPr>
            <w:r>
              <w:t xml:space="preserve">EQ: </w:t>
            </w:r>
            <w:r w:rsidR="00D13A1E">
              <w:t>How can the servos be controlled separately to allow the robot to complete a desired task?</w:t>
            </w:r>
          </w:p>
        </w:tc>
        <w:tc>
          <w:tcPr>
            <w:tcW w:w="1890" w:type="dxa"/>
            <w:vAlign w:val="center"/>
          </w:tcPr>
          <w:p w:rsidR="00807C65" w:rsidRDefault="007004B2" w:rsidP="00807C65">
            <w:pPr>
              <w:jc w:val="center"/>
            </w:pPr>
            <w:r>
              <w:t>3.4.10</w:t>
            </w:r>
            <w:r w:rsidR="00807C65">
              <w:t>.</w:t>
            </w:r>
            <w:r>
              <w:t>C1</w:t>
            </w:r>
          </w:p>
          <w:p w:rsidR="00807C65" w:rsidRDefault="00807C65" w:rsidP="00807C65">
            <w:pPr>
              <w:jc w:val="center"/>
            </w:pPr>
            <w:r>
              <w:t>3.4.10.C2</w:t>
            </w:r>
          </w:p>
          <w:p w:rsidR="00807C65" w:rsidRDefault="00807C65" w:rsidP="00807C65">
            <w:pPr>
              <w:jc w:val="center"/>
            </w:pPr>
            <w:r>
              <w:t>3.4.12.C3</w:t>
            </w:r>
          </w:p>
          <w:p w:rsidR="00807C65" w:rsidRDefault="00807C65" w:rsidP="00807C65">
            <w:pPr>
              <w:jc w:val="center"/>
            </w:pPr>
            <w:r>
              <w:t>3.4.10.D1</w:t>
            </w:r>
          </w:p>
          <w:p w:rsidR="002717B6" w:rsidRPr="00A73EB8" w:rsidRDefault="00807C65" w:rsidP="00807C65">
            <w:pPr>
              <w:jc w:val="center"/>
            </w:pPr>
            <w:r>
              <w:t>3.4.10.D2</w:t>
            </w:r>
          </w:p>
        </w:tc>
        <w:tc>
          <w:tcPr>
            <w:tcW w:w="3420" w:type="dxa"/>
            <w:vAlign w:val="center"/>
          </w:tcPr>
          <w:p w:rsidR="00990086" w:rsidRDefault="00D13A1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Servo</w:t>
            </w:r>
          </w:p>
          <w:p w:rsidR="00D13A1E" w:rsidRDefault="00D13A1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Wire</w:t>
            </w:r>
          </w:p>
          <w:p w:rsidR="00D13A1E" w:rsidRDefault="00D13A1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R/C Receiver</w:t>
            </w:r>
          </w:p>
          <w:p w:rsidR="00D13A1E" w:rsidRPr="00A73EB8" w:rsidRDefault="00D13A1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Range of Motion </w:t>
            </w:r>
          </w:p>
        </w:tc>
        <w:tc>
          <w:tcPr>
            <w:tcW w:w="3420" w:type="dxa"/>
            <w:vAlign w:val="center"/>
          </w:tcPr>
          <w:p w:rsidR="002717B6" w:rsidRDefault="00C52390" w:rsidP="00A5565A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D13A1E" w:rsidRDefault="00D13A1E" w:rsidP="00A5565A">
            <w:pPr>
              <w:jc w:val="center"/>
            </w:pPr>
          </w:p>
          <w:p w:rsidR="00D13A1E" w:rsidRPr="00D13A1E" w:rsidRDefault="00D13A1E" w:rsidP="00A5565A">
            <w:pPr>
              <w:jc w:val="center"/>
              <w:rPr>
                <w:b/>
              </w:rPr>
            </w:pPr>
            <w:r>
              <w:rPr>
                <w:b/>
              </w:rPr>
              <w:t>Artist Robot</w:t>
            </w:r>
          </w:p>
        </w:tc>
        <w:tc>
          <w:tcPr>
            <w:tcW w:w="2880" w:type="dxa"/>
            <w:vAlign w:val="center"/>
          </w:tcPr>
          <w:p w:rsidR="002717B6" w:rsidRPr="00DB305D" w:rsidRDefault="00C52390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  <w:tr w:rsidR="00C52390" w:rsidTr="004A1D85">
        <w:tc>
          <w:tcPr>
            <w:tcW w:w="2785" w:type="dxa"/>
            <w:vAlign w:val="center"/>
          </w:tcPr>
          <w:p w:rsidR="00C52390" w:rsidRDefault="00624B4E" w:rsidP="00624B4E">
            <w:pPr>
              <w:jc w:val="center"/>
              <w:rPr>
                <w:b/>
              </w:rPr>
            </w:pPr>
            <w:r w:rsidRPr="00CF25E3">
              <w:rPr>
                <w:b/>
              </w:rPr>
              <w:t>Cumulative S</w:t>
            </w:r>
            <w:r>
              <w:rPr>
                <w:b/>
              </w:rPr>
              <w:t xml:space="preserve">ervo </w:t>
            </w:r>
            <w:r w:rsidRPr="00CF25E3">
              <w:rPr>
                <w:b/>
              </w:rPr>
              <w:t>Activity</w:t>
            </w:r>
          </w:p>
          <w:p w:rsidR="00624B4E" w:rsidRDefault="00624B4E" w:rsidP="00624B4E">
            <w:pPr>
              <w:jc w:val="center"/>
              <w:rPr>
                <w:b/>
              </w:rPr>
            </w:pPr>
          </w:p>
          <w:p w:rsidR="00624B4E" w:rsidRPr="00624B4E" w:rsidRDefault="00624B4E" w:rsidP="00624B4E">
            <w:pPr>
              <w:jc w:val="center"/>
            </w:pPr>
            <w:r>
              <w:t>EQ: How is a robot engineered to smash a ping-pong ball as quickly as possible?</w:t>
            </w:r>
          </w:p>
        </w:tc>
        <w:tc>
          <w:tcPr>
            <w:tcW w:w="1890" w:type="dxa"/>
            <w:vAlign w:val="center"/>
          </w:tcPr>
          <w:p w:rsidR="00C52390" w:rsidRDefault="00F45CE5" w:rsidP="004A1D85">
            <w:pPr>
              <w:jc w:val="center"/>
            </w:pPr>
            <w:r>
              <w:t>3.4.10.B1</w:t>
            </w:r>
          </w:p>
          <w:p w:rsidR="00807C65" w:rsidRDefault="007004B2" w:rsidP="00807C65">
            <w:pPr>
              <w:jc w:val="center"/>
            </w:pPr>
            <w:r>
              <w:t>3.4.10</w:t>
            </w:r>
            <w:r w:rsidR="00807C65">
              <w:t>.</w:t>
            </w:r>
            <w:r>
              <w:t>C1</w:t>
            </w:r>
          </w:p>
          <w:p w:rsidR="00807C65" w:rsidRDefault="00807C65" w:rsidP="00807C65">
            <w:pPr>
              <w:jc w:val="center"/>
            </w:pPr>
            <w:r>
              <w:t>3.4.10.C2</w:t>
            </w:r>
          </w:p>
          <w:p w:rsidR="00807C65" w:rsidRDefault="00807C65" w:rsidP="00807C65">
            <w:pPr>
              <w:jc w:val="center"/>
            </w:pPr>
            <w:r>
              <w:t>3.4.12.C3</w:t>
            </w:r>
          </w:p>
          <w:p w:rsidR="00807C65" w:rsidRDefault="00807C65" w:rsidP="00807C65">
            <w:pPr>
              <w:jc w:val="center"/>
            </w:pPr>
            <w:r>
              <w:t>3.4.10.D1</w:t>
            </w:r>
          </w:p>
          <w:p w:rsidR="00807C65" w:rsidRPr="00807C65" w:rsidRDefault="00807C65" w:rsidP="00807C65">
            <w:pPr>
              <w:jc w:val="center"/>
            </w:pPr>
            <w:r>
              <w:t>3.4.10.D2</w:t>
            </w:r>
          </w:p>
        </w:tc>
        <w:tc>
          <w:tcPr>
            <w:tcW w:w="3420" w:type="dxa"/>
            <w:vAlign w:val="center"/>
          </w:tcPr>
          <w:p w:rsidR="00C52390" w:rsidRDefault="00624B4E" w:rsidP="004A1D8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Gripper</w:t>
            </w:r>
          </w:p>
          <w:p w:rsidR="00624B4E" w:rsidRDefault="00624B4E" w:rsidP="004A1D8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 Effector</w:t>
            </w:r>
          </w:p>
          <w:p w:rsidR="00624B4E" w:rsidRDefault="00624B4E" w:rsidP="004A1D8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Force</w:t>
            </w:r>
          </w:p>
          <w:p w:rsidR="00624B4E" w:rsidRDefault="00624B4E" w:rsidP="004A1D8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Gear Ratio</w:t>
            </w:r>
          </w:p>
          <w:p w:rsidR="00624B4E" w:rsidRPr="00A73EB8" w:rsidRDefault="00624B4E" w:rsidP="004A1D8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Pivoting Servo</w:t>
            </w:r>
          </w:p>
        </w:tc>
        <w:tc>
          <w:tcPr>
            <w:tcW w:w="3420" w:type="dxa"/>
            <w:vAlign w:val="center"/>
          </w:tcPr>
          <w:p w:rsidR="00C52390" w:rsidRDefault="00C52390" w:rsidP="004A1D85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624B4E" w:rsidRDefault="00624B4E" w:rsidP="004A1D85">
            <w:pPr>
              <w:jc w:val="center"/>
            </w:pPr>
          </w:p>
          <w:p w:rsidR="00624B4E" w:rsidRPr="00624B4E" w:rsidRDefault="00624B4E" w:rsidP="004A1D85">
            <w:pPr>
              <w:jc w:val="center"/>
              <w:rPr>
                <w:b/>
              </w:rPr>
            </w:pPr>
            <w:r>
              <w:rPr>
                <w:b/>
              </w:rPr>
              <w:t>Ping-Pong Ball Smasher</w:t>
            </w:r>
          </w:p>
        </w:tc>
        <w:tc>
          <w:tcPr>
            <w:tcW w:w="2880" w:type="dxa"/>
            <w:vAlign w:val="center"/>
          </w:tcPr>
          <w:p w:rsidR="00C52390" w:rsidRPr="00DB305D" w:rsidRDefault="00C52390" w:rsidP="004A1D85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C52390" w:rsidRPr="001951E8" w:rsidRDefault="00C52390" w:rsidP="00C52390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52390" w:rsidTr="004A1D85">
        <w:tc>
          <w:tcPr>
            <w:tcW w:w="2785" w:type="dxa"/>
            <w:vAlign w:val="center"/>
          </w:tcPr>
          <w:p w:rsidR="00C52390" w:rsidRDefault="00624B4E" w:rsidP="004A1D85">
            <w:pPr>
              <w:jc w:val="center"/>
              <w:rPr>
                <w:b/>
              </w:rPr>
            </w:pPr>
            <w:r>
              <w:rPr>
                <w:b/>
              </w:rPr>
              <w:t>Additional Activities</w:t>
            </w:r>
          </w:p>
          <w:p w:rsidR="00624B4E" w:rsidRDefault="00624B4E" w:rsidP="004A1D85">
            <w:pPr>
              <w:jc w:val="center"/>
              <w:rPr>
                <w:b/>
              </w:rPr>
            </w:pPr>
          </w:p>
          <w:p w:rsidR="00624B4E" w:rsidRPr="00624B4E" w:rsidRDefault="00624B4E" w:rsidP="004A1D85">
            <w:pPr>
              <w:jc w:val="center"/>
            </w:pPr>
            <w:r>
              <w:t>EQ: How can the robot be engineered to complete a predefined task using a remote control?</w:t>
            </w:r>
          </w:p>
        </w:tc>
        <w:tc>
          <w:tcPr>
            <w:tcW w:w="1890" w:type="dxa"/>
            <w:vAlign w:val="center"/>
          </w:tcPr>
          <w:p w:rsidR="00807C65" w:rsidRDefault="007004B2" w:rsidP="00807C65">
            <w:pPr>
              <w:jc w:val="center"/>
            </w:pPr>
            <w:r>
              <w:t>3.4.10</w:t>
            </w:r>
            <w:r w:rsidR="00807C65">
              <w:t>.</w:t>
            </w:r>
            <w:r>
              <w:t>C1</w:t>
            </w:r>
          </w:p>
          <w:p w:rsidR="00807C65" w:rsidRDefault="00807C65" w:rsidP="00807C65">
            <w:pPr>
              <w:jc w:val="center"/>
            </w:pPr>
            <w:r>
              <w:t>3.4.10.C2</w:t>
            </w:r>
          </w:p>
          <w:p w:rsidR="00807C65" w:rsidRDefault="00807C65" w:rsidP="00807C65">
            <w:pPr>
              <w:jc w:val="center"/>
            </w:pPr>
            <w:r>
              <w:t>3.4.12.C3</w:t>
            </w:r>
          </w:p>
          <w:p w:rsidR="00807C65" w:rsidRDefault="00807C65" w:rsidP="00807C65">
            <w:pPr>
              <w:jc w:val="center"/>
            </w:pPr>
            <w:r>
              <w:t>3.4.10.D1</w:t>
            </w:r>
          </w:p>
          <w:p w:rsidR="00C52390" w:rsidRPr="00807C65" w:rsidRDefault="00807C65" w:rsidP="00807C65">
            <w:pPr>
              <w:jc w:val="center"/>
              <w:rPr>
                <w:b/>
              </w:rPr>
            </w:pPr>
            <w:r>
              <w:t>3.4.10.D2</w:t>
            </w:r>
          </w:p>
        </w:tc>
        <w:tc>
          <w:tcPr>
            <w:tcW w:w="3420" w:type="dxa"/>
            <w:vAlign w:val="center"/>
          </w:tcPr>
          <w:p w:rsidR="00C52390" w:rsidRDefault="00624B4E" w:rsidP="004A1D8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 Effector</w:t>
            </w:r>
          </w:p>
          <w:p w:rsidR="00624B4E" w:rsidRDefault="00624B4E" w:rsidP="004A1D8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Gripper</w:t>
            </w:r>
          </w:p>
          <w:p w:rsidR="00624B4E" w:rsidRDefault="00624B4E" w:rsidP="004A1D8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Pivoting Servo </w:t>
            </w:r>
          </w:p>
          <w:p w:rsidR="00624B4E" w:rsidRDefault="00624B4E" w:rsidP="004A1D8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Gear Ratio</w:t>
            </w:r>
          </w:p>
          <w:p w:rsidR="00624B4E" w:rsidRPr="00A73EB8" w:rsidRDefault="00624B4E" w:rsidP="00624B4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Mechanical Advantage</w:t>
            </w:r>
          </w:p>
        </w:tc>
        <w:tc>
          <w:tcPr>
            <w:tcW w:w="3420" w:type="dxa"/>
            <w:vAlign w:val="center"/>
          </w:tcPr>
          <w:p w:rsidR="00C52390" w:rsidRDefault="00C52390" w:rsidP="004A1D85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624B4E" w:rsidRDefault="00624B4E" w:rsidP="004A1D85">
            <w:pPr>
              <w:jc w:val="center"/>
            </w:pPr>
          </w:p>
          <w:p w:rsidR="00624B4E" w:rsidRDefault="00624B4E" w:rsidP="004A1D85">
            <w:pPr>
              <w:jc w:val="center"/>
              <w:rPr>
                <w:b/>
              </w:rPr>
            </w:pPr>
            <w:r>
              <w:rPr>
                <w:b/>
              </w:rPr>
              <w:t>Inchworm</w:t>
            </w:r>
          </w:p>
          <w:p w:rsidR="00624B4E" w:rsidRDefault="00624B4E" w:rsidP="004A1D85">
            <w:pPr>
              <w:jc w:val="center"/>
              <w:rPr>
                <w:b/>
              </w:rPr>
            </w:pPr>
            <w:r>
              <w:rPr>
                <w:b/>
              </w:rPr>
              <w:t>Dancing Robot</w:t>
            </w:r>
          </w:p>
          <w:p w:rsidR="00624B4E" w:rsidRPr="00624B4E" w:rsidRDefault="00624B4E" w:rsidP="004A1D85">
            <w:pPr>
              <w:jc w:val="center"/>
              <w:rPr>
                <w:b/>
              </w:rPr>
            </w:pPr>
            <w:r>
              <w:rPr>
                <w:b/>
              </w:rPr>
              <w:t>Herding Robot</w:t>
            </w:r>
          </w:p>
        </w:tc>
        <w:tc>
          <w:tcPr>
            <w:tcW w:w="2880" w:type="dxa"/>
            <w:vAlign w:val="center"/>
          </w:tcPr>
          <w:p w:rsidR="00C52390" w:rsidRPr="00DB305D" w:rsidRDefault="00C52390" w:rsidP="004A1D85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E2D42"/>
    <w:rsid w:val="00120692"/>
    <w:rsid w:val="001276CD"/>
    <w:rsid w:val="001951E8"/>
    <w:rsid w:val="001A019D"/>
    <w:rsid w:val="001E06E5"/>
    <w:rsid w:val="001E1FF2"/>
    <w:rsid w:val="00243906"/>
    <w:rsid w:val="002717B6"/>
    <w:rsid w:val="002F1426"/>
    <w:rsid w:val="002F1966"/>
    <w:rsid w:val="003154BD"/>
    <w:rsid w:val="00355308"/>
    <w:rsid w:val="003A1F67"/>
    <w:rsid w:val="00430277"/>
    <w:rsid w:val="004D4FCE"/>
    <w:rsid w:val="005E38FC"/>
    <w:rsid w:val="00611B54"/>
    <w:rsid w:val="00613CB0"/>
    <w:rsid w:val="00615568"/>
    <w:rsid w:val="00624B4E"/>
    <w:rsid w:val="006323BE"/>
    <w:rsid w:val="0063461D"/>
    <w:rsid w:val="007004B2"/>
    <w:rsid w:val="007A147C"/>
    <w:rsid w:val="007F0C34"/>
    <w:rsid w:val="0080537B"/>
    <w:rsid w:val="00807C65"/>
    <w:rsid w:val="0083516A"/>
    <w:rsid w:val="008668B6"/>
    <w:rsid w:val="008902B0"/>
    <w:rsid w:val="00990086"/>
    <w:rsid w:val="009A0FC1"/>
    <w:rsid w:val="009F61D1"/>
    <w:rsid w:val="00A73EB8"/>
    <w:rsid w:val="00AC2828"/>
    <w:rsid w:val="00B149C5"/>
    <w:rsid w:val="00B477DC"/>
    <w:rsid w:val="00B963EA"/>
    <w:rsid w:val="00BE53BF"/>
    <w:rsid w:val="00C52390"/>
    <w:rsid w:val="00C94F98"/>
    <w:rsid w:val="00D13A1E"/>
    <w:rsid w:val="00D97955"/>
    <w:rsid w:val="00DB305D"/>
    <w:rsid w:val="00DE5063"/>
    <w:rsid w:val="00EE5A7D"/>
    <w:rsid w:val="00EF1B39"/>
    <w:rsid w:val="00F16A62"/>
    <w:rsid w:val="00F4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0D8B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00D37-F5B6-45C3-95E7-0DCEBC9F9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42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Doran, Amber R.</cp:lastModifiedBy>
  <cp:revision>14</cp:revision>
  <dcterms:created xsi:type="dcterms:W3CDTF">2018-05-23T13:18:00Z</dcterms:created>
  <dcterms:modified xsi:type="dcterms:W3CDTF">2018-06-13T23:00:00Z</dcterms:modified>
</cp:coreProperties>
</file>