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820BF4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820BF4">
        <w:t>Engineering Design</w:t>
      </w:r>
      <w:r>
        <w:tab/>
      </w:r>
      <w:r w:rsidR="002F1426">
        <w:t xml:space="preserve"> </w:t>
      </w:r>
      <w:r w:rsidRPr="002F1426">
        <w:rPr>
          <w:b/>
        </w:rPr>
        <w:t>Grade:</w:t>
      </w:r>
      <w:r w:rsidR="00820BF4">
        <w:rPr>
          <w:b/>
        </w:rPr>
        <w:t xml:space="preserve"> </w:t>
      </w:r>
      <w:r w:rsidR="00820BF4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33610">
              <w:t xml:space="preserve">Engineering Design &amp; </w:t>
            </w:r>
            <w:bookmarkStart w:id="0" w:name="_GoBack"/>
            <w:bookmarkEnd w:id="0"/>
            <w:r w:rsidR="00820BF4">
              <w:t>Digital Modeling</w:t>
            </w:r>
          </w:p>
        </w:tc>
        <w:tc>
          <w:tcPr>
            <w:tcW w:w="7920" w:type="dxa"/>
          </w:tcPr>
          <w:p w:rsidR="009A0FC1" w:rsidRPr="00820BF4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0BF4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20BF4">
              <w:t xml:space="preserve">How can a digital model </w:t>
            </w:r>
            <w:proofErr w:type="gramStart"/>
            <w:r w:rsidR="00820BF4">
              <w:t>be used</w:t>
            </w:r>
            <w:proofErr w:type="gramEnd"/>
            <w:r w:rsidR="00820BF4">
              <w:t xml:space="preserve"> to create and troubleshot a specific design?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820BF4" w:rsidP="00A5565A">
            <w:pPr>
              <w:jc w:val="center"/>
              <w:rPr>
                <w:b/>
              </w:rPr>
            </w:pPr>
            <w:r>
              <w:rPr>
                <w:b/>
              </w:rPr>
              <w:t>Program Options</w:t>
            </w:r>
          </w:p>
          <w:p w:rsidR="00820BF4" w:rsidRDefault="00820BF4" w:rsidP="00A5565A">
            <w:pPr>
              <w:jc w:val="center"/>
              <w:rPr>
                <w:b/>
              </w:rPr>
            </w:pPr>
          </w:p>
          <w:p w:rsidR="00820BF4" w:rsidRPr="00820BF4" w:rsidRDefault="00820BF4" w:rsidP="00A5565A">
            <w:pPr>
              <w:jc w:val="center"/>
            </w:pPr>
            <w:r>
              <w:t xml:space="preserve">EQ: What are the different program options that </w:t>
            </w:r>
            <w:proofErr w:type="gramStart"/>
            <w:r>
              <w:t>can be used</w:t>
            </w:r>
            <w:proofErr w:type="gramEnd"/>
            <w:r>
              <w:t xml:space="preserve"> to create a digital model?</w:t>
            </w:r>
          </w:p>
        </w:tc>
        <w:tc>
          <w:tcPr>
            <w:tcW w:w="1890" w:type="dxa"/>
            <w:vAlign w:val="center"/>
          </w:tcPr>
          <w:p w:rsidR="00A73EB8" w:rsidRDefault="004E1002" w:rsidP="00A5565A">
            <w:pPr>
              <w:jc w:val="center"/>
            </w:pPr>
            <w:r>
              <w:t>3.4.10.A2</w:t>
            </w:r>
          </w:p>
          <w:p w:rsidR="004E1002" w:rsidRDefault="004E1002" w:rsidP="00A5565A">
            <w:pPr>
              <w:jc w:val="center"/>
            </w:pPr>
            <w:r>
              <w:t>3.4.10.B1</w:t>
            </w:r>
          </w:p>
          <w:p w:rsidR="004E1002" w:rsidRDefault="004E1002" w:rsidP="00A5565A">
            <w:pPr>
              <w:jc w:val="center"/>
            </w:pPr>
            <w:r>
              <w:t>3.4.10.C2</w:t>
            </w:r>
          </w:p>
          <w:p w:rsidR="004E1002" w:rsidRPr="00A73EB8" w:rsidRDefault="004E1002" w:rsidP="00A5565A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430277" w:rsidRDefault="00820B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 Works</w:t>
            </w:r>
          </w:p>
          <w:p w:rsidR="00820BF4" w:rsidRDefault="00820BF4" w:rsidP="00820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CAD</w:t>
            </w:r>
          </w:p>
          <w:p w:rsidR="00820BF4" w:rsidRDefault="00820BF4" w:rsidP="00820BF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SketchUp</w:t>
            </w:r>
            <w:proofErr w:type="spellEnd"/>
          </w:p>
          <w:p w:rsidR="00820BF4" w:rsidRPr="00A73EB8" w:rsidRDefault="00820BF4" w:rsidP="00820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 Builder</w:t>
            </w:r>
          </w:p>
        </w:tc>
        <w:tc>
          <w:tcPr>
            <w:tcW w:w="3420" w:type="dxa"/>
            <w:vAlign w:val="center"/>
          </w:tcPr>
          <w:p w:rsidR="00A73EB8" w:rsidRDefault="00820BF4" w:rsidP="00A5565A">
            <w:pPr>
              <w:jc w:val="center"/>
            </w:pPr>
            <w:r>
              <w:t>Any one or combination of the following: teacher made materials, demonstrations, class discussions, projects, or group activities</w:t>
            </w:r>
          </w:p>
          <w:p w:rsidR="00820BF4" w:rsidRDefault="00820BF4" w:rsidP="00A5565A">
            <w:pPr>
              <w:jc w:val="center"/>
            </w:pPr>
          </w:p>
          <w:p w:rsidR="00820BF4" w:rsidRPr="00820BF4" w:rsidRDefault="00820BF4" w:rsidP="00A5565A">
            <w:pPr>
              <w:jc w:val="center"/>
              <w:rPr>
                <w:b/>
              </w:rPr>
            </w:pPr>
            <w:r>
              <w:rPr>
                <w:b/>
              </w:rPr>
              <w:t>Applied to activities/projects during the school year.</w:t>
            </w:r>
          </w:p>
        </w:tc>
        <w:tc>
          <w:tcPr>
            <w:tcW w:w="2880" w:type="dxa"/>
            <w:vAlign w:val="center"/>
          </w:tcPr>
          <w:p w:rsidR="00A73EB8" w:rsidRPr="00DB305D" w:rsidRDefault="00820BF4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820BF4" w:rsidP="00A5565A">
            <w:pPr>
              <w:jc w:val="center"/>
              <w:rPr>
                <w:b/>
              </w:rPr>
            </w:pPr>
            <w:r>
              <w:rPr>
                <w:b/>
              </w:rPr>
              <w:t>Basic Functionality</w:t>
            </w:r>
          </w:p>
          <w:p w:rsidR="00AF38EE" w:rsidRDefault="00AF38EE" w:rsidP="00A5565A">
            <w:pPr>
              <w:jc w:val="center"/>
              <w:rPr>
                <w:b/>
              </w:rPr>
            </w:pPr>
          </w:p>
          <w:p w:rsidR="00AF38EE" w:rsidRPr="00AF38EE" w:rsidRDefault="00AF38EE" w:rsidP="00A5565A">
            <w:pPr>
              <w:jc w:val="center"/>
            </w:pPr>
            <w:r>
              <w:t>EQ: How is a computer based program used to create basic drawing?</w:t>
            </w:r>
          </w:p>
        </w:tc>
        <w:tc>
          <w:tcPr>
            <w:tcW w:w="1890" w:type="dxa"/>
            <w:vAlign w:val="center"/>
          </w:tcPr>
          <w:p w:rsidR="004E1002" w:rsidRDefault="004E1002" w:rsidP="004E1002">
            <w:pPr>
              <w:jc w:val="center"/>
            </w:pPr>
            <w:r>
              <w:t>3.4.10.A2</w:t>
            </w:r>
          </w:p>
          <w:p w:rsidR="004E1002" w:rsidRDefault="004E1002" w:rsidP="004E1002">
            <w:pPr>
              <w:jc w:val="center"/>
            </w:pPr>
            <w:r>
              <w:t>3.4.10.B1</w:t>
            </w:r>
          </w:p>
          <w:p w:rsidR="004E1002" w:rsidRDefault="004E1002" w:rsidP="004E1002">
            <w:pPr>
              <w:jc w:val="center"/>
            </w:pPr>
            <w:r>
              <w:t>3.4.10.C2</w:t>
            </w:r>
          </w:p>
          <w:p w:rsidR="0080537B" w:rsidRPr="00A73EB8" w:rsidRDefault="004E1002" w:rsidP="004E1002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430277" w:rsidRDefault="001F22E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Tools</w:t>
            </w:r>
          </w:p>
          <w:p w:rsidR="00AF38EE" w:rsidRDefault="00AF38E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Panels</w:t>
            </w:r>
          </w:p>
          <w:p w:rsidR="001F22EE" w:rsidRDefault="001F22E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 Tables</w:t>
            </w:r>
          </w:p>
          <w:p w:rsidR="001F22EE" w:rsidRDefault="001F22E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Functions</w:t>
            </w:r>
          </w:p>
          <w:p w:rsidR="001F22EE" w:rsidRPr="00A73EB8" w:rsidRDefault="001F22E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Layout</w:t>
            </w:r>
          </w:p>
        </w:tc>
        <w:tc>
          <w:tcPr>
            <w:tcW w:w="3420" w:type="dxa"/>
            <w:vAlign w:val="center"/>
          </w:tcPr>
          <w:p w:rsidR="00820BF4" w:rsidRDefault="00820BF4" w:rsidP="00820BF4">
            <w:pPr>
              <w:jc w:val="center"/>
            </w:pPr>
            <w:r>
              <w:t>Any one or combination of the following: teacher made materials, demonstrations, class discussions, projects, or group activities</w:t>
            </w:r>
          </w:p>
          <w:p w:rsidR="00820BF4" w:rsidRDefault="00820BF4" w:rsidP="00820BF4">
            <w:pPr>
              <w:jc w:val="center"/>
            </w:pPr>
          </w:p>
          <w:p w:rsidR="0080537B" w:rsidRPr="002F1426" w:rsidRDefault="00820BF4" w:rsidP="00820BF4">
            <w:pPr>
              <w:jc w:val="center"/>
              <w:rPr>
                <w:b/>
              </w:rPr>
            </w:pPr>
            <w:r>
              <w:rPr>
                <w:b/>
              </w:rPr>
              <w:t>Applied to activities/projects during the school year.</w:t>
            </w:r>
          </w:p>
        </w:tc>
        <w:tc>
          <w:tcPr>
            <w:tcW w:w="2880" w:type="dxa"/>
            <w:vAlign w:val="center"/>
          </w:tcPr>
          <w:p w:rsidR="0080537B" w:rsidRPr="00DB305D" w:rsidRDefault="00820BF4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820BF4" w:rsidP="00A5565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Multiview</w:t>
            </w:r>
            <w:proofErr w:type="spellEnd"/>
          </w:p>
          <w:p w:rsidR="00AF38EE" w:rsidRDefault="00AF38EE" w:rsidP="00A5565A">
            <w:pPr>
              <w:jc w:val="center"/>
              <w:rPr>
                <w:b/>
              </w:rPr>
            </w:pPr>
          </w:p>
          <w:p w:rsidR="00AF38EE" w:rsidRPr="00AF38EE" w:rsidRDefault="00AF38EE" w:rsidP="00A5565A">
            <w:pPr>
              <w:jc w:val="center"/>
            </w:pPr>
            <w:r>
              <w:t xml:space="preserve">EQ: How is a computer based program used to create a detailed </w:t>
            </w:r>
            <w:proofErr w:type="spellStart"/>
            <w:r>
              <w:t>multiview</w:t>
            </w:r>
            <w:proofErr w:type="spellEnd"/>
            <w:r>
              <w:t xml:space="preserve"> drawing of and object?</w:t>
            </w:r>
          </w:p>
        </w:tc>
        <w:tc>
          <w:tcPr>
            <w:tcW w:w="1890" w:type="dxa"/>
            <w:vAlign w:val="center"/>
          </w:tcPr>
          <w:p w:rsidR="004E1002" w:rsidRDefault="004E1002" w:rsidP="004E1002">
            <w:pPr>
              <w:jc w:val="center"/>
            </w:pPr>
            <w:r>
              <w:t>3.4.10.A2</w:t>
            </w:r>
          </w:p>
          <w:p w:rsidR="004E1002" w:rsidRDefault="004E1002" w:rsidP="004E1002">
            <w:pPr>
              <w:jc w:val="center"/>
            </w:pPr>
            <w:r>
              <w:t>3.4.10.B1</w:t>
            </w:r>
          </w:p>
          <w:p w:rsidR="004E1002" w:rsidRDefault="004E1002" w:rsidP="004E1002">
            <w:pPr>
              <w:jc w:val="center"/>
            </w:pPr>
            <w:r>
              <w:t>3.4.10.C2</w:t>
            </w:r>
          </w:p>
          <w:p w:rsidR="0080537B" w:rsidRPr="00A73EB8" w:rsidRDefault="004E1002" w:rsidP="004E1002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430277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Front View</w:t>
            </w:r>
          </w:p>
          <w:p w:rsidR="001F22EE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 View</w:t>
            </w:r>
          </w:p>
          <w:p w:rsidR="001F22EE" w:rsidRDefault="001F22EE" w:rsidP="001F22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 View</w:t>
            </w:r>
          </w:p>
          <w:p w:rsidR="001F22EE" w:rsidRDefault="001F22EE" w:rsidP="001F22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Dimensions</w:t>
            </w:r>
          </w:p>
          <w:p w:rsidR="001F22EE" w:rsidRPr="00A73EB8" w:rsidRDefault="001F22EE" w:rsidP="001F22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Title Block </w:t>
            </w:r>
          </w:p>
        </w:tc>
        <w:tc>
          <w:tcPr>
            <w:tcW w:w="3420" w:type="dxa"/>
            <w:vAlign w:val="center"/>
          </w:tcPr>
          <w:p w:rsidR="00820BF4" w:rsidRDefault="00820BF4" w:rsidP="00820BF4">
            <w:pPr>
              <w:jc w:val="center"/>
            </w:pPr>
            <w:r>
              <w:t>Any one or combination of the following: teacher made materials, demonstrations, class discussions, projects, or group activities</w:t>
            </w:r>
          </w:p>
          <w:p w:rsidR="00820BF4" w:rsidRDefault="00820BF4" w:rsidP="00820BF4">
            <w:pPr>
              <w:jc w:val="center"/>
            </w:pPr>
          </w:p>
          <w:p w:rsidR="0080537B" w:rsidRPr="002F1426" w:rsidRDefault="00820BF4" w:rsidP="00820BF4">
            <w:pPr>
              <w:jc w:val="center"/>
              <w:rPr>
                <w:b/>
              </w:rPr>
            </w:pPr>
            <w:r>
              <w:rPr>
                <w:b/>
              </w:rPr>
              <w:t>Applied to activities/projects during the school year.</w:t>
            </w:r>
          </w:p>
        </w:tc>
        <w:tc>
          <w:tcPr>
            <w:tcW w:w="2880" w:type="dxa"/>
            <w:vAlign w:val="center"/>
          </w:tcPr>
          <w:p w:rsidR="0080537B" w:rsidRPr="00DB305D" w:rsidRDefault="00820BF4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820BF4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Assembly </w:t>
            </w:r>
            <w:r w:rsidR="001F22EE">
              <w:rPr>
                <w:b/>
              </w:rPr>
              <w:t>View</w:t>
            </w:r>
          </w:p>
          <w:p w:rsidR="00AF38EE" w:rsidRDefault="00AF38EE" w:rsidP="00A5565A">
            <w:pPr>
              <w:jc w:val="center"/>
              <w:rPr>
                <w:b/>
              </w:rPr>
            </w:pPr>
          </w:p>
          <w:p w:rsidR="00AF38EE" w:rsidRPr="00AF38EE" w:rsidRDefault="00AF38EE" w:rsidP="00A5565A">
            <w:pPr>
              <w:jc w:val="center"/>
            </w:pPr>
            <w:r>
              <w:t>EQ: How is a computer based program used to create a detailed drawing of parts and assemblies?</w:t>
            </w:r>
          </w:p>
        </w:tc>
        <w:tc>
          <w:tcPr>
            <w:tcW w:w="1890" w:type="dxa"/>
            <w:vAlign w:val="center"/>
          </w:tcPr>
          <w:p w:rsidR="004E1002" w:rsidRDefault="004E1002" w:rsidP="004E1002">
            <w:pPr>
              <w:jc w:val="center"/>
            </w:pPr>
            <w:r>
              <w:t>3.4.10.A2</w:t>
            </w:r>
          </w:p>
          <w:p w:rsidR="004E1002" w:rsidRDefault="004E1002" w:rsidP="004E1002">
            <w:pPr>
              <w:jc w:val="center"/>
            </w:pPr>
            <w:r>
              <w:t>3.4.10.B1</w:t>
            </w:r>
          </w:p>
          <w:p w:rsidR="004E1002" w:rsidRDefault="004E1002" w:rsidP="004E1002">
            <w:pPr>
              <w:jc w:val="center"/>
            </w:pPr>
            <w:r>
              <w:t>3.4.10.C2</w:t>
            </w:r>
          </w:p>
          <w:p w:rsidR="002717B6" w:rsidRPr="00A73EB8" w:rsidRDefault="004E1002" w:rsidP="004E1002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990086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Parts</w:t>
            </w:r>
          </w:p>
          <w:p w:rsidR="001F22EE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Assembly</w:t>
            </w:r>
          </w:p>
          <w:p w:rsidR="001F22EE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Expanded View</w:t>
            </w:r>
          </w:p>
          <w:p w:rsidR="001F22EE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Dimensions</w:t>
            </w:r>
          </w:p>
          <w:p w:rsidR="001F22EE" w:rsidRPr="00A73EB8" w:rsidRDefault="001F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Multiview</w:t>
            </w:r>
            <w:proofErr w:type="spellEnd"/>
          </w:p>
        </w:tc>
        <w:tc>
          <w:tcPr>
            <w:tcW w:w="3420" w:type="dxa"/>
            <w:vAlign w:val="center"/>
          </w:tcPr>
          <w:p w:rsidR="00820BF4" w:rsidRDefault="00820BF4" w:rsidP="00820BF4">
            <w:pPr>
              <w:jc w:val="center"/>
            </w:pPr>
            <w:r>
              <w:t>Any one or combination of the following: teacher made materials, demonstrations, class discussions, projects, or group activities</w:t>
            </w:r>
          </w:p>
          <w:p w:rsidR="00820BF4" w:rsidRDefault="00820BF4" w:rsidP="00820BF4">
            <w:pPr>
              <w:jc w:val="center"/>
            </w:pPr>
          </w:p>
          <w:p w:rsidR="002717B6" w:rsidRPr="002F1426" w:rsidRDefault="00820BF4" w:rsidP="00820BF4">
            <w:pPr>
              <w:jc w:val="center"/>
              <w:rPr>
                <w:b/>
              </w:rPr>
            </w:pPr>
            <w:r>
              <w:rPr>
                <w:b/>
              </w:rPr>
              <w:t>Applied to activities/projects during the school year.</w:t>
            </w:r>
          </w:p>
        </w:tc>
        <w:tc>
          <w:tcPr>
            <w:tcW w:w="2880" w:type="dxa"/>
            <w:vAlign w:val="center"/>
          </w:tcPr>
          <w:p w:rsidR="002717B6" w:rsidRPr="00DB305D" w:rsidRDefault="00820BF4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820BF4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3-D Prototyping</w:t>
            </w:r>
          </w:p>
          <w:p w:rsidR="006C6540" w:rsidRDefault="006C6540" w:rsidP="00A5565A">
            <w:pPr>
              <w:jc w:val="center"/>
              <w:rPr>
                <w:b/>
              </w:rPr>
            </w:pPr>
          </w:p>
          <w:p w:rsidR="006C6540" w:rsidRPr="006C6540" w:rsidRDefault="006C6540" w:rsidP="00A5565A">
            <w:pPr>
              <w:jc w:val="center"/>
            </w:pPr>
            <w:r>
              <w:t xml:space="preserve">EQ: How can 3-D printing </w:t>
            </w:r>
            <w:proofErr w:type="gramStart"/>
            <w:r>
              <w:t>be used</w:t>
            </w:r>
            <w:proofErr w:type="gramEnd"/>
            <w:r>
              <w:t xml:space="preserve"> to create a model of a design?</w:t>
            </w:r>
          </w:p>
        </w:tc>
        <w:tc>
          <w:tcPr>
            <w:tcW w:w="1890" w:type="dxa"/>
            <w:vAlign w:val="center"/>
          </w:tcPr>
          <w:p w:rsidR="004E1002" w:rsidRDefault="004E1002" w:rsidP="004E1002">
            <w:pPr>
              <w:jc w:val="center"/>
            </w:pPr>
            <w:r>
              <w:t>3.4.10.A2</w:t>
            </w:r>
          </w:p>
          <w:p w:rsidR="004E1002" w:rsidRDefault="004E1002" w:rsidP="004E1002">
            <w:pPr>
              <w:jc w:val="center"/>
            </w:pPr>
            <w:r>
              <w:t>3.4.10.B1</w:t>
            </w:r>
          </w:p>
          <w:p w:rsidR="004E1002" w:rsidRDefault="004E1002" w:rsidP="004E1002">
            <w:pPr>
              <w:jc w:val="center"/>
            </w:pPr>
            <w:r>
              <w:t>3.4.10.C2</w:t>
            </w:r>
          </w:p>
          <w:p w:rsidR="002717B6" w:rsidRPr="00A73EB8" w:rsidRDefault="004E1002" w:rsidP="004E1002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990086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MakerBot</w:t>
            </w:r>
            <w:proofErr w:type="spellEnd"/>
          </w:p>
          <w:p w:rsidR="00461C1F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 Model</w:t>
            </w:r>
          </w:p>
          <w:p w:rsidR="00461C1F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Rapid Prototype </w:t>
            </w:r>
          </w:p>
          <w:p w:rsidR="00461C1F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Extruder</w:t>
            </w:r>
          </w:p>
          <w:p w:rsidR="00461C1F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Build Plate</w:t>
            </w:r>
          </w:p>
          <w:p w:rsidR="00461C1F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</w:t>
            </w:r>
          </w:p>
          <w:p w:rsidR="00461C1F" w:rsidRPr="00A73EB8" w:rsidRDefault="00461C1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Filament</w:t>
            </w:r>
          </w:p>
        </w:tc>
        <w:tc>
          <w:tcPr>
            <w:tcW w:w="3420" w:type="dxa"/>
            <w:vAlign w:val="center"/>
          </w:tcPr>
          <w:p w:rsidR="00820BF4" w:rsidRDefault="00820BF4" w:rsidP="00820BF4">
            <w:pPr>
              <w:jc w:val="center"/>
            </w:pPr>
            <w:r>
              <w:t>Any one or combination of the following: teacher made materials, demonstrations, class discussions, projects, or group activities</w:t>
            </w:r>
          </w:p>
          <w:p w:rsidR="00820BF4" w:rsidRDefault="00820BF4" w:rsidP="00820BF4">
            <w:pPr>
              <w:jc w:val="center"/>
            </w:pPr>
          </w:p>
          <w:p w:rsidR="002717B6" w:rsidRPr="002F1426" w:rsidRDefault="00820BF4" w:rsidP="00820BF4">
            <w:pPr>
              <w:jc w:val="center"/>
              <w:rPr>
                <w:b/>
              </w:rPr>
            </w:pPr>
            <w:r>
              <w:rPr>
                <w:b/>
              </w:rPr>
              <w:t>Applied to activities/projects during the school year.</w:t>
            </w:r>
          </w:p>
        </w:tc>
        <w:tc>
          <w:tcPr>
            <w:tcW w:w="2880" w:type="dxa"/>
            <w:vAlign w:val="center"/>
          </w:tcPr>
          <w:p w:rsidR="002717B6" w:rsidRPr="00DB305D" w:rsidRDefault="00820BF4" w:rsidP="00A5565A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20BF4" w:rsidRPr="00DB305D" w:rsidTr="00A60FCC">
        <w:tc>
          <w:tcPr>
            <w:tcW w:w="2785" w:type="dxa"/>
            <w:vAlign w:val="center"/>
          </w:tcPr>
          <w:p w:rsidR="00820BF4" w:rsidRDefault="00820BF4" w:rsidP="00A60FCC">
            <w:pPr>
              <w:jc w:val="center"/>
              <w:rPr>
                <w:b/>
              </w:rPr>
            </w:pPr>
            <w:r>
              <w:rPr>
                <w:b/>
              </w:rPr>
              <w:t>Final Project</w:t>
            </w:r>
          </w:p>
          <w:p w:rsidR="00461C1F" w:rsidRDefault="00461C1F" w:rsidP="00A60FCC">
            <w:pPr>
              <w:jc w:val="center"/>
              <w:rPr>
                <w:b/>
              </w:rPr>
            </w:pPr>
          </w:p>
          <w:p w:rsidR="00461C1F" w:rsidRPr="00461C1F" w:rsidRDefault="00461C1F" w:rsidP="00A60FCC">
            <w:pPr>
              <w:jc w:val="center"/>
            </w:pPr>
            <w:r>
              <w:t xml:space="preserve">EQ: How can multiple content areas </w:t>
            </w:r>
            <w:proofErr w:type="gramStart"/>
            <w:r>
              <w:t>be applied</w:t>
            </w:r>
            <w:proofErr w:type="gramEnd"/>
            <w:r>
              <w:t xml:space="preserve"> to a project to create the desired outcome? </w:t>
            </w:r>
          </w:p>
        </w:tc>
        <w:tc>
          <w:tcPr>
            <w:tcW w:w="1890" w:type="dxa"/>
            <w:vAlign w:val="center"/>
          </w:tcPr>
          <w:p w:rsidR="00820BF4" w:rsidRDefault="004E1002" w:rsidP="00A60FCC">
            <w:pPr>
              <w:jc w:val="center"/>
            </w:pPr>
            <w:r>
              <w:t>3.4.10.A2</w:t>
            </w:r>
          </w:p>
          <w:p w:rsidR="004E1002" w:rsidRDefault="004E1002" w:rsidP="00A60FCC">
            <w:pPr>
              <w:jc w:val="center"/>
            </w:pPr>
            <w:r>
              <w:t>3.4.10.B1</w:t>
            </w:r>
          </w:p>
          <w:p w:rsidR="004E1002" w:rsidRDefault="004E1002" w:rsidP="00A60FCC">
            <w:pPr>
              <w:jc w:val="center"/>
            </w:pPr>
            <w:r>
              <w:t>3.4.10.C1</w:t>
            </w:r>
          </w:p>
          <w:p w:rsidR="004E1002" w:rsidRDefault="004E1002" w:rsidP="00A60FCC">
            <w:pPr>
              <w:jc w:val="center"/>
            </w:pPr>
            <w:r>
              <w:t>3.4.10.C2</w:t>
            </w:r>
          </w:p>
          <w:p w:rsidR="004E1002" w:rsidRDefault="004E1002" w:rsidP="00A60FCC">
            <w:pPr>
              <w:jc w:val="center"/>
            </w:pPr>
            <w:r>
              <w:t>3.4.12.C3</w:t>
            </w:r>
          </w:p>
          <w:p w:rsidR="004E1002" w:rsidRPr="00A73EB8" w:rsidRDefault="004E1002" w:rsidP="004E1002">
            <w:pPr>
              <w:jc w:val="center"/>
            </w:pPr>
            <w:r>
              <w:t>3.4.10.D1</w:t>
            </w:r>
          </w:p>
        </w:tc>
        <w:tc>
          <w:tcPr>
            <w:tcW w:w="3420" w:type="dxa"/>
            <w:vAlign w:val="center"/>
          </w:tcPr>
          <w:p w:rsidR="00461C1F" w:rsidRDefault="00461C1F" w:rsidP="00461C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Versatile </w:t>
            </w:r>
          </w:p>
          <w:p w:rsidR="00461C1F" w:rsidRDefault="00461C1F" w:rsidP="00461C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 Survival Skills</w:t>
            </w:r>
          </w:p>
          <w:p w:rsidR="00461C1F" w:rsidRDefault="00461C1F" w:rsidP="00461C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Rules of 3</w:t>
            </w:r>
          </w:p>
          <w:p w:rsidR="00461C1F" w:rsidRDefault="00461C1F" w:rsidP="00461C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Engineering Design Process</w:t>
            </w:r>
          </w:p>
          <w:p w:rsidR="00461C1F" w:rsidRPr="00A73EB8" w:rsidRDefault="00461C1F" w:rsidP="00461C1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461C1F" w:rsidRDefault="00461C1F" w:rsidP="00461C1F">
            <w:pPr>
              <w:jc w:val="center"/>
            </w:pPr>
            <w:r>
              <w:t>Any one or combination of the following: teacher made materials, demonstrations, class discussions, projects, or group activities</w:t>
            </w:r>
          </w:p>
          <w:p w:rsidR="00461C1F" w:rsidRDefault="00461C1F" w:rsidP="00461C1F">
            <w:pPr>
              <w:jc w:val="center"/>
            </w:pPr>
          </w:p>
          <w:p w:rsidR="00820BF4" w:rsidRPr="002F1426" w:rsidRDefault="00461C1F" w:rsidP="00461C1F">
            <w:pPr>
              <w:jc w:val="center"/>
              <w:rPr>
                <w:b/>
              </w:rPr>
            </w:pPr>
            <w:r>
              <w:rPr>
                <w:b/>
              </w:rPr>
              <w:t>Final Survival Project</w:t>
            </w:r>
          </w:p>
        </w:tc>
        <w:tc>
          <w:tcPr>
            <w:tcW w:w="2880" w:type="dxa"/>
            <w:vAlign w:val="center"/>
          </w:tcPr>
          <w:p w:rsidR="00820BF4" w:rsidRPr="00DB305D" w:rsidRDefault="00820BF4" w:rsidP="00A60FCC">
            <w:pPr>
              <w:spacing w:after="120"/>
              <w:jc w:val="center"/>
              <w:rPr>
                <w:sz w:val="18"/>
              </w:rPr>
            </w:pPr>
            <w:r>
              <w:t>A combination of group build, completed papers/packets, and testing.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A019D"/>
    <w:rsid w:val="001E06E5"/>
    <w:rsid w:val="001E1FF2"/>
    <w:rsid w:val="001F22EE"/>
    <w:rsid w:val="00243906"/>
    <w:rsid w:val="002717B6"/>
    <w:rsid w:val="002F1426"/>
    <w:rsid w:val="002F1966"/>
    <w:rsid w:val="003154BD"/>
    <w:rsid w:val="003A1F67"/>
    <w:rsid w:val="00430277"/>
    <w:rsid w:val="00461C1F"/>
    <w:rsid w:val="004C005D"/>
    <w:rsid w:val="004D4FCE"/>
    <w:rsid w:val="004E1002"/>
    <w:rsid w:val="005E38FC"/>
    <w:rsid w:val="00611B54"/>
    <w:rsid w:val="00613CB0"/>
    <w:rsid w:val="006C6540"/>
    <w:rsid w:val="007A147C"/>
    <w:rsid w:val="007F0C34"/>
    <w:rsid w:val="0080537B"/>
    <w:rsid w:val="00820BF4"/>
    <w:rsid w:val="0083516A"/>
    <w:rsid w:val="008668B6"/>
    <w:rsid w:val="008902B0"/>
    <w:rsid w:val="0093256B"/>
    <w:rsid w:val="00990086"/>
    <w:rsid w:val="009A0FC1"/>
    <w:rsid w:val="00A73EB8"/>
    <w:rsid w:val="00AC2828"/>
    <w:rsid w:val="00AD71B6"/>
    <w:rsid w:val="00AF38EE"/>
    <w:rsid w:val="00B149C5"/>
    <w:rsid w:val="00B477DC"/>
    <w:rsid w:val="00B54580"/>
    <w:rsid w:val="00B963EA"/>
    <w:rsid w:val="00BE53BF"/>
    <w:rsid w:val="00C94F98"/>
    <w:rsid w:val="00D97955"/>
    <w:rsid w:val="00DB305D"/>
    <w:rsid w:val="00DE5063"/>
    <w:rsid w:val="00EF1B39"/>
    <w:rsid w:val="00F3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D7E6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931BE-EFC8-4CBF-8E8A-442A6849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3</cp:revision>
  <dcterms:created xsi:type="dcterms:W3CDTF">2018-06-13T22:55:00Z</dcterms:created>
  <dcterms:modified xsi:type="dcterms:W3CDTF">2018-06-13T22:59:00Z</dcterms:modified>
</cp:coreProperties>
</file>