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bookmarkStart w:id="0" w:name="_GoBack"/>
      <w:bookmarkEnd w:id="0"/>
      <w:r w:rsidRPr="002F1426">
        <w:rPr>
          <w:b/>
          <w:sz w:val="24"/>
        </w:rPr>
        <w:t>Curriculum Map</w:t>
      </w:r>
    </w:p>
    <w:p w:rsidR="009A0FC1" w:rsidRPr="00605733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605733">
        <w:t xml:space="preserve"> Engineering Design</w:t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605733">
        <w:rPr>
          <w:b/>
        </w:rPr>
        <w:t xml:space="preserve"> </w:t>
      </w:r>
      <w:r w:rsidR="00605733"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605733" w:rsidRDefault="002F1426" w:rsidP="0083516A"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605733">
              <w:rPr>
                <w:b/>
              </w:rPr>
              <w:t xml:space="preserve"> </w:t>
            </w:r>
            <w:r w:rsidR="00605733">
              <w:t xml:space="preserve">Civil Engineering </w:t>
            </w:r>
          </w:p>
        </w:tc>
        <w:tc>
          <w:tcPr>
            <w:tcW w:w="7920" w:type="dxa"/>
          </w:tcPr>
          <w:p w:rsidR="009A0FC1" w:rsidRPr="00605733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605733">
              <w:rPr>
                <w:b/>
              </w:rPr>
              <w:t xml:space="preserve"> </w:t>
            </w:r>
            <w:r w:rsidR="00605733">
              <w:t>45 days</w:t>
            </w:r>
          </w:p>
          <w:p w:rsidR="002F1426" w:rsidRDefault="002F1426" w:rsidP="009A0FC1"/>
        </w:tc>
      </w:tr>
      <w:tr w:rsidR="00605733" w:rsidTr="002F1426">
        <w:tc>
          <w:tcPr>
            <w:tcW w:w="6475" w:type="dxa"/>
          </w:tcPr>
          <w:p w:rsidR="00605733" w:rsidRPr="002F1426" w:rsidRDefault="00605733" w:rsidP="0083516A">
            <w:pPr>
              <w:rPr>
                <w:b/>
              </w:rPr>
            </w:pPr>
          </w:p>
        </w:tc>
        <w:tc>
          <w:tcPr>
            <w:tcW w:w="7920" w:type="dxa"/>
          </w:tcPr>
          <w:p w:rsidR="00605733" w:rsidRPr="002F1426" w:rsidRDefault="00605733" w:rsidP="009A0FC1">
            <w:pPr>
              <w:rPr>
                <w:b/>
              </w:rPr>
            </w:pP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605733">
              <w:t xml:space="preserve">How </w:t>
            </w:r>
            <w:proofErr w:type="gramStart"/>
            <w:r w:rsidR="00605733">
              <w:t>is civil engineering applied</w:t>
            </w:r>
            <w:proofErr w:type="gramEnd"/>
            <w:r w:rsidR="00605733">
              <w:t xml:space="preserve"> to create a safe efficient structure in the world today? 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Default="00605733" w:rsidP="00A5565A">
            <w:pPr>
              <w:jc w:val="center"/>
              <w:rPr>
                <w:b/>
              </w:rPr>
            </w:pPr>
            <w:r>
              <w:rPr>
                <w:b/>
              </w:rPr>
              <w:t xml:space="preserve">Introduction </w:t>
            </w:r>
          </w:p>
          <w:p w:rsidR="00605733" w:rsidRDefault="00605733" w:rsidP="00A5565A">
            <w:pPr>
              <w:jc w:val="center"/>
              <w:rPr>
                <w:b/>
              </w:rPr>
            </w:pPr>
          </w:p>
          <w:p w:rsidR="00605733" w:rsidRPr="00605733" w:rsidRDefault="00605733" w:rsidP="00E77CDF">
            <w:pPr>
              <w:jc w:val="center"/>
            </w:pPr>
            <w:r>
              <w:t xml:space="preserve">EQ: What are </w:t>
            </w:r>
            <w:r w:rsidR="00E77CDF">
              <w:t>different career</w:t>
            </w:r>
            <w:r>
              <w:t xml:space="preserve"> </w:t>
            </w:r>
            <w:r w:rsidR="00E77CDF">
              <w:t>options within</w:t>
            </w:r>
            <w:r>
              <w:t xml:space="preserve"> civil engineering?</w:t>
            </w:r>
          </w:p>
        </w:tc>
        <w:tc>
          <w:tcPr>
            <w:tcW w:w="1890" w:type="dxa"/>
            <w:vAlign w:val="center"/>
          </w:tcPr>
          <w:p w:rsidR="00361E7E" w:rsidRDefault="00361E7E" w:rsidP="00361E7E">
            <w:pPr>
              <w:jc w:val="center"/>
            </w:pPr>
            <w:r>
              <w:t>3.4.12.A2</w:t>
            </w:r>
          </w:p>
          <w:p w:rsidR="00361E7E" w:rsidRDefault="00361E7E" w:rsidP="00361E7E">
            <w:pPr>
              <w:jc w:val="center"/>
            </w:pPr>
            <w:r>
              <w:t>3.4.10.B1</w:t>
            </w:r>
          </w:p>
          <w:p w:rsidR="00361E7E" w:rsidRPr="00A73EB8" w:rsidRDefault="00361E7E" w:rsidP="00361E7E">
            <w:pPr>
              <w:jc w:val="center"/>
            </w:pPr>
            <w:r>
              <w:t>3.4.12.C3</w:t>
            </w:r>
          </w:p>
        </w:tc>
        <w:tc>
          <w:tcPr>
            <w:tcW w:w="3420" w:type="dxa"/>
            <w:vAlign w:val="center"/>
          </w:tcPr>
          <w:p w:rsidR="00430277" w:rsidRDefault="00E77CD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Newsletter</w:t>
            </w:r>
          </w:p>
          <w:p w:rsidR="00E77CDF" w:rsidRDefault="00E77CD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Civil Engineering </w:t>
            </w:r>
          </w:p>
          <w:p w:rsidR="00E77CDF" w:rsidRDefault="00E77CD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Peer Evaluations</w:t>
            </w:r>
          </w:p>
          <w:p w:rsidR="00E77CDF" w:rsidRPr="00A73EB8" w:rsidRDefault="00E77CD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Careers</w:t>
            </w:r>
          </w:p>
        </w:tc>
        <w:tc>
          <w:tcPr>
            <w:tcW w:w="3420" w:type="dxa"/>
            <w:vAlign w:val="center"/>
          </w:tcPr>
          <w:p w:rsidR="00E77CDF" w:rsidRDefault="00E77CDF" w:rsidP="00E77CDF">
            <w:pPr>
              <w:jc w:val="center"/>
            </w:pPr>
            <w:r>
              <w:t>Any one or combination of the following: teacher made materials, demonstrations, class discussions, projects, or group activities.</w:t>
            </w:r>
          </w:p>
          <w:p w:rsidR="00E77CDF" w:rsidRDefault="00E77CDF" w:rsidP="00E77CDF">
            <w:pPr>
              <w:jc w:val="center"/>
            </w:pPr>
          </w:p>
          <w:p w:rsidR="00E77CDF" w:rsidRDefault="00E77CDF" w:rsidP="00E77CDF">
            <w:pPr>
              <w:jc w:val="center"/>
              <w:rPr>
                <w:b/>
              </w:rPr>
            </w:pPr>
            <w:r>
              <w:rPr>
                <w:b/>
              </w:rPr>
              <w:t>Civil Engineering Newsletter</w:t>
            </w:r>
          </w:p>
          <w:p w:rsidR="00A73EB8" w:rsidRPr="002F1426" w:rsidRDefault="00E77CDF" w:rsidP="00E77CDF">
            <w:pPr>
              <w:jc w:val="center"/>
              <w:rPr>
                <w:b/>
              </w:rPr>
            </w:pPr>
            <w:r>
              <w:rPr>
                <w:b/>
              </w:rPr>
              <w:t>Peer Evaluation</w:t>
            </w:r>
          </w:p>
        </w:tc>
        <w:tc>
          <w:tcPr>
            <w:tcW w:w="2880" w:type="dxa"/>
            <w:vAlign w:val="center"/>
          </w:tcPr>
          <w:p w:rsidR="00A73EB8" w:rsidRPr="00DB305D" w:rsidRDefault="00E77CDF" w:rsidP="00A5565A">
            <w:pPr>
              <w:spacing w:after="120"/>
              <w:jc w:val="center"/>
              <w:rPr>
                <w:sz w:val="18"/>
              </w:rPr>
            </w:pPr>
            <w:r>
              <w:t>A combination of group build, completed papers/packets, and testing.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Default="00E77CDF" w:rsidP="00A5565A">
            <w:pPr>
              <w:jc w:val="center"/>
              <w:rPr>
                <w:b/>
              </w:rPr>
            </w:pPr>
            <w:r>
              <w:rPr>
                <w:b/>
              </w:rPr>
              <w:t xml:space="preserve">Building Principles </w:t>
            </w:r>
          </w:p>
          <w:p w:rsidR="00E77CDF" w:rsidRDefault="00E77CDF" w:rsidP="00A5565A">
            <w:pPr>
              <w:jc w:val="center"/>
              <w:rPr>
                <w:b/>
              </w:rPr>
            </w:pPr>
          </w:p>
          <w:p w:rsidR="00E77CDF" w:rsidRPr="00E77CDF" w:rsidRDefault="00E77CDF" w:rsidP="00A5565A">
            <w:pPr>
              <w:jc w:val="center"/>
            </w:pPr>
            <w:r>
              <w:t xml:space="preserve">EQ: How can proper building techniques </w:t>
            </w:r>
            <w:proofErr w:type="gramStart"/>
            <w:r>
              <w:t>impact</w:t>
            </w:r>
            <w:proofErr w:type="gramEnd"/>
            <w:r>
              <w:t xml:space="preserve"> </w:t>
            </w:r>
            <w:r w:rsidR="00F20FD2">
              <w:t>a design and strength of a structure</w:t>
            </w:r>
            <w:r>
              <w:t>?</w:t>
            </w:r>
          </w:p>
        </w:tc>
        <w:tc>
          <w:tcPr>
            <w:tcW w:w="1890" w:type="dxa"/>
            <w:vAlign w:val="center"/>
          </w:tcPr>
          <w:p w:rsidR="0080537B" w:rsidRDefault="003B3BBB" w:rsidP="00A5565A">
            <w:pPr>
              <w:jc w:val="center"/>
            </w:pPr>
            <w:r>
              <w:t>3.4.10.B1</w:t>
            </w:r>
          </w:p>
          <w:p w:rsidR="003B3BBB" w:rsidRDefault="003B3BBB" w:rsidP="00A5565A">
            <w:pPr>
              <w:jc w:val="center"/>
            </w:pPr>
            <w:r>
              <w:t>3.4.10.C2</w:t>
            </w:r>
          </w:p>
          <w:p w:rsidR="003B3BBB" w:rsidRDefault="003B3BBB" w:rsidP="00A5565A">
            <w:pPr>
              <w:jc w:val="center"/>
            </w:pPr>
            <w:r>
              <w:t>3.4.10.D1</w:t>
            </w:r>
          </w:p>
          <w:p w:rsidR="003B3BBB" w:rsidRPr="00A73EB8" w:rsidRDefault="003B3BBB" w:rsidP="00A5565A">
            <w:pPr>
              <w:jc w:val="center"/>
            </w:pPr>
            <w:r>
              <w:t>3.4.10.E7</w:t>
            </w:r>
          </w:p>
        </w:tc>
        <w:tc>
          <w:tcPr>
            <w:tcW w:w="3420" w:type="dxa"/>
            <w:vAlign w:val="center"/>
          </w:tcPr>
          <w:p w:rsidR="00F20FD2" w:rsidRDefault="00F20FD2" w:rsidP="00F20FD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Beam Strength </w:t>
            </w:r>
          </w:p>
          <w:p w:rsidR="00F20FD2" w:rsidRDefault="00F20FD2" w:rsidP="00F20FD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Joint Strength</w:t>
            </w:r>
          </w:p>
          <w:p w:rsidR="00F20FD2" w:rsidRDefault="00F20FD2" w:rsidP="00F20FD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Compression &amp; Tension</w:t>
            </w:r>
          </w:p>
          <w:p w:rsidR="00F20FD2" w:rsidRDefault="00F20FD2" w:rsidP="00F20FD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Weight Distribution</w:t>
            </w:r>
          </w:p>
          <w:p w:rsidR="00F20FD2" w:rsidRDefault="00F20FD2" w:rsidP="00F20FD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Load</w:t>
            </w:r>
          </w:p>
          <w:p w:rsidR="00F20FD2" w:rsidRDefault="00F20FD2" w:rsidP="00F20FD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Tension</w:t>
            </w:r>
          </w:p>
          <w:p w:rsidR="00F20FD2" w:rsidRDefault="00F20FD2" w:rsidP="00F20FD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Angle</w:t>
            </w:r>
          </w:p>
          <w:p w:rsidR="00F20FD2" w:rsidRDefault="00F20FD2" w:rsidP="00F20FD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Truss</w:t>
            </w:r>
          </w:p>
          <w:p w:rsidR="0066653F" w:rsidRPr="00A73EB8" w:rsidRDefault="0066653F" w:rsidP="00F20FD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Column</w:t>
            </w:r>
          </w:p>
        </w:tc>
        <w:tc>
          <w:tcPr>
            <w:tcW w:w="3420" w:type="dxa"/>
            <w:vAlign w:val="center"/>
          </w:tcPr>
          <w:p w:rsidR="00F20FD2" w:rsidRDefault="00F20FD2" w:rsidP="00F20FD2">
            <w:pPr>
              <w:jc w:val="center"/>
            </w:pPr>
            <w:r>
              <w:t>Any one or combination of the following: teacher made materials, demonstrations, class discussions, projects, or group activities.</w:t>
            </w:r>
          </w:p>
          <w:p w:rsidR="0080537B" w:rsidRDefault="0080537B" w:rsidP="00A5565A">
            <w:pPr>
              <w:jc w:val="center"/>
              <w:rPr>
                <w:b/>
              </w:rPr>
            </w:pPr>
          </w:p>
          <w:p w:rsidR="00F20FD2" w:rsidRDefault="00F20FD2" w:rsidP="00A5565A">
            <w:pPr>
              <w:jc w:val="center"/>
              <w:rPr>
                <w:b/>
              </w:rPr>
            </w:pPr>
            <w:r>
              <w:rPr>
                <w:b/>
              </w:rPr>
              <w:t>Beam Strength</w:t>
            </w:r>
          </w:p>
          <w:p w:rsidR="00F20FD2" w:rsidRDefault="00F20FD2" w:rsidP="00A5565A">
            <w:pPr>
              <w:jc w:val="center"/>
              <w:rPr>
                <w:b/>
              </w:rPr>
            </w:pPr>
            <w:r>
              <w:rPr>
                <w:b/>
              </w:rPr>
              <w:t>Joint Strength</w:t>
            </w:r>
          </w:p>
          <w:p w:rsidR="00F20FD2" w:rsidRDefault="00F20FD2" w:rsidP="00A5565A">
            <w:pPr>
              <w:jc w:val="center"/>
              <w:rPr>
                <w:b/>
              </w:rPr>
            </w:pPr>
            <w:r>
              <w:rPr>
                <w:b/>
              </w:rPr>
              <w:t>Compression &amp; Tension</w:t>
            </w:r>
          </w:p>
          <w:p w:rsidR="00F20FD2" w:rsidRPr="00F20FD2" w:rsidRDefault="00F20FD2" w:rsidP="00A5565A">
            <w:pPr>
              <w:jc w:val="center"/>
              <w:rPr>
                <w:b/>
              </w:rPr>
            </w:pPr>
            <w:r>
              <w:rPr>
                <w:b/>
              </w:rPr>
              <w:t>Weight Distribution</w:t>
            </w:r>
          </w:p>
        </w:tc>
        <w:tc>
          <w:tcPr>
            <w:tcW w:w="2880" w:type="dxa"/>
            <w:vAlign w:val="center"/>
          </w:tcPr>
          <w:p w:rsidR="0080537B" w:rsidRPr="00DB305D" w:rsidRDefault="00F20FD2" w:rsidP="00A5565A">
            <w:pPr>
              <w:spacing w:after="120"/>
              <w:jc w:val="center"/>
              <w:rPr>
                <w:sz w:val="18"/>
              </w:rPr>
            </w:pPr>
            <w:r>
              <w:t>A combination of group build, completed papers/packets, and testing.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Default="00F51905" w:rsidP="00A5565A">
            <w:pPr>
              <w:jc w:val="center"/>
              <w:rPr>
                <w:b/>
              </w:rPr>
            </w:pPr>
            <w:r>
              <w:rPr>
                <w:b/>
              </w:rPr>
              <w:t>Balsa Wood Bridge</w:t>
            </w:r>
          </w:p>
          <w:p w:rsidR="00F51905" w:rsidRDefault="00F51905" w:rsidP="00A5565A">
            <w:pPr>
              <w:jc w:val="center"/>
              <w:rPr>
                <w:b/>
              </w:rPr>
            </w:pPr>
          </w:p>
          <w:p w:rsidR="00F51905" w:rsidRPr="00F51905" w:rsidRDefault="00F51905" w:rsidP="00A5565A">
            <w:pPr>
              <w:jc w:val="center"/>
            </w:pPr>
            <w:r>
              <w:t xml:space="preserve">EQ: How </w:t>
            </w:r>
            <w:proofErr w:type="gramStart"/>
            <w:r>
              <w:t>is a bridge designed</w:t>
            </w:r>
            <w:proofErr w:type="gramEnd"/>
            <w:r>
              <w:t xml:space="preserve"> to achieve maximum strength?</w:t>
            </w:r>
          </w:p>
        </w:tc>
        <w:tc>
          <w:tcPr>
            <w:tcW w:w="1890" w:type="dxa"/>
            <w:vAlign w:val="center"/>
          </w:tcPr>
          <w:p w:rsidR="0080537B" w:rsidRDefault="003B3BBB" w:rsidP="00A5565A">
            <w:pPr>
              <w:jc w:val="center"/>
            </w:pPr>
            <w:r>
              <w:t>3.4.10.A2</w:t>
            </w:r>
          </w:p>
          <w:p w:rsidR="003B3BBB" w:rsidRDefault="003B3BBB" w:rsidP="00A5565A">
            <w:pPr>
              <w:jc w:val="center"/>
            </w:pPr>
            <w:r>
              <w:t>3.4.10.B1</w:t>
            </w:r>
          </w:p>
          <w:p w:rsidR="003B3BBB" w:rsidRDefault="003B3BBB" w:rsidP="00A5565A">
            <w:pPr>
              <w:jc w:val="center"/>
            </w:pPr>
            <w:r>
              <w:t>3.4.10.C1</w:t>
            </w:r>
          </w:p>
          <w:p w:rsidR="003B3BBB" w:rsidRDefault="003B3BBB" w:rsidP="00A5565A">
            <w:pPr>
              <w:jc w:val="center"/>
            </w:pPr>
            <w:r>
              <w:t>3.4.10.C2</w:t>
            </w:r>
          </w:p>
          <w:p w:rsidR="003B3BBB" w:rsidRDefault="003B3BBB" w:rsidP="00A5565A">
            <w:pPr>
              <w:jc w:val="center"/>
            </w:pPr>
            <w:r>
              <w:t>3.4.10.D1</w:t>
            </w:r>
          </w:p>
          <w:p w:rsidR="003B3BBB" w:rsidRPr="00A73EB8" w:rsidRDefault="003B3BBB" w:rsidP="00A5565A">
            <w:pPr>
              <w:jc w:val="center"/>
            </w:pPr>
            <w:r>
              <w:t>3.4.10.E7</w:t>
            </w:r>
          </w:p>
        </w:tc>
        <w:tc>
          <w:tcPr>
            <w:tcW w:w="3420" w:type="dxa"/>
            <w:vAlign w:val="center"/>
          </w:tcPr>
          <w:p w:rsidR="00430277" w:rsidRDefault="008D558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Bridge</w:t>
            </w:r>
          </w:p>
          <w:p w:rsidR="008D558C" w:rsidRDefault="008D558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Criteria </w:t>
            </w:r>
          </w:p>
          <w:p w:rsidR="008D558C" w:rsidRDefault="008D558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Dimension</w:t>
            </w:r>
          </w:p>
          <w:p w:rsidR="008D558C" w:rsidRDefault="008D558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Racking</w:t>
            </w:r>
          </w:p>
          <w:p w:rsidR="008D558C" w:rsidRDefault="008D558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Scale</w:t>
            </w:r>
          </w:p>
          <w:p w:rsidR="008D558C" w:rsidRDefault="008D558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Sketch</w:t>
            </w:r>
          </w:p>
          <w:p w:rsidR="008D558C" w:rsidRDefault="008D558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Efficiency</w:t>
            </w:r>
          </w:p>
          <w:p w:rsidR="00BF26D0" w:rsidRPr="00A73EB8" w:rsidRDefault="00BF26D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Span </w:t>
            </w:r>
          </w:p>
        </w:tc>
        <w:tc>
          <w:tcPr>
            <w:tcW w:w="3420" w:type="dxa"/>
            <w:vAlign w:val="center"/>
          </w:tcPr>
          <w:p w:rsidR="008D558C" w:rsidRDefault="008D558C" w:rsidP="008D558C">
            <w:pPr>
              <w:jc w:val="center"/>
            </w:pPr>
            <w:r>
              <w:t>Any one or combination of the following: teacher made materials, demonstrations, class discussions, projects, or group activities.</w:t>
            </w:r>
          </w:p>
          <w:p w:rsidR="0080537B" w:rsidRDefault="0080537B" w:rsidP="00A5565A">
            <w:pPr>
              <w:jc w:val="center"/>
              <w:rPr>
                <w:b/>
              </w:rPr>
            </w:pPr>
          </w:p>
          <w:p w:rsidR="008D558C" w:rsidRDefault="008D558C" w:rsidP="00A5565A">
            <w:pPr>
              <w:jc w:val="center"/>
              <w:rPr>
                <w:b/>
              </w:rPr>
            </w:pPr>
            <w:r>
              <w:rPr>
                <w:b/>
              </w:rPr>
              <w:t>Types of Bridges</w:t>
            </w:r>
          </w:p>
          <w:p w:rsidR="008D558C" w:rsidRDefault="003D6F9F" w:rsidP="00A5565A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Multiview</w:t>
            </w:r>
            <w:proofErr w:type="spellEnd"/>
            <w:r>
              <w:rPr>
                <w:b/>
              </w:rPr>
              <w:t xml:space="preserve"> Drawings</w:t>
            </w:r>
          </w:p>
          <w:p w:rsidR="003D6F9F" w:rsidRPr="008D558C" w:rsidRDefault="003D6F9F" w:rsidP="00A5565A">
            <w:pPr>
              <w:jc w:val="center"/>
              <w:rPr>
                <w:b/>
              </w:rPr>
            </w:pPr>
            <w:r>
              <w:rPr>
                <w:b/>
              </w:rPr>
              <w:t>Balsa Wood Bridge</w:t>
            </w:r>
          </w:p>
        </w:tc>
        <w:tc>
          <w:tcPr>
            <w:tcW w:w="2880" w:type="dxa"/>
            <w:vAlign w:val="center"/>
          </w:tcPr>
          <w:p w:rsidR="0080537B" w:rsidRPr="00DB305D" w:rsidRDefault="003D6F9F" w:rsidP="00A5565A">
            <w:pPr>
              <w:spacing w:after="120"/>
              <w:jc w:val="center"/>
              <w:rPr>
                <w:sz w:val="18"/>
              </w:rPr>
            </w:pPr>
            <w:r>
              <w:t>A combination of group build, completed papers/packets, and testing.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horzAnchor="margin" w:tblpY="429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BF26D0">
        <w:tc>
          <w:tcPr>
            <w:tcW w:w="2785" w:type="dxa"/>
            <w:vAlign w:val="center"/>
          </w:tcPr>
          <w:p w:rsidR="002717B6" w:rsidRDefault="00BF26D0" w:rsidP="00BF26D0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Earthquake-Resistant Tower</w:t>
            </w:r>
          </w:p>
          <w:p w:rsidR="00BF26D0" w:rsidRDefault="00BF26D0" w:rsidP="00BF26D0">
            <w:pPr>
              <w:jc w:val="center"/>
              <w:rPr>
                <w:b/>
              </w:rPr>
            </w:pPr>
          </w:p>
          <w:p w:rsidR="00BF26D0" w:rsidRPr="00BF26D0" w:rsidRDefault="00BF26D0" w:rsidP="00BF26D0">
            <w:pPr>
              <w:jc w:val="center"/>
            </w:pPr>
            <w:r>
              <w:t xml:space="preserve">EQ: How </w:t>
            </w:r>
            <w:proofErr w:type="gramStart"/>
            <w:r>
              <w:t>is a balsa tower designed</w:t>
            </w:r>
            <w:proofErr w:type="gramEnd"/>
            <w:r>
              <w:t xml:space="preserve"> to achieve maximum strength during an earthquake tower?</w:t>
            </w:r>
          </w:p>
          <w:p w:rsidR="00723889" w:rsidRPr="00DE5063" w:rsidRDefault="00723889" w:rsidP="00BF26D0">
            <w:pPr>
              <w:jc w:val="center"/>
            </w:pPr>
          </w:p>
        </w:tc>
        <w:tc>
          <w:tcPr>
            <w:tcW w:w="1890" w:type="dxa"/>
            <w:vAlign w:val="center"/>
          </w:tcPr>
          <w:p w:rsidR="003B3BBB" w:rsidRDefault="003B3BBB" w:rsidP="003B3BBB">
            <w:pPr>
              <w:jc w:val="center"/>
            </w:pPr>
            <w:r>
              <w:t>3.4.10.A2</w:t>
            </w:r>
          </w:p>
          <w:p w:rsidR="003B3BBB" w:rsidRDefault="003B3BBB" w:rsidP="003B3BBB">
            <w:pPr>
              <w:jc w:val="center"/>
            </w:pPr>
            <w:r>
              <w:t>3.4.10.B1</w:t>
            </w:r>
          </w:p>
          <w:p w:rsidR="003B3BBB" w:rsidRDefault="003B3BBB" w:rsidP="003B3BBB">
            <w:pPr>
              <w:jc w:val="center"/>
            </w:pPr>
            <w:r>
              <w:t>3.4.10.C1</w:t>
            </w:r>
          </w:p>
          <w:p w:rsidR="003B3BBB" w:rsidRDefault="003B3BBB" w:rsidP="003B3BBB">
            <w:pPr>
              <w:jc w:val="center"/>
            </w:pPr>
            <w:r>
              <w:t>3.4.10.C2</w:t>
            </w:r>
          </w:p>
          <w:p w:rsidR="003B3BBB" w:rsidRDefault="003B3BBB" w:rsidP="003B3BBB">
            <w:pPr>
              <w:jc w:val="center"/>
            </w:pPr>
            <w:r>
              <w:t>3.4.10.D1</w:t>
            </w:r>
          </w:p>
          <w:p w:rsidR="002717B6" w:rsidRPr="00A73EB8" w:rsidRDefault="003B3BBB" w:rsidP="003B3BBB">
            <w:pPr>
              <w:jc w:val="center"/>
            </w:pPr>
            <w:r>
              <w:t>3.4.10.E7</w:t>
            </w:r>
          </w:p>
        </w:tc>
        <w:tc>
          <w:tcPr>
            <w:tcW w:w="3420" w:type="dxa"/>
            <w:vAlign w:val="center"/>
          </w:tcPr>
          <w:p w:rsidR="00990086" w:rsidRDefault="00BF26D0" w:rsidP="00BF26D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Earthquake</w:t>
            </w:r>
          </w:p>
          <w:p w:rsidR="00BF26D0" w:rsidRDefault="00AD5881" w:rsidP="00BF26D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Wave Mechanics</w:t>
            </w:r>
          </w:p>
          <w:p w:rsidR="00AD5881" w:rsidRDefault="00AD5881" w:rsidP="00BF26D0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Epicentre</w:t>
            </w:r>
            <w:proofErr w:type="spellEnd"/>
          </w:p>
          <w:p w:rsidR="00AD5881" w:rsidRDefault="00AD5881" w:rsidP="00BF26D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Magnitude</w:t>
            </w:r>
          </w:p>
          <w:p w:rsidR="00AD5881" w:rsidRDefault="00AD5881" w:rsidP="00BF26D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Richter Scale</w:t>
            </w:r>
          </w:p>
          <w:p w:rsidR="00AD5881" w:rsidRDefault="00AD5881" w:rsidP="00BF26D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Magnitude</w:t>
            </w:r>
          </w:p>
          <w:p w:rsidR="00AD5881" w:rsidRDefault="00AD5881" w:rsidP="00BF26D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Scale</w:t>
            </w:r>
          </w:p>
          <w:p w:rsidR="00AD5881" w:rsidRPr="00A73EB8" w:rsidRDefault="00AD5881" w:rsidP="00BF26D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Weight Distribution </w:t>
            </w:r>
          </w:p>
        </w:tc>
        <w:tc>
          <w:tcPr>
            <w:tcW w:w="3420" w:type="dxa"/>
            <w:vAlign w:val="center"/>
          </w:tcPr>
          <w:p w:rsidR="002717B6" w:rsidRDefault="00AD5881" w:rsidP="00BF26D0">
            <w:pPr>
              <w:jc w:val="center"/>
            </w:pPr>
            <w:r>
              <w:t>Any one or combination of the following: teacher made materials, demonstrations, class discussions, projects, or group activities.</w:t>
            </w:r>
          </w:p>
          <w:p w:rsidR="00AD5881" w:rsidRDefault="00AD5881" w:rsidP="00BF26D0">
            <w:pPr>
              <w:jc w:val="center"/>
            </w:pPr>
          </w:p>
          <w:p w:rsidR="00560CA5" w:rsidRDefault="00560CA5" w:rsidP="00BF26D0">
            <w:pPr>
              <w:jc w:val="center"/>
              <w:rPr>
                <w:b/>
              </w:rPr>
            </w:pPr>
            <w:r>
              <w:rPr>
                <w:b/>
              </w:rPr>
              <w:t>Informational Videos</w:t>
            </w:r>
          </w:p>
          <w:p w:rsidR="00AD5881" w:rsidRDefault="00AD5881" w:rsidP="00BF26D0">
            <w:pPr>
              <w:jc w:val="center"/>
              <w:rPr>
                <w:b/>
              </w:rPr>
            </w:pPr>
            <w:r>
              <w:rPr>
                <w:b/>
              </w:rPr>
              <w:t>Earthquake Terminology</w:t>
            </w:r>
          </w:p>
          <w:p w:rsidR="00AD5881" w:rsidRDefault="00AD5881" w:rsidP="00BF26D0">
            <w:pPr>
              <w:jc w:val="center"/>
              <w:rPr>
                <w:b/>
              </w:rPr>
            </w:pPr>
            <w:r>
              <w:rPr>
                <w:b/>
              </w:rPr>
              <w:t>Discovering Wave Mechanics</w:t>
            </w:r>
          </w:p>
          <w:p w:rsidR="00AD5881" w:rsidRDefault="00AD5881" w:rsidP="00BF26D0">
            <w:pPr>
              <w:jc w:val="center"/>
              <w:rPr>
                <w:b/>
              </w:rPr>
            </w:pPr>
            <w:r>
              <w:rPr>
                <w:b/>
              </w:rPr>
              <w:t xml:space="preserve">Earthquake </w:t>
            </w:r>
            <w:r w:rsidR="00560CA5">
              <w:rPr>
                <w:b/>
              </w:rPr>
              <w:t>R</w:t>
            </w:r>
            <w:r>
              <w:rPr>
                <w:b/>
              </w:rPr>
              <w:t xml:space="preserve">esistant Structure </w:t>
            </w:r>
          </w:p>
          <w:p w:rsidR="00AD5881" w:rsidRPr="00AD5881" w:rsidRDefault="00AD5881" w:rsidP="00BF26D0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AD5881" w:rsidP="00BF26D0">
            <w:pPr>
              <w:spacing w:after="120"/>
              <w:jc w:val="center"/>
              <w:rPr>
                <w:sz w:val="18"/>
              </w:rPr>
            </w:pPr>
            <w:r>
              <w:t>A combination of group build, completed papers/packets, and testing.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45F19"/>
    <w:rsid w:val="001951E8"/>
    <w:rsid w:val="001A019D"/>
    <w:rsid w:val="001E06E5"/>
    <w:rsid w:val="001E1FF2"/>
    <w:rsid w:val="001F2165"/>
    <w:rsid w:val="00243906"/>
    <w:rsid w:val="002717B6"/>
    <w:rsid w:val="002F1426"/>
    <w:rsid w:val="002F1966"/>
    <w:rsid w:val="003154BD"/>
    <w:rsid w:val="00361E7E"/>
    <w:rsid w:val="003A1F67"/>
    <w:rsid w:val="003B3BBB"/>
    <w:rsid w:val="003D6F9F"/>
    <w:rsid w:val="00430277"/>
    <w:rsid w:val="004D4FCE"/>
    <w:rsid w:val="00560CA5"/>
    <w:rsid w:val="005E38FC"/>
    <w:rsid w:val="00605733"/>
    <w:rsid w:val="00611B54"/>
    <w:rsid w:val="00613CB0"/>
    <w:rsid w:val="0066653F"/>
    <w:rsid w:val="00723889"/>
    <w:rsid w:val="007A147C"/>
    <w:rsid w:val="007F0C34"/>
    <w:rsid w:val="0080537B"/>
    <w:rsid w:val="0083516A"/>
    <w:rsid w:val="008668B6"/>
    <w:rsid w:val="008902B0"/>
    <w:rsid w:val="008D558C"/>
    <w:rsid w:val="00990086"/>
    <w:rsid w:val="009A0FC1"/>
    <w:rsid w:val="00A73EB8"/>
    <w:rsid w:val="00AC2828"/>
    <w:rsid w:val="00AD5881"/>
    <w:rsid w:val="00B149C5"/>
    <w:rsid w:val="00B477DC"/>
    <w:rsid w:val="00B963EA"/>
    <w:rsid w:val="00BE53BF"/>
    <w:rsid w:val="00BF26D0"/>
    <w:rsid w:val="00C94F98"/>
    <w:rsid w:val="00D97955"/>
    <w:rsid w:val="00DB305D"/>
    <w:rsid w:val="00DE5063"/>
    <w:rsid w:val="00E77CDF"/>
    <w:rsid w:val="00EF1B39"/>
    <w:rsid w:val="00F20FD2"/>
    <w:rsid w:val="00F51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E4084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1FB246-6630-4C19-9771-D8278371D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2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Doran, Amber R.</cp:lastModifiedBy>
  <cp:revision>2</cp:revision>
  <dcterms:created xsi:type="dcterms:W3CDTF">2018-06-13T22:54:00Z</dcterms:created>
  <dcterms:modified xsi:type="dcterms:W3CDTF">2018-06-13T22:54:00Z</dcterms:modified>
</cp:coreProperties>
</file>