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3BBC" w:rsidRPr="00E93BBC">
        <w:rPr>
          <w:u w:val="single"/>
        </w:rPr>
        <w:t>Engineering CAD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3BBC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379D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52ACB">
              <w:t>Unit 6</w:t>
            </w:r>
            <w:r w:rsidR="002379D6">
              <w:t xml:space="preserve"> Appearance and Rendering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379D6">
              <w:t xml:space="preserve">How do you </w:t>
            </w:r>
            <w:r w:rsidR="00AD037D">
              <w:t xml:space="preserve">add and show materials, colors, </w:t>
            </w:r>
            <w:r w:rsidR="009813C6">
              <w:t>f</w:t>
            </w:r>
            <w:r w:rsidR="00AD037D">
              <w:t>inishes</w:t>
            </w:r>
            <w:r w:rsidR="009813C6">
              <w:t>, and lighting</w:t>
            </w:r>
            <w:r w:rsidR="00AD037D">
              <w:t xml:space="preserve"> to a 3D</w:t>
            </w:r>
            <w:r w:rsidR="002379D6">
              <w:t xml:space="preserve"> model on the computer? </w:t>
            </w:r>
            <w:r w:rsidR="005B7884">
              <w:t xml:space="preserve">How do you Render an object?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F491D" w:rsidTr="0080537B">
        <w:tc>
          <w:tcPr>
            <w:tcW w:w="2785" w:type="dxa"/>
            <w:vAlign w:val="center"/>
          </w:tcPr>
          <w:p w:rsidR="003F491D" w:rsidRPr="00DE5063" w:rsidRDefault="003F491D" w:rsidP="003F491D">
            <w:pPr>
              <w:jc w:val="center"/>
            </w:pPr>
            <w:r>
              <w:t>Materials and colors</w:t>
            </w:r>
          </w:p>
        </w:tc>
        <w:tc>
          <w:tcPr>
            <w:tcW w:w="1890" w:type="dxa"/>
            <w:vAlign w:val="center"/>
          </w:tcPr>
          <w:p w:rsidR="003F491D" w:rsidRDefault="003F491D" w:rsidP="003F491D">
            <w:pPr>
              <w:jc w:val="center"/>
              <w:rPr>
                <w:rFonts w:ascii="Arial" w:hAnsi="Arial" w:cs="Arial"/>
                <w:sz w:val="20"/>
              </w:rPr>
            </w:pPr>
            <w:r w:rsidRPr="004736B8">
              <w:rPr>
                <w:rFonts w:ascii="Arial" w:hAnsi="Arial" w:cs="Arial"/>
                <w:sz w:val="20"/>
              </w:rPr>
              <w:t>3.4.10.</w:t>
            </w:r>
            <w:r>
              <w:rPr>
                <w:rFonts w:ascii="Arial" w:hAnsi="Arial" w:cs="Arial"/>
                <w:sz w:val="20"/>
              </w:rPr>
              <w:t>C2</w:t>
            </w:r>
          </w:p>
          <w:p w:rsidR="003F491D" w:rsidRPr="00A73EB8" w:rsidRDefault="003F491D" w:rsidP="003F491D">
            <w:pPr>
              <w:jc w:val="center"/>
            </w:pPr>
            <w:r w:rsidRPr="004736B8">
              <w:rPr>
                <w:rFonts w:ascii="Arial" w:hAnsi="Arial" w:cs="Arial"/>
                <w:sz w:val="20"/>
              </w:rPr>
              <w:t>3.4.10.D1</w:t>
            </w:r>
          </w:p>
        </w:tc>
        <w:tc>
          <w:tcPr>
            <w:tcW w:w="3420" w:type="dxa"/>
            <w:vAlign w:val="center"/>
          </w:tcPr>
          <w:p w:rsidR="003F491D" w:rsidRPr="00A73EB8" w:rsidRDefault="00780A61" w:rsidP="009A79AD">
            <w:pPr>
              <w:pStyle w:val="ListParagraph"/>
              <w:numPr>
                <w:ilvl w:val="0"/>
                <w:numId w:val="2"/>
              </w:numPr>
              <w:ind w:left="346"/>
            </w:pPr>
            <w:proofErr w:type="spellStart"/>
            <w:r>
              <w:t>Photoview</w:t>
            </w:r>
            <w:proofErr w:type="spellEnd"/>
            <w:r>
              <w:t xml:space="preserve">, </w:t>
            </w:r>
            <w:r w:rsidRPr="00780A61">
              <w:t>Appearance</w:t>
            </w:r>
            <w:r>
              <w:t>, face, body, part, assembly</w:t>
            </w:r>
            <w:r w:rsidR="00B50E25">
              <w:t xml:space="preserve">,  </w:t>
            </w:r>
            <w:proofErr w:type="spellStart"/>
            <w:r w:rsidR="00B50E25" w:rsidRPr="00B50E25">
              <w:t>DisplayManager</w:t>
            </w:r>
            <w:proofErr w:type="spellEnd"/>
            <w:r w:rsidR="00B50E25">
              <w:t xml:space="preserve">, </w:t>
            </w:r>
          </w:p>
        </w:tc>
        <w:tc>
          <w:tcPr>
            <w:tcW w:w="3420" w:type="dxa"/>
            <w:vAlign w:val="center"/>
          </w:tcPr>
          <w:p w:rsidR="003F491D" w:rsidRPr="002F1426" w:rsidRDefault="003F491D" w:rsidP="003F491D">
            <w:pPr>
              <w:jc w:val="center"/>
              <w:rPr>
                <w:b/>
              </w:rPr>
            </w:pPr>
            <w:r>
              <w:t xml:space="preserve">Computer with CAD program. </w:t>
            </w:r>
          </w:p>
        </w:tc>
        <w:tc>
          <w:tcPr>
            <w:tcW w:w="2880" w:type="dxa"/>
            <w:vAlign w:val="center"/>
          </w:tcPr>
          <w:p w:rsidR="003F491D" w:rsidRPr="00DB305D" w:rsidRDefault="003F491D" w:rsidP="003F491D">
            <w:pPr>
              <w:spacing w:after="120"/>
              <w:jc w:val="center"/>
              <w:rPr>
                <w:sz w:val="18"/>
              </w:rPr>
            </w:pPr>
            <w:r>
              <w:t>Each student creates and turns in drawings for grading.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F491D" w:rsidTr="00A5565A">
        <w:tc>
          <w:tcPr>
            <w:tcW w:w="2785" w:type="dxa"/>
            <w:vAlign w:val="center"/>
          </w:tcPr>
          <w:p w:rsidR="003F491D" w:rsidRPr="00DE5063" w:rsidRDefault="003F491D" w:rsidP="003F491D">
            <w:pPr>
              <w:jc w:val="center"/>
            </w:pPr>
            <w:r>
              <w:t>Rendering</w:t>
            </w:r>
          </w:p>
        </w:tc>
        <w:tc>
          <w:tcPr>
            <w:tcW w:w="1890" w:type="dxa"/>
            <w:vAlign w:val="center"/>
          </w:tcPr>
          <w:p w:rsidR="003F491D" w:rsidRDefault="003F491D" w:rsidP="003F491D">
            <w:pPr>
              <w:jc w:val="center"/>
              <w:rPr>
                <w:rFonts w:ascii="Arial" w:hAnsi="Arial" w:cs="Arial"/>
                <w:sz w:val="20"/>
              </w:rPr>
            </w:pPr>
            <w:r w:rsidRPr="004736B8">
              <w:rPr>
                <w:rFonts w:ascii="Arial" w:hAnsi="Arial" w:cs="Arial"/>
                <w:sz w:val="20"/>
              </w:rPr>
              <w:t>3.4.10.</w:t>
            </w:r>
            <w:r>
              <w:rPr>
                <w:rFonts w:ascii="Arial" w:hAnsi="Arial" w:cs="Arial"/>
                <w:sz w:val="20"/>
              </w:rPr>
              <w:t>C2</w:t>
            </w:r>
          </w:p>
          <w:p w:rsidR="003F491D" w:rsidRPr="00A73EB8" w:rsidRDefault="003F491D" w:rsidP="003F491D">
            <w:pPr>
              <w:jc w:val="center"/>
            </w:pPr>
            <w:r w:rsidRPr="004736B8">
              <w:rPr>
                <w:rFonts w:ascii="Arial" w:hAnsi="Arial" w:cs="Arial"/>
                <w:sz w:val="20"/>
              </w:rPr>
              <w:t>3.4.10.D1</w:t>
            </w:r>
          </w:p>
        </w:tc>
        <w:tc>
          <w:tcPr>
            <w:tcW w:w="3420" w:type="dxa"/>
            <w:vAlign w:val="center"/>
          </w:tcPr>
          <w:p w:rsidR="003F491D" w:rsidRPr="00A73EB8" w:rsidRDefault="009A79AD" w:rsidP="00211611">
            <w:pPr>
              <w:pStyle w:val="ListParagraph"/>
              <w:numPr>
                <w:ilvl w:val="0"/>
                <w:numId w:val="2"/>
              </w:numPr>
              <w:ind w:left="346"/>
            </w:pPr>
            <w:bookmarkStart w:id="1" w:name="_GoBack"/>
            <w:bookmarkEnd w:id="1"/>
            <w:r>
              <w:t>S</w:t>
            </w:r>
            <w:r>
              <w:t>cene,</w:t>
            </w:r>
            <w:r>
              <w:t xml:space="preserve"> s</w:t>
            </w:r>
            <w:r w:rsidRPr="009A79AD">
              <w:t xml:space="preserve">tudio </w:t>
            </w:r>
            <w:r>
              <w:t>s</w:t>
            </w:r>
            <w:r w:rsidRPr="009A79AD">
              <w:t>cenes</w:t>
            </w:r>
            <w:r>
              <w:t>,</w:t>
            </w:r>
            <w:r w:rsidRPr="009A79AD">
              <w:t xml:space="preserve"> </w:t>
            </w:r>
            <w:r>
              <w:t>p</w:t>
            </w:r>
            <w:r w:rsidRPr="009A79AD">
              <w:t xml:space="preserve">review </w:t>
            </w:r>
            <w:r>
              <w:t>w</w:t>
            </w:r>
            <w:r w:rsidRPr="009A79AD">
              <w:t>indow</w:t>
            </w:r>
            <w:r>
              <w:t xml:space="preserve">, </w:t>
            </w:r>
            <w:r w:rsidR="00211611">
              <w:t>floor offset, lights, c</w:t>
            </w:r>
            <w:r w:rsidR="00211611" w:rsidRPr="00211611">
              <w:t>amera</w:t>
            </w:r>
            <w:r w:rsidR="00211611">
              <w:t>,  d</w:t>
            </w:r>
            <w:r w:rsidR="00211611" w:rsidRPr="00211611">
              <w:t xml:space="preserve">irectional </w:t>
            </w:r>
            <w:r w:rsidR="00211611">
              <w:t>l</w:t>
            </w:r>
            <w:r w:rsidR="00211611" w:rsidRPr="00211611">
              <w:t>ight</w:t>
            </w:r>
            <w:r w:rsidR="00211611">
              <w:t xml:space="preserve">, spot light, point light, sunlight.  </w:t>
            </w:r>
          </w:p>
        </w:tc>
        <w:tc>
          <w:tcPr>
            <w:tcW w:w="3420" w:type="dxa"/>
            <w:vAlign w:val="center"/>
          </w:tcPr>
          <w:p w:rsidR="003F491D" w:rsidRPr="002F1426" w:rsidRDefault="003F491D" w:rsidP="003F491D">
            <w:pPr>
              <w:jc w:val="center"/>
              <w:rPr>
                <w:b/>
              </w:rPr>
            </w:pPr>
            <w:r>
              <w:t xml:space="preserve">Computer with CAD program. </w:t>
            </w:r>
          </w:p>
        </w:tc>
        <w:tc>
          <w:tcPr>
            <w:tcW w:w="2880" w:type="dxa"/>
            <w:vAlign w:val="center"/>
          </w:tcPr>
          <w:p w:rsidR="003F491D" w:rsidRPr="00DB305D" w:rsidRDefault="003F491D" w:rsidP="003F491D">
            <w:pPr>
              <w:spacing w:after="120"/>
              <w:jc w:val="center"/>
              <w:rPr>
                <w:sz w:val="18"/>
              </w:rPr>
            </w:pPr>
            <w:r>
              <w:t>Each student creates and turns in drawings for grading.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A1F67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3A1F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7BFC"/>
    <w:rsid w:val="00120692"/>
    <w:rsid w:val="001951E8"/>
    <w:rsid w:val="001E06E5"/>
    <w:rsid w:val="001E1FF2"/>
    <w:rsid w:val="00211611"/>
    <w:rsid w:val="002379D6"/>
    <w:rsid w:val="00243906"/>
    <w:rsid w:val="00252ACB"/>
    <w:rsid w:val="002717B6"/>
    <w:rsid w:val="002F1426"/>
    <w:rsid w:val="002F1966"/>
    <w:rsid w:val="003154BD"/>
    <w:rsid w:val="003A1F67"/>
    <w:rsid w:val="003F1482"/>
    <w:rsid w:val="003F491D"/>
    <w:rsid w:val="00430277"/>
    <w:rsid w:val="004D4FCE"/>
    <w:rsid w:val="005B7884"/>
    <w:rsid w:val="005E38FC"/>
    <w:rsid w:val="00611B54"/>
    <w:rsid w:val="00705398"/>
    <w:rsid w:val="0077094E"/>
    <w:rsid w:val="00780A61"/>
    <w:rsid w:val="007A147C"/>
    <w:rsid w:val="007F0C34"/>
    <w:rsid w:val="0080537B"/>
    <w:rsid w:val="008668B6"/>
    <w:rsid w:val="008902B0"/>
    <w:rsid w:val="00924C29"/>
    <w:rsid w:val="0095438A"/>
    <w:rsid w:val="009813C6"/>
    <w:rsid w:val="00990086"/>
    <w:rsid w:val="009A0FC1"/>
    <w:rsid w:val="009A79AD"/>
    <w:rsid w:val="00A73EB8"/>
    <w:rsid w:val="00AC2828"/>
    <w:rsid w:val="00AD037D"/>
    <w:rsid w:val="00B149C5"/>
    <w:rsid w:val="00B477DC"/>
    <w:rsid w:val="00B50E25"/>
    <w:rsid w:val="00B963EA"/>
    <w:rsid w:val="00B96AC9"/>
    <w:rsid w:val="00BE53BF"/>
    <w:rsid w:val="00C16AEB"/>
    <w:rsid w:val="00C94F98"/>
    <w:rsid w:val="00D97955"/>
    <w:rsid w:val="00DB305D"/>
    <w:rsid w:val="00DE5063"/>
    <w:rsid w:val="00E93BB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043B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79E0F-AD13-4DFE-8FCA-3FD5826B6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James, Michael</cp:lastModifiedBy>
  <cp:revision>12</cp:revision>
  <dcterms:created xsi:type="dcterms:W3CDTF">2021-01-18T18:25:00Z</dcterms:created>
  <dcterms:modified xsi:type="dcterms:W3CDTF">2021-01-18T20:01:00Z</dcterms:modified>
</cp:coreProperties>
</file>