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260283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260283">
        <w:rPr>
          <w:b/>
        </w:rPr>
        <w:t xml:space="preserve"> </w:t>
      </w:r>
      <w:r w:rsidR="00260283">
        <w:t>Digital Multimedia Design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260283">
        <w:rPr>
          <w:b/>
        </w:rPr>
        <w:t xml:space="preserve"> </w:t>
      </w:r>
      <w:r w:rsidR="00260283"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60283" w:rsidRDefault="002F1426" w:rsidP="0083516A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60283">
              <w:rPr>
                <w:b/>
              </w:rPr>
              <w:t xml:space="preserve"> </w:t>
            </w:r>
            <w:r w:rsidR="00260283">
              <w:t xml:space="preserve">Smart Phone Applications </w:t>
            </w:r>
          </w:p>
        </w:tc>
        <w:tc>
          <w:tcPr>
            <w:tcW w:w="7920" w:type="dxa"/>
          </w:tcPr>
          <w:p w:rsidR="009A0FC1" w:rsidRPr="00260283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60283">
              <w:t>45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260283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60283">
              <w:t xml:space="preserve">How can different application for smart phone </w:t>
            </w:r>
            <w:proofErr w:type="gramStart"/>
            <w:r w:rsidR="00260283">
              <w:t>be created</w:t>
            </w:r>
            <w:proofErr w:type="gramEnd"/>
            <w:r w:rsidR="00260283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260283" w:rsidP="00A5565A">
            <w:pPr>
              <w:jc w:val="center"/>
              <w:rPr>
                <w:b/>
              </w:rPr>
            </w:pPr>
            <w:r>
              <w:rPr>
                <w:b/>
              </w:rPr>
              <w:t>Introduction</w:t>
            </w:r>
          </w:p>
          <w:p w:rsidR="00260283" w:rsidRDefault="00260283" w:rsidP="00A5565A">
            <w:pPr>
              <w:jc w:val="center"/>
              <w:rPr>
                <w:b/>
              </w:rPr>
            </w:pPr>
          </w:p>
          <w:p w:rsidR="00260283" w:rsidRPr="00260283" w:rsidRDefault="00260283" w:rsidP="00A5565A">
            <w:pPr>
              <w:jc w:val="center"/>
            </w:pPr>
            <w:r>
              <w:t xml:space="preserve">EQ: How do different smartphone run apps successfully? </w:t>
            </w:r>
          </w:p>
        </w:tc>
        <w:tc>
          <w:tcPr>
            <w:tcW w:w="1890" w:type="dxa"/>
            <w:vAlign w:val="center"/>
          </w:tcPr>
          <w:p w:rsidR="000E40DF" w:rsidRDefault="000E40DF" w:rsidP="000E40DF">
            <w:pPr>
              <w:jc w:val="center"/>
            </w:pPr>
            <w:r>
              <w:t>3.4.10.C1</w:t>
            </w:r>
          </w:p>
          <w:p w:rsidR="000E40DF" w:rsidRDefault="000E40DF" w:rsidP="000E40DF">
            <w:pPr>
              <w:jc w:val="center"/>
            </w:pPr>
            <w:r>
              <w:t>3.4.10.C2</w:t>
            </w:r>
          </w:p>
          <w:p w:rsidR="000E40DF" w:rsidRDefault="000E40DF" w:rsidP="000E40DF">
            <w:pPr>
              <w:jc w:val="center"/>
            </w:pPr>
            <w:r>
              <w:t>15.4.12.G</w:t>
            </w:r>
          </w:p>
          <w:p w:rsidR="00A73EB8" w:rsidRPr="00A73EB8" w:rsidRDefault="000E40DF" w:rsidP="000E40DF">
            <w:pPr>
              <w:jc w:val="center"/>
            </w:pPr>
            <w:r>
              <w:t>15.3.12.D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430277" w:rsidRDefault="0026028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Smartphone</w:t>
            </w:r>
          </w:p>
          <w:p w:rsidR="00260283" w:rsidRPr="00A73EB8" w:rsidRDefault="00260283" w:rsidP="0026028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Applications</w:t>
            </w:r>
          </w:p>
        </w:tc>
        <w:tc>
          <w:tcPr>
            <w:tcW w:w="3420" w:type="dxa"/>
            <w:vAlign w:val="center"/>
          </w:tcPr>
          <w:p w:rsidR="00260283" w:rsidRDefault="00260283" w:rsidP="00260283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260283" w:rsidRDefault="00260283" w:rsidP="00260283">
            <w:pPr>
              <w:jc w:val="center"/>
            </w:pPr>
          </w:p>
          <w:p w:rsidR="00260283" w:rsidRDefault="00260283" w:rsidP="00260283">
            <w:pPr>
              <w:jc w:val="center"/>
              <w:rPr>
                <w:b/>
              </w:rPr>
            </w:pPr>
            <w:r>
              <w:rPr>
                <w:b/>
              </w:rPr>
              <w:t>Smartphone Timeline</w:t>
            </w:r>
          </w:p>
          <w:p w:rsidR="00260283" w:rsidRDefault="00260283" w:rsidP="00260283">
            <w:pPr>
              <w:jc w:val="center"/>
              <w:rPr>
                <w:b/>
              </w:rPr>
            </w:pPr>
            <w:r>
              <w:rPr>
                <w:b/>
              </w:rPr>
              <w:t>Application Reviews</w:t>
            </w:r>
          </w:p>
          <w:p w:rsidR="00260283" w:rsidRPr="00260283" w:rsidRDefault="00260283" w:rsidP="00260283">
            <w:pPr>
              <w:jc w:val="center"/>
              <w:rPr>
                <w:b/>
              </w:rPr>
            </w:pP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260283" w:rsidP="00A5565A">
            <w:pPr>
              <w:spacing w:after="120"/>
              <w:jc w:val="center"/>
              <w:rPr>
                <w:sz w:val="18"/>
              </w:rPr>
            </w:pPr>
            <w:r>
              <w:t>A combination of projects/activities, completed papers/packets, and peer evaluations.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260283" w:rsidP="00A5565A">
            <w:pPr>
              <w:jc w:val="center"/>
              <w:rPr>
                <w:b/>
              </w:rPr>
            </w:pPr>
            <w:r>
              <w:rPr>
                <w:b/>
              </w:rPr>
              <w:t>Video Game Design</w:t>
            </w:r>
          </w:p>
          <w:p w:rsidR="005620D0" w:rsidRDefault="005620D0" w:rsidP="00A5565A">
            <w:pPr>
              <w:jc w:val="center"/>
              <w:rPr>
                <w:b/>
              </w:rPr>
            </w:pPr>
          </w:p>
          <w:p w:rsidR="005620D0" w:rsidRPr="005620D0" w:rsidRDefault="005620D0" w:rsidP="00A5565A">
            <w:pPr>
              <w:jc w:val="center"/>
            </w:pPr>
            <w:r>
              <w:t xml:space="preserve">EQ: What </w:t>
            </w:r>
            <w:proofErr w:type="gramStart"/>
            <w:r>
              <w:t>is needed</w:t>
            </w:r>
            <w:proofErr w:type="gramEnd"/>
            <w:r>
              <w:t xml:space="preserve"> to create a simple video game?</w:t>
            </w:r>
          </w:p>
        </w:tc>
        <w:tc>
          <w:tcPr>
            <w:tcW w:w="1890" w:type="dxa"/>
            <w:vAlign w:val="center"/>
          </w:tcPr>
          <w:p w:rsidR="000E40DF" w:rsidRDefault="000E40DF" w:rsidP="000E40DF">
            <w:pPr>
              <w:jc w:val="center"/>
            </w:pPr>
            <w:r>
              <w:t>3.4.10.C1</w:t>
            </w:r>
          </w:p>
          <w:p w:rsidR="000E40DF" w:rsidRDefault="000E40DF" w:rsidP="000E40DF">
            <w:pPr>
              <w:jc w:val="center"/>
            </w:pPr>
            <w:r>
              <w:t>3.4.10.C2</w:t>
            </w:r>
          </w:p>
          <w:p w:rsidR="000E40DF" w:rsidRDefault="000E40DF" w:rsidP="000E40DF">
            <w:pPr>
              <w:jc w:val="center"/>
            </w:pPr>
            <w:r>
              <w:t>15.4.12.G</w:t>
            </w:r>
          </w:p>
          <w:p w:rsidR="0080537B" w:rsidRPr="00A73EB8" w:rsidRDefault="000E40DF" w:rsidP="000E40DF">
            <w:pPr>
              <w:jc w:val="center"/>
            </w:pPr>
            <w:r>
              <w:t>15.3.12.D</w:t>
            </w:r>
          </w:p>
        </w:tc>
        <w:tc>
          <w:tcPr>
            <w:tcW w:w="3420" w:type="dxa"/>
            <w:vAlign w:val="center"/>
          </w:tcPr>
          <w:p w:rsidR="00430277" w:rsidRDefault="005620D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Tutorials</w:t>
            </w:r>
          </w:p>
          <w:p w:rsidR="005620D0" w:rsidRDefault="005620D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Drag and Drop Scripts</w:t>
            </w:r>
          </w:p>
          <w:p w:rsidR="005620D0" w:rsidRDefault="005620D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Organization </w:t>
            </w:r>
          </w:p>
          <w:p w:rsidR="005620D0" w:rsidRDefault="005620D0" w:rsidP="005620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Simple Movement Objects</w:t>
            </w:r>
          </w:p>
          <w:p w:rsidR="005620D0" w:rsidRDefault="005620D0" w:rsidP="005620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Peer Evaluations</w:t>
            </w:r>
          </w:p>
          <w:p w:rsidR="005620D0" w:rsidRPr="00A73EB8" w:rsidRDefault="005620D0" w:rsidP="005620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Review and Refine</w:t>
            </w:r>
          </w:p>
        </w:tc>
        <w:tc>
          <w:tcPr>
            <w:tcW w:w="3420" w:type="dxa"/>
            <w:vAlign w:val="center"/>
          </w:tcPr>
          <w:p w:rsidR="00260283" w:rsidRDefault="00260283" w:rsidP="00260283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80537B" w:rsidRDefault="0080537B" w:rsidP="00A5565A">
            <w:pPr>
              <w:jc w:val="center"/>
              <w:rPr>
                <w:b/>
              </w:rPr>
            </w:pPr>
          </w:p>
          <w:p w:rsidR="005620D0" w:rsidRDefault="005620D0" w:rsidP="00A5565A">
            <w:pPr>
              <w:jc w:val="center"/>
              <w:rPr>
                <w:b/>
              </w:rPr>
            </w:pPr>
            <w:r>
              <w:rPr>
                <w:b/>
              </w:rPr>
              <w:t>Coding Review</w:t>
            </w:r>
          </w:p>
          <w:p w:rsidR="005620D0" w:rsidRDefault="005620D0" w:rsidP="00A5565A">
            <w:pPr>
              <w:jc w:val="center"/>
              <w:rPr>
                <w:b/>
              </w:rPr>
            </w:pPr>
            <w:r>
              <w:rPr>
                <w:b/>
              </w:rPr>
              <w:t>Create Your Own Game</w:t>
            </w:r>
          </w:p>
          <w:p w:rsidR="005620D0" w:rsidRDefault="005620D0" w:rsidP="00A5565A">
            <w:pPr>
              <w:jc w:val="center"/>
              <w:rPr>
                <w:b/>
              </w:rPr>
            </w:pPr>
            <w:r>
              <w:rPr>
                <w:b/>
              </w:rPr>
              <w:t>Game Peer Evaluation</w:t>
            </w:r>
          </w:p>
          <w:p w:rsidR="005620D0" w:rsidRPr="005620D0" w:rsidRDefault="005620D0" w:rsidP="00A5565A">
            <w:pPr>
              <w:jc w:val="center"/>
              <w:rPr>
                <w:b/>
              </w:rPr>
            </w:pPr>
            <w:r>
              <w:rPr>
                <w:b/>
              </w:rPr>
              <w:t>Refine and Improve</w:t>
            </w:r>
          </w:p>
        </w:tc>
        <w:tc>
          <w:tcPr>
            <w:tcW w:w="2880" w:type="dxa"/>
            <w:vAlign w:val="center"/>
          </w:tcPr>
          <w:p w:rsidR="0080537B" w:rsidRPr="00DB305D" w:rsidRDefault="00260283" w:rsidP="00A5565A">
            <w:pPr>
              <w:spacing w:after="120"/>
              <w:jc w:val="center"/>
              <w:rPr>
                <w:sz w:val="18"/>
              </w:rPr>
            </w:pPr>
            <w:r>
              <w:t>A combination of projects/activities, completed papers/packets, and peer evaluations.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260283" w:rsidP="00A5565A">
            <w:pPr>
              <w:jc w:val="center"/>
              <w:rPr>
                <w:b/>
              </w:rPr>
            </w:pPr>
            <w:r>
              <w:rPr>
                <w:b/>
              </w:rPr>
              <w:t>Application</w:t>
            </w:r>
          </w:p>
          <w:p w:rsidR="00F85DB2" w:rsidRDefault="00F85DB2" w:rsidP="00A5565A">
            <w:pPr>
              <w:jc w:val="center"/>
              <w:rPr>
                <w:b/>
              </w:rPr>
            </w:pPr>
          </w:p>
          <w:p w:rsidR="00F85DB2" w:rsidRPr="00F85DB2" w:rsidRDefault="00F85DB2" w:rsidP="00A5565A">
            <w:pPr>
              <w:jc w:val="center"/>
            </w:pPr>
            <w:r>
              <w:t>EQ: How can a premade template be altered to effectively communicate a business within an application?</w:t>
            </w:r>
          </w:p>
        </w:tc>
        <w:tc>
          <w:tcPr>
            <w:tcW w:w="1890" w:type="dxa"/>
            <w:vAlign w:val="center"/>
          </w:tcPr>
          <w:p w:rsidR="000E40DF" w:rsidRDefault="000E40DF" w:rsidP="000E40DF">
            <w:pPr>
              <w:jc w:val="center"/>
            </w:pPr>
            <w:r>
              <w:t>3.4.10.C1</w:t>
            </w:r>
          </w:p>
          <w:p w:rsidR="000E40DF" w:rsidRDefault="000E40DF" w:rsidP="000E40DF">
            <w:pPr>
              <w:jc w:val="center"/>
            </w:pPr>
            <w:r>
              <w:t>3.4.10.C2</w:t>
            </w:r>
          </w:p>
          <w:p w:rsidR="000E40DF" w:rsidRDefault="000E40DF" w:rsidP="000E40DF">
            <w:pPr>
              <w:jc w:val="center"/>
            </w:pPr>
            <w:r>
              <w:t>15.4.12.G</w:t>
            </w:r>
          </w:p>
          <w:p w:rsidR="0080537B" w:rsidRPr="00A73EB8" w:rsidRDefault="000E40DF" w:rsidP="000E40DF">
            <w:pPr>
              <w:jc w:val="center"/>
            </w:pPr>
            <w:r>
              <w:t>15.3.12.D</w:t>
            </w:r>
          </w:p>
        </w:tc>
        <w:tc>
          <w:tcPr>
            <w:tcW w:w="3420" w:type="dxa"/>
            <w:vAlign w:val="center"/>
          </w:tcPr>
          <w:p w:rsidR="00430277" w:rsidRDefault="00F85D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AppyPie</w:t>
            </w:r>
            <w:proofErr w:type="spellEnd"/>
          </w:p>
          <w:p w:rsidR="00F85DB2" w:rsidRDefault="00F85D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MIT App Inventor</w:t>
            </w:r>
          </w:p>
          <w:p w:rsidR="00F85DB2" w:rsidRDefault="00F85D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Template</w:t>
            </w:r>
          </w:p>
          <w:p w:rsidR="00F85DB2" w:rsidRDefault="00F85D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Color Scheme</w:t>
            </w:r>
          </w:p>
          <w:p w:rsidR="0073180E" w:rsidRDefault="00F85DB2" w:rsidP="0073180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Brand </w:t>
            </w:r>
            <w:r w:rsidR="0073180E">
              <w:t>Identity</w:t>
            </w:r>
          </w:p>
          <w:p w:rsidR="0073180E" w:rsidRPr="00A73EB8" w:rsidRDefault="0073180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Prototype</w:t>
            </w:r>
          </w:p>
        </w:tc>
        <w:tc>
          <w:tcPr>
            <w:tcW w:w="3420" w:type="dxa"/>
            <w:vAlign w:val="center"/>
          </w:tcPr>
          <w:p w:rsidR="00260283" w:rsidRDefault="00260283" w:rsidP="00260283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80537B" w:rsidRDefault="0080537B" w:rsidP="00A5565A">
            <w:pPr>
              <w:jc w:val="center"/>
              <w:rPr>
                <w:b/>
              </w:rPr>
            </w:pPr>
          </w:p>
          <w:p w:rsidR="0073180E" w:rsidRDefault="0073180E" w:rsidP="00A5565A">
            <w:pPr>
              <w:jc w:val="center"/>
              <w:rPr>
                <w:b/>
              </w:rPr>
            </w:pPr>
            <w:r>
              <w:rPr>
                <w:b/>
              </w:rPr>
              <w:t>Brand Identity</w:t>
            </w:r>
          </w:p>
          <w:p w:rsidR="0073180E" w:rsidRDefault="0073180E" w:rsidP="00A5565A">
            <w:pPr>
              <w:jc w:val="center"/>
              <w:rPr>
                <w:b/>
              </w:rPr>
            </w:pPr>
            <w:r>
              <w:rPr>
                <w:b/>
              </w:rPr>
              <w:t>Creating an App</w:t>
            </w:r>
          </w:p>
          <w:p w:rsidR="0073180E" w:rsidRDefault="0073180E" w:rsidP="00A5565A">
            <w:pPr>
              <w:jc w:val="center"/>
              <w:rPr>
                <w:b/>
              </w:rPr>
            </w:pPr>
            <w:r>
              <w:rPr>
                <w:b/>
              </w:rPr>
              <w:t>Prototype Review</w:t>
            </w:r>
          </w:p>
          <w:p w:rsidR="0073180E" w:rsidRPr="0073180E" w:rsidRDefault="0073180E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260283" w:rsidP="00A5565A">
            <w:pPr>
              <w:spacing w:after="120"/>
              <w:jc w:val="center"/>
              <w:rPr>
                <w:sz w:val="18"/>
              </w:rPr>
            </w:pPr>
            <w:r>
              <w:t>A combination of projects/activities, completed papers/packets, and peer evaluations.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260283" w:rsidP="00A5565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Final Project</w:t>
            </w:r>
          </w:p>
          <w:p w:rsidR="0073180E" w:rsidRDefault="0073180E" w:rsidP="00A5565A">
            <w:pPr>
              <w:jc w:val="center"/>
              <w:rPr>
                <w:b/>
              </w:rPr>
            </w:pPr>
          </w:p>
          <w:p w:rsidR="0073180E" w:rsidRPr="0073180E" w:rsidRDefault="0073180E" w:rsidP="00A5565A">
            <w:pPr>
              <w:jc w:val="center"/>
            </w:pPr>
            <w:r>
              <w:t xml:space="preserve">EQ: How can different type of digital multimedia be applied to represent </w:t>
            </w:r>
            <w:proofErr w:type="gramStart"/>
            <w:r>
              <w:t>an</w:t>
            </w:r>
            <w:proofErr w:type="gramEnd"/>
            <w:r>
              <w:t xml:space="preserve"> business or message?</w:t>
            </w:r>
          </w:p>
        </w:tc>
        <w:tc>
          <w:tcPr>
            <w:tcW w:w="1890" w:type="dxa"/>
            <w:vAlign w:val="center"/>
          </w:tcPr>
          <w:p w:rsidR="000E40DF" w:rsidRDefault="000E40DF" w:rsidP="000E40DF">
            <w:pPr>
              <w:jc w:val="center"/>
            </w:pPr>
            <w:r>
              <w:t>3.4.10.C1</w:t>
            </w:r>
          </w:p>
          <w:p w:rsidR="000E40DF" w:rsidRDefault="000E40DF" w:rsidP="000E40DF">
            <w:pPr>
              <w:jc w:val="center"/>
            </w:pPr>
            <w:r>
              <w:t>3.4.10.C2</w:t>
            </w:r>
          </w:p>
          <w:p w:rsidR="000E40DF" w:rsidRDefault="000E40DF" w:rsidP="000E40DF">
            <w:pPr>
              <w:jc w:val="center"/>
            </w:pPr>
            <w:r>
              <w:t>15.4.12.G</w:t>
            </w:r>
          </w:p>
          <w:p w:rsidR="002717B6" w:rsidRPr="00A73EB8" w:rsidRDefault="000E40DF" w:rsidP="000E40DF">
            <w:pPr>
              <w:jc w:val="center"/>
            </w:pPr>
            <w:r>
              <w:t>15.3.12.D</w:t>
            </w:r>
          </w:p>
        </w:tc>
        <w:tc>
          <w:tcPr>
            <w:tcW w:w="3420" w:type="dxa"/>
            <w:vAlign w:val="center"/>
          </w:tcPr>
          <w:p w:rsidR="00990086" w:rsidRDefault="0073180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Website</w:t>
            </w:r>
          </w:p>
          <w:p w:rsidR="0073180E" w:rsidRDefault="0073180E" w:rsidP="0073180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Responsive Web Design</w:t>
            </w:r>
          </w:p>
          <w:p w:rsidR="0073180E" w:rsidRDefault="0073180E" w:rsidP="0073180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Animations</w:t>
            </w:r>
          </w:p>
          <w:p w:rsidR="0073180E" w:rsidRDefault="0073180E" w:rsidP="0073180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Video</w:t>
            </w:r>
          </w:p>
          <w:p w:rsidR="0073180E" w:rsidRDefault="0073180E" w:rsidP="0073180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Applications</w:t>
            </w:r>
          </w:p>
          <w:p w:rsidR="0073180E" w:rsidRDefault="0073180E" w:rsidP="0073180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Games</w:t>
            </w:r>
          </w:p>
          <w:p w:rsidR="0073180E" w:rsidRDefault="0073180E" w:rsidP="0073180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Research </w:t>
            </w:r>
          </w:p>
          <w:p w:rsidR="0073180E" w:rsidRPr="00A73EB8" w:rsidRDefault="0073180E" w:rsidP="0073180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Communication  </w:t>
            </w:r>
          </w:p>
        </w:tc>
        <w:tc>
          <w:tcPr>
            <w:tcW w:w="3420" w:type="dxa"/>
            <w:vAlign w:val="center"/>
          </w:tcPr>
          <w:p w:rsidR="00260283" w:rsidRDefault="00260283" w:rsidP="00260283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2717B6" w:rsidRDefault="002717B6" w:rsidP="00A5565A">
            <w:pPr>
              <w:jc w:val="center"/>
              <w:rPr>
                <w:b/>
              </w:rPr>
            </w:pPr>
          </w:p>
          <w:p w:rsidR="0073180E" w:rsidRPr="0073180E" w:rsidRDefault="0073180E" w:rsidP="00A5565A">
            <w:pPr>
              <w:jc w:val="center"/>
              <w:rPr>
                <w:b/>
              </w:rPr>
            </w:pPr>
            <w:r>
              <w:rPr>
                <w:b/>
              </w:rPr>
              <w:t>Final Project</w:t>
            </w:r>
          </w:p>
        </w:tc>
        <w:tc>
          <w:tcPr>
            <w:tcW w:w="2880" w:type="dxa"/>
            <w:vAlign w:val="center"/>
          </w:tcPr>
          <w:p w:rsidR="002717B6" w:rsidRPr="00DB305D" w:rsidRDefault="00260283" w:rsidP="00A5565A">
            <w:pPr>
              <w:spacing w:after="120"/>
              <w:jc w:val="center"/>
              <w:rPr>
                <w:sz w:val="18"/>
              </w:rPr>
            </w:pPr>
            <w:r>
              <w:t>A combination of projects/activities, completed papers/packets, and peer evaluations.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E40DF"/>
    <w:rsid w:val="00120692"/>
    <w:rsid w:val="001951E8"/>
    <w:rsid w:val="001A019D"/>
    <w:rsid w:val="001E06E5"/>
    <w:rsid w:val="001E1FF2"/>
    <w:rsid w:val="00243906"/>
    <w:rsid w:val="00260283"/>
    <w:rsid w:val="002717B6"/>
    <w:rsid w:val="002F1426"/>
    <w:rsid w:val="002F1966"/>
    <w:rsid w:val="003154BD"/>
    <w:rsid w:val="003A1F67"/>
    <w:rsid w:val="00430277"/>
    <w:rsid w:val="004D4FCE"/>
    <w:rsid w:val="005620D0"/>
    <w:rsid w:val="005A6DE0"/>
    <w:rsid w:val="005E38FC"/>
    <w:rsid w:val="00611B54"/>
    <w:rsid w:val="00613CB0"/>
    <w:rsid w:val="0073180E"/>
    <w:rsid w:val="007A147C"/>
    <w:rsid w:val="007F0C34"/>
    <w:rsid w:val="0080537B"/>
    <w:rsid w:val="0083516A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8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56D0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98DE1-7330-415E-98C2-5005568BC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19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Doran, Amber R.</cp:lastModifiedBy>
  <cp:revision>6</cp:revision>
  <dcterms:created xsi:type="dcterms:W3CDTF">2018-06-13T13:44:00Z</dcterms:created>
  <dcterms:modified xsi:type="dcterms:W3CDTF">2018-06-13T22:23:00Z</dcterms:modified>
</cp:coreProperties>
</file>