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98279B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98279B">
        <w:rPr>
          <w:b/>
        </w:rPr>
        <w:t xml:space="preserve"> </w:t>
      </w:r>
      <w:r w:rsidR="0098279B">
        <w:t xml:space="preserve">Digital Multimedia Design 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98279B">
        <w:rPr>
          <w:b/>
        </w:rPr>
        <w:t xml:space="preserve"> </w:t>
      </w:r>
      <w:r w:rsidR="0098279B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98279B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8279B">
              <w:t>Digital Animation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8279B" w:rsidRPr="0098279B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8279B">
              <w:t xml:space="preserve">What are different types of animation and how can they </w:t>
            </w:r>
            <w:proofErr w:type="gramStart"/>
            <w:r w:rsidR="0098279B">
              <w:t>be used</w:t>
            </w:r>
            <w:proofErr w:type="gramEnd"/>
            <w:r w:rsidR="0098279B">
              <w:t xml:space="preserve"> to effectively communicate a message?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EF3975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Introduction </w:t>
            </w:r>
          </w:p>
          <w:p w:rsidR="00EF3975" w:rsidRDefault="00EF3975" w:rsidP="00A5565A">
            <w:pPr>
              <w:jc w:val="center"/>
              <w:rPr>
                <w:b/>
              </w:rPr>
            </w:pPr>
          </w:p>
          <w:p w:rsidR="00EF3975" w:rsidRDefault="00EF3975" w:rsidP="00EF3975">
            <w:pPr>
              <w:jc w:val="center"/>
            </w:pPr>
            <w:r>
              <w:t>EQ: What are the different types of animation?</w:t>
            </w:r>
          </w:p>
          <w:p w:rsidR="00EF3975" w:rsidRDefault="00EF3975" w:rsidP="00EF3975">
            <w:pPr>
              <w:jc w:val="center"/>
            </w:pPr>
          </w:p>
          <w:p w:rsidR="00EF3975" w:rsidRPr="00EF3975" w:rsidRDefault="00880884" w:rsidP="00EF3975">
            <w:pPr>
              <w:jc w:val="center"/>
            </w:pPr>
            <w:r>
              <w:t>How are the principles of an animation applied to an animation?</w:t>
            </w:r>
          </w:p>
        </w:tc>
        <w:tc>
          <w:tcPr>
            <w:tcW w:w="1890" w:type="dxa"/>
            <w:vAlign w:val="center"/>
          </w:tcPr>
          <w:p w:rsidR="00A73EB8" w:rsidRDefault="003C6066" w:rsidP="00A5565A">
            <w:pPr>
              <w:jc w:val="center"/>
            </w:pPr>
            <w:r>
              <w:t>3.4.10.C1</w:t>
            </w:r>
          </w:p>
          <w:p w:rsidR="003C6066" w:rsidRDefault="003C6066" w:rsidP="00A5565A">
            <w:pPr>
              <w:jc w:val="center"/>
            </w:pPr>
            <w:r>
              <w:t>3.4.10.C2</w:t>
            </w:r>
          </w:p>
          <w:p w:rsidR="003C6066" w:rsidRDefault="003C6066" w:rsidP="00A5565A">
            <w:pPr>
              <w:jc w:val="center"/>
            </w:pPr>
            <w:r>
              <w:t>15.4.12.G</w:t>
            </w:r>
          </w:p>
          <w:p w:rsidR="003C6066" w:rsidRPr="00A73EB8" w:rsidRDefault="003C6066" w:rsidP="00A5565A">
            <w:pPr>
              <w:jc w:val="center"/>
            </w:pPr>
            <w:r>
              <w:t>15.3.12.D</w:t>
            </w:r>
          </w:p>
        </w:tc>
        <w:tc>
          <w:tcPr>
            <w:tcW w:w="3420" w:type="dxa"/>
            <w:vAlign w:val="center"/>
          </w:tcPr>
          <w:p w:rsidR="00430277" w:rsidRDefault="008808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Traditional Animation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2D Animation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Computer Animation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Motion Graphics 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Stop-Motion Animation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Squash &amp; Stretch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Anticipation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Staging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 Ahead &amp; Pose to Pose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Overlapping Action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Slow In &amp; Slow Out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Area</w:t>
            </w:r>
          </w:p>
          <w:p w:rsidR="00880884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 Action</w:t>
            </w:r>
          </w:p>
          <w:p w:rsidR="00D10A5B" w:rsidRDefault="00D10A5B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Frames Rate</w:t>
            </w:r>
          </w:p>
          <w:p w:rsidR="00D10A5B" w:rsidRDefault="00D10A5B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Realism </w:t>
            </w:r>
          </w:p>
          <w:p w:rsidR="00C60934" w:rsidRDefault="00C6093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Simplicity </w:t>
            </w:r>
          </w:p>
          <w:p w:rsidR="00880884" w:rsidRPr="00A73EB8" w:rsidRDefault="00880884" w:rsidP="008808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Appeal</w:t>
            </w:r>
          </w:p>
        </w:tc>
        <w:tc>
          <w:tcPr>
            <w:tcW w:w="3420" w:type="dxa"/>
            <w:vAlign w:val="center"/>
          </w:tcPr>
          <w:p w:rsidR="00D10A5B" w:rsidRDefault="00D10A5B" w:rsidP="00D10A5B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A73EB8" w:rsidRDefault="00A73EB8" w:rsidP="00A5565A">
            <w:pPr>
              <w:jc w:val="center"/>
              <w:rPr>
                <w:b/>
              </w:rPr>
            </w:pPr>
          </w:p>
          <w:p w:rsidR="00E40EC4" w:rsidRDefault="00E40EC4" w:rsidP="00A5565A">
            <w:pPr>
              <w:jc w:val="center"/>
              <w:rPr>
                <w:b/>
              </w:rPr>
            </w:pPr>
            <w:r>
              <w:rPr>
                <w:b/>
              </w:rPr>
              <w:t>5 Types of Animation</w:t>
            </w:r>
          </w:p>
          <w:p w:rsidR="00E40EC4" w:rsidRDefault="00E40EC4" w:rsidP="00A5565A">
            <w:pPr>
              <w:jc w:val="center"/>
              <w:rPr>
                <w:b/>
              </w:rPr>
            </w:pPr>
            <w:r>
              <w:rPr>
                <w:b/>
              </w:rPr>
              <w:t>12 Principles of animation</w:t>
            </w:r>
          </w:p>
          <w:p w:rsidR="00E40EC4" w:rsidRDefault="00E40EC4" w:rsidP="00A5565A">
            <w:pPr>
              <w:jc w:val="center"/>
              <w:rPr>
                <w:b/>
              </w:rPr>
            </w:pPr>
            <w:r>
              <w:rPr>
                <w:b/>
              </w:rPr>
              <w:t>Adobe Flash Tutorial</w:t>
            </w:r>
          </w:p>
          <w:p w:rsidR="00E40EC4" w:rsidRPr="002F1426" w:rsidRDefault="00E40EC4" w:rsidP="00A5565A">
            <w:pPr>
              <w:jc w:val="center"/>
              <w:rPr>
                <w:b/>
              </w:rPr>
            </w:pPr>
            <w:r>
              <w:rPr>
                <w:b/>
              </w:rPr>
              <w:t>Simple Animation Book</w:t>
            </w:r>
          </w:p>
        </w:tc>
        <w:tc>
          <w:tcPr>
            <w:tcW w:w="2880" w:type="dxa"/>
            <w:vAlign w:val="center"/>
          </w:tcPr>
          <w:p w:rsidR="00A73EB8" w:rsidRPr="00DB305D" w:rsidRDefault="00D10A5B" w:rsidP="00390907">
            <w:pPr>
              <w:spacing w:after="120"/>
              <w:jc w:val="center"/>
              <w:rPr>
                <w:sz w:val="18"/>
              </w:rPr>
            </w:pPr>
            <w:r>
              <w:t xml:space="preserve">A combination of </w:t>
            </w:r>
            <w:r w:rsidR="00390907">
              <w:t>projects/activities</w:t>
            </w:r>
            <w:r>
              <w:t>, compl</w:t>
            </w:r>
            <w:r w:rsidR="00390907">
              <w:t>eted papers/packets, and peer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880884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Traditional </w:t>
            </w:r>
            <w:r w:rsidR="00EF3975">
              <w:rPr>
                <w:b/>
              </w:rPr>
              <w:t>Animation</w:t>
            </w:r>
          </w:p>
          <w:p w:rsidR="00E40EC4" w:rsidRDefault="00E40EC4" w:rsidP="00A5565A">
            <w:pPr>
              <w:jc w:val="center"/>
              <w:rPr>
                <w:b/>
              </w:rPr>
            </w:pPr>
          </w:p>
          <w:p w:rsidR="00E40EC4" w:rsidRPr="00E40EC4" w:rsidRDefault="00E40EC4" w:rsidP="00A5565A">
            <w:pPr>
              <w:jc w:val="center"/>
            </w:pPr>
            <w:r>
              <w:t xml:space="preserve">EQ: How can Adobe Flash </w:t>
            </w:r>
            <w:proofErr w:type="gramStart"/>
            <w:r>
              <w:t>be used</w:t>
            </w:r>
            <w:proofErr w:type="gramEnd"/>
            <w:r>
              <w:t xml:space="preserve"> to make a traditional animation that communicates a message?</w:t>
            </w:r>
          </w:p>
        </w:tc>
        <w:tc>
          <w:tcPr>
            <w:tcW w:w="1890" w:type="dxa"/>
            <w:vAlign w:val="center"/>
          </w:tcPr>
          <w:p w:rsidR="003C6066" w:rsidRDefault="003C6066" w:rsidP="003C6066">
            <w:pPr>
              <w:jc w:val="center"/>
            </w:pPr>
            <w:r>
              <w:t>3.4.10.C1</w:t>
            </w:r>
          </w:p>
          <w:p w:rsidR="003C6066" w:rsidRDefault="003C6066" w:rsidP="003C6066">
            <w:pPr>
              <w:jc w:val="center"/>
            </w:pPr>
            <w:r>
              <w:t>3.4.10.C2</w:t>
            </w:r>
          </w:p>
          <w:p w:rsidR="003C6066" w:rsidRDefault="003C6066" w:rsidP="003C6066">
            <w:pPr>
              <w:jc w:val="center"/>
            </w:pPr>
            <w:r>
              <w:t>15.4.12.G</w:t>
            </w:r>
          </w:p>
          <w:p w:rsidR="0080537B" w:rsidRPr="00A73EB8" w:rsidRDefault="003C6066" w:rsidP="003C6066">
            <w:pPr>
              <w:jc w:val="center"/>
            </w:pPr>
            <w:r>
              <w:t>15.3.12.D</w:t>
            </w:r>
          </w:p>
        </w:tc>
        <w:tc>
          <w:tcPr>
            <w:tcW w:w="3420" w:type="dxa"/>
            <w:vAlign w:val="center"/>
          </w:tcPr>
          <w:p w:rsidR="00430277" w:rsidRDefault="00E40EC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Adobe Flash</w:t>
            </w:r>
          </w:p>
          <w:p w:rsidR="00E40EC4" w:rsidRDefault="00E40EC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Traditional Animation</w:t>
            </w:r>
          </w:p>
          <w:p w:rsidR="00E40EC4" w:rsidRDefault="00E40EC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12 Principles of Animation </w:t>
            </w:r>
          </w:p>
          <w:p w:rsidR="00E40EC4" w:rsidRDefault="00E40EC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Gradients and Tools</w:t>
            </w:r>
          </w:p>
          <w:p w:rsidR="00E40EC4" w:rsidRDefault="00E40EC4" w:rsidP="003909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 Rate</w:t>
            </w:r>
          </w:p>
          <w:p w:rsidR="00390907" w:rsidRDefault="00390907" w:rsidP="003909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Shape Tween</w:t>
            </w:r>
          </w:p>
          <w:p w:rsidR="00390907" w:rsidRPr="00A73EB8" w:rsidRDefault="00390907" w:rsidP="003909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Motion Tween</w:t>
            </w:r>
          </w:p>
        </w:tc>
        <w:tc>
          <w:tcPr>
            <w:tcW w:w="3420" w:type="dxa"/>
            <w:vAlign w:val="center"/>
          </w:tcPr>
          <w:p w:rsidR="00D10A5B" w:rsidRDefault="00D10A5B" w:rsidP="00D10A5B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390907" w:rsidRDefault="00390907" w:rsidP="00A5565A">
            <w:pPr>
              <w:jc w:val="center"/>
              <w:rPr>
                <w:b/>
              </w:rPr>
            </w:pPr>
            <w:r>
              <w:rPr>
                <w:b/>
              </w:rPr>
              <w:t>Line Art</w:t>
            </w:r>
          </w:p>
          <w:p w:rsidR="00390907" w:rsidRDefault="00390907" w:rsidP="00390907">
            <w:pPr>
              <w:jc w:val="center"/>
              <w:rPr>
                <w:b/>
              </w:rPr>
            </w:pPr>
            <w:r>
              <w:rPr>
                <w:b/>
              </w:rPr>
              <w:t>Gradients and Paint Buckets</w:t>
            </w:r>
          </w:p>
          <w:p w:rsidR="00390907" w:rsidRDefault="00390907" w:rsidP="00A5565A">
            <w:pPr>
              <w:jc w:val="center"/>
              <w:rPr>
                <w:b/>
              </w:rPr>
            </w:pPr>
            <w:r>
              <w:rPr>
                <w:b/>
              </w:rPr>
              <w:t>First Animation</w:t>
            </w:r>
          </w:p>
          <w:p w:rsidR="00390907" w:rsidRDefault="00390907" w:rsidP="00A5565A">
            <w:pPr>
              <w:jc w:val="center"/>
              <w:rPr>
                <w:b/>
              </w:rPr>
            </w:pPr>
            <w:r>
              <w:rPr>
                <w:b/>
              </w:rPr>
              <w:t>Second Animation</w:t>
            </w:r>
          </w:p>
          <w:p w:rsidR="00390907" w:rsidRPr="00390907" w:rsidRDefault="00390907" w:rsidP="00A5565A">
            <w:pPr>
              <w:jc w:val="center"/>
              <w:rPr>
                <w:b/>
              </w:rPr>
            </w:pPr>
            <w:r>
              <w:rPr>
                <w:b/>
              </w:rPr>
              <w:t>Adobe Flash Final Animation</w:t>
            </w:r>
          </w:p>
        </w:tc>
        <w:tc>
          <w:tcPr>
            <w:tcW w:w="2880" w:type="dxa"/>
            <w:vAlign w:val="center"/>
          </w:tcPr>
          <w:p w:rsidR="0080537B" w:rsidRPr="00DB305D" w:rsidRDefault="00390907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EF3975" w:rsidRDefault="00EF3975" w:rsidP="00A5565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Stop-Motion Video</w:t>
            </w:r>
          </w:p>
        </w:tc>
        <w:tc>
          <w:tcPr>
            <w:tcW w:w="1890" w:type="dxa"/>
            <w:vAlign w:val="center"/>
          </w:tcPr>
          <w:p w:rsidR="003C6066" w:rsidRDefault="003C6066" w:rsidP="003C6066">
            <w:pPr>
              <w:jc w:val="center"/>
            </w:pPr>
            <w:r>
              <w:t>3.4.10.C1</w:t>
            </w:r>
          </w:p>
          <w:p w:rsidR="003C6066" w:rsidRDefault="003C6066" w:rsidP="003C6066">
            <w:pPr>
              <w:jc w:val="center"/>
            </w:pPr>
            <w:r>
              <w:t>3.4.10.C2</w:t>
            </w:r>
          </w:p>
          <w:p w:rsidR="003C6066" w:rsidRDefault="003C6066" w:rsidP="003C6066">
            <w:pPr>
              <w:jc w:val="center"/>
            </w:pPr>
            <w:r>
              <w:t>15.4.12.G</w:t>
            </w:r>
          </w:p>
          <w:p w:rsidR="0080537B" w:rsidRPr="00A73EB8" w:rsidRDefault="003C6066" w:rsidP="003C6066">
            <w:pPr>
              <w:jc w:val="center"/>
            </w:pPr>
            <w:r>
              <w:t>15.3.12.D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30277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Stop-Motion</w:t>
            </w:r>
          </w:p>
          <w:p w:rsidR="00483BCC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Storyboard</w:t>
            </w:r>
          </w:p>
          <w:p w:rsidR="00483BCC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Props</w:t>
            </w:r>
          </w:p>
          <w:p w:rsidR="00483BCC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Set</w:t>
            </w:r>
          </w:p>
          <w:p w:rsidR="00483BCC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Actors</w:t>
            </w:r>
          </w:p>
          <w:p w:rsidR="00483BCC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 Rate</w:t>
            </w:r>
          </w:p>
          <w:p w:rsidR="00483BCC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Lighting</w:t>
            </w:r>
          </w:p>
          <w:p w:rsidR="00483BCC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Filming the Scene</w:t>
            </w:r>
          </w:p>
          <w:p w:rsidR="00483BCC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 by Frame</w:t>
            </w:r>
          </w:p>
          <w:p w:rsidR="00483BCC" w:rsidRPr="00A73EB8" w:rsidRDefault="00483BC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Editing</w:t>
            </w:r>
          </w:p>
        </w:tc>
        <w:tc>
          <w:tcPr>
            <w:tcW w:w="3420" w:type="dxa"/>
            <w:vAlign w:val="center"/>
          </w:tcPr>
          <w:p w:rsidR="00D10A5B" w:rsidRDefault="00D10A5B" w:rsidP="00D10A5B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046706" w:rsidRDefault="00046706" w:rsidP="00A5565A">
            <w:pPr>
              <w:jc w:val="center"/>
              <w:rPr>
                <w:b/>
              </w:rPr>
            </w:pPr>
            <w:r>
              <w:rPr>
                <w:b/>
              </w:rPr>
              <w:t>Stop-Motion Scavenger Hunt</w:t>
            </w:r>
          </w:p>
          <w:p w:rsidR="00046706" w:rsidRDefault="00046706" w:rsidP="00A5565A">
            <w:pPr>
              <w:jc w:val="center"/>
              <w:rPr>
                <w:b/>
              </w:rPr>
            </w:pPr>
            <w:r>
              <w:rPr>
                <w:b/>
              </w:rPr>
              <w:t>Idea Planning Sheet</w:t>
            </w:r>
          </w:p>
          <w:p w:rsidR="00046706" w:rsidRDefault="00046706" w:rsidP="00A5565A">
            <w:pPr>
              <w:jc w:val="center"/>
              <w:rPr>
                <w:b/>
              </w:rPr>
            </w:pPr>
            <w:r>
              <w:rPr>
                <w:b/>
              </w:rPr>
              <w:t>Filming Sheet</w:t>
            </w:r>
          </w:p>
          <w:p w:rsidR="00046706" w:rsidRDefault="00046706" w:rsidP="00A5565A">
            <w:pPr>
              <w:jc w:val="center"/>
              <w:rPr>
                <w:b/>
              </w:rPr>
            </w:pPr>
            <w:r>
              <w:rPr>
                <w:b/>
              </w:rPr>
              <w:t>Editing Sheet</w:t>
            </w:r>
          </w:p>
          <w:p w:rsidR="00046706" w:rsidRPr="002F1426" w:rsidRDefault="00046706" w:rsidP="00A5565A">
            <w:pPr>
              <w:jc w:val="center"/>
              <w:rPr>
                <w:b/>
              </w:rPr>
            </w:pPr>
            <w:r>
              <w:rPr>
                <w:b/>
              </w:rPr>
              <w:t>Stop-Motion Final Activity</w:t>
            </w:r>
          </w:p>
        </w:tc>
        <w:tc>
          <w:tcPr>
            <w:tcW w:w="2880" w:type="dxa"/>
            <w:vAlign w:val="center"/>
          </w:tcPr>
          <w:p w:rsidR="0080537B" w:rsidRPr="00DB305D" w:rsidRDefault="00390907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6706"/>
    <w:rsid w:val="00065F54"/>
    <w:rsid w:val="000850C2"/>
    <w:rsid w:val="00120692"/>
    <w:rsid w:val="001951E8"/>
    <w:rsid w:val="001A019D"/>
    <w:rsid w:val="001E06E5"/>
    <w:rsid w:val="001E1FF2"/>
    <w:rsid w:val="00243906"/>
    <w:rsid w:val="002717B6"/>
    <w:rsid w:val="002F1426"/>
    <w:rsid w:val="002F1966"/>
    <w:rsid w:val="003154BD"/>
    <w:rsid w:val="00390907"/>
    <w:rsid w:val="003A1F67"/>
    <w:rsid w:val="003C6066"/>
    <w:rsid w:val="00430277"/>
    <w:rsid w:val="00483BCC"/>
    <w:rsid w:val="004D4FCE"/>
    <w:rsid w:val="005E38FC"/>
    <w:rsid w:val="00611B54"/>
    <w:rsid w:val="00613CB0"/>
    <w:rsid w:val="007A147C"/>
    <w:rsid w:val="007F0C34"/>
    <w:rsid w:val="0080537B"/>
    <w:rsid w:val="0083516A"/>
    <w:rsid w:val="008668B6"/>
    <w:rsid w:val="00880884"/>
    <w:rsid w:val="008902B0"/>
    <w:rsid w:val="008F1816"/>
    <w:rsid w:val="0098279B"/>
    <w:rsid w:val="00990086"/>
    <w:rsid w:val="009A0FC1"/>
    <w:rsid w:val="00A73EB8"/>
    <w:rsid w:val="00AC2828"/>
    <w:rsid w:val="00B149C5"/>
    <w:rsid w:val="00B477DC"/>
    <w:rsid w:val="00B963EA"/>
    <w:rsid w:val="00BE53BF"/>
    <w:rsid w:val="00C60934"/>
    <w:rsid w:val="00C94F98"/>
    <w:rsid w:val="00D10A5B"/>
    <w:rsid w:val="00D97955"/>
    <w:rsid w:val="00DB305D"/>
    <w:rsid w:val="00DE5063"/>
    <w:rsid w:val="00E40EC4"/>
    <w:rsid w:val="00EF1B39"/>
    <w:rsid w:val="00EF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B87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FBE5F-DE8C-451A-8D9E-7AA414DF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63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11</cp:revision>
  <dcterms:created xsi:type="dcterms:W3CDTF">2018-06-13T13:44:00Z</dcterms:created>
  <dcterms:modified xsi:type="dcterms:W3CDTF">2018-06-13T22:23:00Z</dcterms:modified>
</cp:coreProperties>
</file>