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3D17DA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3D17DA">
        <w:rPr>
          <w:b/>
        </w:rPr>
        <w:t xml:space="preserve"> </w:t>
      </w:r>
      <w:r w:rsidR="003D17DA">
        <w:t>Digital Multimedia Design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>Grade:</w:t>
      </w:r>
      <w:r w:rsidR="003D17DA">
        <w:t xml:space="preserve"> 9-12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3D17DA" w:rsidRDefault="002F1426" w:rsidP="0083516A"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D17DA">
              <w:t>Responsive Web Design</w:t>
            </w:r>
          </w:p>
        </w:tc>
        <w:tc>
          <w:tcPr>
            <w:tcW w:w="7920" w:type="dxa"/>
          </w:tcPr>
          <w:p w:rsidR="009A0FC1" w:rsidRPr="003D17DA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3D17DA">
              <w:t>45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D17DA">
              <w:t xml:space="preserve">How </w:t>
            </w:r>
            <w:proofErr w:type="gramStart"/>
            <w:r w:rsidR="003D17DA">
              <w:t>can a responsive web design be used</w:t>
            </w:r>
            <w:proofErr w:type="gramEnd"/>
            <w:r w:rsidR="003D17DA">
              <w:t xml:space="preserve"> to create a website that effectively adjust based on different devices?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3D17DA" w:rsidP="00A5565A">
            <w:pPr>
              <w:jc w:val="center"/>
              <w:rPr>
                <w:b/>
              </w:rPr>
            </w:pPr>
            <w:r>
              <w:rPr>
                <w:b/>
              </w:rPr>
              <w:t>Responsive Web Design</w:t>
            </w:r>
          </w:p>
          <w:p w:rsidR="00671705" w:rsidRDefault="00671705" w:rsidP="00A5565A">
            <w:pPr>
              <w:jc w:val="center"/>
              <w:rPr>
                <w:b/>
              </w:rPr>
            </w:pPr>
          </w:p>
          <w:p w:rsidR="00671705" w:rsidRPr="00671705" w:rsidRDefault="00671705" w:rsidP="00A5565A">
            <w:pPr>
              <w:jc w:val="center"/>
            </w:pPr>
            <w:r>
              <w:t xml:space="preserve">EQ: How </w:t>
            </w:r>
            <w:proofErr w:type="gramStart"/>
            <w:r>
              <w:t>is responsive web design used</w:t>
            </w:r>
            <w:proofErr w:type="gramEnd"/>
            <w:r>
              <w:t xml:space="preserve"> to create a website that can be effectively displayed across different devices?</w:t>
            </w:r>
          </w:p>
        </w:tc>
        <w:tc>
          <w:tcPr>
            <w:tcW w:w="1890" w:type="dxa"/>
            <w:vAlign w:val="center"/>
          </w:tcPr>
          <w:p w:rsidR="00EF4DBE" w:rsidRDefault="00EF4DBE" w:rsidP="00EF4DBE">
            <w:pPr>
              <w:jc w:val="center"/>
            </w:pPr>
            <w:r>
              <w:t>3.4.10.C1</w:t>
            </w:r>
          </w:p>
          <w:p w:rsidR="00EF4DBE" w:rsidRDefault="00EF4DBE" w:rsidP="00EF4DBE">
            <w:pPr>
              <w:jc w:val="center"/>
            </w:pPr>
            <w:r>
              <w:t>3.4.10.C2</w:t>
            </w:r>
          </w:p>
          <w:p w:rsidR="00EF4DBE" w:rsidRDefault="00EF4DBE" w:rsidP="00EF4DBE">
            <w:pPr>
              <w:jc w:val="center"/>
            </w:pPr>
            <w:r>
              <w:t>15.3.12.D</w:t>
            </w:r>
          </w:p>
          <w:p w:rsidR="00A73EB8" w:rsidRPr="00A73EB8" w:rsidRDefault="00EF4DBE" w:rsidP="00EF4DBE">
            <w:pPr>
              <w:jc w:val="center"/>
            </w:pPr>
            <w:r>
              <w:t>15.3.12.G</w:t>
            </w:r>
            <w:bookmarkStart w:id="0" w:name="_GoBack"/>
            <w:bookmarkEnd w:id="0"/>
          </w:p>
        </w:tc>
        <w:tc>
          <w:tcPr>
            <w:tcW w:w="3420" w:type="dxa"/>
            <w:vAlign w:val="center"/>
          </w:tcPr>
          <w:p w:rsidR="00430277" w:rsidRDefault="003D17D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Responsive Web Design</w:t>
            </w:r>
          </w:p>
          <w:p w:rsidR="003D17DA" w:rsidRDefault="003D17D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HTML/CSS</w:t>
            </w:r>
          </w:p>
          <w:p w:rsidR="003D17DA" w:rsidRDefault="003D17D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High Resolution</w:t>
            </w:r>
          </w:p>
          <w:p w:rsidR="003D17DA" w:rsidRDefault="003D17D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Medium Resolution</w:t>
            </w:r>
          </w:p>
          <w:p w:rsidR="003D17DA" w:rsidRDefault="003D17D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Low Resolution </w:t>
            </w:r>
          </w:p>
          <w:p w:rsidR="003D17DA" w:rsidRDefault="003D17D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Tags </w:t>
            </w:r>
          </w:p>
          <w:p w:rsidR="003D17DA" w:rsidRDefault="003D17D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Properties </w:t>
            </w:r>
          </w:p>
          <w:p w:rsidR="003D17DA" w:rsidRPr="00A73EB8" w:rsidRDefault="003D17D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Adobe </w:t>
            </w:r>
            <w:proofErr w:type="spellStart"/>
            <w:r>
              <w:t>DreamWeaver</w:t>
            </w:r>
            <w:proofErr w:type="spellEnd"/>
            <w:r>
              <w:t xml:space="preserve"> </w:t>
            </w:r>
          </w:p>
        </w:tc>
        <w:tc>
          <w:tcPr>
            <w:tcW w:w="3420" w:type="dxa"/>
            <w:vAlign w:val="center"/>
          </w:tcPr>
          <w:p w:rsidR="003D17DA" w:rsidRDefault="003D17DA" w:rsidP="003D17DA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A73EB8" w:rsidRDefault="00A73EB8" w:rsidP="00A5565A">
            <w:pPr>
              <w:jc w:val="center"/>
              <w:rPr>
                <w:b/>
              </w:rPr>
            </w:pPr>
          </w:p>
          <w:p w:rsidR="00175653" w:rsidRDefault="00175653" w:rsidP="00A5565A">
            <w:pPr>
              <w:jc w:val="center"/>
              <w:rPr>
                <w:b/>
              </w:rPr>
            </w:pPr>
            <w:r>
              <w:rPr>
                <w:b/>
              </w:rPr>
              <w:t>Examples of Responsive Web Design</w:t>
            </w:r>
          </w:p>
          <w:p w:rsidR="00175653" w:rsidRPr="00175653" w:rsidRDefault="00175653" w:rsidP="00A5565A">
            <w:pPr>
              <w:jc w:val="center"/>
              <w:rPr>
                <w:b/>
              </w:rPr>
            </w:pPr>
            <w:r>
              <w:rPr>
                <w:b/>
              </w:rPr>
              <w:t>High /Medium/Low Resolution Layout</w:t>
            </w:r>
          </w:p>
        </w:tc>
        <w:tc>
          <w:tcPr>
            <w:tcW w:w="2880" w:type="dxa"/>
            <w:vAlign w:val="center"/>
          </w:tcPr>
          <w:p w:rsidR="00A73EB8" w:rsidRPr="00DB305D" w:rsidRDefault="000F73C7" w:rsidP="00A5565A">
            <w:pPr>
              <w:spacing w:after="120"/>
              <w:jc w:val="center"/>
              <w:rPr>
                <w:sz w:val="18"/>
              </w:rPr>
            </w:pPr>
            <w:r>
              <w:t>A combination of projects/activities, completed papers/packets, and peer evaluations.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3D17DA" w:rsidP="00A5565A">
            <w:pPr>
              <w:jc w:val="center"/>
              <w:rPr>
                <w:b/>
              </w:rPr>
            </w:pPr>
            <w:r>
              <w:rPr>
                <w:b/>
              </w:rPr>
              <w:t>Logo Design</w:t>
            </w:r>
          </w:p>
          <w:p w:rsidR="00671705" w:rsidRDefault="00671705" w:rsidP="00A5565A">
            <w:pPr>
              <w:jc w:val="center"/>
              <w:rPr>
                <w:b/>
              </w:rPr>
            </w:pPr>
          </w:p>
          <w:p w:rsidR="00671705" w:rsidRPr="00671705" w:rsidRDefault="00671705" w:rsidP="00A5565A">
            <w:pPr>
              <w:jc w:val="center"/>
            </w:pPr>
            <w:r>
              <w:t xml:space="preserve">EQ: How can a logo be created that </w:t>
            </w:r>
            <w:proofErr w:type="gramStart"/>
            <w:r>
              <w:t>meets  the</w:t>
            </w:r>
            <w:proofErr w:type="gramEnd"/>
            <w:r>
              <w:t xml:space="preserve"> 5 principles of an effective logo?</w:t>
            </w:r>
          </w:p>
        </w:tc>
        <w:tc>
          <w:tcPr>
            <w:tcW w:w="1890" w:type="dxa"/>
            <w:vAlign w:val="center"/>
          </w:tcPr>
          <w:p w:rsidR="00EF4DBE" w:rsidRDefault="00EF4DBE" w:rsidP="00EF4DBE">
            <w:pPr>
              <w:jc w:val="center"/>
            </w:pPr>
            <w:r>
              <w:t>3.4.10.C1</w:t>
            </w:r>
          </w:p>
          <w:p w:rsidR="00EF4DBE" w:rsidRDefault="00EF4DBE" w:rsidP="00EF4DBE">
            <w:pPr>
              <w:jc w:val="center"/>
            </w:pPr>
            <w:r>
              <w:t>3.4.10.C2</w:t>
            </w:r>
          </w:p>
          <w:p w:rsidR="00EF4DBE" w:rsidRDefault="00EF4DBE" w:rsidP="00EF4DBE">
            <w:pPr>
              <w:jc w:val="center"/>
            </w:pPr>
            <w:r>
              <w:t>15.3.12.D</w:t>
            </w:r>
          </w:p>
          <w:p w:rsidR="0080537B" w:rsidRPr="00A73EB8" w:rsidRDefault="00EF4DBE" w:rsidP="00EF4DBE">
            <w:pPr>
              <w:jc w:val="center"/>
            </w:pPr>
            <w:r>
              <w:t>15.3.12.G</w:t>
            </w:r>
          </w:p>
        </w:tc>
        <w:tc>
          <w:tcPr>
            <w:tcW w:w="3420" w:type="dxa"/>
            <w:vAlign w:val="center"/>
          </w:tcPr>
          <w:p w:rsidR="00430277" w:rsidRDefault="0067170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Logo</w:t>
            </w:r>
          </w:p>
          <w:p w:rsidR="00671705" w:rsidRDefault="0067170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Principle of Effective Logo</w:t>
            </w:r>
          </w:p>
          <w:p w:rsidR="00671705" w:rsidRDefault="0067170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Simple</w:t>
            </w:r>
          </w:p>
          <w:p w:rsidR="00671705" w:rsidRDefault="0067170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Memorable</w:t>
            </w:r>
          </w:p>
          <w:p w:rsidR="00671705" w:rsidRDefault="0067170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Timeless</w:t>
            </w:r>
          </w:p>
          <w:p w:rsidR="00671705" w:rsidRDefault="0067170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Versatile</w:t>
            </w:r>
          </w:p>
          <w:p w:rsidR="00671705" w:rsidRDefault="0067170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Appropriate</w:t>
            </w:r>
          </w:p>
          <w:p w:rsidR="00671705" w:rsidRPr="00A73EB8" w:rsidRDefault="00671705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Adobe Illustrator </w:t>
            </w:r>
          </w:p>
        </w:tc>
        <w:tc>
          <w:tcPr>
            <w:tcW w:w="3420" w:type="dxa"/>
            <w:vAlign w:val="center"/>
          </w:tcPr>
          <w:p w:rsidR="003D17DA" w:rsidRDefault="003D17DA" w:rsidP="003D17DA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80537B" w:rsidRDefault="0080537B" w:rsidP="00A5565A">
            <w:pPr>
              <w:jc w:val="center"/>
              <w:rPr>
                <w:b/>
              </w:rPr>
            </w:pPr>
          </w:p>
          <w:p w:rsidR="00671705" w:rsidRDefault="00671705" w:rsidP="00A5565A">
            <w:pPr>
              <w:jc w:val="center"/>
              <w:rPr>
                <w:b/>
              </w:rPr>
            </w:pPr>
            <w:r>
              <w:rPr>
                <w:b/>
              </w:rPr>
              <w:t>Exploring Adobe Illustrator</w:t>
            </w:r>
          </w:p>
          <w:p w:rsidR="00671705" w:rsidRDefault="00671705" w:rsidP="00A5565A">
            <w:pPr>
              <w:jc w:val="center"/>
              <w:rPr>
                <w:b/>
              </w:rPr>
            </w:pPr>
            <w:r>
              <w:rPr>
                <w:b/>
              </w:rPr>
              <w:t>Illustrator Tools Activity</w:t>
            </w:r>
          </w:p>
          <w:p w:rsidR="00671705" w:rsidRDefault="00671705" w:rsidP="00A5565A">
            <w:pPr>
              <w:jc w:val="center"/>
              <w:rPr>
                <w:b/>
              </w:rPr>
            </w:pPr>
            <w:r>
              <w:rPr>
                <w:b/>
              </w:rPr>
              <w:t>Logo Presentation</w:t>
            </w:r>
          </w:p>
          <w:p w:rsidR="00671705" w:rsidRPr="00671705" w:rsidRDefault="00671705" w:rsidP="00A5565A">
            <w:pPr>
              <w:jc w:val="center"/>
              <w:rPr>
                <w:b/>
              </w:rPr>
            </w:pPr>
            <w:r>
              <w:rPr>
                <w:b/>
              </w:rPr>
              <w:t>Logo Redesign Activity</w:t>
            </w:r>
          </w:p>
        </w:tc>
        <w:tc>
          <w:tcPr>
            <w:tcW w:w="2880" w:type="dxa"/>
            <w:vAlign w:val="center"/>
          </w:tcPr>
          <w:p w:rsidR="0080537B" w:rsidRPr="00DB305D" w:rsidRDefault="000F73C7" w:rsidP="00A5565A">
            <w:pPr>
              <w:spacing w:after="120"/>
              <w:jc w:val="center"/>
              <w:rPr>
                <w:sz w:val="18"/>
              </w:rPr>
            </w:pPr>
            <w:r>
              <w:t>A combination of projects/activities, completed papers/packets, and peer evaluations.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3D17DA" w:rsidP="00A5565A">
            <w:pPr>
              <w:jc w:val="center"/>
              <w:rPr>
                <w:b/>
              </w:rPr>
            </w:pPr>
            <w:r>
              <w:rPr>
                <w:b/>
              </w:rPr>
              <w:t xml:space="preserve">Photo Editing </w:t>
            </w:r>
          </w:p>
          <w:p w:rsidR="00FF5391" w:rsidRDefault="00FF5391" w:rsidP="00A5565A">
            <w:pPr>
              <w:jc w:val="center"/>
              <w:rPr>
                <w:b/>
              </w:rPr>
            </w:pPr>
          </w:p>
          <w:p w:rsidR="00FF5391" w:rsidRPr="00FF5391" w:rsidRDefault="00FF5391" w:rsidP="00A5565A">
            <w:pPr>
              <w:jc w:val="center"/>
            </w:pPr>
            <w:r>
              <w:t xml:space="preserve">EQ: What </w:t>
            </w:r>
            <w:proofErr w:type="gramStart"/>
            <w:r>
              <w:t>can be done</w:t>
            </w:r>
            <w:proofErr w:type="gramEnd"/>
            <w:r>
              <w:t xml:space="preserve"> to enhance a photo for a website?</w:t>
            </w:r>
          </w:p>
        </w:tc>
        <w:tc>
          <w:tcPr>
            <w:tcW w:w="1890" w:type="dxa"/>
            <w:vAlign w:val="center"/>
          </w:tcPr>
          <w:p w:rsidR="00EF4DBE" w:rsidRDefault="00EF4DBE" w:rsidP="00EF4DBE">
            <w:pPr>
              <w:jc w:val="center"/>
            </w:pPr>
            <w:r>
              <w:t>3.4.10.C1</w:t>
            </w:r>
          </w:p>
          <w:p w:rsidR="00EF4DBE" w:rsidRDefault="00EF4DBE" w:rsidP="00EF4DBE">
            <w:pPr>
              <w:jc w:val="center"/>
            </w:pPr>
            <w:r>
              <w:t>3.4.10.C2</w:t>
            </w:r>
          </w:p>
          <w:p w:rsidR="00EF4DBE" w:rsidRDefault="00EF4DBE" w:rsidP="00EF4DBE">
            <w:pPr>
              <w:jc w:val="center"/>
            </w:pPr>
            <w:r>
              <w:t>15.3.12.D</w:t>
            </w:r>
          </w:p>
          <w:p w:rsidR="0080537B" w:rsidRPr="00A73EB8" w:rsidRDefault="00EF4DBE" w:rsidP="00EF4DBE">
            <w:pPr>
              <w:jc w:val="center"/>
            </w:pPr>
            <w:r>
              <w:t>15.3.12.G</w:t>
            </w:r>
          </w:p>
        </w:tc>
        <w:tc>
          <w:tcPr>
            <w:tcW w:w="3420" w:type="dxa"/>
            <w:vAlign w:val="center"/>
          </w:tcPr>
          <w:p w:rsidR="00430277" w:rsidRDefault="00FF539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Raster vs Vector Image</w:t>
            </w:r>
          </w:p>
          <w:p w:rsidR="00FF5391" w:rsidRDefault="00FF539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Layers</w:t>
            </w:r>
          </w:p>
          <w:p w:rsidR="00FF5391" w:rsidRDefault="004206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Image Size</w:t>
            </w:r>
          </w:p>
          <w:p w:rsidR="00420690" w:rsidRPr="00A73EB8" w:rsidRDefault="00420690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Adobe Photoshop</w:t>
            </w:r>
          </w:p>
        </w:tc>
        <w:tc>
          <w:tcPr>
            <w:tcW w:w="3420" w:type="dxa"/>
            <w:vAlign w:val="center"/>
          </w:tcPr>
          <w:p w:rsidR="003D17DA" w:rsidRDefault="003D17DA" w:rsidP="003D17DA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80537B" w:rsidRDefault="0080537B" w:rsidP="00A5565A">
            <w:pPr>
              <w:jc w:val="center"/>
              <w:rPr>
                <w:b/>
              </w:rPr>
            </w:pPr>
          </w:p>
          <w:p w:rsidR="00420690" w:rsidRDefault="00420690" w:rsidP="00A5565A">
            <w:pPr>
              <w:jc w:val="center"/>
              <w:rPr>
                <w:b/>
              </w:rPr>
            </w:pPr>
            <w:r>
              <w:rPr>
                <w:b/>
              </w:rPr>
              <w:t>Exploring Adobe Photoshop</w:t>
            </w:r>
          </w:p>
          <w:p w:rsidR="00420690" w:rsidRDefault="00420690" w:rsidP="00A5565A">
            <w:pPr>
              <w:jc w:val="center"/>
              <w:rPr>
                <w:b/>
              </w:rPr>
            </w:pPr>
            <w:r>
              <w:rPr>
                <w:b/>
              </w:rPr>
              <w:t>Digital Photo Wall</w:t>
            </w:r>
          </w:p>
          <w:p w:rsidR="00420690" w:rsidRPr="00420690" w:rsidRDefault="00420690" w:rsidP="00A5565A">
            <w:pPr>
              <w:jc w:val="center"/>
              <w:rPr>
                <w:b/>
              </w:rPr>
            </w:pPr>
            <w:r>
              <w:rPr>
                <w:b/>
              </w:rPr>
              <w:t>Image Edits</w:t>
            </w:r>
          </w:p>
        </w:tc>
        <w:tc>
          <w:tcPr>
            <w:tcW w:w="2880" w:type="dxa"/>
            <w:vAlign w:val="center"/>
          </w:tcPr>
          <w:p w:rsidR="0080537B" w:rsidRPr="00DB305D" w:rsidRDefault="000F73C7" w:rsidP="00A5565A">
            <w:pPr>
              <w:spacing w:after="120"/>
              <w:jc w:val="center"/>
              <w:rPr>
                <w:sz w:val="18"/>
              </w:rPr>
            </w:pPr>
            <w:r>
              <w:t>A combination of projects/activities, completed papers/packets, and peer evaluations.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horzAnchor="margin" w:tblpY="889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0F73C7">
        <w:tc>
          <w:tcPr>
            <w:tcW w:w="2785" w:type="dxa"/>
            <w:vAlign w:val="center"/>
          </w:tcPr>
          <w:p w:rsidR="002717B6" w:rsidRDefault="003D17DA" w:rsidP="000F73C7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Ord Karate Overhaul</w:t>
            </w:r>
          </w:p>
          <w:p w:rsidR="00876C43" w:rsidRDefault="00876C43" w:rsidP="000F73C7">
            <w:pPr>
              <w:jc w:val="center"/>
              <w:rPr>
                <w:b/>
              </w:rPr>
            </w:pPr>
          </w:p>
          <w:p w:rsidR="00876C43" w:rsidRPr="003D17DA" w:rsidRDefault="00876C43" w:rsidP="000F73C7">
            <w:pPr>
              <w:jc w:val="center"/>
              <w:rPr>
                <w:b/>
              </w:rPr>
            </w:pPr>
            <w:r>
              <w:t xml:space="preserve">EQ: </w:t>
            </w:r>
            <w:r>
              <w:t xml:space="preserve">How </w:t>
            </w:r>
            <w:proofErr w:type="gramStart"/>
            <w:r>
              <w:t>can a responsive web design be used</w:t>
            </w:r>
            <w:proofErr w:type="gramEnd"/>
            <w:r>
              <w:t xml:space="preserve"> to create a website that effectively adjust based on different devices?</w:t>
            </w:r>
          </w:p>
        </w:tc>
        <w:tc>
          <w:tcPr>
            <w:tcW w:w="1890" w:type="dxa"/>
            <w:vAlign w:val="center"/>
          </w:tcPr>
          <w:p w:rsidR="00EF4DBE" w:rsidRDefault="00EF4DBE" w:rsidP="00EF4DBE">
            <w:pPr>
              <w:jc w:val="center"/>
            </w:pPr>
            <w:r>
              <w:t>3.4.10.C1</w:t>
            </w:r>
          </w:p>
          <w:p w:rsidR="00EF4DBE" w:rsidRDefault="00EF4DBE" w:rsidP="00EF4DBE">
            <w:pPr>
              <w:jc w:val="center"/>
            </w:pPr>
            <w:r>
              <w:t>3.4.10.C2</w:t>
            </w:r>
          </w:p>
          <w:p w:rsidR="00EF4DBE" w:rsidRDefault="00EF4DBE" w:rsidP="00EF4DBE">
            <w:pPr>
              <w:jc w:val="center"/>
            </w:pPr>
            <w:r>
              <w:t>15.3.12.D</w:t>
            </w:r>
          </w:p>
          <w:p w:rsidR="002717B6" w:rsidRPr="00A73EB8" w:rsidRDefault="00EF4DBE" w:rsidP="00EF4DBE">
            <w:pPr>
              <w:jc w:val="center"/>
            </w:pPr>
            <w:r>
              <w:t>15.3.12.G</w:t>
            </w:r>
          </w:p>
        </w:tc>
        <w:tc>
          <w:tcPr>
            <w:tcW w:w="3420" w:type="dxa"/>
            <w:vAlign w:val="center"/>
          </w:tcPr>
          <w:p w:rsidR="00876C43" w:rsidRDefault="00876C43" w:rsidP="000F73C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Responsive Web Design</w:t>
            </w:r>
          </w:p>
          <w:p w:rsidR="00876C43" w:rsidRDefault="00876C43" w:rsidP="000F73C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HTML/CSS</w:t>
            </w:r>
          </w:p>
          <w:p w:rsidR="00876C43" w:rsidRDefault="00876C43" w:rsidP="000F73C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High Resolution</w:t>
            </w:r>
          </w:p>
          <w:p w:rsidR="00876C43" w:rsidRDefault="00876C43" w:rsidP="000F73C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Medium Resolution</w:t>
            </w:r>
          </w:p>
          <w:p w:rsidR="00876C43" w:rsidRDefault="00876C43" w:rsidP="000F73C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Low Resolution </w:t>
            </w:r>
          </w:p>
          <w:p w:rsidR="00990086" w:rsidRDefault="00876C43" w:rsidP="000F73C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Adobe Creative Suites</w:t>
            </w:r>
          </w:p>
          <w:p w:rsidR="00876C43" w:rsidRDefault="00876C43" w:rsidP="000F73C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Sketches</w:t>
            </w:r>
          </w:p>
          <w:p w:rsidR="00876C43" w:rsidRPr="00A73EB8" w:rsidRDefault="00876C43" w:rsidP="000F73C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Wireframe</w:t>
            </w:r>
          </w:p>
        </w:tc>
        <w:tc>
          <w:tcPr>
            <w:tcW w:w="3420" w:type="dxa"/>
            <w:vAlign w:val="center"/>
          </w:tcPr>
          <w:p w:rsidR="003D17DA" w:rsidRDefault="003D17DA" w:rsidP="000F73C7">
            <w:pPr>
              <w:jc w:val="center"/>
            </w:pPr>
            <w:r>
              <w:t>Any one or combination of the following: teacher made materials, demonstrations, class discussions, projects, or group activities.</w:t>
            </w:r>
          </w:p>
          <w:p w:rsidR="002717B6" w:rsidRDefault="002717B6" w:rsidP="000F73C7">
            <w:pPr>
              <w:jc w:val="center"/>
              <w:rPr>
                <w:b/>
              </w:rPr>
            </w:pPr>
          </w:p>
          <w:p w:rsidR="00876C43" w:rsidRPr="002F1426" w:rsidRDefault="00876C43" w:rsidP="000F73C7">
            <w:pPr>
              <w:jc w:val="center"/>
              <w:rPr>
                <w:b/>
              </w:rPr>
            </w:pPr>
            <w:r>
              <w:rPr>
                <w:b/>
              </w:rPr>
              <w:t>Ord Karate Overhaul</w:t>
            </w:r>
          </w:p>
        </w:tc>
        <w:tc>
          <w:tcPr>
            <w:tcW w:w="2880" w:type="dxa"/>
            <w:vAlign w:val="center"/>
          </w:tcPr>
          <w:p w:rsidR="002717B6" w:rsidRPr="00DB305D" w:rsidRDefault="000F73C7" w:rsidP="000F73C7">
            <w:pPr>
              <w:spacing w:after="120"/>
              <w:jc w:val="center"/>
              <w:rPr>
                <w:sz w:val="18"/>
              </w:rPr>
            </w:pPr>
            <w:r>
              <w:t>A combination of projects/activities, completed papers/packets, and peer evaluations.</w:t>
            </w:r>
          </w:p>
        </w:tc>
      </w:tr>
    </w:tbl>
    <w:p w:rsidR="002717B6" w:rsidRDefault="002717B6" w:rsidP="007A147C">
      <w:pPr>
        <w:spacing w:after="0"/>
        <w:rPr>
          <w:sz w:val="4"/>
          <w:szCs w:val="4"/>
        </w:rPr>
      </w:pPr>
    </w:p>
    <w:p w:rsidR="000F73C7" w:rsidRDefault="000F73C7" w:rsidP="007A147C">
      <w:pPr>
        <w:spacing w:after="0"/>
        <w:rPr>
          <w:sz w:val="4"/>
          <w:szCs w:val="4"/>
        </w:rPr>
      </w:pPr>
    </w:p>
    <w:p w:rsidR="000F73C7" w:rsidRPr="001951E8" w:rsidRDefault="000F73C7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F73C7"/>
    <w:rsid w:val="00120692"/>
    <w:rsid w:val="00175653"/>
    <w:rsid w:val="001951E8"/>
    <w:rsid w:val="001A019D"/>
    <w:rsid w:val="001E06E5"/>
    <w:rsid w:val="001E1FF2"/>
    <w:rsid w:val="00243906"/>
    <w:rsid w:val="002717B6"/>
    <w:rsid w:val="002F1426"/>
    <w:rsid w:val="002F1966"/>
    <w:rsid w:val="003154BD"/>
    <w:rsid w:val="003A1F67"/>
    <w:rsid w:val="003C6348"/>
    <w:rsid w:val="003D17DA"/>
    <w:rsid w:val="00420690"/>
    <w:rsid w:val="00430277"/>
    <w:rsid w:val="004D4FCE"/>
    <w:rsid w:val="004D5B6B"/>
    <w:rsid w:val="005E38FC"/>
    <w:rsid w:val="00611B54"/>
    <w:rsid w:val="00613CB0"/>
    <w:rsid w:val="00671705"/>
    <w:rsid w:val="007A147C"/>
    <w:rsid w:val="007F0C34"/>
    <w:rsid w:val="0080537B"/>
    <w:rsid w:val="0083516A"/>
    <w:rsid w:val="008668B6"/>
    <w:rsid w:val="00876C43"/>
    <w:rsid w:val="008902B0"/>
    <w:rsid w:val="00990086"/>
    <w:rsid w:val="009A0FC1"/>
    <w:rsid w:val="009A3E2C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F1B39"/>
    <w:rsid w:val="00EF4DBE"/>
    <w:rsid w:val="00FF5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DFA16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8F8729-2439-4550-8061-4136A19019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333</TotalTime>
  <Pages>2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Doran, Amber R.</cp:lastModifiedBy>
  <cp:revision>13</cp:revision>
  <dcterms:created xsi:type="dcterms:W3CDTF">2018-06-13T13:43:00Z</dcterms:created>
  <dcterms:modified xsi:type="dcterms:W3CDTF">2018-06-13T22:24:00Z</dcterms:modified>
</cp:coreProperties>
</file>