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D96F56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D96F56">
        <w:rPr>
          <w:b/>
        </w:rPr>
        <w:t xml:space="preserve"> </w:t>
      </w:r>
      <w:r w:rsidR="00D96F56">
        <w:t>Digital Multimedia Design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="00D96F56">
        <w:rPr>
          <w:b/>
        </w:rPr>
        <w:t xml:space="preserve"> </w:t>
      </w:r>
      <w:r w:rsidR="00D96F56"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D96F56" w:rsidRDefault="002F1426" w:rsidP="0083516A"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D96F56">
              <w:t>HTML &amp; CSS Design and Build Websites</w:t>
            </w:r>
          </w:p>
        </w:tc>
        <w:tc>
          <w:tcPr>
            <w:tcW w:w="7920" w:type="dxa"/>
          </w:tcPr>
          <w:p w:rsidR="009A0FC1" w:rsidRPr="00D32891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D32891">
              <w:t>45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D32891">
              <w:t xml:space="preserve">How can HTML and </w:t>
            </w:r>
            <w:r w:rsidR="00412E16">
              <w:t xml:space="preserve">CSS coding </w:t>
            </w:r>
            <w:proofErr w:type="gramStart"/>
            <w:r w:rsidR="00412E16">
              <w:t>be used</w:t>
            </w:r>
            <w:proofErr w:type="gramEnd"/>
            <w:r w:rsidR="00412E16">
              <w:t xml:space="preserve"> to create a website that effectively communicates information</w:t>
            </w:r>
            <w:r w:rsidR="00D32891">
              <w:t>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FF462A" w:rsidRDefault="00FF462A" w:rsidP="00FF462A">
            <w:pPr>
              <w:jc w:val="center"/>
            </w:pPr>
            <w:r>
              <w:rPr>
                <w:b/>
              </w:rPr>
              <w:t>Basic HTML Coding</w:t>
            </w:r>
            <w:r>
              <w:t xml:space="preserve"> </w:t>
            </w:r>
          </w:p>
          <w:p w:rsidR="00A73EB8" w:rsidRDefault="00A73EB8" w:rsidP="00A5565A">
            <w:pPr>
              <w:jc w:val="center"/>
              <w:rPr>
                <w:b/>
              </w:rPr>
            </w:pPr>
          </w:p>
          <w:p w:rsidR="00D346A0" w:rsidRPr="00D346A0" w:rsidRDefault="00D346A0" w:rsidP="00A5565A">
            <w:pPr>
              <w:jc w:val="center"/>
            </w:pPr>
            <w:r>
              <w:t>EQ: How can basic HTML coding be used to the structure of a website?</w:t>
            </w:r>
          </w:p>
        </w:tc>
        <w:tc>
          <w:tcPr>
            <w:tcW w:w="1890" w:type="dxa"/>
            <w:vAlign w:val="center"/>
          </w:tcPr>
          <w:p w:rsidR="00A73EB8" w:rsidRDefault="00775614" w:rsidP="00A5565A">
            <w:pPr>
              <w:jc w:val="center"/>
            </w:pPr>
            <w:r>
              <w:t>3.4.10.C1</w:t>
            </w:r>
          </w:p>
          <w:p w:rsidR="00775614" w:rsidRDefault="00775614" w:rsidP="00A5565A">
            <w:pPr>
              <w:jc w:val="center"/>
            </w:pPr>
            <w:r>
              <w:t>3.4.10.C2</w:t>
            </w:r>
          </w:p>
          <w:p w:rsidR="00775614" w:rsidRDefault="00775614" w:rsidP="00A5565A">
            <w:pPr>
              <w:jc w:val="center"/>
            </w:pPr>
            <w:r>
              <w:t>15.3.12.D</w:t>
            </w:r>
          </w:p>
          <w:p w:rsidR="00775614" w:rsidRPr="00A73EB8" w:rsidRDefault="00775614" w:rsidP="00A5565A">
            <w:pPr>
              <w:jc w:val="center"/>
            </w:pPr>
            <w:r>
              <w:t>15.3.12.G</w:t>
            </w:r>
          </w:p>
        </w:tc>
        <w:tc>
          <w:tcPr>
            <w:tcW w:w="3420" w:type="dxa"/>
            <w:vAlign w:val="center"/>
          </w:tcPr>
          <w:p w:rsidR="00430277" w:rsidRDefault="00B4596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HyperText</w:t>
            </w:r>
            <w:proofErr w:type="spellEnd"/>
            <w:r>
              <w:t xml:space="preserve"> Markup Language (HTML)</w:t>
            </w:r>
          </w:p>
          <w:p w:rsidR="00B45969" w:rsidRDefault="00B4596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Tag</w:t>
            </w:r>
          </w:p>
          <w:p w:rsidR="00B45969" w:rsidRDefault="00B4596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Attributes </w:t>
            </w:r>
          </w:p>
          <w:p w:rsidR="00B45969" w:rsidRDefault="00B4596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Elements</w:t>
            </w:r>
          </w:p>
          <w:p w:rsidR="00B45969" w:rsidRPr="00A73EB8" w:rsidRDefault="00B45969" w:rsidP="00B4596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Basic HTML Structure</w:t>
            </w:r>
          </w:p>
        </w:tc>
        <w:tc>
          <w:tcPr>
            <w:tcW w:w="3420" w:type="dxa"/>
            <w:vAlign w:val="center"/>
          </w:tcPr>
          <w:p w:rsidR="00FF462A" w:rsidRDefault="00FF462A" w:rsidP="00FF462A">
            <w:pPr>
              <w:jc w:val="center"/>
            </w:pPr>
            <w:r>
              <w:t>Any one or combination of the following: teacher made materials, demonstrations, class discussions, projects, or group activities.</w:t>
            </w:r>
          </w:p>
          <w:p w:rsidR="00605CAE" w:rsidRDefault="00605CAE" w:rsidP="00FF462A">
            <w:pPr>
              <w:jc w:val="center"/>
            </w:pPr>
          </w:p>
          <w:p w:rsidR="00605CAE" w:rsidRDefault="00605CAE" w:rsidP="00605CAE">
            <w:pPr>
              <w:jc w:val="center"/>
              <w:rPr>
                <w:b/>
              </w:rPr>
            </w:pPr>
            <w:r>
              <w:rPr>
                <w:b/>
              </w:rPr>
              <w:t xml:space="preserve">Basic HTML PowerPoint / Note Sheet / Tag List </w:t>
            </w:r>
          </w:p>
          <w:p w:rsidR="00605CAE" w:rsidRDefault="00605CAE" w:rsidP="00605CAE">
            <w:pPr>
              <w:jc w:val="center"/>
              <w:rPr>
                <w:b/>
              </w:rPr>
            </w:pPr>
            <w:r>
              <w:rPr>
                <w:b/>
              </w:rPr>
              <w:t>Recreate HTML Example 1</w:t>
            </w:r>
          </w:p>
          <w:p w:rsidR="00A73EB8" w:rsidRPr="002F1426" w:rsidRDefault="00A73EB8" w:rsidP="00605CAE">
            <w:pPr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73EB8" w:rsidRPr="00DB305D" w:rsidRDefault="003C1DB1" w:rsidP="00A5565A">
            <w:pPr>
              <w:spacing w:after="120"/>
              <w:jc w:val="center"/>
              <w:rPr>
                <w:sz w:val="18"/>
              </w:rPr>
            </w:pPr>
            <w:r>
              <w:t>A combination of projects/activities, completed pape</w:t>
            </w:r>
            <w:r w:rsidR="002633F7">
              <w:t>rs/packets, and peer evaluations</w:t>
            </w:r>
            <w:r w:rsidR="00FF462A">
              <w:t>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Default="00FF462A" w:rsidP="00A5565A">
            <w:pPr>
              <w:jc w:val="center"/>
              <w:rPr>
                <w:b/>
              </w:rPr>
            </w:pPr>
            <w:r>
              <w:rPr>
                <w:b/>
              </w:rPr>
              <w:t>Basic CSS Coding</w:t>
            </w:r>
          </w:p>
          <w:p w:rsidR="00412E16" w:rsidRDefault="00412E16" w:rsidP="00A5565A">
            <w:pPr>
              <w:jc w:val="center"/>
              <w:rPr>
                <w:b/>
              </w:rPr>
            </w:pPr>
          </w:p>
          <w:p w:rsidR="00412E16" w:rsidRPr="00412E16" w:rsidRDefault="00412E16" w:rsidP="00A5565A">
            <w:pPr>
              <w:jc w:val="center"/>
            </w:pPr>
            <w:r>
              <w:t xml:space="preserve">EQ: Where can basic CSS coding </w:t>
            </w:r>
            <w:proofErr w:type="gramStart"/>
            <w:r>
              <w:t>be applied</w:t>
            </w:r>
            <w:proofErr w:type="gramEnd"/>
            <w:r>
              <w:t xml:space="preserve"> to a website to add visual appeal?</w:t>
            </w:r>
          </w:p>
        </w:tc>
        <w:tc>
          <w:tcPr>
            <w:tcW w:w="1890" w:type="dxa"/>
            <w:vAlign w:val="center"/>
          </w:tcPr>
          <w:p w:rsidR="00775614" w:rsidRDefault="00775614" w:rsidP="00775614">
            <w:pPr>
              <w:jc w:val="center"/>
            </w:pPr>
            <w:r>
              <w:t>3.4.10.C1</w:t>
            </w:r>
          </w:p>
          <w:p w:rsidR="00775614" w:rsidRDefault="00775614" w:rsidP="00775614">
            <w:pPr>
              <w:jc w:val="center"/>
            </w:pPr>
            <w:r>
              <w:t>3.4.10.C2</w:t>
            </w:r>
          </w:p>
          <w:p w:rsidR="00775614" w:rsidRDefault="00775614" w:rsidP="00775614">
            <w:pPr>
              <w:jc w:val="center"/>
            </w:pPr>
            <w:r>
              <w:t>15.3.12.D</w:t>
            </w:r>
          </w:p>
          <w:p w:rsidR="0080537B" w:rsidRPr="00A73EB8" w:rsidRDefault="00775614" w:rsidP="00775614">
            <w:pPr>
              <w:jc w:val="center"/>
            </w:pPr>
            <w:r>
              <w:t>15.3.12.G</w:t>
            </w:r>
          </w:p>
        </w:tc>
        <w:tc>
          <w:tcPr>
            <w:tcW w:w="3420" w:type="dxa"/>
            <w:vAlign w:val="center"/>
          </w:tcPr>
          <w:p w:rsidR="00430277" w:rsidRDefault="00103FA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Cascading Style Sheet</w:t>
            </w:r>
          </w:p>
          <w:p w:rsidR="00103FA6" w:rsidRDefault="00103FA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Property</w:t>
            </w:r>
          </w:p>
          <w:p w:rsidR="00103FA6" w:rsidRDefault="00103FA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Value</w:t>
            </w:r>
          </w:p>
          <w:p w:rsidR="00103FA6" w:rsidRDefault="00103FA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Selector</w:t>
            </w:r>
          </w:p>
          <w:p w:rsidR="00103FA6" w:rsidRDefault="00103FA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Declaration</w:t>
            </w:r>
          </w:p>
          <w:p w:rsidR="00103FA6" w:rsidRDefault="00103FA6" w:rsidP="00103FA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In-line Style Sheet</w:t>
            </w:r>
          </w:p>
          <w:p w:rsidR="00103FA6" w:rsidRDefault="00103FA6" w:rsidP="00103FA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Internal Style Sheet</w:t>
            </w:r>
          </w:p>
          <w:p w:rsidR="00103FA6" w:rsidRPr="00A73EB8" w:rsidRDefault="00103FA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External Style Sheet</w:t>
            </w:r>
          </w:p>
        </w:tc>
        <w:tc>
          <w:tcPr>
            <w:tcW w:w="3420" w:type="dxa"/>
            <w:vAlign w:val="center"/>
          </w:tcPr>
          <w:p w:rsidR="00FF462A" w:rsidRDefault="00FF462A" w:rsidP="00FF462A">
            <w:pPr>
              <w:jc w:val="center"/>
            </w:pPr>
            <w:r>
              <w:t>Any one or combination of the following: teacher made materials, demonstrations, class discussions, projects, or group activities.</w:t>
            </w:r>
          </w:p>
          <w:p w:rsidR="0080537B" w:rsidRDefault="0080537B" w:rsidP="00A5565A">
            <w:pPr>
              <w:jc w:val="center"/>
              <w:rPr>
                <w:b/>
              </w:rPr>
            </w:pPr>
          </w:p>
          <w:p w:rsidR="00605CAE" w:rsidRDefault="00605CAE" w:rsidP="00605CAE">
            <w:pPr>
              <w:jc w:val="center"/>
              <w:rPr>
                <w:b/>
              </w:rPr>
            </w:pPr>
            <w:r>
              <w:rPr>
                <w:b/>
              </w:rPr>
              <w:t>Basic CSS PowerPoint / Note Sheet</w:t>
            </w:r>
            <w:r w:rsidR="00C97584">
              <w:rPr>
                <w:b/>
              </w:rPr>
              <w:t xml:space="preserve"> / Property </w:t>
            </w:r>
            <w:r>
              <w:rPr>
                <w:b/>
              </w:rPr>
              <w:t xml:space="preserve">List </w:t>
            </w:r>
          </w:p>
          <w:p w:rsidR="00605CAE" w:rsidRDefault="00605CAE" w:rsidP="00605CAE">
            <w:pPr>
              <w:jc w:val="center"/>
              <w:rPr>
                <w:b/>
              </w:rPr>
            </w:pPr>
            <w:r>
              <w:rPr>
                <w:b/>
              </w:rPr>
              <w:t>Recreate CSS Example 1</w:t>
            </w:r>
          </w:p>
          <w:p w:rsidR="00605CAE" w:rsidRPr="002F1426" w:rsidRDefault="00605CAE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3C1DB1" w:rsidP="00A5565A">
            <w:pPr>
              <w:spacing w:after="120"/>
              <w:jc w:val="center"/>
              <w:rPr>
                <w:sz w:val="18"/>
              </w:rPr>
            </w:pPr>
            <w:r>
              <w:t>A combination of projects/activities, completed papers/packets, and peer evaluations.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Default="00FF462A" w:rsidP="00A5565A">
            <w:pPr>
              <w:jc w:val="center"/>
              <w:rPr>
                <w:b/>
              </w:rPr>
            </w:pPr>
            <w:r>
              <w:rPr>
                <w:b/>
              </w:rPr>
              <w:t>Advanced HTML Coding</w:t>
            </w:r>
          </w:p>
          <w:p w:rsidR="00412E16" w:rsidRDefault="00412E16" w:rsidP="00A5565A">
            <w:pPr>
              <w:jc w:val="center"/>
              <w:rPr>
                <w:b/>
              </w:rPr>
            </w:pPr>
          </w:p>
          <w:p w:rsidR="00412E16" w:rsidRPr="00412E16" w:rsidRDefault="00412E16" w:rsidP="00A5565A">
            <w:pPr>
              <w:jc w:val="center"/>
            </w:pPr>
            <w:r>
              <w:t xml:space="preserve">EQ: When is advance HTML coding applied to add </w:t>
            </w:r>
            <w:proofErr w:type="gramStart"/>
            <w:r>
              <w:t>greater details</w:t>
            </w:r>
            <w:proofErr w:type="gramEnd"/>
            <w:r>
              <w:t xml:space="preserve"> and structure to a website?</w:t>
            </w:r>
          </w:p>
        </w:tc>
        <w:tc>
          <w:tcPr>
            <w:tcW w:w="1890" w:type="dxa"/>
            <w:vAlign w:val="center"/>
          </w:tcPr>
          <w:p w:rsidR="00775614" w:rsidRDefault="00775614" w:rsidP="00775614">
            <w:pPr>
              <w:jc w:val="center"/>
            </w:pPr>
            <w:r>
              <w:t>3.4.10.C1</w:t>
            </w:r>
          </w:p>
          <w:p w:rsidR="00775614" w:rsidRDefault="00775614" w:rsidP="00775614">
            <w:pPr>
              <w:jc w:val="center"/>
            </w:pPr>
            <w:r>
              <w:t>3.4.10.C2</w:t>
            </w:r>
          </w:p>
          <w:p w:rsidR="00775614" w:rsidRDefault="00775614" w:rsidP="00775614">
            <w:pPr>
              <w:jc w:val="center"/>
            </w:pPr>
            <w:r>
              <w:t>15.3.12.D</w:t>
            </w:r>
          </w:p>
          <w:p w:rsidR="0080537B" w:rsidRPr="00A73EB8" w:rsidRDefault="00775614" w:rsidP="00775614">
            <w:pPr>
              <w:jc w:val="center"/>
            </w:pPr>
            <w:r>
              <w:t>15.3.12.G</w:t>
            </w:r>
          </w:p>
        </w:tc>
        <w:tc>
          <w:tcPr>
            <w:tcW w:w="3420" w:type="dxa"/>
            <w:vAlign w:val="center"/>
          </w:tcPr>
          <w:p w:rsidR="00103FA6" w:rsidRDefault="00103FA6" w:rsidP="00103FA6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HyperText</w:t>
            </w:r>
            <w:proofErr w:type="spellEnd"/>
            <w:r>
              <w:t xml:space="preserve"> Markup Language (HTML)</w:t>
            </w:r>
          </w:p>
          <w:p w:rsidR="00103FA6" w:rsidRDefault="00103FA6" w:rsidP="00103FA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Tag</w:t>
            </w:r>
          </w:p>
          <w:p w:rsidR="00103FA6" w:rsidRDefault="00103FA6" w:rsidP="00103FA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Attributes </w:t>
            </w:r>
          </w:p>
          <w:p w:rsidR="00103FA6" w:rsidRDefault="00103FA6" w:rsidP="00103FA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Elements</w:t>
            </w:r>
          </w:p>
          <w:p w:rsidR="00430277" w:rsidRPr="00A73EB8" w:rsidRDefault="00103FA6" w:rsidP="00103FA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Advanced HTML Structure </w:t>
            </w:r>
          </w:p>
        </w:tc>
        <w:tc>
          <w:tcPr>
            <w:tcW w:w="3420" w:type="dxa"/>
            <w:vAlign w:val="center"/>
          </w:tcPr>
          <w:p w:rsidR="00FF462A" w:rsidRDefault="00FF462A" w:rsidP="00FF462A">
            <w:pPr>
              <w:jc w:val="center"/>
            </w:pPr>
            <w:r>
              <w:t>Any one or combination of the following: teacher made materials, demonstrations, class discussions, projects, or group activities.</w:t>
            </w:r>
          </w:p>
          <w:p w:rsidR="0080537B" w:rsidRDefault="0080537B" w:rsidP="00A5565A">
            <w:pPr>
              <w:jc w:val="center"/>
              <w:rPr>
                <w:b/>
              </w:rPr>
            </w:pPr>
          </w:p>
          <w:p w:rsidR="00605CAE" w:rsidRDefault="00605CAE" w:rsidP="00605CAE">
            <w:pPr>
              <w:jc w:val="center"/>
              <w:rPr>
                <w:b/>
              </w:rPr>
            </w:pPr>
            <w:r>
              <w:rPr>
                <w:b/>
              </w:rPr>
              <w:t>Advanced</w:t>
            </w:r>
            <w:r w:rsidR="00C97584">
              <w:rPr>
                <w:b/>
              </w:rPr>
              <w:t xml:space="preserve"> HTML</w:t>
            </w:r>
            <w:r>
              <w:rPr>
                <w:b/>
              </w:rPr>
              <w:t xml:space="preserve"> PowerPoint / Note Sheet</w:t>
            </w:r>
            <w:r w:rsidR="00C97584">
              <w:rPr>
                <w:b/>
              </w:rPr>
              <w:t xml:space="preserve"> / Tag </w:t>
            </w:r>
            <w:r>
              <w:rPr>
                <w:b/>
              </w:rPr>
              <w:t xml:space="preserve">List </w:t>
            </w:r>
          </w:p>
          <w:p w:rsidR="00605CAE" w:rsidRDefault="00C97584" w:rsidP="00C97584">
            <w:pPr>
              <w:jc w:val="center"/>
              <w:rPr>
                <w:b/>
              </w:rPr>
            </w:pPr>
            <w:r>
              <w:rPr>
                <w:b/>
              </w:rPr>
              <w:t>Recreate HTML Example 2</w:t>
            </w:r>
          </w:p>
          <w:p w:rsidR="00605CAE" w:rsidRPr="002F1426" w:rsidRDefault="00605CAE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3C1DB1" w:rsidP="00A5565A">
            <w:pPr>
              <w:spacing w:after="120"/>
              <w:jc w:val="center"/>
              <w:rPr>
                <w:sz w:val="18"/>
              </w:rPr>
            </w:pPr>
            <w:r>
              <w:t>A combination of projects/activities, completed paper</w:t>
            </w:r>
            <w:r>
              <w:t>s/packets, and peer evaluations</w:t>
            </w:r>
            <w:r w:rsidR="00FF462A">
              <w:t>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Default="00FF462A" w:rsidP="00A5565A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Advanced CSS Coding</w:t>
            </w:r>
          </w:p>
          <w:p w:rsidR="00412E16" w:rsidRDefault="00412E16" w:rsidP="00A5565A">
            <w:pPr>
              <w:jc w:val="center"/>
              <w:rPr>
                <w:b/>
              </w:rPr>
            </w:pPr>
          </w:p>
          <w:p w:rsidR="00412E16" w:rsidRPr="00412E16" w:rsidRDefault="00412E16" w:rsidP="00A5565A">
            <w:pPr>
              <w:jc w:val="center"/>
            </w:pPr>
            <w:r>
              <w:t xml:space="preserve">EQ: How can advanced CSS coding </w:t>
            </w:r>
            <w:proofErr w:type="gramStart"/>
            <w:r>
              <w:t>be applied</w:t>
            </w:r>
            <w:proofErr w:type="gramEnd"/>
            <w:r>
              <w:t xml:space="preserve"> to add greater visual appearance to a website?</w:t>
            </w:r>
          </w:p>
        </w:tc>
        <w:tc>
          <w:tcPr>
            <w:tcW w:w="1890" w:type="dxa"/>
            <w:vAlign w:val="center"/>
          </w:tcPr>
          <w:p w:rsidR="00775614" w:rsidRDefault="00775614" w:rsidP="00775614">
            <w:pPr>
              <w:jc w:val="center"/>
            </w:pPr>
            <w:r>
              <w:t>3.4.10.C1</w:t>
            </w:r>
          </w:p>
          <w:p w:rsidR="00775614" w:rsidRDefault="00775614" w:rsidP="00775614">
            <w:pPr>
              <w:jc w:val="center"/>
            </w:pPr>
            <w:r>
              <w:t>3.4.10.C2</w:t>
            </w:r>
          </w:p>
          <w:p w:rsidR="00775614" w:rsidRDefault="00775614" w:rsidP="00775614">
            <w:pPr>
              <w:jc w:val="center"/>
            </w:pPr>
            <w:r>
              <w:t>15.3.12.D</w:t>
            </w:r>
          </w:p>
          <w:p w:rsidR="002717B6" w:rsidRPr="00A73EB8" w:rsidRDefault="00775614" w:rsidP="00775614">
            <w:pPr>
              <w:jc w:val="center"/>
            </w:pPr>
            <w:r>
              <w:t>15.3.12.G</w:t>
            </w:r>
          </w:p>
        </w:tc>
        <w:tc>
          <w:tcPr>
            <w:tcW w:w="3420" w:type="dxa"/>
            <w:vAlign w:val="center"/>
          </w:tcPr>
          <w:p w:rsidR="00103FA6" w:rsidRDefault="00103FA6" w:rsidP="00103FA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Cascading Style Sheet</w:t>
            </w:r>
          </w:p>
          <w:p w:rsidR="00103FA6" w:rsidRDefault="00103FA6" w:rsidP="00103FA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Property</w:t>
            </w:r>
          </w:p>
          <w:p w:rsidR="00103FA6" w:rsidRDefault="00103FA6" w:rsidP="00103FA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Value</w:t>
            </w:r>
          </w:p>
          <w:p w:rsidR="00103FA6" w:rsidRDefault="00103FA6" w:rsidP="00103FA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Selector</w:t>
            </w:r>
          </w:p>
          <w:p w:rsidR="00103FA6" w:rsidRDefault="00103FA6" w:rsidP="00103FA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Declaration</w:t>
            </w:r>
          </w:p>
          <w:p w:rsidR="00990086" w:rsidRDefault="00103FA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External Style Sheet</w:t>
            </w:r>
          </w:p>
          <w:p w:rsidR="00103FA6" w:rsidRPr="00A73EB8" w:rsidRDefault="00103FA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Advanced CSS Structure</w:t>
            </w:r>
          </w:p>
        </w:tc>
        <w:tc>
          <w:tcPr>
            <w:tcW w:w="3420" w:type="dxa"/>
            <w:vAlign w:val="center"/>
          </w:tcPr>
          <w:p w:rsidR="00FF462A" w:rsidRDefault="00FF462A" w:rsidP="00FF462A">
            <w:pPr>
              <w:jc w:val="center"/>
            </w:pPr>
            <w:r>
              <w:t>Any one or combination of the following: teacher made materials, demonstrations, class discussions, projects, or group activities.</w:t>
            </w:r>
          </w:p>
          <w:p w:rsidR="002717B6" w:rsidRDefault="002717B6" w:rsidP="00A5565A">
            <w:pPr>
              <w:jc w:val="center"/>
              <w:rPr>
                <w:b/>
              </w:rPr>
            </w:pPr>
          </w:p>
          <w:p w:rsidR="00C97584" w:rsidRDefault="00C97584" w:rsidP="00C97584">
            <w:pPr>
              <w:jc w:val="center"/>
              <w:rPr>
                <w:b/>
              </w:rPr>
            </w:pPr>
            <w:r>
              <w:rPr>
                <w:b/>
              </w:rPr>
              <w:t xml:space="preserve">Advanced CSS PowerPoint / Note Sheet / Property List </w:t>
            </w:r>
          </w:p>
          <w:p w:rsidR="00C97584" w:rsidRDefault="00C97584" w:rsidP="00C97584">
            <w:pPr>
              <w:jc w:val="center"/>
              <w:rPr>
                <w:b/>
              </w:rPr>
            </w:pPr>
            <w:r>
              <w:rPr>
                <w:b/>
              </w:rPr>
              <w:t>Recreate CSS Example 2</w:t>
            </w:r>
          </w:p>
          <w:p w:rsidR="00C97584" w:rsidRPr="00C97584" w:rsidRDefault="00C97584" w:rsidP="00A5565A">
            <w:pPr>
              <w:jc w:val="center"/>
            </w:pPr>
          </w:p>
        </w:tc>
        <w:tc>
          <w:tcPr>
            <w:tcW w:w="2880" w:type="dxa"/>
            <w:vAlign w:val="center"/>
          </w:tcPr>
          <w:p w:rsidR="002717B6" w:rsidRPr="00DB305D" w:rsidRDefault="003C1DB1" w:rsidP="00A5565A">
            <w:pPr>
              <w:spacing w:after="120"/>
              <w:jc w:val="center"/>
              <w:rPr>
                <w:sz w:val="18"/>
              </w:rPr>
            </w:pPr>
            <w:r>
              <w:t>A combination of projects/activities, completed paper</w:t>
            </w:r>
            <w:r>
              <w:t>s/packets, and peer evaluations</w:t>
            </w:r>
            <w:r w:rsidR="00FF462A">
              <w:t>.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Default="00FF462A" w:rsidP="00A5565A">
            <w:pPr>
              <w:jc w:val="center"/>
              <w:rPr>
                <w:b/>
              </w:rPr>
            </w:pPr>
            <w:r>
              <w:rPr>
                <w:b/>
              </w:rPr>
              <w:t xml:space="preserve">Cumulative Coding Project </w:t>
            </w:r>
          </w:p>
          <w:p w:rsidR="00412E16" w:rsidRDefault="00412E16" w:rsidP="00A5565A">
            <w:pPr>
              <w:jc w:val="center"/>
              <w:rPr>
                <w:b/>
              </w:rPr>
            </w:pPr>
          </w:p>
          <w:p w:rsidR="00412E16" w:rsidRPr="00412E16" w:rsidRDefault="00412E16" w:rsidP="00A5565A">
            <w:pPr>
              <w:jc w:val="center"/>
            </w:pPr>
            <w:r>
              <w:t xml:space="preserve">EQ:  How can HTML and CSS coding </w:t>
            </w:r>
            <w:proofErr w:type="gramStart"/>
            <w:r>
              <w:t>be used</w:t>
            </w:r>
            <w:proofErr w:type="gramEnd"/>
            <w:r>
              <w:t xml:space="preserve"> to create a website that effectively communicates information?</w:t>
            </w:r>
          </w:p>
        </w:tc>
        <w:tc>
          <w:tcPr>
            <w:tcW w:w="1890" w:type="dxa"/>
            <w:vAlign w:val="center"/>
          </w:tcPr>
          <w:p w:rsidR="00775614" w:rsidRDefault="00775614" w:rsidP="00775614">
            <w:pPr>
              <w:jc w:val="center"/>
            </w:pPr>
            <w:r>
              <w:t>3.4.10.C1</w:t>
            </w:r>
          </w:p>
          <w:p w:rsidR="00775614" w:rsidRDefault="00775614" w:rsidP="00775614">
            <w:pPr>
              <w:jc w:val="center"/>
            </w:pPr>
            <w:r>
              <w:t>3.4.10.C2</w:t>
            </w:r>
          </w:p>
          <w:p w:rsidR="00775614" w:rsidRDefault="00775614" w:rsidP="00775614">
            <w:pPr>
              <w:jc w:val="center"/>
            </w:pPr>
            <w:r>
              <w:t>15.3.12.D</w:t>
            </w:r>
          </w:p>
          <w:p w:rsidR="002717B6" w:rsidRPr="00A73EB8" w:rsidRDefault="00775614" w:rsidP="00775614">
            <w:pPr>
              <w:jc w:val="center"/>
            </w:pPr>
            <w:r>
              <w:t>15.3.12.G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990086" w:rsidRDefault="00D346A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HTML</w:t>
            </w:r>
          </w:p>
          <w:p w:rsidR="00D346A0" w:rsidRDefault="00D346A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CSS</w:t>
            </w:r>
          </w:p>
          <w:p w:rsidR="00D346A0" w:rsidRDefault="00D346A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Tags</w:t>
            </w:r>
          </w:p>
          <w:p w:rsidR="00D346A0" w:rsidRDefault="00D346A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Properties</w:t>
            </w:r>
          </w:p>
          <w:p w:rsidR="00D346A0" w:rsidRPr="00A73EB8" w:rsidRDefault="00D346A0" w:rsidP="00D346A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External Style Sheets</w:t>
            </w:r>
          </w:p>
        </w:tc>
        <w:tc>
          <w:tcPr>
            <w:tcW w:w="3420" w:type="dxa"/>
            <w:vAlign w:val="center"/>
          </w:tcPr>
          <w:p w:rsidR="00FF462A" w:rsidRDefault="00FF462A" w:rsidP="00FF462A">
            <w:pPr>
              <w:jc w:val="center"/>
            </w:pPr>
            <w:r>
              <w:t>Any one or combination of the following: teacher made materials, demonstrations, class discussions, projects, or group activities.</w:t>
            </w:r>
          </w:p>
          <w:p w:rsidR="00C97584" w:rsidRDefault="00C97584" w:rsidP="00FF462A">
            <w:pPr>
              <w:jc w:val="center"/>
            </w:pPr>
          </w:p>
          <w:p w:rsidR="00C97584" w:rsidRDefault="00C97584" w:rsidP="00C97584">
            <w:pPr>
              <w:jc w:val="center"/>
              <w:rPr>
                <w:b/>
              </w:rPr>
            </w:pPr>
            <w:r>
              <w:rPr>
                <w:b/>
              </w:rPr>
              <w:t>Creating Your First Website</w:t>
            </w:r>
          </w:p>
          <w:p w:rsidR="00C97584" w:rsidRDefault="00C97584" w:rsidP="00C97584">
            <w:pPr>
              <w:jc w:val="center"/>
              <w:rPr>
                <w:b/>
              </w:rPr>
            </w:pPr>
            <w:r>
              <w:rPr>
                <w:b/>
              </w:rPr>
              <w:t>Peer Evaluation</w:t>
            </w:r>
          </w:p>
          <w:p w:rsidR="00C97584" w:rsidRPr="00C97584" w:rsidRDefault="00C97584" w:rsidP="00C97584">
            <w:pPr>
              <w:jc w:val="center"/>
              <w:rPr>
                <w:b/>
              </w:rPr>
            </w:pPr>
            <w:r>
              <w:rPr>
                <w:b/>
              </w:rPr>
              <w:t>Refine and Improve Your Website</w:t>
            </w:r>
          </w:p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3C1DB1" w:rsidP="00A5565A">
            <w:pPr>
              <w:spacing w:after="120"/>
              <w:jc w:val="center"/>
              <w:rPr>
                <w:sz w:val="18"/>
              </w:rPr>
            </w:pPr>
            <w:r>
              <w:t>A combination of projects/activities, completed papers/packets, and peer evaluations.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26E79"/>
    <w:rsid w:val="000850C2"/>
    <w:rsid w:val="00103FA6"/>
    <w:rsid w:val="00120692"/>
    <w:rsid w:val="001951E8"/>
    <w:rsid w:val="001A019D"/>
    <w:rsid w:val="001E06E5"/>
    <w:rsid w:val="001E1FF2"/>
    <w:rsid w:val="00243906"/>
    <w:rsid w:val="002633F7"/>
    <w:rsid w:val="002717B6"/>
    <w:rsid w:val="002F1426"/>
    <w:rsid w:val="002F1966"/>
    <w:rsid w:val="003154BD"/>
    <w:rsid w:val="003A1F67"/>
    <w:rsid w:val="003C1DB1"/>
    <w:rsid w:val="00412E16"/>
    <w:rsid w:val="00430277"/>
    <w:rsid w:val="004D4FCE"/>
    <w:rsid w:val="005E38FC"/>
    <w:rsid w:val="00605CAE"/>
    <w:rsid w:val="00611B54"/>
    <w:rsid w:val="00613CB0"/>
    <w:rsid w:val="00775614"/>
    <w:rsid w:val="007A147C"/>
    <w:rsid w:val="007F0C34"/>
    <w:rsid w:val="0080537B"/>
    <w:rsid w:val="0083516A"/>
    <w:rsid w:val="008668B6"/>
    <w:rsid w:val="008902B0"/>
    <w:rsid w:val="00990086"/>
    <w:rsid w:val="009A0FC1"/>
    <w:rsid w:val="00A73EB8"/>
    <w:rsid w:val="00AC2828"/>
    <w:rsid w:val="00B149C5"/>
    <w:rsid w:val="00B45969"/>
    <w:rsid w:val="00B477DC"/>
    <w:rsid w:val="00B963EA"/>
    <w:rsid w:val="00BE53BF"/>
    <w:rsid w:val="00C94F98"/>
    <w:rsid w:val="00C97584"/>
    <w:rsid w:val="00D32891"/>
    <w:rsid w:val="00D346A0"/>
    <w:rsid w:val="00D96F56"/>
    <w:rsid w:val="00D97955"/>
    <w:rsid w:val="00DB305D"/>
    <w:rsid w:val="00DE5063"/>
    <w:rsid w:val="00EF1B39"/>
    <w:rsid w:val="00FF4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77F60A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876A19-ED14-4975-AA7D-775EACCA2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69</TotalTime>
  <Pages>2</Pages>
  <Words>458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Doran, Amber R.</cp:lastModifiedBy>
  <cp:revision>12</cp:revision>
  <dcterms:created xsi:type="dcterms:W3CDTF">2018-06-13T13:34:00Z</dcterms:created>
  <dcterms:modified xsi:type="dcterms:W3CDTF">2018-06-13T22:24:00Z</dcterms:modified>
</cp:coreProperties>
</file>