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765107">
        <w:rPr>
          <w:u w:val="single"/>
        </w:rPr>
        <w:t>AP World History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765107">
        <w:rPr>
          <w:u w:val="single"/>
        </w:rPr>
        <w:t>11</w:t>
      </w:r>
      <w:r w:rsidR="00765107" w:rsidRPr="00765107">
        <w:rPr>
          <w:u w:val="single"/>
          <w:vertAlign w:val="superscript"/>
        </w:rPr>
        <w:t>th</w:t>
      </w:r>
      <w:r w:rsidR="00765107">
        <w:rPr>
          <w:u w:val="single"/>
        </w:rPr>
        <w:t>/12</w:t>
      </w:r>
      <w:r w:rsidR="00765107" w:rsidRPr="00765107">
        <w:rPr>
          <w:u w:val="single"/>
          <w:vertAlign w:val="superscript"/>
        </w:rPr>
        <w:t>th</w:t>
      </w:r>
      <w:r w:rsidR="00765107">
        <w:rPr>
          <w:u w:val="single"/>
        </w:rPr>
        <w:t xml:space="preserve"> 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765107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765107">
              <w:t xml:space="preserve">Period 5: </w:t>
            </w:r>
            <w:r w:rsidR="00765107" w:rsidRPr="00765107">
              <w:t>Industrialization and Global Integration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660AA4">
              <w:t>28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765107">
              <w:t xml:space="preserve"> </w:t>
            </w:r>
            <w:r w:rsidR="00765107" w:rsidRPr="00765107">
              <w:t>How did industrialization create a western-dominated economic world, which in turn led to nationalism and imperialism?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765107" w:rsidRDefault="00765107" w:rsidP="00A5565A">
            <w:pPr>
              <w:jc w:val="center"/>
            </w:pPr>
            <w:r w:rsidRPr="00765107">
              <w:t xml:space="preserve">Industrialization </w:t>
            </w:r>
          </w:p>
          <w:p w:rsidR="00A73EB8" w:rsidRPr="00DE5063" w:rsidRDefault="00765107" w:rsidP="00A5565A">
            <w:pPr>
              <w:jc w:val="center"/>
            </w:pPr>
            <w:r w:rsidRPr="00765107">
              <w:t>and Global Integration</w:t>
            </w:r>
          </w:p>
        </w:tc>
        <w:tc>
          <w:tcPr>
            <w:tcW w:w="1890" w:type="dxa"/>
            <w:vAlign w:val="center"/>
          </w:tcPr>
          <w:p w:rsidR="00660AA4" w:rsidRDefault="00660AA4" w:rsidP="00660AA4">
            <w:r>
              <w:t>8.1.12A</w:t>
            </w:r>
          </w:p>
          <w:p w:rsidR="00660AA4" w:rsidRDefault="00660AA4" w:rsidP="00660AA4">
            <w:r>
              <w:t>8.1.12B</w:t>
            </w:r>
          </w:p>
          <w:p w:rsidR="00660AA4" w:rsidRDefault="00660AA4" w:rsidP="00660AA4">
            <w:r>
              <w:t>8.1.12C</w:t>
            </w:r>
          </w:p>
          <w:p w:rsidR="00660AA4" w:rsidRDefault="00660AA4" w:rsidP="00660AA4">
            <w:r>
              <w:t>8.1.12D</w:t>
            </w:r>
          </w:p>
          <w:p w:rsidR="00660AA4" w:rsidRDefault="00660AA4" w:rsidP="00660AA4">
            <w:r>
              <w:t>8.4.12A</w:t>
            </w:r>
          </w:p>
          <w:p w:rsidR="00660AA4" w:rsidRDefault="00660AA4" w:rsidP="00660AA4">
            <w:r>
              <w:t>8.4.12B</w:t>
            </w:r>
          </w:p>
          <w:p w:rsidR="00660AA4" w:rsidRDefault="00660AA4" w:rsidP="00660AA4">
            <w:r>
              <w:t>8.4.12C</w:t>
            </w:r>
          </w:p>
          <w:p w:rsidR="00660AA4" w:rsidRDefault="00660AA4" w:rsidP="00660AA4">
            <w:r>
              <w:t>8.4.12D</w:t>
            </w:r>
          </w:p>
          <w:p w:rsidR="00660AA4" w:rsidRDefault="00660AA4" w:rsidP="00660AA4">
            <w:r>
              <w:t>College Board Standards</w:t>
            </w:r>
          </w:p>
          <w:p w:rsidR="00A73EB8" w:rsidRPr="00A73EB8" w:rsidRDefault="00A73EB8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430277" w:rsidRDefault="00660AA4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Enclosure</w:t>
            </w:r>
          </w:p>
          <w:p w:rsidR="00660AA4" w:rsidRDefault="00660AA4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Urbanization</w:t>
            </w:r>
          </w:p>
          <w:p w:rsidR="00660AA4" w:rsidRDefault="00660AA4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Domestic System</w:t>
            </w:r>
          </w:p>
          <w:p w:rsidR="00660AA4" w:rsidRDefault="00660AA4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Flying Shuttle</w:t>
            </w:r>
          </w:p>
          <w:p w:rsidR="00660AA4" w:rsidRDefault="00660AA4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Cotton gin</w:t>
            </w:r>
          </w:p>
          <w:p w:rsidR="00660AA4" w:rsidRDefault="00660AA4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Steam Engine</w:t>
            </w:r>
          </w:p>
          <w:p w:rsidR="00660AA4" w:rsidRDefault="00660AA4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Industrial Revolution</w:t>
            </w:r>
          </w:p>
          <w:p w:rsidR="00660AA4" w:rsidRDefault="00660AA4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Capitalism</w:t>
            </w:r>
          </w:p>
          <w:p w:rsidR="00660AA4" w:rsidRDefault="00660AA4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Communism</w:t>
            </w:r>
          </w:p>
          <w:p w:rsidR="00660AA4" w:rsidRPr="00A73EB8" w:rsidRDefault="00660AA4" w:rsidP="00660AA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Labor Unions</w:t>
            </w:r>
          </w:p>
        </w:tc>
        <w:tc>
          <w:tcPr>
            <w:tcW w:w="3420" w:type="dxa"/>
            <w:vAlign w:val="center"/>
          </w:tcPr>
          <w:p w:rsidR="00660AA4" w:rsidRDefault="00660AA4" w:rsidP="00660AA4">
            <w:pPr>
              <w:jc w:val="center"/>
            </w:pPr>
            <w:r>
              <w:t>Lectures</w:t>
            </w:r>
          </w:p>
          <w:p w:rsidR="00A73EB8" w:rsidRDefault="00660AA4" w:rsidP="00660AA4">
            <w:pPr>
              <w:jc w:val="center"/>
            </w:pPr>
            <w:r>
              <w:t>Document Review and Analysis</w:t>
            </w:r>
          </w:p>
          <w:p w:rsidR="00585E96" w:rsidRPr="002F1426" w:rsidRDefault="00585E96" w:rsidP="00660AA4">
            <w:pPr>
              <w:jc w:val="center"/>
              <w:rPr>
                <w:b/>
              </w:rPr>
            </w:pPr>
            <w:r>
              <w:t>Group Discussions</w:t>
            </w:r>
          </w:p>
        </w:tc>
        <w:tc>
          <w:tcPr>
            <w:tcW w:w="2880" w:type="dxa"/>
            <w:vAlign w:val="center"/>
          </w:tcPr>
          <w:p w:rsidR="00660AA4" w:rsidRDefault="00660AA4" w:rsidP="00660AA4">
            <w:pPr>
              <w:spacing w:after="120"/>
              <w:jc w:val="center"/>
            </w:pPr>
            <w:r>
              <w:t>Multiple Choice Exam</w:t>
            </w:r>
          </w:p>
          <w:p w:rsidR="00660AA4" w:rsidRDefault="00660AA4" w:rsidP="00660AA4">
            <w:pPr>
              <w:spacing w:after="120"/>
              <w:jc w:val="center"/>
            </w:pPr>
            <w:r>
              <w:t>Primary Source formative Assessments</w:t>
            </w:r>
          </w:p>
          <w:p w:rsidR="00660AA4" w:rsidRDefault="00660AA4" w:rsidP="00660AA4">
            <w:pPr>
              <w:spacing w:after="120"/>
              <w:jc w:val="center"/>
            </w:pPr>
            <w:r>
              <w:t>Essays</w:t>
            </w:r>
          </w:p>
          <w:p w:rsidR="00A73EB8" w:rsidRPr="00DB305D" w:rsidRDefault="00660AA4" w:rsidP="00660AA4">
            <w:pPr>
              <w:spacing w:after="120"/>
              <w:jc w:val="center"/>
              <w:rPr>
                <w:sz w:val="18"/>
              </w:rPr>
            </w:pPr>
            <w:r>
              <w:t>Short Answer/I.D. Quizzes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765107" w:rsidRDefault="00765107" w:rsidP="00A5565A">
            <w:pPr>
              <w:jc w:val="center"/>
            </w:pPr>
            <w:r w:rsidRPr="00765107">
              <w:t xml:space="preserve">Imperialism and </w:t>
            </w:r>
          </w:p>
          <w:p w:rsidR="0080537B" w:rsidRPr="00DE5063" w:rsidRDefault="00765107" w:rsidP="00A5565A">
            <w:pPr>
              <w:jc w:val="center"/>
            </w:pPr>
            <w:r w:rsidRPr="00765107">
              <w:t>Nation-State Formation</w:t>
            </w:r>
          </w:p>
        </w:tc>
        <w:tc>
          <w:tcPr>
            <w:tcW w:w="1890" w:type="dxa"/>
            <w:vAlign w:val="center"/>
          </w:tcPr>
          <w:p w:rsidR="00660AA4" w:rsidRDefault="00660AA4" w:rsidP="00660AA4">
            <w:r>
              <w:t>8.1.12A</w:t>
            </w:r>
          </w:p>
          <w:p w:rsidR="00660AA4" w:rsidRDefault="00660AA4" w:rsidP="00660AA4">
            <w:r>
              <w:t>8.1.12B</w:t>
            </w:r>
          </w:p>
          <w:p w:rsidR="00660AA4" w:rsidRDefault="00660AA4" w:rsidP="00660AA4">
            <w:r>
              <w:t>8.1.12C</w:t>
            </w:r>
          </w:p>
          <w:p w:rsidR="00660AA4" w:rsidRDefault="00660AA4" w:rsidP="00660AA4">
            <w:r>
              <w:t>8.1.12D</w:t>
            </w:r>
          </w:p>
          <w:p w:rsidR="00660AA4" w:rsidRDefault="00660AA4" w:rsidP="00660AA4">
            <w:r>
              <w:t>8.4.12A</w:t>
            </w:r>
          </w:p>
          <w:p w:rsidR="00660AA4" w:rsidRDefault="00660AA4" w:rsidP="00660AA4">
            <w:r>
              <w:t>8.4.12B</w:t>
            </w:r>
          </w:p>
          <w:p w:rsidR="00660AA4" w:rsidRDefault="00660AA4" w:rsidP="00660AA4">
            <w:r>
              <w:t>8.4.12C</w:t>
            </w:r>
          </w:p>
          <w:p w:rsidR="00660AA4" w:rsidRDefault="00660AA4" w:rsidP="00660AA4">
            <w:r>
              <w:t>8.4.12D</w:t>
            </w:r>
          </w:p>
          <w:p w:rsidR="00660AA4" w:rsidRDefault="00660AA4" w:rsidP="00660AA4">
            <w:r>
              <w:t>College Board Standards</w:t>
            </w:r>
          </w:p>
          <w:p w:rsidR="0080537B" w:rsidRPr="00A73EB8" w:rsidRDefault="0080537B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430277" w:rsidRDefault="00660AA4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Social Darwinism</w:t>
            </w:r>
          </w:p>
          <w:p w:rsidR="00660AA4" w:rsidRDefault="00660AA4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“White Man’s Burden”</w:t>
            </w:r>
          </w:p>
          <w:p w:rsidR="00660AA4" w:rsidRDefault="00660AA4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British East India Company</w:t>
            </w:r>
          </w:p>
          <w:p w:rsidR="00660AA4" w:rsidRDefault="00660AA4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Sepoy</w:t>
            </w:r>
            <w:proofErr w:type="spellEnd"/>
            <w:r>
              <w:t xml:space="preserve"> Mutiny</w:t>
            </w:r>
          </w:p>
          <w:p w:rsidR="00660AA4" w:rsidRDefault="00660AA4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Opium Wars</w:t>
            </w:r>
          </w:p>
          <w:p w:rsidR="00660AA4" w:rsidRDefault="00660AA4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Scramble For Africa</w:t>
            </w:r>
          </w:p>
          <w:p w:rsidR="00660AA4" w:rsidRDefault="00660AA4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Congress of Vienna</w:t>
            </w:r>
          </w:p>
          <w:p w:rsidR="00660AA4" w:rsidRDefault="00660AA4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Spheres Of Influence</w:t>
            </w:r>
          </w:p>
          <w:p w:rsidR="00660AA4" w:rsidRPr="00A73EB8" w:rsidRDefault="00660AA4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Boxers</w:t>
            </w:r>
          </w:p>
        </w:tc>
        <w:tc>
          <w:tcPr>
            <w:tcW w:w="3420" w:type="dxa"/>
            <w:vAlign w:val="center"/>
          </w:tcPr>
          <w:p w:rsidR="00660AA4" w:rsidRDefault="00660AA4" w:rsidP="00660AA4">
            <w:pPr>
              <w:jc w:val="center"/>
            </w:pPr>
            <w:r>
              <w:t>Lectures</w:t>
            </w:r>
          </w:p>
          <w:p w:rsidR="0080537B" w:rsidRDefault="00660AA4" w:rsidP="00660AA4">
            <w:pPr>
              <w:jc w:val="center"/>
            </w:pPr>
            <w:r>
              <w:t>Document Review and Analysis</w:t>
            </w:r>
          </w:p>
          <w:p w:rsidR="00585E96" w:rsidRPr="002F1426" w:rsidRDefault="00585E96" w:rsidP="00660AA4">
            <w:pPr>
              <w:jc w:val="center"/>
              <w:rPr>
                <w:b/>
              </w:rPr>
            </w:pPr>
            <w:r>
              <w:t>Group Discussions</w:t>
            </w:r>
          </w:p>
        </w:tc>
        <w:tc>
          <w:tcPr>
            <w:tcW w:w="2880" w:type="dxa"/>
            <w:vAlign w:val="center"/>
          </w:tcPr>
          <w:p w:rsidR="00660AA4" w:rsidRDefault="00660AA4" w:rsidP="00660AA4">
            <w:pPr>
              <w:spacing w:after="120"/>
              <w:jc w:val="center"/>
            </w:pPr>
            <w:r>
              <w:t>Multiple Choice Exam</w:t>
            </w:r>
          </w:p>
          <w:p w:rsidR="00660AA4" w:rsidRDefault="00660AA4" w:rsidP="00660AA4">
            <w:pPr>
              <w:spacing w:after="120"/>
              <w:jc w:val="center"/>
            </w:pPr>
            <w:r>
              <w:t>Primary Source formative Assessments</w:t>
            </w:r>
          </w:p>
          <w:p w:rsidR="00660AA4" w:rsidRDefault="00660AA4" w:rsidP="00660AA4">
            <w:pPr>
              <w:spacing w:after="120"/>
              <w:jc w:val="center"/>
            </w:pPr>
            <w:r>
              <w:t>Essays</w:t>
            </w:r>
          </w:p>
          <w:p w:rsidR="0080537B" w:rsidRPr="00DB305D" w:rsidRDefault="00660AA4" w:rsidP="00660AA4">
            <w:pPr>
              <w:spacing w:after="120"/>
              <w:jc w:val="center"/>
              <w:rPr>
                <w:sz w:val="18"/>
              </w:rPr>
            </w:pPr>
            <w:r>
              <w:t>Short Answer/I.D. Quizzes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765107" w:rsidRDefault="00765107" w:rsidP="00A5565A">
            <w:pPr>
              <w:jc w:val="center"/>
            </w:pPr>
            <w:r w:rsidRPr="00765107">
              <w:t>Nationalism, Revolution</w:t>
            </w:r>
            <w:r>
              <w:t>,</w:t>
            </w:r>
            <w:r w:rsidRPr="00765107">
              <w:t xml:space="preserve"> </w:t>
            </w:r>
          </w:p>
          <w:p w:rsidR="0080537B" w:rsidRPr="00DE5063" w:rsidRDefault="00765107" w:rsidP="00A5565A">
            <w:pPr>
              <w:jc w:val="center"/>
            </w:pPr>
            <w:r w:rsidRPr="00765107">
              <w:t>and Reform</w:t>
            </w:r>
          </w:p>
        </w:tc>
        <w:tc>
          <w:tcPr>
            <w:tcW w:w="1890" w:type="dxa"/>
            <w:vAlign w:val="center"/>
          </w:tcPr>
          <w:p w:rsidR="00660AA4" w:rsidRDefault="00660AA4" w:rsidP="00660AA4">
            <w:r>
              <w:t>8.1.12A</w:t>
            </w:r>
          </w:p>
          <w:p w:rsidR="00660AA4" w:rsidRDefault="00660AA4" w:rsidP="00660AA4">
            <w:r>
              <w:t>8.1.12B</w:t>
            </w:r>
          </w:p>
          <w:p w:rsidR="00660AA4" w:rsidRDefault="00660AA4" w:rsidP="00660AA4">
            <w:r>
              <w:t>8.1.12C</w:t>
            </w:r>
          </w:p>
          <w:p w:rsidR="00660AA4" w:rsidRDefault="00660AA4" w:rsidP="00660AA4">
            <w:r>
              <w:t>8.1.12D</w:t>
            </w:r>
          </w:p>
          <w:p w:rsidR="00660AA4" w:rsidRDefault="00660AA4" w:rsidP="00660AA4">
            <w:r>
              <w:t>8.4.12A</w:t>
            </w:r>
          </w:p>
          <w:p w:rsidR="00660AA4" w:rsidRDefault="00660AA4" w:rsidP="00660AA4">
            <w:r>
              <w:t>8.4.12B</w:t>
            </w:r>
          </w:p>
          <w:p w:rsidR="00660AA4" w:rsidRDefault="00660AA4" w:rsidP="00660AA4">
            <w:r>
              <w:lastRenderedPageBreak/>
              <w:t>8.4.12C</w:t>
            </w:r>
          </w:p>
          <w:p w:rsidR="00660AA4" w:rsidRDefault="00660AA4" w:rsidP="00660AA4">
            <w:r>
              <w:t>8.4.12D</w:t>
            </w:r>
          </w:p>
          <w:p w:rsidR="00660AA4" w:rsidRDefault="00660AA4" w:rsidP="00660AA4">
            <w:r>
              <w:t>College Board Standards</w:t>
            </w:r>
          </w:p>
          <w:p w:rsidR="0080537B" w:rsidRPr="00A73EB8" w:rsidRDefault="0080537B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430277" w:rsidRDefault="00660AA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Estate System</w:t>
            </w:r>
          </w:p>
          <w:p w:rsidR="00660AA4" w:rsidRDefault="00660AA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Absolutism</w:t>
            </w:r>
          </w:p>
          <w:p w:rsidR="00660AA4" w:rsidRDefault="00660AA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Declaration of Rights of Man and Citizen</w:t>
            </w:r>
          </w:p>
          <w:p w:rsidR="00660AA4" w:rsidRDefault="00660AA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Napoleonic Code</w:t>
            </w:r>
          </w:p>
          <w:p w:rsidR="00660AA4" w:rsidRDefault="00660AA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Liberty</w:t>
            </w:r>
          </w:p>
          <w:p w:rsidR="00660AA4" w:rsidRDefault="00660AA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Republican Government</w:t>
            </w:r>
          </w:p>
          <w:p w:rsidR="00660AA4" w:rsidRPr="00A73EB8" w:rsidRDefault="00660AA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</w:p>
        </w:tc>
        <w:tc>
          <w:tcPr>
            <w:tcW w:w="3420" w:type="dxa"/>
            <w:vAlign w:val="center"/>
          </w:tcPr>
          <w:p w:rsidR="00660AA4" w:rsidRDefault="00660AA4" w:rsidP="00660AA4">
            <w:pPr>
              <w:jc w:val="center"/>
            </w:pPr>
            <w:r>
              <w:lastRenderedPageBreak/>
              <w:t>Lectures</w:t>
            </w:r>
          </w:p>
          <w:p w:rsidR="0080537B" w:rsidRDefault="00660AA4" w:rsidP="00660AA4">
            <w:pPr>
              <w:jc w:val="center"/>
            </w:pPr>
            <w:r>
              <w:t>Document Review and Analysis</w:t>
            </w:r>
          </w:p>
          <w:p w:rsidR="00585E96" w:rsidRPr="002F1426" w:rsidRDefault="00585E96" w:rsidP="00660AA4">
            <w:pPr>
              <w:jc w:val="center"/>
              <w:rPr>
                <w:b/>
              </w:rPr>
            </w:pPr>
            <w:r>
              <w:t>Group Discussions</w:t>
            </w:r>
          </w:p>
        </w:tc>
        <w:tc>
          <w:tcPr>
            <w:tcW w:w="2880" w:type="dxa"/>
            <w:vAlign w:val="center"/>
          </w:tcPr>
          <w:p w:rsidR="00660AA4" w:rsidRDefault="00660AA4" w:rsidP="00660AA4">
            <w:pPr>
              <w:spacing w:after="120"/>
              <w:jc w:val="center"/>
            </w:pPr>
            <w:r>
              <w:t>Multiple Choice Exam</w:t>
            </w:r>
          </w:p>
          <w:p w:rsidR="00660AA4" w:rsidRDefault="00660AA4" w:rsidP="00660AA4">
            <w:pPr>
              <w:spacing w:after="120"/>
              <w:jc w:val="center"/>
            </w:pPr>
            <w:r>
              <w:t>Primary Source formative Assessments</w:t>
            </w:r>
          </w:p>
          <w:p w:rsidR="00660AA4" w:rsidRDefault="00660AA4" w:rsidP="00660AA4">
            <w:pPr>
              <w:spacing w:after="120"/>
              <w:jc w:val="center"/>
            </w:pPr>
            <w:r>
              <w:t>Essays</w:t>
            </w:r>
          </w:p>
          <w:p w:rsidR="0080537B" w:rsidRPr="00DB305D" w:rsidRDefault="00660AA4" w:rsidP="00660AA4">
            <w:pPr>
              <w:spacing w:after="120"/>
              <w:jc w:val="center"/>
              <w:rPr>
                <w:sz w:val="18"/>
              </w:rPr>
            </w:pPr>
            <w:r>
              <w:t>Short Answer/I.D. Quizzes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765107" w:rsidP="00A5565A">
            <w:pPr>
              <w:jc w:val="center"/>
            </w:pPr>
            <w:r w:rsidRPr="00765107">
              <w:t>Global Migration</w:t>
            </w:r>
          </w:p>
        </w:tc>
        <w:tc>
          <w:tcPr>
            <w:tcW w:w="1890" w:type="dxa"/>
            <w:vAlign w:val="center"/>
          </w:tcPr>
          <w:p w:rsidR="00660AA4" w:rsidRDefault="00660AA4" w:rsidP="00660AA4">
            <w:r>
              <w:t>8.1.12A</w:t>
            </w:r>
          </w:p>
          <w:p w:rsidR="00660AA4" w:rsidRDefault="00660AA4" w:rsidP="00660AA4">
            <w:r>
              <w:t>8.1.12B</w:t>
            </w:r>
          </w:p>
          <w:p w:rsidR="00660AA4" w:rsidRDefault="00660AA4" w:rsidP="00660AA4">
            <w:r>
              <w:t>8.1.12C</w:t>
            </w:r>
          </w:p>
          <w:p w:rsidR="00660AA4" w:rsidRDefault="00660AA4" w:rsidP="00660AA4">
            <w:r>
              <w:t>8.1.12D</w:t>
            </w:r>
          </w:p>
          <w:p w:rsidR="00660AA4" w:rsidRDefault="00660AA4" w:rsidP="00660AA4">
            <w:r>
              <w:t>8.4.12A</w:t>
            </w:r>
          </w:p>
          <w:p w:rsidR="00660AA4" w:rsidRDefault="00660AA4" w:rsidP="00660AA4">
            <w:r>
              <w:t>8.4.12B</w:t>
            </w:r>
          </w:p>
          <w:p w:rsidR="00660AA4" w:rsidRDefault="00660AA4" w:rsidP="00660AA4">
            <w:r>
              <w:t>8.4.12C</w:t>
            </w:r>
          </w:p>
          <w:p w:rsidR="00660AA4" w:rsidRDefault="00660AA4" w:rsidP="00660AA4">
            <w:r>
              <w:t>8.4.12D</w:t>
            </w:r>
          </w:p>
          <w:p w:rsidR="00660AA4" w:rsidRDefault="00660AA4" w:rsidP="00660AA4">
            <w:r>
              <w:t>College Board Standards</w:t>
            </w:r>
          </w:p>
          <w:p w:rsidR="002717B6" w:rsidRPr="00A73EB8" w:rsidRDefault="002717B6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990086" w:rsidRDefault="00660AA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“swallows”</w:t>
            </w:r>
          </w:p>
          <w:p w:rsidR="00660AA4" w:rsidRDefault="00660AA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Immigration</w:t>
            </w:r>
          </w:p>
          <w:p w:rsidR="00660AA4" w:rsidRDefault="00660AA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Emigration</w:t>
            </w:r>
          </w:p>
          <w:p w:rsidR="00660AA4" w:rsidRPr="00A73EB8" w:rsidRDefault="00660AA4" w:rsidP="00660AA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Potato Famine</w:t>
            </w:r>
          </w:p>
        </w:tc>
        <w:tc>
          <w:tcPr>
            <w:tcW w:w="3420" w:type="dxa"/>
            <w:vAlign w:val="center"/>
          </w:tcPr>
          <w:p w:rsidR="00660AA4" w:rsidRDefault="00660AA4" w:rsidP="00660AA4">
            <w:pPr>
              <w:jc w:val="center"/>
            </w:pPr>
            <w:r>
              <w:t>Lectures</w:t>
            </w:r>
          </w:p>
          <w:p w:rsidR="002717B6" w:rsidRDefault="00660AA4" w:rsidP="00660AA4">
            <w:pPr>
              <w:jc w:val="center"/>
            </w:pPr>
            <w:r>
              <w:t>Document Review and Analysis</w:t>
            </w:r>
          </w:p>
          <w:p w:rsidR="00585E96" w:rsidRPr="002F1426" w:rsidRDefault="00585E96" w:rsidP="00660AA4">
            <w:pPr>
              <w:jc w:val="center"/>
              <w:rPr>
                <w:b/>
              </w:rPr>
            </w:pPr>
            <w:r>
              <w:t>Group Discussions</w:t>
            </w:r>
            <w:bookmarkStart w:id="0" w:name="_GoBack"/>
            <w:bookmarkEnd w:id="0"/>
          </w:p>
        </w:tc>
        <w:tc>
          <w:tcPr>
            <w:tcW w:w="2880" w:type="dxa"/>
            <w:vAlign w:val="center"/>
          </w:tcPr>
          <w:p w:rsidR="00660AA4" w:rsidRDefault="00660AA4" w:rsidP="00660AA4">
            <w:pPr>
              <w:spacing w:after="120"/>
              <w:jc w:val="center"/>
            </w:pPr>
            <w:r>
              <w:t>Multiple Choice Exam</w:t>
            </w:r>
          </w:p>
          <w:p w:rsidR="00660AA4" w:rsidRDefault="00660AA4" w:rsidP="00660AA4">
            <w:pPr>
              <w:spacing w:after="120"/>
              <w:jc w:val="center"/>
            </w:pPr>
            <w:r>
              <w:t>Primary Source formative Assessments</w:t>
            </w:r>
          </w:p>
          <w:p w:rsidR="00660AA4" w:rsidRDefault="00660AA4" w:rsidP="00660AA4">
            <w:pPr>
              <w:spacing w:after="120"/>
              <w:jc w:val="center"/>
            </w:pPr>
            <w:r>
              <w:t>Essays</w:t>
            </w:r>
          </w:p>
          <w:p w:rsidR="002717B6" w:rsidRPr="00DB305D" w:rsidRDefault="00660AA4" w:rsidP="00660AA4">
            <w:pPr>
              <w:spacing w:after="120"/>
              <w:jc w:val="center"/>
              <w:rPr>
                <w:sz w:val="18"/>
              </w:rPr>
            </w:pPr>
            <w:r>
              <w:t>Short Answer/I.D. Quizzes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B149C5" w:rsidP="00A5565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Type Concept #5 here"/>
                    <w:maxLength w:val="1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Type Concept #5 here</w:t>
            </w:r>
            <w:r>
              <w:fldChar w:fldCharType="end"/>
            </w: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990086" w:rsidRPr="00A73EB8" w:rsidRDefault="00B149C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fldChar w:fldCharType="begin">
                <w:ffData>
                  <w:name w:val="Text17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Enter here</w:t>
            </w:r>
            <w:r>
              <w:fldChar w:fldCharType="end"/>
            </w: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951E8"/>
    <w:rsid w:val="001E1FF2"/>
    <w:rsid w:val="00243906"/>
    <w:rsid w:val="002717B6"/>
    <w:rsid w:val="002F1426"/>
    <w:rsid w:val="002F1966"/>
    <w:rsid w:val="003154BD"/>
    <w:rsid w:val="003A1F67"/>
    <w:rsid w:val="00430277"/>
    <w:rsid w:val="004D4FCE"/>
    <w:rsid w:val="00585E96"/>
    <w:rsid w:val="005E38FC"/>
    <w:rsid w:val="00611B54"/>
    <w:rsid w:val="00660AA4"/>
    <w:rsid w:val="00765107"/>
    <w:rsid w:val="007A147C"/>
    <w:rsid w:val="007F0C34"/>
    <w:rsid w:val="0080537B"/>
    <w:rsid w:val="008902B0"/>
    <w:rsid w:val="00990086"/>
    <w:rsid w:val="009A0FC1"/>
    <w:rsid w:val="00A73EB8"/>
    <w:rsid w:val="00AC2828"/>
    <w:rsid w:val="00B149C5"/>
    <w:rsid w:val="00B477DC"/>
    <w:rsid w:val="00B963EA"/>
    <w:rsid w:val="00BE53BF"/>
    <w:rsid w:val="00C94F98"/>
    <w:rsid w:val="00D97955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7FBED9-6CD4-4C2C-BCC2-06773CD331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7</TotalTime>
  <Pages>2</Pages>
  <Words>320</Words>
  <Characters>1825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Kratzer, Gregory</cp:lastModifiedBy>
  <cp:revision>4</cp:revision>
  <dcterms:created xsi:type="dcterms:W3CDTF">2017-03-09T15:57:00Z</dcterms:created>
  <dcterms:modified xsi:type="dcterms:W3CDTF">2017-06-14T15:02:00Z</dcterms:modified>
</cp:coreProperties>
</file>